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8EA3" w14:textId="77777777" w:rsidR="00AE6E43" w:rsidRPr="00E57201" w:rsidRDefault="00E81E34" w:rsidP="00AE6E43">
      <w:pPr>
        <w:rPr>
          <w:rFonts w:ascii="Josefin Sans" w:hAnsi="Josefin Sans"/>
        </w:rPr>
      </w:pPr>
      <w:bookmarkStart w:id="1" w:name="_Hlk134106387"/>
      <w:bookmarkEnd w:id="1"/>
      <w:r w:rsidRPr="00E57201">
        <w:rPr>
          <w:rFonts w:ascii="Josefin Sans" w:hAnsi="Josefin Sans"/>
          <w:noProof/>
        </w:rPr>
        <w:drawing>
          <wp:anchor distT="0" distB="0" distL="114300" distR="114300" simplePos="0" relativeHeight="251658240" behindDoc="1" locked="0" layoutInCell="1" allowOverlap="1" wp14:anchorId="1E3D390E" wp14:editId="2DC29D36">
            <wp:simplePos x="0" y="0"/>
            <wp:positionH relativeFrom="page">
              <wp:posOffset>9245600</wp:posOffset>
            </wp:positionH>
            <wp:positionV relativeFrom="paragraph">
              <wp:posOffset>0</wp:posOffset>
            </wp:positionV>
            <wp:extent cx="1301750" cy="1092200"/>
            <wp:effectExtent l="0" t="0" r="0" b="0"/>
            <wp:wrapTight wrapText="bothSides">
              <wp:wrapPolygon edited="0">
                <wp:start x="9483" y="0"/>
                <wp:lineTo x="3477" y="1884"/>
                <wp:lineTo x="1897" y="3014"/>
                <wp:lineTo x="1897" y="6405"/>
                <wp:lineTo x="632" y="7912"/>
                <wp:lineTo x="2213" y="21098"/>
                <wp:lineTo x="18966" y="21098"/>
                <wp:lineTo x="19282" y="20344"/>
                <wp:lineTo x="20546" y="7912"/>
                <wp:lineTo x="19282" y="6405"/>
                <wp:lineTo x="11696" y="0"/>
                <wp:lineTo x="9483" y="0"/>
              </wp:wrapPolygon>
            </wp:wrapTight>
            <wp:docPr id="35" name="Image 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Forma&#10;&#10;Descripción generada automáticamente"/>
                    <pic:cNvPicPr/>
                  </pic:nvPicPr>
                  <pic:blipFill rotWithShape="1">
                    <a:blip r:embed="rId11" cstate="print">
                      <a:extLst>
                        <a:ext uri="{28A0092B-C50C-407E-A947-70E740481C1C}">
                          <a14:useLocalDpi xmlns:a14="http://schemas.microsoft.com/office/drawing/2010/main" val="0"/>
                        </a:ext>
                      </a:extLst>
                    </a:blip>
                    <a:srcRect b="12209"/>
                    <a:stretch/>
                  </pic:blipFill>
                  <pic:spPr bwMode="auto">
                    <a:xfrm>
                      <a:off x="0" y="0"/>
                      <a:ext cx="1301750"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FBF4E" w14:textId="77777777" w:rsidR="00AE6E43" w:rsidRPr="00E57201" w:rsidRDefault="00AE6E43" w:rsidP="00AE6E43">
      <w:pPr>
        <w:rPr>
          <w:rFonts w:ascii="Josefin Sans" w:hAnsi="Josefin Sans"/>
          <w:lang w:val="en-GB"/>
        </w:rPr>
      </w:pPr>
    </w:p>
    <w:p w14:paraId="4EDB0719" w14:textId="77777777" w:rsidR="00AE6E43" w:rsidRPr="00E57201" w:rsidRDefault="00AE6E43" w:rsidP="00AE6E43">
      <w:pPr>
        <w:rPr>
          <w:rFonts w:ascii="Josefin Sans" w:hAnsi="Josefin Sans"/>
          <w:lang w:val="en-GB"/>
        </w:rPr>
      </w:pPr>
    </w:p>
    <w:p w14:paraId="43AC3C46" w14:textId="77777777" w:rsidR="00AE6E43" w:rsidRPr="00E57201" w:rsidRDefault="00AE6E43" w:rsidP="00AE6E43">
      <w:pPr>
        <w:rPr>
          <w:rFonts w:ascii="Josefin Sans" w:hAnsi="Josefin Sans"/>
          <w:lang w:val="en-GB"/>
        </w:rPr>
      </w:pPr>
    </w:p>
    <w:p w14:paraId="41911C60" w14:textId="77777777" w:rsidR="00AE6E43" w:rsidRPr="00E57201" w:rsidRDefault="00AE6E43" w:rsidP="00AE6E43">
      <w:pPr>
        <w:rPr>
          <w:rFonts w:ascii="Josefin Sans" w:hAnsi="Josefin Sans"/>
          <w:lang w:val="en-GB"/>
        </w:rPr>
      </w:pPr>
    </w:p>
    <w:p w14:paraId="76FA6BA2" w14:textId="77777777" w:rsidR="00AE6E43" w:rsidRPr="00E57201" w:rsidRDefault="00AE6E43" w:rsidP="00AE6E43">
      <w:pPr>
        <w:rPr>
          <w:rFonts w:ascii="Josefin Sans" w:hAnsi="Josefin Sans"/>
          <w:lang w:val="en-GB"/>
        </w:rPr>
      </w:pPr>
    </w:p>
    <w:p w14:paraId="0000211D" w14:textId="77777777" w:rsidR="00AE6E43" w:rsidRPr="00E57201" w:rsidRDefault="00AE6E43" w:rsidP="00AE6E43">
      <w:pPr>
        <w:rPr>
          <w:rFonts w:ascii="Josefin Sans" w:hAnsi="Josefin Sans"/>
          <w:lang w:val="en-GB"/>
        </w:rPr>
      </w:pPr>
    </w:p>
    <w:p w14:paraId="2003015F" w14:textId="77777777" w:rsidR="00CB20A8" w:rsidRPr="00E57201" w:rsidRDefault="00CB20A8" w:rsidP="00AE6E43">
      <w:pPr>
        <w:rPr>
          <w:rFonts w:ascii="Josefin Sans" w:hAnsi="Josefin Sans" w:cs="Tahoma"/>
          <w:b/>
          <w:sz w:val="66"/>
          <w:szCs w:val="66"/>
          <w:lang w:val="en-GB"/>
        </w:rPr>
      </w:pPr>
    </w:p>
    <w:p w14:paraId="2E5856F5" w14:textId="77777777" w:rsidR="00117969" w:rsidRPr="00E57201" w:rsidRDefault="00CF695D" w:rsidP="00E81E34">
      <w:pPr>
        <w:tabs>
          <w:tab w:val="left" w:pos="3654"/>
        </w:tabs>
        <w:rPr>
          <w:rFonts w:ascii="Josefin Sans" w:hAnsi="Josefin Sans" w:cs="Tahoma"/>
          <w:b/>
          <w:sz w:val="66"/>
          <w:szCs w:val="66"/>
        </w:rPr>
      </w:pPr>
      <w:r w:rsidRPr="00E57201">
        <w:rPr>
          <w:rFonts w:ascii="Josefin Sans" w:hAnsi="Josefin Sans"/>
          <w:noProof/>
        </w:rPr>
        <mc:AlternateContent>
          <mc:Choice Requires="wps">
            <w:drawing>
              <wp:anchor distT="0" distB="0" distL="114300" distR="114300" simplePos="0" relativeHeight="251658241" behindDoc="0" locked="0" layoutInCell="1" allowOverlap="1" wp14:anchorId="1E15F344" wp14:editId="10A761CD">
                <wp:simplePos x="0" y="0"/>
                <wp:positionH relativeFrom="margin">
                  <wp:posOffset>-532713</wp:posOffset>
                </wp:positionH>
                <wp:positionV relativeFrom="paragraph">
                  <wp:posOffset>137076</wp:posOffset>
                </wp:positionV>
                <wp:extent cx="6527800" cy="2698229"/>
                <wp:effectExtent l="0" t="0" r="12700" b="6985"/>
                <wp:wrapNone/>
                <wp:docPr id="4" name="Zone de texte 4"/>
                <wp:cNvGraphicFramePr/>
                <a:graphic xmlns:a="http://schemas.openxmlformats.org/drawingml/2006/main">
                  <a:graphicData uri="http://schemas.microsoft.com/office/word/2010/wordprocessingShape">
                    <wps:wsp>
                      <wps:cNvSpPr txBox="1"/>
                      <wps:spPr>
                        <a:xfrm>
                          <a:off x="0" y="0"/>
                          <a:ext cx="6527800" cy="2698229"/>
                        </a:xfrm>
                        <a:prstGeom prst="rect">
                          <a:avLst/>
                        </a:prstGeom>
                        <a:solidFill>
                          <a:schemeClr val="lt1"/>
                        </a:solidFill>
                        <a:ln w="6350">
                          <a:solidFill>
                            <a:schemeClr val="bg1"/>
                          </a:solidFill>
                        </a:ln>
                      </wps:spPr>
                      <wps:txbx>
                        <w:txbxContent>
                          <w:p w14:paraId="721CF77C" w14:textId="77777777" w:rsidR="00FA38A1" w:rsidRPr="005B3E12" w:rsidRDefault="00FA38A1" w:rsidP="00FA38A1">
                            <w:pPr>
                              <w:ind w:left="851"/>
                              <w:rPr>
                                <w:rFonts w:ascii="Josefin Sans" w:hAnsi="Josefin Sans" w:cs="Tahoma"/>
                                <w:b/>
                                <w:sz w:val="72"/>
                                <w:szCs w:val="72"/>
                              </w:rPr>
                            </w:pPr>
                            <w:r>
                              <w:rPr>
                                <w:rFonts w:ascii="Josefin Sans" w:hAnsi="Josefin Sans"/>
                                <w:b/>
                                <w:sz w:val="72"/>
                                <w:szCs w:val="72"/>
                              </w:rPr>
                              <w:t>Projet MiCare</w:t>
                            </w:r>
                          </w:p>
                          <w:p w14:paraId="5C4F32CD" w14:textId="77777777" w:rsidR="00FA38A1" w:rsidRPr="005B3E12" w:rsidRDefault="00FA38A1" w:rsidP="00FA38A1">
                            <w:pPr>
                              <w:ind w:left="851"/>
                              <w:rPr>
                                <w:rFonts w:ascii="Josefin Sans" w:hAnsi="Josefin Sans" w:cs="Tahoma"/>
                                <w:b/>
                                <w:sz w:val="40"/>
                                <w:szCs w:val="40"/>
                              </w:rPr>
                            </w:pPr>
                            <w:r>
                              <w:rPr>
                                <w:rFonts w:ascii="Josefin Sans" w:hAnsi="Josefin Sans"/>
                                <w:b/>
                                <w:sz w:val="40"/>
                                <w:szCs w:val="40"/>
                              </w:rPr>
                              <w:t>Soutenir l'intégration socio-professionnelle des migrants dans le secteur du travail domestique</w:t>
                            </w:r>
                          </w:p>
                          <w:p w14:paraId="655CCBE5" w14:textId="77777777" w:rsidR="00FA38A1" w:rsidRPr="00BF61B0" w:rsidRDefault="00FA38A1" w:rsidP="00FA38A1">
                            <w:pPr>
                              <w:ind w:left="851"/>
                              <w:rPr>
                                <w:rFonts w:ascii="Josefin Sans" w:hAnsi="Josefin Sans" w:cs="Tahoma"/>
                                <w:b/>
                                <w:sz w:val="40"/>
                                <w:szCs w:val="40"/>
                              </w:rPr>
                            </w:pPr>
                          </w:p>
                          <w:p w14:paraId="3406FFD6" w14:textId="77777777" w:rsidR="00FA38A1" w:rsidRPr="005B3E12" w:rsidRDefault="00FA38A1" w:rsidP="00FA38A1">
                            <w:pPr>
                              <w:ind w:left="851"/>
                              <w:rPr>
                                <w:rFonts w:ascii="Josefin Sans" w:hAnsi="Josefin Sans" w:cs="Tahoma"/>
                                <w:b/>
                                <w:sz w:val="56"/>
                                <w:szCs w:val="56"/>
                              </w:rPr>
                            </w:pPr>
                            <w:r>
                              <w:rPr>
                                <w:rFonts w:ascii="Josefin Sans" w:hAnsi="Josefin Sans"/>
                                <w:b/>
                                <w:sz w:val="56"/>
                                <w:szCs w:val="56"/>
                              </w:rPr>
                              <w:t>Production Intellectuelle 5</w:t>
                            </w:r>
                          </w:p>
                          <w:p w14:paraId="680C9356" w14:textId="38368E7C" w:rsidR="00FA38A1" w:rsidRPr="00FA38A1" w:rsidRDefault="00B4452A" w:rsidP="00B4452A">
                            <w:pPr>
                              <w:ind w:firstLine="708"/>
                              <w:rPr>
                                <w:lang w:val="en-GB"/>
                              </w:rPr>
                            </w:pPr>
                            <w:r>
                              <w:rPr>
                                <w:rFonts w:ascii="Josefin Sans" w:hAnsi="Josefin Sans"/>
                                <w:b/>
                                <w:sz w:val="56"/>
                                <w:szCs w:val="56"/>
                              </w:rPr>
                              <w:t xml:space="preserve"> Lignes directrices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5F344" id="_x0000_t202" coordsize="21600,21600" o:spt="202" path="m,l,21600r21600,l21600,xe">
                <v:stroke joinstyle="miter"/>
                <v:path gradientshapeok="t" o:connecttype="rect"/>
              </v:shapetype>
              <v:shape id="Zone de texte 4" o:spid="_x0000_s1026" type="#_x0000_t202" style="position:absolute;margin-left:-41.95pt;margin-top:10.8pt;width:514pt;height:21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" fillcolor="white [3201]" strokecolor="white [3212]" strokeweight=".5pt">
                <v:textbox>
                  <w:txbxContent>
                    <w:p w14:paraId="721CF77C" w14:textId="77777777" w:rsidR="00FA38A1" w:rsidRPr="005B3E12" w:rsidRDefault="00FA38A1" w:rsidP="00FA38A1">
                      <w:pPr>
                        <w:ind w:left="851"/>
                        <w:rPr>
                          <w:rFonts w:ascii="Josefin Sans" w:hAnsi="Josefin Sans" w:cs="Tahoma"/>
                          <w:b/>
                          <w:sz w:val="72"/>
                          <w:szCs w:val="72"/>
                        </w:rPr>
                      </w:pPr>
                      <w:r>
                        <w:rPr>
                          <w:rFonts w:ascii="Josefin Sans" w:hAnsi="Josefin Sans"/>
                          <w:b/>
                          <w:sz w:val="72"/>
                          <w:szCs w:val="72"/>
                        </w:rPr>
                        <w:t>Projet MiCare</w:t>
                      </w:r>
                    </w:p>
                    <w:p w14:paraId="5C4F32CD" w14:textId="77777777" w:rsidR="00FA38A1" w:rsidRPr="005B3E12" w:rsidRDefault="00FA38A1" w:rsidP="00FA38A1">
                      <w:pPr>
                        <w:ind w:left="851"/>
                        <w:rPr>
                          <w:rFonts w:ascii="Josefin Sans" w:hAnsi="Josefin Sans" w:cs="Tahoma"/>
                          <w:b/>
                          <w:sz w:val="40"/>
                          <w:szCs w:val="40"/>
                        </w:rPr>
                      </w:pPr>
                      <w:r>
                        <w:rPr>
                          <w:rFonts w:ascii="Josefin Sans" w:hAnsi="Josefin Sans"/>
                          <w:b/>
                          <w:sz w:val="40"/>
                          <w:szCs w:val="40"/>
                        </w:rPr>
                        <w:t>Soutenir l'intégration socio-professionnelle des migrants dans le secteur du travail domestique</w:t>
                      </w:r>
                    </w:p>
                    <w:p w14:paraId="655CCBE5" w14:textId="77777777" w:rsidR="00FA38A1" w:rsidRPr="00BF61B0" w:rsidRDefault="00FA38A1" w:rsidP="00FA38A1">
                      <w:pPr>
                        <w:ind w:left="851"/>
                        <w:rPr>
                          <w:rFonts w:ascii="Josefin Sans" w:hAnsi="Josefin Sans" w:cs="Tahoma"/>
                          <w:b/>
                          <w:sz w:val="40"/>
                          <w:szCs w:val="40"/>
                        </w:rPr>
                      </w:pPr>
                    </w:p>
                    <w:p w14:paraId="3406FFD6" w14:textId="77777777" w:rsidR="00FA38A1" w:rsidRPr="005B3E12" w:rsidRDefault="00FA38A1" w:rsidP="00FA38A1">
                      <w:pPr>
                        <w:ind w:left="851"/>
                        <w:rPr>
                          <w:rFonts w:ascii="Josefin Sans" w:hAnsi="Josefin Sans" w:cs="Tahoma"/>
                          <w:b/>
                          <w:sz w:val="56"/>
                          <w:szCs w:val="56"/>
                        </w:rPr>
                      </w:pPr>
                      <w:r>
                        <w:rPr>
                          <w:rFonts w:ascii="Josefin Sans" w:hAnsi="Josefin Sans"/>
                          <w:b/>
                          <w:sz w:val="56"/>
                          <w:szCs w:val="56"/>
                        </w:rPr>
                        <w:t>Production Intellectuelle 5</w:t>
                      </w:r>
                    </w:p>
                    <w:p w14:paraId="680C9356" w14:textId="38368E7C" w:rsidR="00FA38A1" w:rsidRPr="00FA38A1" w:rsidRDefault="00B4452A" w:rsidP="00B4452A">
                      <w:pPr>
                        <w:ind w:firstLine="708"/>
                        <w:rPr>
                          <w:lang w:val="en-GB"/>
                        </w:rPr>
                      </w:pPr>
                      <w:r>
                        <w:rPr>
                          <w:rFonts w:ascii="Josefin Sans" w:hAnsi="Josefin Sans"/>
                          <w:b/>
                          <w:sz w:val="56"/>
                          <w:szCs w:val="56"/>
                        </w:rPr>
                        <w:t xml:space="preserve"> Lignes directrices</w:t>
                      </w:r>
                    </w:p>
                  </w:txbxContent>
                </v:textbox>
                <w10:wrap anchorx="margin"/>
              </v:shape>
            </w:pict>
          </mc:Fallback>
        </mc:AlternateContent>
      </w:r>
    </w:p>
    <w:p w14:paraId="0E0CB42C" w14:textId="77777777" w:rsidR="00A469DB" w:rsidRPr="00E57201" w:rsidRDefault="00A469DB" w:rsidP="008A33DA">
      <w:pPr>
        <w:rPr>
          <w:rFonts w:ascii="Josefin Sans" w:hAnsi="Josefin Sans" w:cs="Tahoma"/>
          <w:b/>
          <w:color w:val="EA5242"/>
          <w:sz w:val="40"/>
          <w:szCs w:val="40"/>
        </w:rPr>
      </w:pPr>
      <w:r w:rsidRPr="00E57201">
        <w:rPr>
          <w:rFonts w:ascii="Josefin Sans" w:hAnsi="Josefin Sans"/>
          <w:b/>
          <w:sz w:val="56"/>
          <w:szCs w:val="56"/>
        </w:rPr>
        <w:t>Objectifs de ces directives</w:t>
      </w:r>
    </w:p>
    <w:p w14:paraId="1868B42F" w14:textId="77777777" w:rsidR="00A469DB" w:rsidRPr="00E57201" w:rsidRDefault="00A469DB" w:rsidP="00A469DB">
      <w:pPr>
        <w:ind w:left="851"/>
        <w:rPr>
          <w:rFonts w:ascii="Josefin Sans" w:hAnsi="Josefin Sans" w:cs="Tahoma"/>
          <w:b/>
          <w:sz w:val="56"/>
          <w:szCs w:val="56"/>
        </w:rPr>
      </w:pPr>
    </w:p>
    <w:p w14:paraId="03D52B65" w14:textId="77777777" w:rsidR="00A469DB" w:rsidRPr="00E57201" w:rsidRDefault="00A469DB" w:rsidP="00A469DB">
      <w:pPr>
        <w:ind w:left="851"/>
        <w:rPr>
          <w:rFonts w:ascii="Josefin Sans" w:hAnsi="Josefin Sans" w:cs="Tahoma"/>
          <w:b/>
          <w:sz w:val="56"/>
          <w:szCs w:val="56"/>
        </w:rPr>
      </w:pPr>
      <w:r w:rsidRPr="00E57201">
        <w:rPr>
          <w:rFonts w:ascii="Josefin Sans" w:hAnsi="Josefin Sans"/>
          <w:b/>
          <w:sz w:val="56"/>
          <w:szCs w:val="56"/>
        </w:rPr>
        <w:t>.</w:t>
      </w:r>
    </w:p>
    <w:p w14:paraId="23EE7DA3" w14:textId="77777777" w:rsidR="00A469DB" w:rsidRPr="00E57201" w:rsidRDefault="00A469DB" w:rsidP="00A469DB">
      <w:pPr>
        <w:ind w:left="851"/>
        <w:rPr>
          <w:rFonts w:ascii="Josefin Sans" w:hAnsi="Josefin Sans" w:cs="Tahoma"/>
          <w:b/>
          <w:sz w:val="56"/>
          <w:szCs w:val="56"/>
        </w:rPr>
      </w:pPr>
      <w:r w:rsidRPr="00E57201">
        <w:rPr>
          <w:rFonts w:ascii="Josefin Sans" w:hAnsi="Josefin Sans"/>
          <w:b/>
          <w:sz w:val="56"/>
          <w:szCs w:val="56"/>
        </w:rPr>
        <w:t>.</w:t>
      </w:r>
    </w:p>
    <w:p w14:paraId="0F5695AF" w14:textId="77777777" w:rsidR="00A469DB" w:rsidRPr="00E57201" w:rsidRDefault="00A469DB" w:rsidP="00A469DB">
      <w:pPr>
        <w:ind w:left="851"/>
        <w:rPr>
          <w:rFonts w:ascii="Josefin Sans" w:hAnsi="Josefin Sans" w:cs="Tahoma"/>
          <w:b/>
          <w:sz w:val="56"/>
          <w:szCs w:val="56"/>
        </w:rPr>
      </w:pPr>
    </w:p>
    <w:p w14:paraId="07B90849" w14:textId="77777777" w:rsidR="007346ED" w:rsidRPr="00E57201" w:rsidRDefault="007346ED" w:rsidP="007346ED">
      <w:pPr>
        <w:ind w:left="851"/>
        <w:rPr>
          <w:rFonts w:ascii="Josefin Sans" w:hAnsi="Josefin Sans" w:cs="Tahoma"/>
          <w:b/>
          <w:sz w:val="56"/>
          <w:szCs w:val="56"/>
        </w:rPr>
      </w:pPr>
    </w:p>
    <w:p w14:paraId="742F4A94" w14:textId="77777777" w:rsidR="0033720E" w:rsidRPr="00E57201" w:rsidRDefault="0033720E" w:rsidP="0033720E">
      <w:pPr>
        <w:jc w:val="center"/>
        <w:rPr>
          <w:rFonts w:ascii="Josefin Sans" w:hAnsi="Josefin Sans" w:cs="Tahoma"/>
          <w:b/>
          <w:color w:val="C00000"/>
          <w:sz w:val="52"/>
          <w:szCs w:val="52"/>
          <w:u w:val="single"/>
        </w:rPr>
      </w:pPr>
      <w:bookmarkStart w:id="2" w:name="_Hlk139016390"/>
      <w:r w:rsidRPr="00E57201">
        <w:rPr>
          <w:rFonts w:ascii="Josefin Sans" w:hAnsi="Josefin Sans"/>
          <w:b/>
          <w:color w:val="C00000"/>
          <w:sz w:val="52"/>
          <w:szCs w:val="52"/>
          <w:u w:val="single"/>
        </w:rPr>
        <w:lastRenderedPageBreak/>
        <w:t>Bienvenue !</w:t>
      </w:r>
    </w:p>
    <w:p w14:paraId="554D14C3" w14:textId="7858BA00" w:rsidR="0033720E" w:rsidRPr="00E57201" w:rsidRDefault="0033720E" w:rsidP="00040B00">
      <w:pPr>
        <w:jc w:val="both"/>
        <w:rPr>
          <w:rFonts w:ascii="Josefin Sans" w:hAnsi="Josefin Sans"/>
          <w:color w:val="000000" w:themeColor="text1"/>
          <w:sz w:val="28"/>
          <w:szCs w:val="28"/>
        </w:rPr>
      </w:pPr>
      <w:r w:rsidRPr="00E57201">
        <w:rPr>
          <w:rFonts w:ascii="Josefin Sans" w:hAnsi="Josefin Sans"/>
          <w:color w:val="000000" w:themeColor="text1"/>
          <w:sz w:val="28"/>
          <w:szCs w:val="28"/>
        </w:rPr>
        <w:t>Ce guide est destiné aux professionnels de l’orientation et d</w:t>
      </w:r>
      <w:r w:rsidR="00B4452A" w:rsidRPr="00E57201">
        <w:rPr>
          <w:rFonts w:ascii="Josefin Sans" w:hAnsi="Josefin Sans"/>
          <w:color w:val="000000" w:themeColor="text1"/>
          <w:sz w:val="28"/>
          <w:szCs w:val="28"/>
        </w:rPr>
        <w:t>e l</w:t>
      </w:r>
      <w:r w:rsidRPr="00E57201">
        <w:rPr>
          <w:rFonts w:ascii="Josefin Sans" w:hAnsi="Josefin Sans"/>
          <w:color w:val="000000" w:themeColor="text1"/>
          <w:sz w:val="28"/>
          <w:szCs w:val="28"/>
        </w:rPr>
        <w:t>a formation intéressés par le contenu du projet MiCare.</w:t>
      </w:r>
    </w:p>
    <w:p w14:paraId="09226691" w14:textId="77777777" w:rsidR="0033720E" w:rsidRPr="00E57201" w:rsidRDefault="0033720E" w:rsidP="00040B00">
      <w:pPr>
        <w:jc w:val="both"/>
        <w:rPr>
          <w:rFonts w:ascii="Josefin Sans" w:hAnsi="Josefin Sans"/>
          <w:color w:val="000000" w:themeColor="text1"/>
          <w:sz w:val="28"/>
          <w:szCs w:val="28"/>
        </w:rPr>
      </w:pPr>
    </w:p>
    <w:p w14:paraId="07C58778" w14:textId="446BF04E" w:rsidR="0033720E" w:rsidRPr="00E57201" w:rsidRDefault="0033720E" w:rsidP="00040B00">
      <w:pPr>
        <w:jc w:val="both"/>
        <w:rPr>
          <w:rFonts w:ascii="Josefin Sans" w:hAnsi="Josefin Sans"/>
          <w:color w:val="000000" w:themeColor="text1"/>
          <w:sz w:val="28"/>
          <w:szCs w:val="28"/>
        </w:rPr>
      </w:pPr>
      <w:r w:rsidRPr="00E57201">
        <w:rPr>
          <w:rFonts w:ascii="Josefin Sans" w:hAnsi="Josefin Sans"/>
          <w:color w:val="000000" w:themeColor="text1"/>
          <w:sz w:val="28"/>
          <w:szCs w:val="28"/>
        </w:rPr>
        <w:t>Le projet MiCare a mis au point un ensemble d’outils visant à favoriser l'intégration des personnes migrantes dans le secteur de l’accompagnement des personnes âgées. Ce guide pratique vous aidera à comprendre comment utiliser les outils de ce projet</w:t>
      </w:r>
      <w:r w:rsidR="00B4452A" w:rsidRPr="00E57201">
        <w:rPr>
          <w:rFonts w:ascii="Josefin Sans" w:hAnsi="Josefin Sans"/>
          <w:color w:val="000000" w:themeColor="text1"/>
          <w:sz w:val="28"/>
          <w:szCs w:val="28"/>
        </w:rPr>
        <w:t xml:space="preserve">, </w:t>
      </w:r>
      <w:r w:rsidR="00040B00">
        <w:rPr>
          <w:rFonts w:ascii="Josefin Sans" w:hAnsi="Josefin Sans"/>
          <w:color w:val="000000" w:themeColor="text1"/>
          <w:sz w:val="28"/>
          <w:szCs w:val="28"/>
        </w:rPr>
        <w:t xml:space="preserve">notamment </w:t>
      </w:r>
      <w:r w:rsidRPr="00E57201">
        <w:rPr>
          <w:rFonts w:ascii="Josefin Sans" w:hAnsi="Josefin Sans"/>
          <w:color w:val="000000" w:themeColor="text1"/>
          <w:sz w:val="28"/>
          <w:szCs w:val="28"/>
        </w:rPr>
        <w:t xml:space="preserve">l'outil </w:t>
      </w:r>
      <w:r w:rsidR="00040B00">
        <w:rPr>
          <w:rFonts w:ascii="Josefin Sans" w:hAnsi="Josefin Sans"/>
          <w:color w:val="000000" w:themeColor="text1"/>
          <w:sz w:val="28"/>
          <w:szCs w:val="28"/>
        </w:rPr>
        <w:t>de positionnement</w:t>
      </w:r>
      <w:r w:rsidRPr="00E57201">
        <w:rPr>
          <w:rFonts w:ascii="Josefin Sans" w:hAnsi="Josefin Sans"/>
          <w:color w:val="000000" w:themeColor="text1"/>
          <w:sz w:val="28"/>
          <w:szCs w:val="28"/>
        </w:rPr>
        <w:t xml:space="preserve"> </w:t>
      </w:r>
      <w:proofErr w:type="spellStart"/>
      <w:r w:rsidRPr="00E57201">
        <w:rPr>
          <w:rFonts w:ascii="Josefin Sans" w:hAnsi="Josefin Sans"/>
          <w:color w:val="000000" w:themeColor="text1"/>
          <w:sz w:val="28"/>
          <w:szCs w:val="28"/>
        </w:rPr>
        <w:t>MiCare</w:t>
      </w:r>
      <w:proofErr w:type="spellEnd"/>
      <w:r w:rsidRPr="00E57201">
        <w:rPr>
          <w:rFonts w:ascii="Josefin Sans" w:hAnsi="Josefin Sans"/>
          <w:color w:val="000000" w:themeColor="text1"/>
          <w:sz w:val="28"/>
          <w:szCs w:val="28"/>
        </w:rPr>
        <w:t xml:space="preserve"> ainsi que le kit de formation de MiCare.</w:t>
      </w:r>
    </w:p>
    <w:p w14:paraId="3FEAC250" w14:textId="77777777" w:rsidR="0033720E" w:rsidRPr="00E57201" w:rsidRDefault="0033720E" w:rsidP="00040B00">
      <w:pPr>
        <w:jc w:val="both"/>
        <w:rPr>
          <w:rFonts w:ascii="Josefin Sans" w:hAnsi="Josefin Sans"/>
          <w:color w:val="000000" w:themeColor="text1"/>
          <w:sz w:val="28"/>
          <w:szCs w:val="28"/>
        </w:rPr>
      </w:pPr>
    </w:p>
    <w:p w14:paraId="2C2D47FD" w14:textId="6E9904E1" w:rsidR="0033720E" w:rsidRPr="00E57201" w:rsidRDefault="0033720E" w:rsidP="00040B00">
      <w:pPr>
        <w:jc w:val="both"/>
        <w:rPr>
          <w:rFonts w:ascii="Josefin Sans" w:hAnsi="Josefin Sans"/>
          <w:color w:val="000000" w:themeColor="text1"/>
          <w:sz w:val="28"/>
          <w:szCs w:val="28"/>
        </w:rPr>
      </w:pPr>
      <w:r w:rsidRPr="00E57201">
        <w:rPr>
          <w:rFonts w:ascii="Josefin Sans" w:hAnsi="Josefin Sans"/>
          <w:color w:val="000000" w:themeColor="text1"/>
          <w:sz w:val="28"/>
          <w:szCs w:val="28"/>
        </w:rPr>
        <w:t xml:space="preserve">Ce guide s’adresse aussi bien aux professionnels expérimentés que </w:t>
      </w:r>
      <w:r w:rsidR="00B4452A" w:rsidRPr="00E57201">
        <w:rPr>
          <w:rFonts w:ascii="Josefin Sans" w:hAnsi="Josefin Sans"/>
          <w:color w:val="000000" w:themeColor="text1"/>
          <w:sz w:val="28"/>
          <w:szCs w:val="28"/>
        </w:rPr>
        <w:t>les personnes</w:t>
      </w:r>
      <w:r w:rsidRPr="00E57201">
        <w:rPr>
          <w:rFonts w:ascii="Josefin Sans" w:hAnsi="Josefin Sans"/>
          <w:color w:val="000000" w:themeColor="text1"/>
          <w:sz w:val="28"/>
          <w:szCs w:val="28"/>
        </w:rPr>
        <w:t xml:space="preserve"> en début de carrière. Il </w:t>
      </w:r>
      <w:r w:rsidR="00B4452A" w:rsidRPr="00E57201">
        <w:rPr>
          <w:rFonts w:ascii="Josefin Sans" w:hAnsi="Josefin Sans"/>
          <w:color w:val="000000" w:themeColor="text1"/>
          <w:sz w:val="28"/>
          <w:szCs w:val="28"/>
        </w:rPr>
        <w:t>a</w:t>
      </w:r>
      <w:r w:rsidRPr="00E57201">
        <w:rPr>
          <w:rFonts w:ascii="Josefin Sans" w:hAnsi="Josefin Sans"/>
          <w:color w:val="000000" w:themeColor="text1"/>
          <w:sz w:val="28"/>
          <w:szCs w:val="28"/>
        </w:rPr>
        <w:t xml:space="preserve"> également </w:t>
      </w:r>
      <w:r w:rsidR="00B4452A" w:rsidRPr="00E57201">
        <w:rPr>
          <w:rFonts w:ascii="Josefin Sans" w:hAnsi="Josefin Sans"/>
          <w:color w:val="000000" w:themeColor="text1"/>
          <w:sz w:val="28"/>
          <w:szCs w:val="28"/>
        </w:rPr>
        <w:t xml:space="preserve">été </w:t>
      </w:r>
      <w:r w:rsidRPr="00E57201">
        <w:rPr>
          <w:rFonts w:ascii="Josefin Sans" w:hAnsi="Josefin Sans"/>
          <w:color w:val="000000" w:themeColor="text1"/>
          <w:sz w:val="28"/>
          <w:szCs w:val="28"/>
        </w:rPr>
        <w:t xml:space="preserve">conçu pour apporter un soutien aux professionnels ayant peu d'expérience professionnelle </w:t>
      </w:r>
      <w:r w:rsidR="00B4452A" w:rsidRPr="00E57201">
        <w:rPr>
          <w:rFonts w:ascii="Josefin Sans" w:hAnsi="Josefin Sans"/>
          <w:color w:val="000000" w:themeColor="text1"/>
          <w:sz w:val="28"/>
          <w:szCs w:val="28"/>
        </w:rPr>
        <w:t>auprès</w:t>
      </w:r>
      <w:r w:rsidRPr="00E57201">
        <w:rPr>
          <w:rFonts w:ascii="Josefin Sans" w:hAnsi="Josefin Sans"/>
          <w:color w:val="000000" w:themeColor="text1"/>
          <w:sz w:val="28"/>
          <w:szCs w:val="28"/>
        </w:rPr>
        <w:t xml:space="preserve"> des personnes migrantes.  </w:t>
      </w:r>
    </w:p>
    <w:p w14:paraId="602F6EFA" w14:textId="77777777" w:rsidR="0033720E" w:rsidRPr="00E57201" w:rsidRDefault="0033720E" w:rsidP="00040B00">
      <w:pPr>
        <w:jc w:val="both"/>
        <w:rPr>
          <w:rFonts w:ascii="Josefin Sans" w:hAnsi="Josefin Sans"/>
          <w:color w:val="000000" w:themeColor="text1"/>
          <w:sz w:val="28"/>
          <w:szCs w:val="28"/>
        </w:rPr>
      </w:pPr>
    </w:p>
    <w:p w14:paraId="16C16442" w14:textId="2EAC56E2" w:rsidR="0033720E" w:rsidRPr="00E57201" w:rsidRDefault="0033720E" w:rsidP="00040B00">
      <w:pPr>
        <w:jc w:val="both"/>
        <w:rPr>
          <w:rFonts w:ascii="Josefin Sans" w:hAnsi="Josefin Sans"/>
          <w:color w:val="000000" w:themeColor="text1"/>
          <w:sz w:val="28"/>
          <w:szCs w:val="28"/>
        </w:rPr>
      </w:pPr>
      <w:r w:rsidRPr="00E57201">
        <w:rPr>
          <w:rFonts w:ascii="Josefin Sans" w:hAnsi="Josefin Sans"/>
          <w:color w:val="000000" w:themeColor="text1"/>
          <w:sz w:val="28"/>
          <w:szCs w:val="28"/>
        </w:rPr>
        <w:t xml:space="preserve">Ce document est le résultat de deux ans et demi de projet, comprenant une phase pilote avec 80 migrants situés en Finlande, en France, en Italie et en Espagne. Les conclusions de la phase pilote ont été analysées afin d’adapter le contenu et rédiger ces </w:t>
      </w:r>
      <w:r w:rsidR="00B4452A" w:rsidRPr="00E57201">
        <w:rPr>
          <w:rFonts w:ascii="Josefin Sans" w:hAnsi="Josefin Sans"/>
          <w:color w:val="000000" w:themeColor="text1"/>
          <w:sz w:val="28"/>
          <w:szCs w:val="28"/>
        </w:rPr>
        <w:t>lignes directrices</w:t>
      </w:r>
      <w:r w:rsidRPr="00E57201">
        <w:rPr>
          <w:rFonts w:ascii="Josefin Sans" w:hAnsi="Josefin Sans"/>
          <w:color w:val="000000" w:themeColor="text1"/>
          <w:sz w:val="28"/>
          <w:szCs w:val="28"/>
        </w:rPr>
        <w:t>. Vous y trouverez un tutoriel et des conseils pratiques qui vous permettront de vous familiariser rapidement et efficacement avec les outils MiCare</w:t>
      </w:r>
      <w:r w:rsidR="00B4452A" w:rsidRPr="00E57201">
        <w:rPr>
          <w:rFonts w:ascii="Josefin Sans" w:hAnsi="Josefin Sans"/>
          <w:color w:val="000000" w:themeColor="text1"/>
          <w:sz w:val="28"/>
          <w:szCs w:val="28"/>
        </w:rPr>
        <w:t>.</w:t>
      </w:r>
    </w:p>
    <w:p w14:paraId="142FFFFC" w14:textId="77777777" w:rsidR="0033720E" w:rsidRPr="00E57201" w:rsidRDefault="0033720E" w:rsidP="00040B00">
      <w:pPr>
        <w:jc w:val="both"/>
        <w:rPr>
          <w:rFonts w:ascii="Josefin Sans" w:hAnsi="Josefin Sans"/>
          <w:color w:val="000000" w:themeColor="text1"/>
          <w:sz w:val="28"/>
          <w:szCs w:val="28"/>
        </w:rPr>
      </w:pPr>
    </w:p>
    <w:p w14:paraId="107C2F61" w14:textId="6938D057" w:rsidR="0033720E" w:rsidRPr="00E57201" w:rsidRDefault="0033720E" w:rsidP="00040B00">
      <w:pPr>
        <w:jc w:val="both"/>
        <w:rPr>
          <w:rFonts w:ascii="Josefin Sans" w:hAnsi="Josefin Sans"/>
          <w:color w:val="000000" w:themeColor="text1"/>
          <w:sz w:val="28"/>
          <w:szCs w:val="28"/>
        </w:rPr>
      </w:pPr>
      <w:r w:rsidRPr="00E57201">
        <w:rPr>
          <w:rFonts w:ascii="Josefin Sans" w:hAnsi="Josefin Sans"/>
          <w:color w:val="000000" w:themeColor="text1"/>
          <w:sz w:val="28"/>
          <w:szCs w:val="28"/>
        </w:rPr>
        <w:t xml:space="preserve">Tous les supports du projet sont disponibles gratuitement sur le site Web de MiCare en anglais, espagnol, français, finnois et italien. L’outil </w:t>
      </w:r>
      <w:r w:rsidR="00040B00">
        <w:rPr>
          <w:rFonts w:ascii="Josefin Sans" w:hAnsi="Josefin Sans"/>
          <w:color w:val="000000" w:themeColor="text1"/>
          <w:sz w:val="28"/>
          <w:szCs w:val="28"/>
        </w:rPr>
        <w:t>de positionnement</w:t>
      </w:r>
      <w:r w:rsidRPr="00E57201">
        <w:rPr>
          <w:rFonts w:ascii="Josefin Sans" w:hAnsi="Josefin Sans"/>
          <w:color w:val="000000" w:themeColor="text1"/>
          <w:sz w:val="28"/>
          <w:szCs w:val="28"/>
        </w:rPr>
        <w:t xml:space="preserve"> est également disponible en allemand.</w:t>
      </w:r>
    </w:p>
    <w:p w14:paraId="0B62737A" w14:textId="77777777" w:rsidR="0033720E" w:rsidRPr="00E57201" w:rsidRDefault="0033720E" w:rsidP="007346ED">
      <w:pPr>
        <w:ind w:left="851"/>
        <w:rPr>
          <w:rFonts w:ascii="Josefin Sans" w:hAnsi="Josefin Sans" w:cs="Tahoma"/>
          <w:b/>
          <w:sz w:val="56"/>
          <w:szCs w:val="56"/>
          <w:lang w:val="en-GB"/>
        </w:rPr>
      </w:pPr>
    </w:p>
    <w:bookmarkEnd w:id="2"/>
    <w:p w14:paraId="607F845A" w14:textId="18BDDBDC" w:rsidR="007346ED" w:rsidRPr="00E57201" w:rsidRDefault="0002549D" w:rsidP="005B3E12">
      <w:pPr>
        <w:rPr>
          <w:rFonts w:ascii="Josefin Sans" w:hAnsi="Josefin Sans" w:cs="Tahoma"/>
          <w:b/>
          <w:noProof/>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252" behindDoc="0" locked="0" layoutInCell="1" allowOverlap="1" wp14:anchorId="2A787ED8" wp14:editId="25B09656">
                <wp:simplePos x="0" y="0"/>
                <wp:positionH relativeFrom="column">
                  <wp:posOffset>257810</wp:posOffset>
                </wp:positionH>
                <wp:positionV relativeFrom="paragraph">
                  <wp:posOffset>706120</wp:posOffset>
                </wp:positionV>
                <wp:extent cx="3797300" cy="1104900"/>
                <wp:effectExtent l="0" t="0" r="12700" b="19050"/>
                <wp:wrapNone/>
                <wp:docPr id="2091403124" name="Ellipse 2091403124"/>
                <wp:cNvGraphicFramePr/>
                <a:graphic xmlns:a="http://schemas.openxmlformats.org/drawingml/2006/main">
                  <a:graphicData uri="http://schemas.microsoft.com/office/word/2010/wordprocessingShape">
                    <wps:wsp>
                      <wps:cNvSpPr/>
                      <wps:spPr>
                        <a:xfrm>
                          <a:off x="0" y="0"/>
                          <a:ext cx="379730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1FF70" w14:textId="77777777" w:rsidR="00E459B2" w:rsidRPr="00E57201" w:rsidRDefault="00E459B2" w:rsidP="00E459B2">
                            <w:pPr>
                              <w:rPr>
                                <w:rFonts w:ascii="Josefin Sans" w:hAnsi="Josefin Sans" w:cs="Tahoma"/>
                                <w:b/>
                                <w:color w:val="C00000"/>
                                <w:sz w:val="48"/>
                                <w:szCs w:val="48"/>
                              </w:rPr>
                            </w:pPr>
                            <w:r w:rsidRPr="00E57201">
                              <w:rPr>
                                <w:rFonts w:ascii="Josefin Sans" w:hAnsi="Josefin Sans"/>
                                <w:b/>
                                <w:color w:val="C00000"/>
                                <w:sz w:val="52"/>
                                <w:szCs w:val="52"/>
                              </w:rPr>
                              <w:t xml:space="preserve">   </w:t>
                            </w:r>
                            <w:r w:rsidRPr="00E57201">
                              <w:rPr>
                                <w:rFonts w:ascii="Josefin Sans" w:hAnsi="Josefin Sans"/>
                                <w:b/>
                                <w:color w:val="C00000"/>
                                <w:sz w:val="48"/>
                                <w:szCs w:val="48"/>
                              </w:rPr>
                              <w:t xml:space="preserve"> Le Projet</w:t>
                            </w:r>
                          </w:p>
                          <w:p w14:paraId="2B5151E5" w14:textId="67CDFA06" w:rsidR="008E0911" w:rsidRPr="00E57201" w:rsidRDefault="008E0911" w:rsidP="00E459B2">
                            <w:pPr>
                              <w:rPr>
                                <w:rFonts w:ascii="Josefin Sans" w:hAnsi="Josefin Sans" w:cs="Tahoma"/>
                                <w:b/>
                                <w:color w:val="1F3864" w:themeColor="accent1" w:themeShade="80"/>
                                <w:sz w:val="24"/>
                                <w:szCs w:val="24"/>
                              </w:rPr>
                            </w:pPr>
                            <w:r w:rsidRPr="00E57201">
                              <w:rPr>
                                <w:rFonts w:ascii="Josefin Sans" w:hAnsi="Josefin Sans"/>
                                <w:color w:val="1F3864" w:themeColor="accent1" w:themeShade="80"/>
                                <w:sz w:val="24"/>
                                <w:szCs w:val="24"/>
                              </w:rPr>
                              <w:t xml:space="preserve">  https://www.micareproject.eu/</w:t>
                            </w:r>
                          </w:p>
                          <w:p w14:paraId="69BF7603" w14:textId="77777777" w:rsidR="00E459B2" w:rsidRPr="00E46BFF" w:rsidRDefault="008E0911" w:rsidP="00E459B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87ED8" id="Ellipse 2091403124" o:spid="_x0000_s1027" style="position:absolute;margin-left:20.3pt;margin-top:55.6pt;width:299pt;height: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" fillcolor="#f4b083 [1941]" strokecolor="#1f3763 [1604]" strokeweight="1pt">
                <v:stroke joinstyle="miter"/>
                <v:textbox>
                  <w:txbxContent>
                    <w:p w14:paraId="5821FF70" w14:textId="77777777" w:rsidR="00E459B2" w:rsidRPr="00E57201" w:rsidRDefault="00E459B2" w:rsidP="00E459B2">
                      <w:pPr>
                        <w:rPr>
                          <w:rFonts w:ascii="Josefin Sans" w:hAnsi="Josefin Sans" w:cs="Tahoma"/>
                          <w:b/>
                          <w:color w:val="C00000"/>
                          <w:sz w:val="48"/>
                          <w:szCs w:val="48"/>
                        </w:rPr>
                      </w:pPr>
                      <w:r w:rsidRPr="00E57201">
                        <w:rPr>
                          <w:rFonts w:ascii="Josefin Sans" w:hAnsi="Josefin Sans"/>
                          <w:b/>
                          <w:color w:val="C00000"/>
                          <w:sz w:val="52"/>
                          <w:szCs w:val="52"/>
                        </w:rPr>
                        <w:t xml:space="preserve">   </w:t>
                      </w:r>
                      <w:r w:rsidRPr="00E57201">
                        <w:rPr>
                          <w:rFonts w:ascii="Josefin Sans" w:hAnsi="Josefin Sans"/>
                          <w:b/>
                          <w:color w:val="C00000"/>
                          <w:sz w:val="48"/>
                          <w:szCs w:val="48"/>
                        </w:rPr>
                        <w:t xml:space="preserve"> Le Projet</w:t>
                      </w:r>
                    </w:p>
                    <w:p w14:paraId="2B5151E5" w14:textId="67CDFA06" w:rsidR="008E0911" w:rsidRPr="00E57201" w:rsidRDefault="008E0911" w:rsidP="00E459B2">
                      <w:pPr>
                        <w:rPr>
                          <w:rFonts w:ascii="Josefin Sans" w:hAnsi="Josefin Sans" w:cs="Tahoma"/>
                          <w:b/>
                          <w:color w:val="1F3864" w:themeColor="accent1" w:themeShade="80"/>
                          <w:sz w:val="24"/>
                          <w:szCs w:val="24"/>
                        </w:rPr>
                      </w:pPr>
                      <w:r w:rsidRPr="00E57201">
                        <w:rPr>
                          <w:rFonts w:ascii="Josefin Sans" w:hAnsi="Josefin Sans"/>
                          <w:color w:val="1F3864" w:themeColor="accent1" w:themeShade="80"/>
                          <w:sz w:val="24"/>
                          <w:szCs w:val="24"/>
                        </w:rPr>
                        <w:t xml:space="preserve">  https://www.micareproject.eu/</w:t>
                      </w:r>
                    </w:p>
                    <w:p w14:paraId="69BF7603" w14:textId="77777777" w:rsidR="00E459B2" w:rsidRPr="00E46BFF" w:rsidRDefault="008E0911" w:rsidP="00E459B2">
                      <w:pPr>
                        <w:jc w:val="center"/>
                      </w:pPr>
                      <w:r>
                        <w:t xml:space="preserve">          </w:t>
                      </w:r>
                    </w:p>
                  </w:txbxContent>
                </v:textbox>
              </v:oval>
            </w:pict>
          </mc:Fallback>
        </mc:AlternateContent>
      </w:r>
      <w:r w:rsidR="00752C32" w:rsidRPr="00E57201">
        <w:rPr>
          <w:rFonts w:ascii="Josefin Sans" w:hAnsi="Josefin Sans"/>
          <w:b/>
          <w:noProof/>
          <w:sz w:val="40"/>
          <w:szCs w:val="40"/>
        </w:rPr>
        <mc:AlternateContent>
          <mc:Choice Requires="wps">
            <w:drawing>
              <wp:anchor distT="0" distB="0" distL="114300" distR="114300" simplePos="0" relativeHeight="251658355" behindDoc="0" locked="0" layoutInCell="1" allowOverlap="1" wp14:anchorId="7AE1DE3B" wp14:editId="52851E5E">
                <wp:simplePos x="0" y="0"/>
                <wp:positionH relativeFrom="page">
                  <wp:posOffset>4792345</wp:posOffset>
                </wp:positionH>
                <wp:positionV relativeFrom="paragraph">
                  <wp:posOffset>948690</wp:posOffset>
                </wp:positionV>
                <wp:extent cx="5454503" cy="4467069"/>
                <wp:effectExtent l="0" t="0" r="6985" b="588010"/>
                <wp:wrapNone/>
                <wp:docPr id="1494749861" name="Bulle narrative : rectangle à coins arrondis 1494749861"/>
                <wp:cNvGraphicFramePr/>
                <a:graphic xmlns:a="http://schemas.openxmlformats.org/drawingml/2006/main">
                  <a:graphicData uri="http://schemas.microsoft.com/office/word/2010/wordprocessingShape">
                    <wps:wsp>
                      <wps:cNvSpPr/>
                      <wps:spPr>
                        <a:xfrm>
                          <a:off x="0" y="0"/>
                          <a:ext cx="5454503" cy="4467069"/>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7679B" w14:textId="11F63309" w:rsidR="004E6FB3" w:rsidRPr="00E57201" w:rsidRDefault="00B4452A" w:rsidP="004E6FB3">
                            <w:pPr>
                              <w:jc w:val="center"/>
                              <w:rPr>
                                <w:rFonts w:ascii="Josefin Sans" w:hAnsi="Josefin Sans" w:cs="Tahoma"/>
                                <w:b/>
                                <w:color w:val="C00000"/>
                                <w:sz w:val="24"/>
                                <w:szCs w:val="24"/>
                              </w:rPr>
                            </w:pPr>
                            <w:r w:rsidRPr="00E57201">
                              <w:rPr>
                                <w:rFonts w:ascii="Josefin Sans" w:hAnsi="Josefin Sans"/>
                                <w:b/>
                                <w:color w:val="C00000"/>
                                <w:sz w:val="24"/>
                                <w:szCs w:val="24"/>
                              </w:rPr>
                              <w:t xml:space="preserve">Le </w:t>
                            </w:r>
                            <w:r w:rsidR="004E6FB3" w:rsidRPr="00E57201">
                              <w:rPr>
                                <w:rFonts w:ascii="Josefin Sans" w:hAnsi="Josefin Sans"/>
                                <w:b/>
                                <w:color w:val="C00000"/>
                                <w:sz w:val="24"/>
                                <w:szCs w:val="24"/>
                              </w:rPr>
                              <w:t xml:space="preserve">projet MiCare </w:t>
                            </w:r>
                            <w:r w:rsidRPr="00E57201">
                              <w:rPr>
                                <w:rFonts w:ascii="Josefin Sans" w:hAnsi="Josefin Sans"/>
                                <w:b/>
                                <w:color w:val="C00000"/>
                                <w:sz w:val="24"/>
                                <w:szCs w:val="24"/>
                              </w:rPr>
                              <w:t>a un</w:t>
                            </w:r>
                            <w:r w:rsidR="004E6FB3" w:rsidRPr="00E57201">
                              <w:rPr>
                                <w:rFonts w:ascii="Josefin Sans" w:hAnsi="Josefin Sans"/>
                                <w:b/>
                                <w:color w:val="C00000"/>
                                <w:sz w:val="24"/>
                                <w:szCs w:val="24"/>
                              </w:rPr>
                              <w:t xml:space="preserve"> double</w:t>
                            </w:r>
                            <w:r w:rsidRPr="00E57201">
                              <w:rPr>
                                <w:rFonts w:ascii="Josefin Sans" w:hAnsi="Josefin Sans"/>
                                <w:b/>
                                <w:color w:val="C00000"/>
                                <w:sz w:val="24"/>
                                <w:szCs w:val="24"/>
                              </w:rPr>
                              <w:t xml:space="preserve"> objectif </w:t>
                            </w:r>
                            <w:r w:rsidR="004E6FB3" w:rsidRPr="00E57201">
                              <w:rPr>
                                <w:rFonts w:ascii="Josefin Sans" w:hAnsi="Josefin Sans"/>
                                <w:b/>
                                <w:color w:val="C00000"/>
                                <w:sz w:val="24"/>
                                <w:szCs w:val="24"/>
                              </w:rPr>
                              <w:t>:</w:t>
                            </w:r>
                          </w:p>
                          <w:p w14:paraId="014E8C30" w14:textId="0A6D3936" w:rsidR="004E6FB3" w:rsidRPr="00E57201"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E57201">
                              <w:rPr>
                                <w:rFonts w:ascii="Josefin Sans" w:hAnsi="Josefin Sans"/>
                              </w:rPr>
                              <w:t xml:space="preserve">promouvoir l'intégration socio-professionnelle des femmes migrantes et d’encourager leur accès à l’emploi dans le secteur de l’aide </w:t>
                            </w:r>
                            <w:r w:rsidR="00B4452A" w:rsidRPr="00E57201">
                              <w:rPr>
                                <w:rFonts w:ascii="Josefin Sans" w:hAnsi="Josefin Sans"/>
                              </w:rPr>
                              <w:t>aux</w:t>
                            </w:r>
                            <w:r w:rsidRPr="00E57201">
                              <w:rPr>
                                <w:rFonts w:ascii="Josefin Sans" w:hAnsi="Josefin Sans"/>
                              </w:rPr>
                              <w:t xml:space="preserve"> personnes âgées</w:t>
                            </w:r>
                          </w:p>
                          <w:p w14:paraId="3D64D00D" w14:textId="77777777" w:rsidR="004E6FB3" w:rsidRPr="00E57201"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E57201">
                              <w:rPr>
                                <w:rFonts w:ascii="Josefin Sans" w:hAnsi="Josefin Sans"/>
                              </w:rPr>
                              <w:t>améliorer l’accompagnement à domicile des personnes âgées</w:t>
                            </w:r>
                          </w:p>
                          <w:p w14:paraId="5F8E488E" w14:textId="77777777" w:rsidR="004E6FB3" w:rsidRPr="00E57201" w:rsidRDefault="004E6FB3" w:rsidP="004E6FB3">
                            <w:pPr>
                              <w:shd w:val="clear" w:color="auto" w:fill="F4B083" w:themeFill="accent2" w:themeFillTint="99"/>
                              <w:tabs>
                                <w:tab w:val="left" w:pos="3790"/>
                              </w:tabs>
                              <w:spacing w:after="0" w:line="256" w:lineRule="auto"/>
                              <w:jc w:val="both"/>
                              <w:rPr>
                                <w:rFonts w:ascii="Josefin Sans" w:hAnsi="Josefin Sans"/>
                              </w:rPr>
                            </w:pPr>
                          </w:p>
                          <w:p w14:paraId="70825FFA" w14:textId="77777777" w:rsidR="004E6FB3" w:rsidRPr="00E57201" w:rsidRDefault="004E6FB3" w:rsidP="004E6FB3">
                            <w:pPr>
                              <w:shd w:val="clear" w:color="auto" w:fill="F4B083" w:themeFill="accent2" w:themeFillTint="99"/>
                              <w:tabs>
                                <w:tab w:val="left" w:pos="3790"/>
                              </w:tabs>
                              <w:spacing w:after="0"/>
                              <w:jc w:val="both"/>
                              <w:rPr>
                                <w:rFonts w:ascii="Josefin Sans" w:hAnsi="Josefin Sans"/>
                              </w:rPr>
                            </w:pPr>
                          </w:p>
                          <w:p w14:paraId="54A8E557" w14:textId="77777777" w:rsidR="004E6FB3" w:rsidRPr="00E57201" w:rsidRDefault="004E6FB3" w:rsidP="004E6FB3">
                            <w:pPr>
                              <w:shd w:val="clear" w:color="auto" w:fill="F4B083" w:themeFill="accent2" w:themeFillTint="99"/>
                              <w:spacing w:after="0"/>
                              <w:jc w:val="center"/>
                              <w:rPr>
                                <w:rFonts w:ascii="Josefin Sans" w:hAnsi="Josefin Sans"/>
                                <w:b/>
                                <w:bCs/>
                              </w:rPr>
                            </w:pPr>
                            <w:r w:rsidRPr="00E57201">
                              <w:rPr>
                                <w:rFonts w:ascii="Josefin Sans" w:hAnsi="Josefin Sans"/>
                                <w:b/>
                                <w:color w:val="C00000"/>
                                <w:sz w:val="24"/>
                                <w:szCs w:val="24"/>
                              </w:rPr>
                              <w:t>6 partenaires issus de 5 pays Européens :</w:t>
                            </w:r>
                          </w:p>
                          <w:p w14:paraId="6E732D9E" w14:textId="77777777" w:rsidR="00C118E2"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IPERIA, coordinateur. Association pour la professionnalisation</w:t>
                            </w:r>
                          </w:p>
                          <w:p w14:paraId="53A9FFA2" w14:textId="26F70A6A"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des employés de service et de soins </w:t>
                            </w:r>
                            <w:r w:rsidR="00ED6EDE" w:rsidRPr="00E57201">
                              <w:rPr>
                                <w:rFonts w:ascii="Josefin Sans" w:hAnsi="Josefin Sans"/>
                              </w:rPr>
                              <w:t>à</w:t>
                            </w:r>
                            <w:r w:rsidRPr="00E57201">
                              <w:rPr>
                                <w:rFonts w:ascii="Josefin Sans" w:hAnsi="Josefin Sans"/>
                              </w:rPr>
                              <w:t xml:space="preserve"> domicile en </w:t>
                            </w:r>
                            <w:r w:rsidRPr="00E57201">
                              <w:rPr>
                                <w:rFonts w:ascii="Josefin Sans" w:hAnsi="Josefin Sans"/>
                                <w:b/>
                              </w:rPr>
                              <w:t>France</w:t>
                            </w:r>
                          </w:p>
                          <w:p w14:paraId="3BC0BFCB"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CESUR, organisme de formation en </w:t>
                            </w:r>
                            <w:r w:rsidRPr="00E57201">
                              <w:rPr>
                                <w:rFonts w:ascii="Josefin Sans" w:hAnsi="Josefin Sans"/>
                                <w:b/>
                              </w:rPr>
                              <w:t>Espagne</w:t>
                            </w:r>
                          </w:p>
                          <w:p w14:paraId="6C8AB5B2"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Margotta, organisme de formation en </w:t>
                            </w:r>
                            <w:r w:rsidRPr="00E57201">
                              <w:rPr>
                                <w:rFonts w:ascii="Josefin Sans" w:hAnsi="Josefin Sans"/>
                                <w:b/>
                              </w:rPr>
                              <w:t>Italie</w:t>
                            </w:r>
                          </w:p>
                          <w:p w14:paraId="20695D89"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UDD, organisme de formation en </w:t>
                            </w:r>
                            <w:r w:rsidRPr="00E57201">
                              <w:rPr>
                                <w:rFonts w:ascii="Josefin Sans" w:hAnsi="Josefin Sans"/>
                                <w:b/>
                              </w:rPr>
                              <w:t>France</w:t>
                            </w:r>
                          </w:p>
                          <w:p w14:paraId="05360B98" w14:textId="4CF3BFF3" w:rsidR="004E6FB3" w:rsidRPr="00E57201" w:rsidRDefault="004E6FB3" w:rsidP="00DC699E">
                            <w:pPr>
                              <w:shd w:val="clear" w:color="auto" w:fill="F4B083" w:themeFill="accent2" w:themeFillTint="99"/>
                              <w:spacing w:after="0"/>
                              <w:jc w:val="center"/>
                              <w:rPr>
                                <w:rFonts w:ascii="Josefin Sans" w:hAnsi="Josefin Sans"/>
                                <w:color w:val="000000" w:themeColor="text1"/>
                              </w:rPr>
                            </w:pPr>
                            <w:r w:rsidRPr="00E57201">
                              <w:rPr>
                                <w:rFonts w:ascii="Josefin Sans" w:hAnsi="Josefin Sans"/>
                                <w:color w:val="000000" w:themeColor="text1"/>
                              </w:rPr>
                              <w:t xml:space="preserve">Université des sciences appliquées en </w:t>
                            </w:r>
                            <w:r w:rsidRPr="00E57201">
                              <w:rPr>
                                <w:rFonts w:ascii="Josefin Sans" w:hAnsi="Josefin Sans"/>
                                <w:b/>
                                <w:color w:val="000000" w:themeColor="text1"/>
                              </w:rPr>
                              <w:t>Finlande</w:t>
                            </w:r>
                          </w:p>
                          <w:p w14:paraId="056769E3" w14:textId="77777777" w:rsidR="00DC699E" w:rsidRPr="00E57201" w:rsidRDefault="004E6FB3" w:rsidP="00DC699E">
                            <w:pPr>
                              <w:shd w:val="clear" w:color="auto" w:fill="F4B083" w:themeFill="accent2" w:themeFillTint="99"/>
                              <w:spacing w:after="0"/>
                              <w:jc w:val="center"/>
                              <w:rPr>
                                <w:rFonts w:ascii="Josefin Sans" w:hAnsi="Josefin Sans"/>
                                <w:b/>
                                <w:bCs/>
                              </w:rPr>
                            </w:pPr>
                            <w:r w:rsidRPr="00E57201">
                              <w:rPr>
                                <w:rFonts w:ascii="Josefin Sans" w:hAnsi="Josefin Sans"/>
                              </w:rPr>
                              <w:t xml:space="preserve">WIAB, centre de recherche en </w:t>
                            </w:r>
                            <w:r w:rsidRPr="00E57201">
                              <w:rPr>
                                <w:rFonts w:ascii="Josefin Sans" w:hAnsi="Josefin Sans"/>
                                <w:b/>
                              </w:rPr>
                              <w:t>Autriche</w:t>
                            </w:r>
                          </w:p>
                          <w:p w14:paraId="6B55EE9F" w14:textId="77777777" w:rsidR="00C118E2" w:rsidRPr="00E57201" w:rsidRDefault="00C118E2" w:rsidP="00DC699E">
                            <w:pPr>
                              <w:shd w:val="clear" w:color="auto" w:fill="F4B083" w:themeFill="accent2" w:themeFillTint="99"/>
                              <w:spacing w:after="0"/>
                              <w:jc w:val="center"/>
                              <w:rPr>
                                <w:rFonts w:ascii="Josefin Sans" w:hAnsi="Josefin Sans"/>
                                <w:b/>
                                <w:bCs/>
                              </w:rPr>
                            </w:pPr>
                          </w:p>
                          <w:p w14:paraId="5AB03CB3" w14:textId="77777777" w:rsidR="00C118E2" w:rsidRPr="00E57201" w:rsidRDefault="00C118E2" w:rsidP="00DC699E">
                            <w:pPr>
                              <w:shd w:val="clear" w:color="auto" w:fill="F4B083" w:themeFill="accent2" w:themeFillTint="99"/>
                              <w:spacing w:after="0"/>
                              <w:jc w:val="center"/>
                              <w:rPr>
                                <w:rFonts w:ascii="Josefin Sans" w:hAnsi="Josefin Sans" w:cs="Tahoma"/>
                                <w:b/>
                                <w:color w:val="C00000"/>
                                <w:sz w:val="24"/>
                                <w:szCs w:val="24"/>
                              </w:rPr>
                            </w:pPr>
                            <w:r w:rsidRPr="00E57201">
                              <w:rPr>
                                <w:rFonts w:ascii="Josefin Sans" w:hAnsi="Josefin Sans"/>
                                <w:b/>
                                <w:color w:val="C00000"/>
                                <w:sz w:val="24"/>
                                <w:szCs w:val="24"/>
                              </w:rPr>
                              <w:t>MiCare utilise une méthodologie mixte</w:t>
                            </w:r>
                          </w:p>
                          <w:p w14:paraId="36159172" w14:textId="77777777" w:rsidR="00C118E2" w:rsidRPr="00E57201" w:rsidRDefault="00C118E2" w:rsidP="00DC699E">
                            <w:pPr>
                              <w:shd w:val="clear" w:color="auto" w:fill="F4B083" w:themeFill="accent2" w:themeFillTint="99"/>
                              <w:spacing w:after="0"/>
                              <w:jc w:val="center"/>
                              <w:rPr>
                                <w:rFonts w:ascii="Josefin Sans" w:hAnsi="Josefin Sans"/>
                              </w:rPr>
                            </w:pPr>
                            <w:r w:rsidRPr="00E57201">
                              <w:rPr>
                                <w:rFonts w:ascii="Josefin Sans" w:hAnsi="Josefin Sans"/>
                              </w:rPr>
                              <w:t>Qui combine l’expertise des partenaires, la recherche de terrain, et les entretiens auprès des groupes cibles,</w:t>
                            </w:r>
                          </w:p>
                          <w:p w14:paraId="747983E6" w14:textId="77777777" w:rsidR="00C118E2" w:rsidRPr="00E57201" w:rsidRDefault="00C118E2"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Ainsi que 2 phases pilotes avec 80 femmes migrantes </w:t>
                            </w:r>
                          </w:p>
                          <w:p w14:paraId="74C60550" w14:textId="77777777" w:rsidR="00C118E2" w:rsidRPr="00E57201" w:rsidRDefault="00C118E2" w:rsidP="00DC699E">
                            <w:pPr>
                              <w:shd w:val="clear" w:color="auto" w:fill="F4B083" w:themeFill="accent2" w:themeFillTint="99"/>
                              <w:spacing w:after="0"/>
                              <w:jc w:val="center"/>
                              <w:rPr>
                                <w:rFonts w:ascii="Josefin Sans" w:hAnsi="Josefin Sans"/>
                                <w:b/>
                                <w:bCs/>
                              </w:rPr>
                            </w:pPr>
                          </w:p>
                          <w:p w14:paraId="6BC6CA84" w14:textId="77777777" w:rsidR="00DC699E" w:rsidRPr="00E57201" w:rsidRDefault="00DC699E" w:rsidP="00DC699E">
                            <w:pPr>
                              <w:shd w:val="clear" w:color="auto" w:fill="F4B083" w:themeFill="accent2" w:themeFillTint="99"/>
                              <w:spacing w:after="0"/>
                              <w:jc w:val="center"/>
                              <w:rPr>
                                <w:rFonts w:ascii="Josefin Sans" w:hAnsi="Josefin San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1DE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94749861" o:spid="_x0000_s1028" type="#_x0000_t62" style="position:absolute;margin-left:377.35pt;margin-top:74.7pt;width:429.5pt;height:351.75pt;z-index:251658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" adj="6300,24300" fillcolor="#f4b083 [1941]" strokecolor="#1f3763 [1604]" strokeweight="1pt">
                <v:textbox>
                  <w:txbxContent>
                    <w:p w14:paraId="6FF7679B" w14:textId="11F63309" w:rsidR="004E6FB3" w:rsidRPr="00E57201" w:rsidRDefault="00B4452A" w:rsidP="004E6FB3">
                      <w:pPr>
                        <w:jc w:val="center"/>
                        <w:rPr>
                          <w:rFonts w:ascii="Josefin Sans" w:hAnsi="Josefin Sans" w:cs="Tahoma"/>
                          <w:b/>
                          <w:color w:val="C00000"/>
                          <w:sz w:val="24"/>
                          <w:szCs w:val="24"/>
                        </w:rPr>
                      </w:pPr>
                      <w:r w:rsidRPr="00E57201">
                        <w:rPr>
                          <w:rFonts w:ascii="Josefin Sans" w:hAnsi="Josefin Sans"/>
                          <w:b/>
                          <w:color w:val="C00000"/>
                          <w:sz w:val="24"/>
                          <w:szCs w:val="24"/>
                        </w:rPr>
                        <w:t xml:space="preserve">Le </w:t>
                      </w:r>
                      <w:r w:rsidR="004E6FB3" w:rsidRPr="00E57201">
                        <w:rPr>
                          <w:rFonts w:ascii="Josefin Sans" w:hAnsi="Josefin Sans"/>
                          <w:b/>
                          <w:color w:val="C00000"/>
                          <w:sz w:val="24"/>
                          <w:szCs w:val="24"/>
                        </w:rPr>
                        <w:t xml:space="preserve">projet MiCare </w:t>
                      </w:r>
                      <w:r w:rsidRPr="00E57201">
                        <w:rPr>
                          <w:rFonts w:ascii="Josefin Sans" w:hAnsi="Josefin Sans"/>
                          <w:b/>
                          <w:color w:val="C00000"/>
                          <w:sz w:val="24"/>
                          <w:szCs w:val="24"/>
                        </w:rPr>
                        <w:t>a un</w:t>
                      </w:r>
                      <w:r w:rsidR="004E6FB3" w:rsidRPr="00E57201">
                        <w:rPr>
                          <w:rFonts w:ascii="Josefin Sans" w:hAnsi="Josefin Sans"/>
                          <w:b/>
                          <w:color w:val="C00000"/>
                          <w:sz w:val="24"/>
                          <w:szCs w:val="24"/>
                        </w:rPr>
                        <w:t xml:space="preserve"> double</w:t>
                      </w:r>
                      <w:r w:rsidRPr="00E57201">
                        <w:rPr>
                          <w:rFonts w:ascii="Josefin Sans" w:hAnsi="Josefin Sans"/>
                          <w:b/>
                          <w:color w:val="C00000"/>
                          <w:sz w:val="24"/>
                          <w:szCs w:val="24"/>
                        </w:rPr>
                        <w:t xml:space="preserve"> objectif </w:t>
                      </w:r>
                      <w:r w:rsidR="004E6FB3" w:rsidRPr="00E57201">
                        <w:rPr>
                          <w:rFonts w:ascii="Josefin Sans" w:hAnsi="Josefin Sans"/>
                          <w:b/>
                          <w:color w:val="C00000"/>
                          <w:sz w:val="24"/>
                          <w:szCs w:val="24"/>
                        </w:rPr>
                        <w:t>:</w:t>
                      </w:r>
                    </w:p>
                    <w:p w14:paraId="014E8C30" w14:textId="0A6D3936" w:rsidR="004E6FB3" w:rsidRPr="00E57201"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E57201">
                        <w:rPr>
                          <w:rFonts w:ascii="Josefin Sans" w:hAnsi="Josefin Sans"/>
                        </w:rPr>
                        <w:t xml:space="preserve">promouvoir l'intégration socio-professionnelle des femmes migrantes et d’encourager leur accès à l’emploi dans le secteur de l’aide </w:t>
                      </w:r>
                      <w:r w:rsidR="00B4452A" w:rsidRPr="00E57201">
                        <w:rPr>
                          <w:rFonts w:ascii="Josefin Sans" w:hAnsi="Josefin Sans"/>
                        </w:rPr>
                        <w:t>aux</w:t>
                      </w:r>
                      <w:r w:rsidRPr="00E57201">
                        <w:rPr>
                          <w:rFonts w:ascii="Josefin Sans" w:hAnsi="Josefin Sans"/>
                        </w:rPr>
                        <w:t xml:space="preserve"> personnes âgées</w:t>
                      </w:r>
                    </w:p>
                    <w:p w14:paraId="3D64D00D" w14:textId="77777777" w:rsidR="004E6FB3" w:rsidRPr="00E57201"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E57201">
                        <w:rPr>
                          <w:rFonts w:ascii="Josefin Sans" w:hAnsi="Josefin Sans"/>
                        </w:rPr>
                        <w:t>améliorer l’accompagnement à domicile des personnes âgées</w:t>
                      </w:r>
                    </w:p>
                    <w:p w14:paraId="5F8E488E" w14:textId="77777777" w:rsidR="004E6FB3" w:rsidRPr="00E57201" w:rsidRDefault="004E6FB3" w:rsidP="004E6FB3">
                      <w:pPr>
                        <w:shd w:val="clear" w:color="auto" w:fill="F4B083" w:themeFill="accent2" w:themeFillTint="99"/>
                        <w:tabs>
                          <w:tab w:val="left" w:pos="3790"/>
                        </w:tabs>
                        <w:spacing w:after="0" w:line="256" w:lineRule="auto"/>
                        <w:jc w:val="both"/>
                        <w:rPr>
                          <w:rFonts w:ascii="Josefin Sans" w:hAnsi="Josefin Sans"/>
                        </w:rPr>
                      </w:pPr>
                    </w:p>
                    <w:p w14:paraId="70825FFA" w14:textId="77777777" w:rsidR="004E6FB3" w:rsidRPr="00E57201" w:rsidRDefault="004E6FB3" w:rsidP="004E6FB3">
                      <w:pPr>
                        <w:shd w:val="clear" w:color="auto" w:fill="F4B083" w:themeFill="accent2" w:themeFillTint="99"/>
                        <w:tabs>
                          <w:tab w:val="left" w:pos="3790"/>
                        </w:tabs>
                        <w:spacing w:after="0"/>
                        <w:jc w:val="both"/>
                        <w:rPr>
                          <w:rFonts w:ascii="Josefin Sans" w:hAnsi="Josefin Sans"/>
                        </w:rPr>
                      </w:pPr>
                    </w:p>
                    <w:p w14:paraId="54A8E557" w14:textId="77777777" w:rsidR="004E6FB3" w:rsidRPr="00E57201" w:rsidRDefault="004E6FB3" w:rsidP="004E6FB3">
                      <w:pPr>
                        <w:shd w:val="clear" w:color="auto" w:fill="F4B083" w:themeFill="accent2" w:themeFillTint="99"/>
                        <w:spacing w:after="0"/>
                        <w:jc w:val="center"/>
                        <w:rPr>
                          <w:rFonts w:ascii="Josefin Sans" w:hAnsi="Josefin Sans"/>
                          <w:b/>
                          <w:bCs/>
                        </w:rPr>
                      </w:pPr>
                      <w:r w:rsidRPr="00E57201">
                        <w:rPr>
                          <w:rFonts w:ascii="Josefin Sans" w:hAnsi="Josefin Sans"/>
                          <w:b/>
                          <w:color w:val="C00000"/>
                          <w:sz w:val="24"/>
                          <w:szCs w:val="24"/>
                        </w:rPr>
                        <w:t>6 partenaires issus de 5 pays Européens :</w:t>
                      </w:r>
                    </w:p>
                    <w:p w14:paraId="6E732D9E" w14:textId="77777777" w:rsidR="00C118E2"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IPERIA, coordinateur. Association pour la professionnalisation</w:t>
                      </w:r>
                    </w:p>
                    <w:p w14:paraId="53A9FFA2" w14:textId="26F70A6A"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des employés de service et de soins </w:t>
                      </w:r>
                      <w:r w:rsidR="00ED6EDE" w:rsidRPr="00E57201">
                        <w:rPr>
                          <w:rFonts w:ascii="Josefin Sans" w:hAnsi="Josefin Sans"/>
                        </w:rPr>
                        <w:t>à</w:t>
                      </w:r>
                      <w:r w:rsidRPr="00E57201">
                        <w:rPr>
                          <w:rFonts w:ascii="Josefin Sans" w:hAnsi="Josefin Sans"/>
                        </w:rPr>
                        <w:t xml:space="preserve"> domicile en </w:t>
                      </w:r>
                      <w:r w:rsidRPr="00E57201">
                        <w:rPr>
                          <w:rFonts w:ascii="Josefin Sans" w:hAnsi="Josefin Sans"/>
                          <w:b/>
                        </w:rPr>
                        <w:t>France</w:t>
                      </w:r>
                    </w:p>
                    <w:p w14:paraId="3BC0BFCB"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CESUR, organisme de formation en </w:t>
                      </w:r>
                      <w:r w:rsidRPr="00E57201">
                        <w:rPr>
                          <w:rFonts w:ascii="Josefin Sans" w:hAnsi="Josefin Sans"/>
                          <w:b/>
                        </w:rPr>
                        <w:t>Espagne</w:t>
                      </w:r>
                    </w:p>
                    <w:p w14:paraId="6C8AB5B2"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Margotta, organisme de formation en </w:t>
                      </w:r>
                      <w:r w:rsidRPr="00E57201">
                        <w:rPr>
                          <w:rFonts w:ascii="Josefin Sans" w:hAnsi="Josefin Sans"/>
                          <w:b/>
                        </w:rPr>
                        <w:t>Italie</w:t>
                      </w:r>
                    </w:p>
                    <w:p w14:paraId="20695D89" w14:textId="77777777" w:rsidR="004E6FB3" w:rsidRPr="00E57201" w:rsidRDefault="004E6FB3"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UDD, organisme de formation en </w:t>
                      </w:r>
                      <w:r w:rsidRPr="00E57201">
                        <w:rPr>
                          <w:rFonts w:ascii="Josefin Sans" w:hAnsi="Josefin Sans"/>
                          <w:b/>
                        </w:rPr>
                        <w:t>France</w:t>
                      </w:r>
                    </w:p>
                    <w:p w14:paraId="05360B98" w14:textId="4CF3BFF3" w:rsidR="004E6FB3" w:rsidRPr="00E57201" w:rsidRDefault="004E6FB3" w:rsidP="00DC699E">
                      <w:pPr>
                        <w:shd w:val="clear" w:color="auto" w:fill="F4B083" w:themeFill="accent2" w:themeFillTint="99"/>
                        <w:spacing w:after="0"/>
                        <w:jc w:val="center"/>
                        <w:rPr>
                          <w:rFonts w:ascii="Josefin Sans" w:hAnsi="Josefin Sans"/>
                          <w:color w:val="000000" w:themeColor="text1"/>
                        </w:rPr>
                      </w:pPr>
                      <w:r w:rsidRPr="00E57201">
                        <w:rPr>
                          <w:rFonts w:ascii="Josefin Sans" w:hAnsi="Josefin Sans"/>
                          <w:color w:val="000000" w:themeColor="text1"/>
                        </w:rPr>
                        <w:t xml:space="preserve">Université des sciences appliquées en </w:t>
                      </w:r>
                      <w:r w:rsidRPr="00E57201">
                        <w:rPr>
                          <w:rFonts w:ascii="Josefin Sans" w:hAnsi="Josefin Sans"/>
                          <w:b/>
                          <w:color w:val="000000" w:themeColor="text1"/>
                        </w:rPr>
                        <w:t>Finlande</w:t>
                      </w:r>
                    </w:p>
                    <w:p w14:paraId="056769E3" w14:textId="77777777" w:rsidR="00DC699E" w:rsidRPr="00E57201" w:rsidRDefault="004E6FB3" w:rsidP="00DC699E">
                      <w:pPr>
                        <w:shd w:val="clear" w:color="auto" w:fill="F4B083" w:themeFill="accent2" w:themeFillTint="99"/>
                        <w:spacing w:after="0"/>
                        <w:jc w:val="center"/>
                        <w:rPr>
                          <w:rFonts w:ascii="Josefin Sans" w:hAnsi="Josefin Sans"/>
                          <w:b/>
                          <w:bCs/>
                        </w:rPr>
                      </w:pPr>
                      <w:r w:rsidRPr="00E57201">
                        <w:rPr>
                          <w:rFonts w:ascii="Josefin Sans" w:hAnsi="Josefin Sans"/>
                        </w:rPr>
                        <w:t xml:space="preserve">WIAB, centre de recherche en </w:t>
                      </w:r>
                      <w:r w:rsidRPr="00E57201">
                        <w:rPr>
                          <w:rFonts w:ascii="Josefin Sans" w:hAnsi="Josefin Sans"/>
                          <w:b/>
                        </w:rPr>
                        <w:t>Autriche</w:t>
                      </w:r>
                    </w:p>
                    <w:p w14:paraId="6B55EE9F" w14:textId="77777777" w:rsidR="00C118E2" w:rsidRPr="00E57201" w:rsidRDefault="00C118E2" w:rsidP="00DC699E">
                      <w:pPr>
                        <w:shd w:val="clear" w:color="auto" w:fill="F4B083" w:themeFill="accent2" w:themeFillTint="99"/>
                        <w:spacing w:after="0"/>
                        <w:jc w:val="center"/>
                        <w:rPr>
                          <w:rFonts w:ascii="Josefin Sans" w:hAnsi="Josefin Sans"/>
                          <w:b/>
                          <w:bCs/>
                        </w:rPr>
                      </w:pPr>
                    </w:p>
                    <w:p w14:paraId="5AB03CB3" w14:textId="77777777" w:rsidR="00C118E2" w:rsidRPr="00E57201" w:rsidRDefault="00C118E2" w:rsidP="00DC699E">
                      <w:pPr>
                        <w:shd w:val="clear" w:color="auto" w:fill="F4B083" w:themeFill="accent2" w:themeFillTint="99"/>
                        <w:spacing w:after="0"/>
                        <w:jc w:val="center"/>
                        <w:rPr>
                          <w:rFonts w:ascii="Josefin Sans" w:hAnsi="Josefin Sans" w:cs="Tahoma"/>
                          <w:b/>
                          <w:color w:val="C00000"/>
                          <w:sz w:val="24"/>
                          <w:szCs w:val="24"/>
                        </w:rPr>
                      </w:pPr>
                      <w:r w:rsidRPr="00E57201">
                        <w:rPr>
                          <w:rFonts w:ascii="Josefin Sans" w:hAnsi="Josefin Sans"/>
                          <w:b/>
                          <w:color w:val="C00000"/>
                          <w:sz w:val="24"/>
                          <w:szCs w:val="24"/>
                        </w:rPr>
                        <w:t>MiCare utilise une méthodologie mixte</w:t>
                      </w:r>
                    </w:p>
                    <w:p w14:paraId="36159172" w14:textId="77777777" w:rsidR="00C118E2" w:rsidRPr="00E57201" w:rsidRDefault="00C118E2" w:rsidP="00DC699E">
                      <w:pPr>
                        <w:shd w:val="clear" w:color="auto" w:fill="F4B083" w:themeFill="accent2" w:themeFillTint="99"/>
                        <w:spacing w:after="0"/>
                        <w:jc w:val="center"/>
                        <w:rPr>
                          <w:rFonts w:ascii="Josefin Sans" w:hAnsi="Josefin Sans"/>
                        </w:rPr>
                      </w:pPr>
                      <w:r w:rsidRPr="00E57201">
                        <w:rPr>
                          <w:rFonts w:ascii="Josefin Sans" w:hAnsi="Josefin Sans"/>
                        </w:rPr>
                        <w:t>Qui combine l’expertise des partenaires, la recherche de terrain, et les entretiens auprès des groupes cibles,</w:t>
                      </w:r>
                    </w:p>
                    <w:p w14:paraId="747983E6" w14:textId="77777777" w:rsidR="00C118E2" w:rsidRPr="00E57201" w:rsidRDefault="00C118E2" w:rsidP="00DC699E">
                      <w:pPr>
                        <w:shd w:val="clear" w:color="auto" w:fill="F4B083" w:themeFill="accent2" w:themeFillTint="99"/>
                        <w:spacing w:after="0"/>
                        <w:jc w:val="center"/>
                        <w:rPr>
                          <w:rFonts w:ascii="Josefin Sans" w:hAnsi="Josefin Sans"/>
                        </w:rPr>
                      </w:pPr>
                      <w:r w:rsidRPr="00E57201">
                        <w:rPr>
                          <w:rFonts w:ascii="Josefin Sans" w:hAnsi="Josefin Sans"/>
                        </w:rPr>
                        <w:t xml:space="preserve">Ainsi que 2 phases pilotes avec 80 femmes migrantes </w:t>
                      </w:r>
                    </w:p>
                    <w:p w14:paraId="74C60550" w14:textId="77777777" w:rsidR="00C118E2" w:rsidRPr="00E57201" w:rsidRDefault="00C118E2" w:rsidP="00DC699E">
                      <w:pPr>
                        <w:shd w:val="clear" w:color="auto" w:fill="F4B083" w:themeFill="accent2" w:themeFillTint="99"/>
                        <w:spacing w:after="0"/>
                        <w:jc w:val="center"/>
                        <w:rPr>
                          <w:rFonts w:ascii="Josefin Sans" w:hAnsi="Josefin Sans"/>
                          <w:b/>
                          <w:bCs/>
                        </w:rPr>
                      </w:pPr>
                    </w:p>
                    <w:p w14:paraId="6BC6CA84" w14:textId="77777777" w:rsidR="00DC699E" w:rsidRPr="00E57201" w:rsidRDefault="00DC699E" w:rsidP="00DC699E">
                      <w:pPr>
                        <w:shd w:val="clear" w:color="auto" w:fill="F4B083" w:themeFill="accent2" w:themeFillTint="99"/>
                        <w:spacing w:after="0"/>
                        <w:jc w:val="center"/>
                        <w:rPr>
                          <w:rFonts w:ascii="Josefin Sans" w:hAnsi="Josefin Sans"/>
                          <w:b/>
                          <w:bCs/>
                        </w:rPr>
                      </w:pPr>
                    </w:p>
                  </w:txbxContent>
                </v:textbox>
                <w10:wrap anchorx="page"/>
              </v:shape>
            </w:pict>
          </mc:Fallback>
        </mc:AlternateContent>
      </w:r>
      <w:r w:rsidR="00752C32" w:rsidRPr="00E57201">
        <w:rPr>
          <w:rFonts w:ascii="Josefin Sans" w:hAnsi="Josefin Sans"/>
          <w:b/>
          <w:noProof/>
          <w:sz w:val="40"/>
          <w:szCs w:val="40"/>
        </w:rPr>
        <mc:AlternateContent>
          <mc:Choice Requires="wps">
            <w:drawing>
              <wp:anchor distT="0" distB="0" distL="114300" distR="114300" simplePos="0" relativeHeight="251658356" behindDoc="0" locked="0" layoutInCell="1" allowOverlap="1" wp14:anchorId="0CDA17CC" wp14:editId="0D5E8E3C">
                <wp:simplePos x="0" y="0"/>
                <wp:positionH relativeFrom="column">
                  <wp:posOffset>1001823</wp:posOffset>
                </wp:positionH>
                <wp:positionV relativeFrom="paragraph">
                  <wp:posOffset>3128807</wp:posOffset>
                </wp:positionV>
                <wp:extent cx="2447290" cy="1031358"/>
                <wp:effectExtent l="0" t="0" r="10160" b="16510"/>
                <wp:wrapNone/>
                <wp:docPr id="612043336" name="Rectangle : coins arrondis 612043336"/>
                <wp:cNvGraphicFramePr/>
                <a:graphic xmlns:a="http://schemas.openxmlformats.org/drawingml/2006/main">
                  <a:graphicData uri="http://schemas.microsoft.com/office/word/2010/wordprocessingShape">
                    <wps:wsp>
                      <wps:cNvSpPr/>
                      <wps:spPr>
                        <a:xfrm>
                          <a:off x="0" y="0"/>
                          <a:ext cx="2447290" cy="1031358"/>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A32E5AD" w14:textId="77777777" w:rsidR="00C118E2" w:rsidRPr="00E57201"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rPr>
                            </w:pPr>
                            <w:r w:rsidRPr="00E57201">
                              <w:rPr>
                                <w:rFonts w:ascii="Josefin Sans" w:hAnsi="Josefin Sans"/>
                                <w:b/>
                                <w:color w:val="C00000"/>
                                <w:sz w:val="24"/>
                                <w:szCs w:val="24"/>
                              </w:rPr>
                              <w:t xml:space="preserve">MiCare est cofinancé par le programme Erasmus+ </w:t>
                            </w:r>
                          </w:p>
                          <w:p w14:paraId="3DA2028D" w14:textId="77777777" w:rsidR="00C118E2" w:rsidRPr="00E57201" w:rsidRDefault="00C118E2" w:rsidP="00C118E2">
                            <w:pPr>
                              <w:shd w:val="clear" w:color="auto" w:fill="F4B083" w:themeFill="accent2" w:themeFillTint="99"/>
                              <w:tabs>
                                <w:tab w:val="left" w:pos="3790"/>
                              </w:tabs>
                              <w:spacing w:after="0"/>
                              <w:jc w:val="center"/>
                              <w:rPr>
                                <w:rFonts w:ascii="Josefin Sans" w:hAnsi="Josefin Sans"/>
                              </w:rPr>
                            </w:pPr>
                            <w:r w:rsidRPr="00E57201">
                              <w:rPr>
                                <w:rFonts w:ascii="Josefin Sans" w:hAnsi="Josefin Sans"/>
                              </w:rPr>
                              <w:t>Entre novembre 2020 et juin 2023</w:t>
                            </w:r>
                          </w:p>
                          <w:p w14:paraId="0B48B9DC" w14:textId="77777777" w:rsidR="006829DD" w:rsidRPr="008156CA" w:rsidRDefault="006829DD" w:rsidP="006829D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A17CC" id="Rectangle : coins arrondis 612043336" o:spid="_x0000_s1029" style="position:absolute;margin-left:78.9pt;margin-top:246.35pt;width:192.7pt;height:81.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" fillcolor="#f4b183" strokecolor="#2f528f" strokeweight="1pt">
                <v:stroke joinstyle="miter"/>
                <v:textbox>
                  <w:txbxContent>
                    <w:p w14:paraId="6A32E5AD" w14:textId="77777777" w:rsidR="00C118E2" w:rsidRPr="00E57201"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rPr>
                      </w:pPr>
                      <w:r w:rsidRPr="00E57201">
                        <w:rPr>
                          <w:rFonts w:ascii="Josefin Sans" w:hAnsi="Josefin Sans"/>
                          <w:b/>
                          <w:color w:val="C00000"/>
                          <w:sz w:val="24"/>
                          <w:szCs w:val="24"/>
                        </w:rPr>
                        <w:t xml:space="preserve">MiCare est cofinancé par le programme Erasmus+ </w:t>
                      </w:r>
                    </w:p>
                    <w:p w14:paraId="3DA2028D" w14:textId="77777777" w:rsidR="00C118E2" w:rsidRPr="00E57201" w:rsidRDefault="00C118E2" w:rsidP="00C118E2">
                      <w:pPr>
                        <w:shd w:val="clear" w:color="auto" w:fill="F4B083" w:themeFill="accent2" w:themeFillTint="99"/>
                        <w:tabs>
                          <w:tab w:val="left" w:pos="3790"/>
                        </w:tabs>
                        <w:spacing w:after="0"/>
                        <w:jc w:val="center"/>
                        <w:rPr>
                          <w:rFonts w:ascii="Josefin Sans" w:hAnsi="Josefin Sans"/>
                        </w:rPr>
                      </w:pPr>
                      <w:r w:rsidRPr="00E57201">
                        <w:rPr>
                          <w:rFonts w:ascii="Josefin Sans" w:hAnsi="Josefin Sans"/>
                        </w:rPr>
                        <w:t>Entre novembre 2020 et juin 2023</w:t>
                      </w:r>
                    </w:p>
                    <w:p w14:paraId="0B48B9DC" w14:textId="77777777" w:rsidR="006829DD" w:rsidRPr="008156CA" w:rsidRDefault="006829DD" w:rsidP="006829DD">
                      <w:pPr>
                        <w:rPr>
                          <w:lang w:val="en-US"/>
                        </w:rPr>
                      </w:pPr>
                    </w:p>
                  </w:txbxContent>
                </v:textbox>
              </v:roundrect>
            </w:pict>
          </mc:Fallback>
        </mc:AlternateContent>
      </w:r>
      <w:r w:rsidR="00752C32" w:rsidRPr="00E57201">
        <w:rPr>
          <w:rFonts w:ascii="Josefin Sans" w:hAnsi="Josefin Sans"/>
          <w:b/>
          <w:noProof/>
          <w:sz w:val="40"/>
          <w:szCs w:val="40"/>
        </w:rPr>
        <w:drawing>
          <wp:inline distT="0" distB="0" distL="0" distR="0" wp14:anchorId="0006D36B" wp14:editId="20E96A3E">
            <wp:extent cx="9746273" cy="6179820"/>
            <wp:effectExtent l="171450" t="228600" r="179070" b="2209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758041" cy="61872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055481" w14:textId="04359B92" w:rsidR="005B3E12" w:rsidRPr="00E57201" w:rsidRDefault="00040B00"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254" behindDoc="0" locked="0" layoutInCell="1" allowOverlap="1" wp14:anchorId="36E71A70" wp14:editId="7B80DF7A">
                <wp:simplePos x="0" y="0"/>
                <wp:positionH relativeFrom="column">
                  <wp:posOffset>433318</wp:posOffset>
                </wp:positionH>
                <wp:positionV relativeFrom="paragraph">
                  <wp:posOffset>690079</wp:posOffset>
                </wp:positionV>
                <wp:extent cx="3524250" cy="1663909"/>
                <wp:effectExtent l="0" t="0" r="19050" b="12700"/>
                <wp:wrapNone/>
                <wp:docPr id="303208001" name="Ellipse 303208001"/>
                <wp:cNvGraphicFramePr/>
                <a:graphic xmlns:a="http://schemas.openxmlformats.org/drawingml/2006/main">
                  <a:graphicData uri="http://schemas.microsoft.com/office/word/2010/wordprocessingShape">
                    <wps:wsp>
                      <wps:cNvSpPr/>
                      <wps:spPr>
                        <a:xfrm>
                          <a:off x="0" y="0"/>
                          <a:ext cx="3524250" cy="1663909"/>
                        </a:xfrm>
                        <a:prstGeom prst="ellipse">
                          <a:avLst/>
                        </a:prstGeom>
                        <a:solidFill>
                          <a:srgbClr val="F8CBAD">
                            <a:lumMod val="40000"/>
                            <a:lumOff val="60000"/>
                          </a:srgbClr>
                        </a:solidFill>
                        <a:ln w="12700">
                          <a:solidFill>
                            <a:srgbClr val="2F528F">
                              <a:shade val="50000"/>
                            </a:srgbClr>
                          </a:solidFill>
                          <a:prstDash val="solid"/>
                          <a:miter/>
                        </a:ln>
                      </wps:spPr>
                      <wps:txbx>
                        <w:txbxContent>
                          <w:p w14:paraId="0C81E42F" w14:textId="77777777" w:rsidR="00DE11A3" w:rsidRDefault="00752C32" w:rsidP="00DE11A3">
                            <w:pPr>
                              <w:spacing w:line="256" w:lineRule="auto"/>
                              <w:jc w:val="center"/>
                              <w:rPr>
                                <w:rFonts w:ascii="Josefin Sans" w:hAnsi="Josefin Sans"/>
                                <w:b/>
                                <w:bCs/>
                                <w:color w:val="C00000"/>
                                <w:sz w:val="52"/>
                                <w:szCs w:val="52"/>
                              </w:rPr>
                            </w:pPr>
                            <w:r>
                              <w:rPr>
                                <w:rFonts w:ascii="Josefin Sans" w:hAnsi="Josefin Sans"/>
                                <w:b/>
                                <w:bCs/>
                                <w:color w:val="C00000"/>
                                <w:sz w:val="52"/>
                                <w:szCs w:val="52"/>
                              </w:rPr>
                              <w:t>Principaux résultats du projet</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oval w14:anchorId="36E71A70" id="Ellipse 303208001" o:spid="_x0000_s1030" style="position:absolute;margin-left:34.1pt;margin-top:54.35pt;width:277.5pt;height:13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" fillcolor="#fceade" strokecolor="#203a68" strokeweight="1pt">
                <v:stroke joinstyle="miter"/>
                <v:textbox>
                  <w:txbxContent>
                    <w:p w14:paraId="0C81E42F" w14:textId="77777777" w:rsidR="00DE11A3" w:rsidRDefault="00752C32" w:rsidP="00DE11A3">
                      <w:pPr>
                        <w:spacing w:line="256" w:lineRule="auto"/>
                        <w:jc w:val="center"/>
                        <w:rPr>
                          <w:rFonts w:ascii="Josefin Sans" w:hAnsi="Josefin Sans"/>
                          <w:b/>
                          <w:bCs/>
                          <w:color w:val="C00000"/>
                          <w:sz w:val="52"/>
                          <w:szCs w:val="52"/>
                        </w:rPr>
                      </w:pPr>
                      <w:r>
                        <w:rPr>
                          <w:rFonts w:ascii="Josefin Sans" w:hAnsi="Josefin Sans"/>
                          <w:b/>
                          <w:bCs/>
                          <w:color w:val="C00000"/>
                          <w:sz w:val="52"/>
                          <w:szCs w:val="52"/>
                        </w:rPr>
                        <w:t>Principaux résultats du projet</w:t>
                      </w:r>
                    </w:p>
                  </w:txbxContent>
                </v:textbox>
              </v:oval>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53" behindDoc="0" locked="0" layoutInCell="1" allowOverlap="1" wp14:anchorId="102CAF75" wp14:editId="7C0F7E21">
                <wp:simplePos x="0" y="0"/>
                <wp:positionH relativeFrom="column">
                  <wp:posOffset>3911931</wp:posOffset>
                </wp:positionH>
                <wp:positionV relativeFrom="paragraph">
                  <wp:posOffset>360101</wp:posOffset>
                </wp:positionV>
                <wp:extent cx="5736093" cy="4686520"/>
                <wp:effectExtent l="19050" t="19050" r="36195" b="628650"/>
                <wp:wrapNone/>
                <wp:docPr id="1252277323" name="Bulle narrative : ronde 1252277323"/>
                <wp:cNvGraphicFramePr/>
                <a:graphic xmlns:a="http://schemas.openxmlformats.org/drawingml/2006/main">
                  <a:graphicData uri="http://schemas.microsoft.com/office/word/2010/wordprocessingShape">
                    <wps:wsp>
                      <wps:cNvSpPr/>
                      <wps:spPr>
                        <a:xfrm>
                          <a:off x="0" y="0"/>
                          <a:ext cx="5736093" cy="4686520"/>
                        </a:xfrm>
                        <a:prstGeom prst="wedgeEllipseCallou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7F31E20" w14:textId="77777777" w:rsidR="0075719D" w:rsidRPr="00E57201" w:rsidRDefault="0075719D" w:rsidP="0001754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Rapport d’analyse comparative</w:t>
                            </w:r>
                          </w:p>
                          <w:p w14:paraId="04D77C8F" w14:textId="4857DFDC" w:rsidR="0075719D" w:rsidRPr="0002549D" w:rsidRDefault="0001754D" w:rsidP="0001754D">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 xml:space="preserve">Étude transnationale identifiant les facteurs favorables et les obstacles à l'intégration sociale et professionnelle des migrants dans le </w:t>
                            </w:r>
                            <w:r w:rsidR="00B4452A" w:rsidRPr="0002549D">
                              <w:rPr>
                                <w:rFonts w:ascii="Josefin Sans" w:hAnsi="Josefin Sans"/>
                                <w:sz w:val="24"/>
                                <w:szCs w:val="24"/>
                              </w:rPr>
                              <w:t>secteur</w:t>
                            </w:r>
                            <w:r w:rsidRPr="0002549D">
                              <w:rPr>
                                <w:rFonts w:ascii="Josefin Sans" w:hAnsi="Josefin Sans"/>
                                <w:sz w:val="24"/>
                                <w:szCs w:val="24"/>
                              </w:rPr>
                              <w:t xml:space="preserve"> de l’aide à domicile. </w:t>
                            </w:r>
                          </w:p>
                          <w:p w14:paraId="59D21FA3" w14:textId="77777777" w:rsidR="007346ED" w:rsidRPr="00E57201" w:rsidRDefault="00240C02" w:rsidP="0001754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Référentiel de compétences</w:t>
                            </w:r>
                          </w:p>
                          <w:p w14:paraId="6D149810" w14:textId="34213B7C" w:rsidR="00240C02" w:rsidRPr="0002549D" w:rsidRDefault="0038057D" w:rsidP="0001754D">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Outil technique permettant d’identifier les compétences et les aptitudes nécessaires</w:t>
                            </w:r>
                            <w:r w:rsidR="00B4452A" w:rsidRPr="0002549D">
                              <w:rPr>
                                <w:rFonts w:ascii="Josefin Sans" w:hAnsi="Josefin Sans"/>
                                <w:sz w:val="24"/>
                                <w:szCs w:val="24"/>
                              </w:rPr>
                              <w:t xml:space="preserve"> au travail d’</w:t>
                            </w:r>
                            <w:r w:rsidRPr="0002549D">
                              <w:rPr>
                                <w:rFonts w:ascii="Josefin Sans" w:hAnsi="Josefin Sans"/>
                                <w:sz w:val="24"/>
                                <w:szCs w:val="24"/>
                              </w:rPr>
                              <w:t>aidant auprès de personnes âgées.</w:t>
                            </w:r>
                          </w:p>
                          <w:p w14:paraId="4A1A9493" w14:textId="70B0818F" w:rsidR="007346ED" w:rsidRPr="00E57201" w:rsidRDefault="00CA3528" w:rsidP="0038057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 xml:space="preserve">Outil </w:t>
                            </w:r>
                            <w:r w:rsidR="00040B00">
                              <w:rPr>
                                <w:rFonts w:ascii="Josefin Sans" w:hAnsi="Josefin Sans"/>
                                <w:b/>
                                <w:bCs/>
                                <w:color w:val="C00000"/>
                                <w:sz w:val="24"/>
                                <w:szCs w:val="24"/>
                              </w:rPr>
                              <w:t>de positionnement</w:t>
                            </w:r>
                          </w:p>
                          <w:p w14:paraId="78C2A17E" w14:textId="79F3D0EC" w:rsidR="00CA3528" w:rsidRPr="0002549D" w:rsidRDefault="00CC430B" w:rsidP="00CA3528">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Outil d'évaluation en ligne servant à évaluer l'expérience et les connaissances des aidants travaillant auprès de personnes âgées</w:t>
                            </w:r>
                            <w:r w:rsidR="00B4452A" w:rsidRPr="0002549D">
                              <w:rPr>
                                <w:rFonts w:ascii="Josefin Sans" w:hAnsi="Josefin Sans"/>
                                <w:sz w:val="24"/>
                                <w:szCs w:val="24"/>
                              </w:rPr>
                              <w:t>.</w:t>
                            </w:r>
                          </w:p>
                          <w:p w14:paraId="5DBA53A9" w14:textId="77777777" w:rsidR="00CC430B" w:rsidRPr="00E57201" w:rsidRDefault="00CC430B" w:rsidP="00CC430B">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 xml:space="preserve">Kit de formation </w:t>
                            </w:r>
                          </w:p>
                          <w:p w14:paraId="50286205" w14:textId="661AE4A0" w:rsidR="00CE0028" w:rsidRPr="0002549D" w:rsidRDefault="00CE0028" w:rsidP="00CE0028">
                            <w:pPr>
                              <w:spacing w:after="0" w:line="240" w:lineRule="auto"/>
                              <w:ind w:left="360"/>
                              <w:rPr>
                                <w:rFonts w:ascii="Josefin Sans" w:hAnsi="Josefin Sans"/>
                                <w:sz w:val="24"/>
                                <w:szCs w:val="24"/>
                              </w:rPr>
                            </w:pPr>
                            <w:r w:rsidRPr="0002549D">
                              <w:rPr>
                                <w:rFonts w:ascii="Josefin Sans" w:hAnsi="Josefin Sans"/>
                                <w:sz w:val="24"/>
                                <w:szCs w:val="24"/>
                              </w:rPr>
                              <w:t>Kit de formation hybride comprenant les contenus pédagogiques, les exercices et les ressources.</w:t>
                            </w:r>
                          </w:p>
                          <w:p w14:paraId="27FC88FA" w14:textId="1F569DE3" w:rsidR="00040B00" w:rsidRPr="00040B00" w:rsidRDefault="00040B00" w:rsidP="00040B00">
                            <w:pPr>
                              <w:pStyle w:val="Paragraphedeliste"/>
                              <w:numPr>
                                <w:ilvl w:val="0"/>
                                <w:numId w:val="33"/>
                              </w:numPr>
                              <w:spacing w:after="0" w:line="240" w:lineRule="auto"/>
                              <w:rPr>
                                <w:rFonts w:ascii="Josefin Sans" w:hAnsi="Josefin Sans"/>
                                <w:b/>
                                <w:bCs/>
                                <w:color w:val="C00000"/>
                                <w:sz w:val="24"/>
                                <w:szCs w:val="24"/>
                              </w:rPr>
                            </w:pPr>
                            <w:r w:rsidRPr="00040B00">
                              <w:rPr>
                                <w:rFonts w:ascii="Josefin Sans" w:hAnsi="Josefin Sans"/>
                                <w:b/>
                                <w:bCs/>
                                <w:color w:val="C00000"/>
                                <w:sz w:val="24"/>
                                <w:szCs w:val="24"/>
                              </w:rPr>
                              <w:t>Ce présent document de lignes directrices</w:t>
                            </w:r>
                          </w:p>
                          <w:p w14:paraId="36D61756" w14:textId="77777777" w:rsidR="007346ED" w:rsidRPr="00040B00" w:rsidRDefault="007346ED" w:rsidP="007346ED">
                            <w:pPr>
                              <w:spacing w:line="240" w:lineRule="auto"/>
                              <w:rPr>
                                <w:b/>
                                <w:bCs/>
                                <w:color w:val="C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CAF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252277323" o:spid="_x0000_s1031" type="#_x0000_t63" style="position:absolute;margin-left:308.05pt;margin-top:28.35pt;width:451.65pt;height:3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" adj="6300,24300" fillcolor="#f8cbad" strokecolor="#2f528f" strokeweight="1pt">
                <v:textbox>
                  <w:txbxContent>
                    <w:p w14:paraId="37F31E20" w14:textId="77777777" w:rsidR="0075719D" w:rsidRPr="00E57201" w:rsidRDefault="0075719D" w:rsidP="0001754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Rapport d’analyse comparative</w:t>
                      </w:r>
                    </w:p>
                    <w:p w14:paraId="04D77C8F" w14:textId="4857DFDC" w:rsidR="0075719D" w:rsidRPr="0002549D" w:rsidRDefault="0001754D" w:rsidP="0001754D">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 xml:space="preserve">Étude transnationale identifiant les facteurs favorables et les obstacles à l'intégration sociale et professionnelle des migrants dans le </w:t>
                      </w:r>
                      <w:r w:rsidR="00B4452A" w:rsidRPr="0002549D">
                        <w:rPr>
                          <w:rFonts w:ascii="Josefin Sans" w:hAnsi="Josefin Sans"/>
                          <w:sz w:val="24"/>
                          <w:szCs w:val="24"/>
                        </w:rPr>
                        <w:t>secteur</w:t>
                      </w:r>
                      <w:r w:rsidRPr="0002549D">
                        <w:rPr>
                          <w:rFonts w:ascii="Josefin Sans" w:hAnsi="Josefin Sans"/>
                          <w:sz w:val="24"/>
                          <w:szCs w:val="24"/>
                        </w:rPr>
                        <w:t xml:space="preserve"> de l’aide à domicile. </w:t>
                      </w:r>
                    </w:p>
                    <w:p w14:paraId="59D21FA3" w14:textId="77777777" w:rsidR="007346ED" w:rsidRPr="00E57201" w:rsidRDefault="00240C02" w:rsidP="0001754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Référentiel de compétences</w:t>
                      </w:r>
                    </w:p>
                    <w:p w14:paraId="6D149810" w14:textId="34213B7C" w:rsidR="00240C02" w:rsidRPr="0002549D" w:rsidRDefault="0038057D" w:rsidP="0001754D">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Outil technique permettant d’identifier les compétences et les aptitudes nécessaires</w:t>
                      </w:r>
                      <w:r w:rsidR="00B4452A" w:rsidRPr="0002549D">
                        <w:rPr>
                          <w:rFonts w:ascii="Josefin Sans" w:hAnsi="Josefin Sans"/>
                          <w:sz w:val="24"/>
                          <w:szCs w:val="24"/>
                        </w:rPr>
                        <w:t xml:space="preserve"> au travail d’</w:t>
                      </w:r>
                      <w:r w:rsidRPr="0002549D">
                        <w:rPr>
                          <w:rFonts w:ascii="Josefin Sans" w:hAnsi="Josefin Sans"/>
                          <w:sz w:val="24"/>
                          <w:szCs w:val="24"/>
                        </w:rPr>
                        <w:t>aidant auprès de personnes âgées.</w:t>
                      </w:r>
                    </w:p>
                    <w:p w14:paraId="4A1A9493" w14:textId="70B0818F" w:rsidR="007346ED" w:rsidRPr="00E57201" w:rsidRDefault="00CA3528" w:rsidP="0038057D">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 xml:space="preserve">Outil </w:t>
                      </w:r>
                      <w:r w:rsidR="00040B00">
                        <w:rPr>
                          <w:rFonts w:ascii="Josefin Sans" w:hAnsi="Josefin Sans"/>
                          <w:b/>
                          <w:bCs/>
                          <w:color w:val="C00000"/>
                          <w:sz w:val="24"/>
                          <w:szCs w:val="24"/>
                        </w:rPr>
                        <w:t>de positionnement</w:t>
                      </w:r>
                    </w:p>
                    <w:p w14:paraId="78C2A17E" w14:textId="79F3D0EC" w:rsidR="00CA3528" w:rsidRPr="0002549D" w:rsidRDefault="00CC430B" w:rsidP="00CA3528">
                      <w:pPr>
                        <w:spacing w:after="0" w:line="240" w:lineRule="auto"/>
                        <w:ind w:left="360"/>
                        <w:rPr>
                          <w:rFonts w:ascii="Josefin Sans" w:eastAsiaTheme="majorEastAsia" w:hAnsi="Josefin Sans" w:cstheme="majorBidi"/>
                          <w:sz w:val="24"/>
                          <w:szCs w:val="24"/>
                        </w:rPr>
                      </w:pPr>
                      <w:r w:rsidRPr="0002549D">
                        <w:rPr>
                          <w:rFonts w:ascii="Josefin Sans" w:hAnsi="Josefin Sans"/>
                          <w:sz w:val="24"/>
                          <w:szCs w:val="24"/>
                        </w:rPr>
                        <w:t>Outil d'évaluation en ligne servant à évaluer l'expérience et les connaissances des aidants travaillant auprès de personnes âgées</w:t>
                      </w:r>
                      <w:r w:rsidR="00B4452A" w:rsidRPr="0002549D">
                        <w:rPr>
                          <w:rFonts w:ascii="Josefin Sans" w:hAnsi="Josefin Sans"/>
                          <w:sz w:val="24"/>
                          <w:szCs w:val="24"/>
                        </w:rPr>
                        <w:t>.</w:t>
                      </w:r>
                    </w:p>
                    <w:p w14:paraId="5DBA53A9" w14:textId="77777777" w:rsidR="00CC430B" w:rsidRPr="00E57201" w:rsidRDefault="00CC430B" w:rsidP="00CC430B">
                      <w:pPr>
                        <w:pStyle w:val="Paragraphedeliste"/>
                        <w:numPr>
                          <w:ilvl w:val="0"/>
                          <w:numId w:val="33"/>
                        </w:numPr>
                        <w:spacing w:after="0" w:line="240" w:lineRule="auto"/>
                        <w:rPr>
                          <w:rFonts w:ascii="Josefin Sans" w:hAnsi="Josefin Sans"/>
                          <w:b/>
                          <w:bCs/>
                          <w:color w:val="C00000"/>
                          <w:sz w:val="24"/>
                          <w:szCs w:val="24"/>
                        </w:rPr>
                      </w:pPr>
                      <w:r w:rsidRPr="00E57201">
                        <w:rPr>
                          <w:rFonts w:ascii="Josefin Sans" w:hAnsi="Josefin Sans"/>
                          <w:b/>
                          <w:bCs/>
                          <w:color w:val="C00000"/>
                          <w:sz w:val="24"/>
                          <w:szCs w:val="24"/>
                        </w:rPr>
                        <w:t xml:space="preserve">Kit de formation </w:t>
                      </w:r>
                    </w:p>
                    <w:p w14:paraId="50286205" w14:textId="661AE4A0" w:rsidR="00CE0028" w:rsidRPr="0002549D" w:rsidRDefault="00CE0028" w:rsidP="00CE0028">
                      <w:pPr>
                        <w:spacing w:after="0" w:line="240" w:lineRule="auto"/>
                        <w:ind w:left="360"/>
                        <w:rPr>
                          <w:rFonts w:ascii="Josefin Sans" w:hAnsi="Josefin Sans"/>
                          <w:sz w:val="24"/>
                          <w:szCs w:val="24"/>
                        </w:rPr>
                      </w:pPr>
                      <w:r w:rsidRPr="0002549D">
                        <w:rPr>
                          <w:rFonts w:ascii="Josefin Sans" w:hAnsi="Josefin Sans"/>
                          <w:sz w:val="24"/>
                          <w:szCs w:val="24"/>
                        </w:rPr>
                        <w:t>Kit de formation hybride comprenant les contenus pédagogiques, les exercices et les ressources.</w:t>
                      </w:r>
                    </w:p>
                    <w:p w14:paraId="27FC88FA" w14:textId="1F569DE3" w:rsidR="00040B00" w:rsidRPr="00040B00" w:rsidRDefault="00040B00" w:rsidP="00040B00">
                      <w:pPr>
                        <w:pStyle w:val="Paragraphedeliste"/>
                        <w:numPr>
                          <w:ilvl w:val="0"/>
                          <w:numId w:val="33"/>
                        </w:numPr>
                        <w:spacing w:after="0" w:line="240" w:lineRule="auto"/>
                        <w:rPr>
                          <w:rFonts w:ascii="Josefin Sans" w:hAnsi="Josefin Sans"/>
                          <w:b/>
                          <w:bCs/>
                          <w:color w:val="C00000"/>
                          <w:sz w:val="24"/>
                          <w:szCs w:val="24"/>
                        </w:rPr>
                      </w:pPr>
                      <w:r w:rsidRPr="00040B00">
                        <w:rPr>
                          <w:rFonts w:ascii="Josefin Sans" w:hAnsi="Josefin Sans"/>
                          <w:b/>
                          <w:bCs/>
                          <w:color w:val="C00000"/>
                          <w:sz w:val="24"/>
                          <w:szCs w:val="24"/>
                        </w:rPr>
                        <w:t>Ce présent document de lignes directrices</w:t>
                      </w:r>
                    </w:p>
                    <w:p w14:paraId="36D61756" w14:textId="77777777" w:rsidR="007346ED" w:rsidRPr="00040B00" w:rsidRDefault="007346ED" w:rsidP="007346ED">
                      <w:pPr>
                        <w:spacing w:line="240" w:lineRule="auto"/>
                        <w:rPr>
                          <w:b/>
                          <w:bCs/>
                          <w:color w:val="C00000"/>
                          <w:sz w:val="20"/>
                          <w:szCs w:val="20"/>
                        </w:rPr>
                      </w:pPr>
                    </w:p>
                  </w:txbxContent>
                </v:textbox>
              </v:shape>
            </w:pict>
          </mc:Fallback>
        </mc:AlternateContent>
      </w:r>
      <w:r w:rsidR="006829DD" w:rsidRPr="00E57201">
        <w:rPr>
          <w:rFonts w:ascii="Josefin Sans" w:hAnsi="Josefin Sans"/>
          <w:b/>
          <w:noProof/>
          <w:sz w:val="40"/>
          <w:szCs w:val="40"/>
        </w:rPr>
        <mc:AlternateContent>
          <mc:Choice Requires="wps">
            <w:drawing>
              <wp:anchor distT="0" distB="0" distL="114300" distR="114300" simplePos="0" relativeHeight="251658255" behindDoc="0" locked="0" layoutInCell="1" allowOverlap="1" wp14:anchorId="359D931C" wp14:editId="6718BB02">
                <wp:simplePos x="0" y="0"/>
                <wp:positionH relativeFrom="column">
                  <wp:posOffset>1407160</wp:posOffset>
                </wp:positionH>
                <wp:positionV relativeFrom="paragraph">
                  <wp:posOffset>4179570</wp:posOffset>
                </wp:positionV>
                <wp:extent cx="2117725" cy="1181100"/>
                <wp:effectExtent l="0" t="0" r="15875" b="19050"/>
                <wp:wrapNone/>
                <wp:docPr id="2034909095" name="Rectangle : coins arrondis 2034909095"/>
                <wp:cNvGraphicFramePr/>
                <a:graphic xmlns:a="http://schemas.openxmlformats.org/drawingml/2006/main">
                  <a:graphicData uri="http://schemas.microsoft.com/office/word/2010/wordprocessingShape">
                    <wps:wsp>
                      <wps:cNvSpPr/>
                      <wps:spPr>
                        <a:xfrm>
                          <a:off x="0" y="0"/>
                          <a:ext cx="2117725" cy="1181100"/>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59908CB" w14:textId="2CCC1790" w:rsidR="007346ED" w:rsidRPr="00E57201" w:rsidRDefault="00562278" w:rsidP="007346ED">
                            <w:pPr>
                              <w:jc w:val="center"/>
                              <w:rPr>
                                <w:rFonts w:ascii="Josefin Sans" w:hAnsi="Josefin Sans"/>
                                <w:color w:val="00B0F0"/>
                                <w:sz w:val="20"/>
                                <w:szCs w:val="20"/>
                              </w:rPr>
                            </w:pPr>
                            <w:r w:rsidRPr="00E57201">
                              <w:rPr>
                                <w:rFonts w:ascii="Josefin Sans" w:hAnsi="Josefin Sans"/>
                                <w:color w:val="00B0F0"/>
                                <w:sz w:val="20"/>
                                <w:szCs w:val="20"/>
                              </w:rPr>
                              <w:t>Sources en ligne</w:t>
                            </w:r>
                          </w:p>
                          <w:p w14:paraId="6AF337C6" w14:textId="77777777" w:rsidR="00217D20" w:rsidRPr="00E57201" w:rsidRDefault="00217D20" w:rsidP="00217D20">
                            <w:pPr>
                              <w:rPr>
                                <w:rFonts w:ascii="Josefin Sans" w:hAnsi="Josefin Sans" w:cs="Tahoma"/>
                                <w:b/>
                                <w:color w:val="1F3864" w:themeColor="accent1" w:themeShade="80"/>
                                <w:sz w:val="20"/>
                                <w:szCs w:val="20"/>
                              </w:rPr>
                            </w:pPr>
                            <w:bookmarkStart w:id="3" w:name="_Hlk135759509"/>
                            <w:r w:rsidRPr="00E57201">
                              <w:rPr>
                                <w:rFonts w:ascii="Josefin Sans" w:hAnsi="Josefin Sans"/>
                                <w:color w:val="1F3864" w:themeColor="accent1" w:themeShade="80"/>
                                <w:sz w:val="20"/>
                                <w:szCs w:val="20"/>
                              </w:rPr>
                              <w:t>https://www.micareproject.eu/</w:t>
                            </w:r>
                          </w:p>
                          <w:p w14:paraId="0FAF9394" w14:textId="77777777" w:rsidR="007346ED" w:rsidRPr="00BF61B0" w:rsidRDefault="007346ED" w:rsidP="00217D20">
                            <w:pPr>
                              <w:rPr>
                                <w:color w:val="00B0F0"/>
                                <w:sz w:val="32"/>
                                <w:szCs w:val="32"/>
                              </w:rPr>
                            </w:pPr>
                          </w:p>
                          <w:bookmarkEnd w:id="3"/>
                          <w:p w14:paraId="5DBD56ED" w14:textId="77777777" w:rsidR="007346ED" w:rsidRPr="00BF61B0" w:rsidRDefault="007346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931C" id="Rectangle : coins arrondis 2034909095" o:spid="_x0000_s1032" style="position:absolute;margin-left:110.8pt;margin-top:329.1pt;width:166.75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" fillcolor="#f4b183" strokecolor="#2f528f" strokeweight="1pt">
                <v:stroke joinstyle="miter"/>
                <v:textbox>
                  <w:txbxContent>
                    <w:p w14:paraId="559908CB" w14:textId="2CCC1790" w:rsidR="007346ED" w:rsidRPr="00E57201" w:rsidRDefault="00562278" w:rsidP="007346ED">
                      <w:pPr>
                        <w:jc w:val="center"/>
                        <w:rPr>
                          <w:rFonts w:ascii="Josefin Sans" w:hAnsi="Josefin Sans"/>
                          <w:color w:val="00B0F0"/>
                          <w:sz w:val="20"/>
                          <w:szCs w:val="20"/>
                        </w:rPr>
                      </w:pPr>
                      <w:r w:rsidRPr="00E57201">
                        <w:rPr>
                          <w:rFonts w:ascii="Josefin Sans" w:hAnsi="Josefin Sans"/>
                          <w:color w:val="00B0F0"/>
                          <w:sz w:val="20"/>
                          <w:szCs w:val="20"/>
                        </w:rPr>
                        <w:t>Sources en ligne</w:t>
                      </w:r>
                    </w:p>
                    <w:p w14:paraId="6AF337C6" w14:textId="77777777" w:rsidR="00217D20" w:rsidRPr="00E57201" w:rsidRDefault="00217D20" w:rsidP="00217D20">
                      <w:pPr>
                        <w:rPr>
                          <w:rFonts w:ascii="Josefin Sans" w:hAnsi="Josefin Sans" w:cs="Tahoma"/>
                          <w:b/>
                          <w:color w:val="1F3864" w:themeColor="accent1" w:themeShade="80"/>
                          <w:sz w:val="20"/>
                          <w:szCs w:val="20"/>
                        </w:rPr>
                      </w:pPr>
                      <w:bookmarkStart w:id="4" w:name="_Hlk135759509"/>
                      <w:r w:rsidRPr="00E57201">
                        <w:rPr>
                          <w:rFonts w:ascii="Josefin Sans" w:hAnsi="Josefin Sans"/>
                          <w:color w:val="1F3864" w:themeColor="accent1" w:themeShade="80"/>
                          <w:sz w:val="20"/>
                          <w:szCs w:val="20"/>
                        </w:rPr>
                        <w:t>https://www.micareproject.eu/</w:t>
                      </w:r>
                    </w:p>
                    <w:p w14:paraId="0FAF9394" w14:textId="77777777" w:rsidR="007346ED" w:rsidRPr="00BF61B0" w:rsidRDefault="007346ED" w:rsidP="00217D20">
                      <w:pPr>
                        <w:rPr>
                          <w:color w:val="00B0F0"/>
                          <w:sz w:val="32"/>
                          <w:szCs w:val="32"/>
                        </w:rPr>
                      </w:pPr>
                    </w:p>
                    <w:bookmarkEnd w:id="4"/>
                    <w:p w14:paraId="5DBD56ED" w14:textId="77777777" w:rsidR="007346ED" w:rsidRPr="00BF61B0" w:rsidRDefault="007346ED"/>
                  </w:txbxContent>
                </v:textbox>
              </v:roundrect>
            </w:pict>
          </mc:Fallback>
        </mc:AlternateContent>
      </w:r>
      <w:r w:rsidR="006829DD" w:rsidRPr="00E57201">
        <w:rPr>
          <w:rFonts w:ascii="Josefin Sans" w:hAnsi="Josefin Sans"/>
          <w:b/>
          <w:noProof/>
          <w:sz w:val="40"/>
          <w:szCs w:val="40"/>
        </w:rPr>
        <w:drawing>
          <wp:inline distT="0" distB="0" distL="0" distR="0" wp14:anchorId="792C2102" wp14:editId="2CFB37A6">
            <wp:extent cx="9424630" cy="5566996"/>
            <wp:effectExtent l="171450" t="209550" r="177165" b="2438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497522" cy="5610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878A3E" w14:textId="77777777" w:rsidR="65FAF295" w:rsidRPr="00E57201" w:rsidRDefault="65FAF295">
      <w:pPr>
        <w:rPr>
          <w:rFonts w:ascii="Josefin Sans" w:hAnsi="Josefin Sans"/>
        </w:rPr>
      </w:pPr>
    </w:p>
    <w:p w14:paraId="64CF3AE6" w14:textId="789D5C37" w:rsidR="00B773B3" w:rsidRPr="00E57201" w:rsidRDefault="00755769" w:rsidP="005B3E12">
      <w:pPr>
        <w:rPr>
          <w:rFonts w:ascii="Josefin Sans" w:hAnsi="Josefin Sans" w:cs="Tahoma"/>
          <w:b/>
          <w:sz w:val="40"/>
          <w:szCs w:val="40"/>
        </w:rPr>
      </w:pPr>
      <w:r w:rsidRPr="00E57201">
        <w:rPr>
          <w:rFonts w:ascii="Josefin Sans" w:hAnsi="Josefin Sans"/>
          <w:b/>
          <w:noProof/>
          <w:sz w:val="40"/>
          <w:szCs w:val="40"/>
        </w:rPr>
        <mc:AlternateContent>
          <mc:Choice Requires="wps">
            <w:drawing>
              <wp:anchor distT="0" distB="0" distL="114300" distR="114300" simplePos="0" relativeHeight="251658259" behindDoc="0" locked="0" layoutInCell="1" allowOverlap="1" wp14:anchorId="3C92A0C4" wp14:editId="0B9AA41B">
                <wp:simplePos x="0" y="0"/>
                <wp:positionH relativeFrom="page">
                  <wp:posOffset>2490952</wp:posOffset>
                </wp:positionH>
                <wp:positionV relativeFrom="paragraph">
                  <wp:posOffset>1732565</wp:posOffset>
                </wp:positionV>
                <wp:extent cx="5814410" cy="2948151"/>
                <wp:effectExtent l="0" t="0" r="15240" b="405130"/>
                <wp:wrapNone/>
                <wp:docPr id="1613936292" name="Bulle narrative : rectangle à coins arrondis 1613936292"/>
                <wp:cNvGraphicFramePr/>
                <a:graphic xmlns:a="http://schemas.openxmlformats.org/drawingml/2006/main">
                  <a:graphicData uri="http://schemas.microsoft.com/office/word/2010/wordprocessingShape">
                    <wps:wsp>
                      <wps:cNvSpPr/>
                      <wps:spPr>
                        <a:xfrm>
                          <a:off x="0" y="0"/>
                          <a:ext cx="5814410" cy="2948151"/>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20D73" w14:textId="49F42F6E" w:rsidR="00B23B2F" w:rsidRPr="00E57201" w:rsidRDefault="00B23B2F" w:rsidP="00146589">
                            <w:pPr>
                              <w:jc w:val="center"/>
                              <w:rPr>
                                <w:rFonts w:ascii="Josefin Sans" w:hAnsi="Josefin Sans"/>
                                <w:b/>
                                <w:bCs/>
                                <w:color w:val="000000" w:themeColor="text1"/>
                                <w:sz w:val="40"/>
                                <w:szCs w:val="40"/>
                              </w:rPr>
                            </w:pPr>
                            <w:r w:rsidRPr="00E57201">
                              <w:rPr>
                                <w:rFonts w:ascii="Josefin Sans" w:hAnsi="Josefin Sans"/>
                                <w:b/>
                                <w:bCs/>
                                <w:color w:val="000000" w:themeColor="text1"/>
                                <w:sz w:val="40"/>
                                <w:szCs w:val="40"/>
                              </w:rPr>
                              <w:t xml:space="preserve">L’objectif de ces </w:t>
                            </w:r>
                            <w:r w:rsidR="00B4452A" w:rsidRPr="00E57201">
                              <w:rPr>
                                <w:rFonts w:ascii="Josefin Sans" w:hAnsi="Josefin Sans"/>
                                <w:b/>
                                <w:bCs/>
                                <w:color w:val="000000" w:themeColor="text1"/>
                                <w:sz w:val="40"/>
                                <w:szCs w:val="40"/>
                              </w:rPr>
                              <w:t>recommandations</w:t>
                            </w:r>
                            <w:r w:rsidRPr="00E57201">
                              <w:rPr>
                                <w:rFonts w:ascii="Josefin Sans" w:hAnsi="Josefin Sans"/>
                                <w:b/>
                                <w:bCs/>
                                <w:color w:val="000000" w:themeColor="text1"/>
                                <w:sz w:val="40"/>
                                <w:szCs w:val="40"/>
                              </w:rPr>
                              <w:t xml:space="preserve"> est : </w:t>
                            </w:r>
                          </w:p>
                          <w:p w14:paraId="19AAC4BA"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d’illustrer le </w:t>
                            </w:r>
                            <w:r w:rsidRPr="00E57201">
                              <w:rPr>
                                <w:rFonts w:ascii="Josefin Sans" w:hAnsi="Josefin Sans"/>
                                <w:b/>
                                <w:color w:val="000000" w:themeColor="text1"/>
                                <w:sz w:val="32"/>
                                <w:szCs w:val="32"/>
                                <w:u w:val="single"/>
                              </w:rPr>
                              <w:t>parcours d’apprentissage</w:t>
                            </w:r>
                          </w:p>
                          <w:p w14:paraId="4749E624"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de fournir des informations sur les différentes étapes des activités en distanciel et en présentiel</w:t>
                            </w:r>
                          </w:p>
                          <w:p w14:paraId="790ED35C"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 de donner des indications et des suggestions pour une </w:t>
                            </w:r>
                            <w:r w:rsidRPr="00E57201">
                              <w:rPr>
                                <w:rFonts w:ascii="Josefin Sans" w:hAnsi="Josefin Sans"/>
                                <w:b/>
                                <w:color w:val="000000" w:themeColor="text1"/>
                                <w:sz w:val="32"/>
                                <w:szCs w:val="32"/>
                                <w:u w:val="single"/>
                              </w:rPr>
                              <w:t>utilisation efficace des outils</w:t>
                            </w:r>
                            <w:r w:rsidRPr="00E57201">
                              <w:rPr>
                                <w:rFonts w:ascii="Josefin Sans" w:hAnsi="Josefin Sans"/>
                                <w:color w:val="000000" w:themeColor="text1"/>
                                <w:sz w:val="32"/>
                                <w:szCs w:val="32"/>
                              </w:rPr>
                              <w:t xml:space="preserve"> </w:t>
                            </w:r>
                          </w:p>
                          <w:p w14:paraId="48CF59EC" w14:textId="01C3F6D3" w:rsidR="00146589"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 de mettre en exergue les questions critiques relatives à la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A0C4" id="Bulle narrative : rectangle à coins arrondis 1613936292" o:spid="_x0000_s1033" type="#_x0000_t62" style="position:absolute;margin-left:196.15pt;margin-top:136.4pt;width:457.85pt;height:232.1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" adj="6300,24300" fillcolor="#f4b083 [1941]" strokecolor="#1f3763 [1604]" strokeweight="1pt">
                <v:textbox>
                  <w:txbxContent>
                    <w:p w14:paraId="31620D73" w14:textId="49F42F6E" w:rsidR="00B23B2F" w:rsidRPr="00E57201" w:rsidRDefault="00B23B2F" w:rsidP="00146589">
                      <w:pPr>
                        <w:jc w:val="center"/>
                        <w:rPr>
                          <w:rFonts w:ascii="Josefin Sans" w:hAnsi="Josefin Sans"/>
                          <w:b/>
                          <w:bCs/>
                          <w:color w:val="000000" w:themeColor="text1"/>
                          <w:sz w:val="40"/>
                          <w:szCs w:val="40"/>
                        </w:rPr>
                      </w:pPr>
                      <w:r w:rsidRPr="00E57201">
                        <w:rPr>
                          <w:rFonts w:ascii="Josefin Sans" w:hAnsi="Josefin Sans"/>
                          <w:b/>
                          <w:bCs/>
                          <w:color w:val="000000" w:themeColor="text1"/>
                          <w:sz w:val="40"/>
                          <w:szCs w:val="40"/>
                        </w:rPr>
                        <w:t xml:space="preserve">L’objectif de ces </w:t>
                      </w:r>
                      <w:r w:rsidR="00B4452A" w:rsidRPr="00E57201">
                        <w:rPr>
                          <w:rFonts w:ascii="Josefin Sans" w:hAnsi="Josefin Sans"/>
                          <w:b/>
                          <w:bCs/>
                          <w:color w:val="000000" w:themeColor="text1"/>
                          <w:sz w:val="40"/>
                          <w:szCs w:val="40"/>
                        </w:rPr>
                        <w:t>recommandations</w:t>
                      </w:r>
                      <w:r w:rsidRPr="00E57201">
                        <w:rPr>
                          <w:rFonts w:ascii="Josefin Sans" w:hAnsi="Josefin Sans"/>
                          <w:b/>
                          <w:bCs/>
                          <w:color w:val="000000" w:themeColor="text1"/>
                          <w:sz w:val="40"/>
                          <w:szCs w:val="40"/>
                        </w:rPr>
                        <w:t xml:space="preserve"> est : </w:t>
                      </w:r>
                    </w:p>
                    <w:p w14:paraId="19AAC4BA"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d’illustrer le </w:t>
                      </w:r>
                      <w:r w:rsidRPr="00E57201">
                        <w:rPr>
                          <w:rFonts w:ascii="Josefin Sans" w:hAnsi="Josefin Sans"/>
                          <w:b/>
                          <w:color w:val="000000" w:themeColor="text1"/>
                          <w:sz w:val="32"/>
                          <w:szCs w:val="32"/>
                          <w:u w:val="single"/>
                        </w:rPr>
                        <w:t>parcours d’apprentissage</w:t>
                      </w:r>
                    </w:p>
                    <w:p w14:paraId="4749E624"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de fournir des informations sur les différentes étapes des activités en distanciel et en présentiel</w:t>
                      </w:r>
                    </w:p>
                    <w:p w14:paraId="790ED35C" w14:textId="77777777" w:rsidR="00B23B2F"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 de donner des indications et des suggestions pour une </w:t>
                      </w:r>
                      <w:r w:rsidRPr="00E57201">
                        <w:rPr>
                          <w:rFonts w:ascii="Josefin Sans" w:hAnsi="Josefin Sans"/>
                          <w:b/>
                          <w:color w:val="000000" w:themeColor="text1"/>
                          <w:sz w:val="32"/>
                          <w:szCs w:val="32"/>
                          <w:u w:val="single"/>
                        </w:rPr>
                        <w:t>utilisation efficace des outils</w:t>
                      </w:r>
                      <w:r w:rsidRPr="00E57201">
                        <w:rPr>
                          <w:rFonts w:ascii="Josefin Sans" w:hAnsi="Josefin Sans"/>
                          <w:color w:val="000000" w:themeColor="text1"/>
                          <w:sz w:val="32"/>
                          <w:szCs w:val="32"/>
                        </w:rPr>
                        <w:t xml:space="preserve"> </w:t>
                      </w:r>
                    </w:p>
                    <w:p w14:paraId="48CF59EC" w14:textId="01C3F6D3" w:rsidR="00146589" w:rsidRPr="00E57201" w:rsidRDefault="00B23B2F" w:rsidP="00B23B2F">
                      <w:pPr>
                        <w:pStyle w:val="Paragraphedeliste"/>
                        <w:numPr>
                          <w:ilvl w:val="0"/>
                          <w:numId w:val="11"/>
                        </w:numPr>
                        <w:rPr>
                          <w:rFonts w:ascii="Josefin Sans" w:hAnsi="Josefin Sans"/>
                          <w:color w:val="000000" w:themeColor="text1"/>
                          <w:sz w:val="32"/>
                          <w:szCs w:val="32"/>
                        </w:rPr>
                      </w:pPr>
                      <w:r w:rsidRPr="00E57201">
                        <w:rPr>
                          <w:rFonts w:ascii="Josefin Sans" w:hAnsi="Josefin Sans"/>
                          <w:color w:val="000000" w:themeColor="text1"/>
                          <w:sz w:val="32"/>
                          <w:szCs w:val="32"/>
                        </w:rPr>
                        <w:t xml:space="preserve"> de mettre en exergue les questions critiques relatives à la formation</w:t>
                      </w:r>
                    </w:p>
                  </w:txbxContent>
                </v:textbox>
                <w10:wrap anchorx="page"/>
              </v:shape>
            </w:pict>
          </mc:Fallback>
        </mc:AlternateContent>
      </w:r>
      <w:r w:rsidR="00B4452A" w:rsidRPr="00E57201">
        <w:rPr>
          <w:rFonts w:ascii="Josefin Sans" w:hAnsi="Josefin Sans"/>
          <w:b/>
          <w:noProof/>
          <w:sz w:val="40"/>
          <w:szCs w:val="40"/>
        </w:rPr>
        <mc:AlternateContent>
          <mc:Choice Requires="wps">
            <w:drawing>
              <wp:anchor distT="0" distB="0" distL="114300" distR="114300" simplePos="0" relativeHeight="251658260" behindDoc="0" locked="0" layoutInCell="1" allowOverlap="1" wp14:anchorId="698B95A9" wp14:editId="537973EC">
                <wp:simplePos x="0" y="0"/>
                <wp:positionH relativeFrom="page">
                  <wp:posOffset>2353456</wp:posOffset>
                </wp:positionH>
                <wp:positionV relativeFrom="paragraph">
                  <wp:posOffset>515204</wp:posOffset>
                </wp:positionV>
                <wp:extent cx="6362929" cy="1193800"/>
                <wp:effectExtent l="0" t="0" r="12700" b="12700"/>
                <wp:wrapNone/>
                <wp:docPr id="1752606045" name="Ellipse 1752606045"/>
                <wp:cNvGraphicFramePr/>
                <a:graphic xmlns:a="http://schemas.openxmlformats.org/drawingml/2006/main">
                  <a:graphicData uri="http://schemas.microsoft.com/office/word/2010/wordprocessingShape">
                    <wps:wsp>
                      <wps:cNvSpPr/>
                      <wps:spPr>
                        <a:xfrm>
                          <a:off x="0" y="0"/>
                          <a:ext cx="6362929" cy="11938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2C5A1" w14:textId="0D45F7F8" w:rsidR="00146589" w:rsidRDefault="00B4452A" w:rsidP="00146589">
                            <w:pPr>
                              <w:jc w:val="center"/>
                              <w:rPr>
                                <w:rFonts w:ascii="Josefin Sans" w:hAnsi="Josefin Sans" w:cs="Tahoma"/>
                                <w:b/>
                                <w:color w:val="C00000"/>
                                <w:sz w:val="52"/>
                                <w:szCs w:val="52"/>
                              </w:rPr>
                            </w:pPr>
                            <w:r>
                              <w:rPr>
                                <w:rFonts w:ascii="Josefin Sans" w:hAnsi="Josefin Sans"/>
                                <w:b/>
                                <w:color w:val="C00000"/>
                                <w:sz w:val="52"/>
                                <w:szCs w:val="52"/>
                              </w:rPr>
                              <w:t>Recommandations</w:t>
                            </w:r>
                            <w:r w:rsidR="00146589">
                              <w:rPr>
                                <w:rFonts w:ascii="Josefin Sans" w:hAnsi="Josefin Sans"/>
                                <w:b/>
                                <w:color w:val="C00000"/>
                                <w:sz w:val="52"/>
                                <w:szCs w:val="52"/>
                              </w:rPr>
                              <w:t xml:space="preserve"> pour le kit de formation</w:t>
                            </w:r>
                          </w:p>
                          <w:p w14:paraId="3EC4814A" w14:textId="77777777" w:rsidR="00146589" w:rsidRPr="00E46BFF" w:rsidRDefault="00146589" w:rsidP="00146589">
                            <w:pPr>
                              <w:jc w:val="center"/>
                            </w:pPr>
                            <w:r>
                              <w:rPr>
                                <w:rFonts w:ascii="Josefin Sans" w:hAnsi="Josefin Sans"/>
                                <w:b/>
                                <w:color w:val="C00000"/>
                                <w:sz w:val="52"/>
                                <w:szCs w:val="52"/>
                              </w:rPr>
                              <w:t xml:space="preserve">Comment l’utiliser </w:t>
                            </w:r>
                          </w:p>
                          <w:p w14:paraId="13A0B885" w14:textId="77777777" w:rsidR="00146589" w:rsidRPr="00E46BFF" w:rsidRDefault="00146589" w:rsidP="0014658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B95A9" id="Ellipse 1752606045" o:spid="_x0000_s1034" style="position:absolute;margin-left:185.3pt;margin-top:40.55pt;width:501pt;height:9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" fillcolor="#f4b083 [1941]" strokecolor="#1f3763 [1604]" strokeweight="1pt">
                <v:stroke joinstyle="miter"/>
                <v:textbox>
                  <w:txbxContent>
                    <w:p w14:paraId="48E2C5A1" w14:textId="0D45F7F8" w:rsidR="00146589" w:rsidRDefault="00B4452A" w:rsidP="00146589">
                      <w:pPr>
                        <w:jc w:val="center"/>
                        <w:rPr>
                          <w:rFonts w:ascii="Josefin Sans" w:hAnsi="Josefin Sans" w:cs="Tahoma"/>
                          <w:b/>
                          <w:color w:val="C00000"/>
                          <w:sz w:val="52"/>
                          <w:szCs w:val="52"/>
                        </w:rPr>
                      </w:pPr>
                      <w:r>
                        <w:rPr>
                          <w:rFonts w:ascii="Josefin Sans" w:hAnsi="Josefin Sans"/>
                          <w:b/>
                          <w:color w:val="C00000"/>
                          <w:sz w:val="52"/>
                          <w:szCs w:val="52"/>
                        </w:rPr>
                        <w:t>Recommandations</w:t>
                      </w:r>
                      <w:r w:rsidR="00146589">
                        <w:rPr>
                          <w:rFonts w:ascii="Josefin Sans" w:hAnsi="Josefin Sans"/>
                          <w:b/>
                          <w:color w:val="C00000"/>
                          <w:sz w:val="52"/>
                          <w:szCs w:val="52"/>
                        </w:rPr>
                        <w:t xml:space="preserve"> pour le kit de formation</w:t>
                      </w:r>
                    </w:p>
                    <w:p w14:paraId="3EC4814A" w14:textId="77777777" w:rsidR="00146589" w:rsidRPr="00E46BFF" w:rsidRDefault="00146589" w:rsidP="00146589">
                      <w:pPr>
                        <w:jc w:val="center"/>
                      </w:pPr>
                      <w:r>
                        <w:rPr>
                          <w:rFonts w:ascii="Josefin Sans" w:hAnsi="Josefin Sans"/>
                          <w:b/>
                          <w:color w:val="C00000"/>
                          <w:sz w:val="52"/>
                          <w:szCs w:val="52"/>
                        </w:rPr>
                        <w:t xml:space="preserve">Comment l’utiliser </w:t>
                      </w:r>
                    </w:p>
                    <w:p w14:paraId="13A0B885" w14:textId="77777777" w:rsidR="00146589" w:rsidRPr="00E46BFF" w:rsidRDefault="00146589" w:rsidP="00146589">
                      <w:pPr>
                        <w:jc w:val="center"/>
                        <w:rPr>
                          <w:lang w:val="en-US"/>
                        </w:rPr>
                      </w:pPr>
                    </w:p>
                  </w:txbxContent>
                </v:textbox>
                <w10:wrap anchorx="page"/>
              </v:oval>
            </w:pict>
          </mc:Fallback>
        </mc:AlternateContent>
      </w:r>
      <w:r w:rsidR="00B773B3" w:rsidRPr="00E57201">
        <w:rPr>
          <w:rFonts w:ascii="Josefin Sans" w:hAnsi="Josefin Sans"/>
          <w:b/>
          <w:noProof/>
          <w:sz w:val="40"/>
          <w:szCs w:val="40"/>
        </w:rPr>
        <w:drawing>
          <wp:inline distT="0" distB="0" distL="0" distR="0" wp14:anchorId="3F37408A" wp14:editId="45B3BDB5">
            <wp:extent cx="8621395" cy="5092065"/>
            <wp:effectExtent l="171450" t="228600" r="179705" b="241935"/>
            <wp:docPr id="819043667" name="Image 81904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D13633E" w14:textId="77777777" w:rsidR="005B3E12" w:rsidRPr="00E57201" w:rsidRDefault="00F42EC6" w:rsidP="65FAF295">
      <w:pPr>
        <w:rPr>
          <w:rFonts w:ascii="Josefin Sans" w:hAnsi="Josefin Sans"/>
        </w:rPr>
      </w:pPr>
      <w:r w:rsidRPr="00E57201">
        <w:rPr>
          <w:rFonts w:ascii="Josefin Sans" w:hAnsi="Josefin Sans"/>
          <w:b/>
          <w:noProof/>
          <w:sz w:val="40"/>
          <w:szCs w:val="40"/>
        </w:rPr>
        <w:lastRenderedPageBreak/>
        <mc:AlternateContent>
          <mc:Choice Requires="wps">
            <w:drawing>
              <wp:anchor distT="0" distB="0" distL="114300" distR="114300" simplePos="0" relativeHeight="251658243" behindDoc="0" locked="0" layoutInCell="1" allowOverlap="1" wp14:anchorId="1B819ED9" wp14:editId="56B7B95B">
                <wp:simplePos x="0" y="0"/>
                <wp:positionH relativeFrom="column">
                  <wp:posOffset>2346960</wp:posOffset>
                </wp:positionH>
                <wp:positionV relativeFrom="paragraph">
                  <wp:posOffset>1756801</wp:posOffset>
                </wp:positionV>
                <wp:extent cx="5579843" cy="2964766"/>
                <wp:effectExtent l="19050" t="19050" r="40005" b="407670"/>
                <wp:wrapNone/>
                <wp:docPr id="30" name="Bulle narrative : ronde 30"/>
                <wp:cNvGraphicFramePr/>
                <a:graphic xmlns:a="http://schemas.openxmlformats.org/drawingml/2006/main">
                  <a:graphicData uri="http://schemas.microsoft.com/office/word/2010/wordprocessingShape">
                    <wps:wsp>
                      <wps:cNvSpPr/>
                      <wps:spPr>
                        <a:xfrm>
                          <a:off x="0" y="0"/>
                          <a:ext cx="5579843" cy="2964766"/>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279912" w14:textId="2406B87E" w:rsidR="00217D20" w:rsidRPr="00E57201" w:rsidRDefault="00F42EC6" w:rsidP="00217D20">
                            <w:pPr>
                              <w:rPr>
                                <w:rFonts w:ascii="Josefin Sans" w:hAnsi="Josefin Sans" w:cs="Tahoma"/>
                                <w:b/>
                                <w:color w:val="1F3864" w:themeColor="accent1" w:themeShade="80"/>
                                <w:sz w:val="24"/>
                                <w:szCs w:val="24"/>
                              </w:rPr>
                            </w:pPr>
                            <w:r w:rsidRPr="00E57201">
                              <w:rPr>
                                <w:rFonts w:ascii="Josefin Sans" w:hAnsi="Josefin Sans"/>
                                <w:color w:val="000000" w:themeColor="text1"/>
                                <w:sz w:val="36"/>
                                <w:szCs w:val="36"/>
                              </w:rPr>
                              <w:t>Le présent kit de formation a été développé à partir du Référentiel de Compétences IO</w:t>
                            </w:r>
                            <w:r w:rsidR="00B4452A" w:rsidRPr="00E57201">
                              <w:rPr>
                                <w:rFonts w:ascii="Josefin Sans" w:hAnsi="Josefin Sans"/>
                                <w:color w:val="000000" w:themeColor="text1"/>
                                <w:sz w:val="36"/>
                                <w:szCs w:val="36"/>
                              </w:rPr>
                              <w:t>2</w:t>
                            </w:r>
                            <w:r w:rsidR="00B4452A" w:rsidRPr="00E57201">
                              <w:rPr>
                                <w:rFonts w:ascii="Josefin Sans" w:hAnsi="Josefin Sans"/>
                                <w:color w:val="000000" w:themeColor="text1"/>
                              </w:rPr>
                              <w:t xml:space="preserve"> </w:t>
                            </w:r>
                            <w:r w:rsidR="00B4452A" w:rsidRPr="00E57201">
                              <w:rPr>
                                <w:rFonts w:ascii="Josefin Sans" w:hAnsi="Josefin Sans"/>
                                <w:color w:val="000000" w:themeColor="text1"/>
                                <w:sz w:val="36"/>
                                <w:szCs w:val="36"/>
                              </w:rPr>
                              <w:t>(</w:t>
                            </w:r>
                            <w:r w:rsidRPr="00E57201">
                              <w:rPr>
                                <w:rFonts w:ascii="Josefin Sans" w:hAnsi="Josefin Sans"/>
                                <w:color w:val="000000" w:themeColor="text1"/>
                                <w:sz w:val="36"/>
                                <w:szCs w:val="36"/>
                              </w:rPr>
                              <w:t xml:space="preserve">disponible sur </w:t>
                            </w:r>
                            <w:r w:rsidRPr="00755769">
                              <w:rPr>
                                <w:rFonts w:ascii="Josefin Sans" w:hAnsi="Josefin Sans"/>
                                <w:color w:val="1F3864" w:themeColor="accent1" w:themeShade="80"/>
                                <w:sz w:val="36"/>
                                <w:szCs w:val="36"/>
                              </w:rPr>
                              <w:t>https://www.micareproject.eu/)</w:t>
                            </w:r>
                          </w:p>
                          <w:p w14:paraId="6F281ED4" w14:textId="77777777" w:rsidR="00F42EC6" w:rsidRPr="00BF61B0" w:rsidRDefault="00F42EC6" w:rsidP="00F42EC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9ED9" id="Bulle narrative : ronde 30" o:spid="_x0000_s1035" type="#_x0000_t63" style="position:absolute;margin-left:184.8pt;margin-top:138.35pt;width:439.35pt;height:23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" adj="6300,24300" fillcolor="#f4b083 [1941]" strokecolor="#1f3763 [1604]" strokeweight="1pt">
                <v:textbox>
                  <w:txbxContent>
                    <w:p w14:paraId="29279912" w14:textId="2406B87E" w:rsidR="00217D20" w:rsidRPr="00E57201" w:rsidRDefault="00F42EC6" w:rsidP="00217D20">
                      <w:pPr>
                        <w:rPr>
                          <w:rFonts w:ascii="Josefin Sans" w:hAnsi="Josefin Sans" w:cs="Tahoma"/>
                          <w:b/>
                          <w:color w:val="1F3864" w:themeColor="accent1" w:themeShade="80"/>
                          <w:sz w:val="24"/>
                          <w:szCs w:val="24"/>
                        </w:rPr>
                      </w:pPr>
                      <w:r w:rsidRPr="00E57201">
                        <w:rPr>
                          <w:rFonts w:ascii="Josefin Sans" w:hAnsi="Josefin Sans"/>
                          <w:color w:val="000000" w:themeColor="text1"/>
                          <w:sz w:val="36"/>
                          <w:szCs w:val="36"/>
                        </w:rPr>
                        <w:t>Le présent kit de formation a été développé à partir du Référentiel de Compétences IO</w:t>
                      </w:r>
                      <w:r w:rsidR="00B4452A" w:rsidRPr="00E57201">
                        <w:rPr>
                          <w:rFonts w:ascii="Josefin Sans" w:hAnsi="Josefin Sans"/>
                          <w:color w:val="000000" w:themeColor="text1"/>
                          <w:sz w:val="36"/>
                          <w:szCs w:val="36"/>
                        </w:rPr>
                        <w:t>2</w:t>
                      </w:r>
                      <w:r w:rsidR="00B4452A" w:rsidRPr="00E57201">
                        <w:rPr>
                          <w:rFonts w:ascii="Josefin Sans" w:hAnsi="Josefin Sans"/>
                          <w:color w:val="000000" w:themeColor="text1"/>
                        </w:rPr>
                        <w:t xml:space="preserve"> </w:t>
                      </w:r>
                      <w:r w:rsidR="00B4452A" w:rsidRPr="00E57201">
                        <w:rPr>
                          <w:rFonts w:ascii="Josefin Sans" w:hAnsi="Josefin Sans"/>
                          <w:color w:val="000000" w:themeColor="text1"/>
                          <w:sz w:val="36"/>
                          <w:szCs w:val="36"/>
                        </w:rPr>
                        <w:t>(</w:t>
                      </w:r>
                      <w:r w:rsidRPr="00E57201">
                        <w:rPr>
                          <w:rFonts w:ascii="Josefin Sans" w:hAnsi="Josefin Sans"/>
                          <w:color w:val="000000" w:themeColor="text1"/>
                          <w:sz w:val="36"/>
                          <w:szCs w:val="36"/>
                        </w:rPr>
                        <w:t xml:space="preserve">disponible sur </w:t>
                      </w:r>
                      <w:r w:rsidRPr="00755769">
                        <w:rPr>
                          <w:rFonts w:ascii="Josefin Sans" w:hAnsi="Josefin Sans"/>
                          <w:color w:val="1F3864" w:themeColor="accent1" w:themeShade="80"/>
                          <w:sz w:val="36"/>
                          <w:szCs w:val="36"/>
                        </w:rPr>
                        <w:t>https://www.micareproject.eu/)</w:t>
                      </w:r>
                    </w:p>
                    <w:p w14:paraId="6F281ED4" w14:textId="77777777" w:rsidR="00F42EC6" w:rsidRPr="00BF61B0" w:rsidRDefault="00F42EC6" w:rsidP="00F42EC6">
                      <w:pPr>
                        <w:jc w:val="center"/>
                        <w:rPr>
                          <w:color w:val="000000" w:themeColor="text1"/>
                          <w:sz w:val="36"/>
                          <w:szCs w:val="36"/>
                        </w:rPr>
                      </w:pP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42" behindDoc="0" locked="0" layoutInCell="1" allowOverlap="1" wp14:anchorId="614EBFAF" wp14:editId="251C7E6F">
                <wp:simplePos x="0" y="0"/>
                <wp:positionH relativeFrom="column">
                  <wp:posOffset>506339</wp:posOffset>
                </wp:positionH>
                <wp:positionV relativeFrom="paragraph">
                  <wp:posOffset>732888</wp:posOffset>
                </wp:positionV>
                <wp:extent cx="3720123" cy="1078523"/>
                <wp:effectExtent l="0" t="0" r="13970" b="26670"/>
                <wp:wrapNone/>
                <wp:docPr id="29" name="Ellipse 29"/>
                <wp:cNvGraphicFramePr/>
                <a:graphic xmlns:a="http://schemas.openxmlformats.org/drawingml/2006/main">
                  <a:graphicData uri="http://schemas.microsoft.com/office/word/2010/wordprocessingShape">
                    <wps:wsp>
                      <wps:cNvSpPr/>
                      <wps:spPr>
                        <a:xfrm>
                          <a:off x="0" y="0"/>
                          <a:ext cx="3720123" cy="1078523"/>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04EC0" w14:textId="77777777" w:rsidR="00743AA0" w:rsidRDefault="00743AA0" w:rsidP="00743AA0">
                            <w:pPr>
                              <w:jc w:val="center"/>
                            </w:pPr>
                            <w:bookmarkStart w:id="5" w:name="_Hlk134023894"/>
                            <w:r>
                              <w:rPr>
                                <w:rFonts w:ascii="Josefin Sans" w:hAnsi="Josefin Sans"/>
                                <w:b/>
                                <w:color w:val="C00000"/>
                                <w:sz w:val="52"/>
                                <w:szCs w:val="52"/>
                              </w:rPr>
                              <w:t xml:space="preserve">Kit de Formation </w:t>
                            </w:r>
                          </w:p>
                          <w:bookmarkEnd w:id="5"/>
                          <w:p w14:paraId="7ADA03AC" w14:textId="77777777" w:rsidR="00743AA0" w:rsidRDefault="00743AA0" w:rsidP="0074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EBFAF" id="Ellipse 29" o:spid="_x0000_s1036" style="position:absolute;margin-left:39.85pt;margin-top:57.7pt;width:292.9pt;height:8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" fillcolor="#f4b083 [1941]" strokecolor="#1f3763 [1604]" strokeweight="1pt">
                <v:stroke joinstyle="miter"/>
                <v:textbox>
                  <w:txbxContent>
                    <w:p w14:paraId="64004EC0" w14:textId="77777777" w:rsidR="00743AA0" w:rsidRDefault="00743AA0" w:rsidP="00743AA0">
                      <w:pPr>
                        <w:jc w:val="center"/>
                      </w:pPr>
                      <w:bookmarkStart w:id="6" w:name="_Hlk134023894"/>
                      <w:r>
                        <w:rPr>
                          <w:rFonts w:ascii="Josefin Sans" w:hAnsi="Josefin Sans"/>
                          <w:b/>
                          <w:color w:val="C00000"/>
                          <w:sz w:val="52"/>
                          <w:szCs w:val="52"/>
                        </w:rPr>
                        <w:t xml:space="preserve">Kit de Formation </w:t>
                      </w:r>
                    </w:p>
                    <w:bookmarkEnd w:id="6"/>
                    <w:p w14:paraId="7ADA03AC" w14:textId="77777777" w:rsidR="00743AA0" w:rsidRDefault="00743AA0" w:rsidP="00743AA0">
                      <w:pPr>
                        <w:jc w:val="center"/>
                      </w:pPr>
                    </w:p>
                  </w:txbxContent>
                </v:textbox>
              </v:oval>
            </w:pict>
          </mc:Fallback>
        </mc:AlternateContent>
      </w:r>
      <w:r w:rsidRPr="00E57201">
        <w:rPr>
          <w:rFonts w:ascii="Josefin Sans" w:hAnsi="Josefin Sans"/>
          <w:b/>
          <w:noProof/>
          <w:sz w:val="40"/>
          <w:szCs w:val="40"/>
        </w:rPr>
        <w:drawing>
          <wp:inline distT="0" distB="0" distL="0" distR="0" wp14:anchorId="512B2457" wp14:editId="7F1E0A66">
            <wp:extent cx="8621395" cy="5092322"/>
            <wp:effectExtent l="171450" t="228600" r="179705" b="2419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3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57201">
        <w:rPr>
          <w:rFonts w:ascii="Josefin Sans" w:hAnsi="Josefin Sans"/>
        </w:rPr>
        <w:br w:type="page"/>
      </w:r>
    </w:p>
    <w:p w14:paraId="6BD32B9F" w14:textId="6AB9A704" w:rsidR="005B3E12" w:rsidRPr="00E57201" w:rsidRDefault="0002549D" w:rsidP="65FAF295">
      <w:pPr>
        <w:rPr>
          <w:rFonts w:ascii="Josefin Sans" w:hAnsi="Josefin Sans" w:cs="Arial"/>
          <w:sz w:val="20"/>
          <w:szCs w:val="20"/>
          <w14:shadow w14:blurRad="63500" w14:dist="0" w14:dir="0" w14:sx="102000" w14:sy="102000" w14:kx="0" w14:ky="0" w14:algn="ctr">
            <w14:srgbClr w14:val="000000">
              <w14:alpha w14:val="60000"/>
            </w14:srgbClr>
          </w14:shadow>
          <w14:reflection w14:blurRad="673100" w14:stA="2000" w14:stPos="0" w14:endA="0" w14:endPos="0" w14:dist="0" w14:dir="0" w14:fadeDir="0" w14:sx="0" w14:sy="0" w14:kx="0" w14:ky="0" w14:algn="b"/>
        </w:rPr>
      </w:pPr>
      <w:r w:rsidRPr="00E57201">
        <w:rPr>
          <w:rFonts w:ascii="Josefin Sans" w:hAnsi="Josefin Sans"/>
          <w:b/>
          <w:noProof/>
          <w:sz w:val="40"/>
          <w:szCs w:val="40"/>
        </w:rPr>
        <w:lastRenderedPageBreak/>
        <mc:AlternateContent>
          <mc:Choice Requires="wps">
            <w:drawing>
              <wp:anchor distT="0" distB="0" distL="114300" distR="114300" simplePos="0" relativeHeight="251658246" behindDoc="0" locked="0" layoutInCell="1" allowOverlap="1" wp14:anchorId="787F6EE5" wp14:editId="1B5B12B8">
                <wp:simplePos x="0" y="0"/>
                <wp:positionH relativeFrom="column">
                  <wp:posOffset>2810510</wp:posOffset>
                </wp:positionH>
                <wp:positionV relativeFrom="paragraph">
                  <wp:posOffset>2185670</wp:posOffset>
                </wp:positionV>
                <wp:extent cx="1875155" cy="1600200"/>
                <wp:effectExtent l="0" t="0" r="10795" b="19050"/>
                <wp:wrapNone/>
                <wp:docPr id="36" name="Rectangle : coins arrondis 36"/>
                <wp:cNvGraphicFramePr/>
                <a:graphic xmlns:a="http://schemas.openxmlformats.org/drawingml/2006/main">
                  <a:graphicData uri="http://schemas.microsoft.com/office/word/2010/wordprocessingShape">
                    <wps:wsp>
                      <wps:cNvSpPr/>
                      <wps:spPr>
                        <a:xfrm>
                          <a:off x="0" y="0"/>
                          <a:ext cx="1875155" cy="16002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3B7A4" w14:textId="77777777" w:rsidR="004616E2" w:rsidRPr="004616E2" w:rsidRDefault="004616E2" w:rsidP="004616E2">
                            <w:pPr>
                              <w:jc w:val="center"/>
                              <w:rPr>
                                <w:sz w:val="32"/>
                                <w:szCs w:val="32"/>
                              </w:rPr>
                            </w:pPr>
                            <w:r w:rsidRPr="00E57201">
                              <w:rPr>
                                <w:rFonts w:ascii="Josefin Sans" w:hAnsi="Josefin Sans"/>
                                <w:sz w:val="32"/>
                                <w:szCs w:val="32"/>
                              </w:rPr>
                              <w:t>Plateforme en ligne du kit de formation</w:t>
                            </w:r>
                            <w:r>
                              <w:rPr>
                                <w:noProof/>
                              </w:rPr>
                              <w:drawing>
                                <wp:inline distT="0" distB="0" distL="0" distR="0" wp14:anchorId="32B1AC18" wp14:editId="6523DCCC">
                                  <wp:extent cx="648677" cy="398145"/>
                                  <wp:effectExtent l="0" t="0" r="0" b="1905"/>
                                  <wp:docPr id="767234674" name="Graphique 7672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F6EE5" id="Rectangle : coins arrondis 36" o:spid="_x0000_s1037" style="position:absolute;margin-left:221.3pt;margin-top:172.1pt;width:147.65pt;height:1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" fillcolor="#00b050" strokecolor="#1f3763 [1604]" strokeweight="1pt">
                <v:stroke joinstyle="miter"/>
                <v:textbox>
                  <w:txbxContent>
                    <w:p w14:paraId="73C3B7A4" w14:textId="77777777" w:rsidR="004616E2" w:rsidRPr="004616E2" w:rsidRDefault="004616E2" w:rsidP="004616E2">
                      <w:pPr>
                        <w:jc w:val="center"/>
                        <w:rPr>
                          <w:sz w:val="32"/>
                          <w:szCs w:val="32"/>
                        </w:rPr>
                      </w:pPr>
                      <w:r w:rsidRPr="00E57201">
                        <w:rPr>
                          <w:rFonts w:ascii="Josefin Sans" w:hAnsi="Josefin Sans"/>
                          <w:sz w:val="32"/>
                          <w:szCs w:val="32"/>
                        </w:rPr>
                        <w:t>Plateforme en ligne du kit de formation</w:t>
                      </w:r>
                      <w:r>
                        <w:rPr>
                          <w:noProof/>
                        </w:rPr>
                        <w:drawing>
                          <wp:inline distT="0" distB="0" distL="0" distR="0" wp14:anchorId="32B1AC18" wp14:editId="6523DCCC">
                            <wp:extent cx="648677" cy="398145"/>
                            <wp:effectExtent l="0" t="0" r="0" b="1905"/>
                            <wp:docPr id="767234674" name="Graphique 7672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45" behindDoc="0" locked="0" layoutInCell="1" allowOverlap="1" wp14:anchorId="03DABAD9" wp14:editId="2A073F74">
                <wp:simplePos x="0" y="0"/>
                <wp:positionH relativeFrom="column">
                  <wp:posOffset>537210</wp:posOffset>
                </wp:positionH>
                <wp:positionV relativeFrom="paragraph">
                  <wp:posOffset>2160270</wp:posOffset>
                </wp:positionV>
                <wp:extent cx="2029460" cy="1678940"/>
                <wp:effectExtent l="0" t="0" r="27940" b="16510"/>
                <wp:wrapNone/>
                <wp:docPr id="34" name="Rectangle : coins arrondis 34"/>
                <wp:cNvGraphicFramePr/>
                <a:graphic xmlns:a="http://schemas.openxmlformats.org/drawingml/2006/main">
                  <a:graphicData uri="http://schemas.microsoft.com/office/word/2010/wordprocessingShape">
                    <wps:wsp>
                      <wps:cNvSpPr/>
                      <wps:spPr>
                        <a:xfrm>
                          <a:off x="0" y="0"/>
                          <a:ext cx="2029460" cy="167894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6E470" w14:textId="77777777" w:rsidR="0002549D" w:rsidRDefault="004616E2" w:rsidP="00A168A7">
                            <w:pPr>
                              <w:jc w:val="center"/>
                              <w:rPr>
                                <w:rFonts w:ascii="Josefin Sans" w:hAnsi="Josefin Sans"/>
                                <w:color w:val="FFFFFF" w:themeColor="background1"/>
                                <w:sz w:val="32"/>
                                <w:szCs w:val="32"/>
                              </w:rPr>
                            </w:pPr>
                            <w:r w:rsidRPr="00E57201">
                              <w:rPr>
                                <w:rFonts w:ascii="Josefin Sans" w:hAnsi="Josefin Sans"/>
                                <w:color w:val="FFFFFF" w:themeColor="background1"/>
                                <w:sz w:val="32"/>
                                <w:szCs w:val="32"/>
                              </w:rPr>
                              <w:t xml:space="preserve">Outil </w:t>
                            </w:r>
                            <w:r w:rsidR="00A50D12" w:rsidRPr="00E57201">
                              <w:rPr>
                                <w:rFonts w:ascii="Josefin Sans" w:hAnsi="Josefin Sans"/>
                                <w:color w:val="FFFFFF" w:themeColor="background1"/>
                                <w:sz w:val="32"/>
                                <w:szCs w:val="32"/>
                              </w:rPr>
                              <w:t>de positionnement</w:t>
                            </w:r>
                            <w:r w:rsidR="0002549D">
                              <w:rPr>
                                <w:rFonts w:ascii="Josefin Sans" w:hAnsi="Josefin Sans"/>
                                <w:color w:val="FFFFFF" w:themeColor="background1"/>
                                <w:sz w:val="32"/>
                                <w:szCs w:val="32"/>
                              </w:rPr>
                              <w:t xml:space="preserve"> en ligne </w:t>
                            </w:r>
                            <w:r w:rsidRPr="00E57201">
                              <w:rPr>
                                <w:rFonts w:ascii="Josefin Sans" w:hAnsi="Josefin Sans"/>
                                <w:color w:val="FFFFFF" w:themeColor="background1"/>
                                <w:sz w:val="32"/>
                                <w:szCs w:val="32"/>
                              </w:rPr>
                              <w:t xml:space="preserve"> </w:t>
                            </w:r>
                          </w:p>
                          <w:p w14:paraId="63E04670" w14:textId="3DE929D7" w:rsidR="004616E2" w:rsidRPr="004616E2" w:rsidRDefault="004616E2" w:rsidP="00A168A7">
                            <w:pPr>
                              <w:jc w:val="center"/>
                              <w:rPr>
                                <w:sz w:val="36"/>
                                <w:szCs w:val="36"/>
                              </w:rPr>
                            </w:pPr>
                            <w:r>
                              <w:rPr>
                                <w:noProof/>
                                <w:sz w:val="32"/>
                                <w:szCs w:val="32"/>
                              </w:rPr>
                              <w:drawing>
                                <wp:inline distT="0" distB="0" distL="0" distR="0" wp14:anchorId="7DEE20A9" wp14:editId="421C86F7">
                                  <wp:extent cx="648677" cy="398145"/>
                                  <wp:effectExtent l="0" t="0" r="0" b="1905"/>
                                  <wp:docPr id="923078134" name="Graphique 92307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2DFB1E64" w14:textId="77777777" w:rsidR="004616E2" w:rsidRDefault="004616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ABAD9" id="Rectangle : coins arrondis 34" o:spid="_x0000_s1038" style="position:absolute;margin-left:42.3pt;margin-top:170.1pt;width:159.8pt;height:13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" fillcolor="#a8d08d [1945]" strokecolor="#1f3763 [1604]" strokeweight="1pt">
                <v:stroke joinstyle="miter"/>
                <v:textbox>
                  <w:txbxContent>
                    <w:p w14:paraId="34F6E470" w14:textId="77777777" w:rsidR="0002549D" w:rsidRDefault="004616E2" w:rsidP="00A168A7">
                      <w:pPr>
                        <w:jc w:val="center"/>
                        <w:rPr>
                          <w:rFonts w:ascii="Josefin Sans" w:hAnsi="Josefin Sans"/>
                          <w:color w:val="FFFFFF" w:themeColor="background1"/>
                          <w:sz w:val="32"/>
                          <w:szCs w:val="32"/>
                        </w:rPr>
                      </w:pPr>
                      <w:r w:rsidRPr="00E57201">
                        <w:rPr>
                          <w:rFonts w:ascii="Josefin Sans" w:hAnsi="Josefin Sans"/>
                          <w:color w:val="FFFFFF" w:themeColor="background1"/>
                          <w:sz w:val="32"/>
                          <w:szCs w:val="32"/>
                        </w:rPr>
                        <w:t xml:space="preserve">Outil </w:t>
                      </w:r>
                      <w:r w:rsidR="00A50D12" w:rsidRPr="00E57201">
                        <w:rPr>
                          <w:rFonts w:ascii="Josefin Sans" w:hAnsi="Josefin Sans"/>
                          <w:color w:val="FFFFFF" w:themeColor="background1"/>
                          <w:sz w:val="32"/>
                          <w:szCs w:val="32"/>
                        </w:rPr>
                        <w:t>de positionnement</w:t>
                      </w:r>
                      <w:r w:rsidR="0002549D">
                        <w:rPr>
                          <w:rFonts w:ascii="Josefin Sans" w:hAnsi="Josefin Sans"/>
                          <w:color w:val="FFFFFF" w:themeColor="background1"/>
                          <w:sz w:val="32"/>
                          <w:szCs w:val="32"/>
                        </w:rPr>
                        <w:t xml:space="preserve"> en ligne </w:t>
                      </w:r>
                      <w:r w:rsidRPr="00E57201">
                        <w:rPr>
                          <w:rFonts w:ascii="Josefin Sans" w:hAnsi="Josefin Sans"/>
                          <w:color w:val="FFFFFF" w:themeColor="background1"/>
                          <w:sz w:val="32"/>
                          <w:szCs w:val="32"/>
                        </w:rPr>
                        <w:t xml:space="preserve"> </w:t>
                      </w:r>
                    </w:p>
                    <w:p w14:paraId="63E04670" w14:textId="3DE929D7" w:rsidR="004616E2" w:rsidRPr="004616E2" w:rsidRDefault="004616E2" w:rsidP="00A168A7">
                      <w:pPr>
                        <w:jc w:val="center"/>
                        <w:rPr>
                          <w:sz w:val="36"/>
                          <w:szCs w:val="36"/>
                        </w:rPr>
                      </w:pPr>
                      <w:r>
                        <w:rPr>
                          <w:noProof/>
                          <w:sz w:val="32"/>
                          <w:szCs w:val="32"/>
                        </w:rPr>
                        <w:drawing>
                          <wp:inline distT="0" distB="0" distL="0" distR="0" wp14:anchorId="7DEE20A9" wp14:editId="421C86F7">
                            <wp:extent cx="648677" cy="398145"/>
                            <wp:effectExtent l="0" t="0" r="0" b="1905"/>
                            <wp:docPr id="923078134" name="Graphique 92307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2DFB1E64" w14:textId="77777777" w:rsidR="004616E2" w:rsidRDefault="004616E2"/>
                  </w:txbxContent>
                </v:textbox>
              </v:roundrect>
            </w:pict>
          </mc:Fallback>
        </mc:AlternateContent>
      </w:r>
      <w:r w:rsidR="00C54498" w:rsidRPr="00E57201">
        <w:rPr>
          <w:rFonts w:ascii="Josefin Sans" w:hAnsi="Josefin Sans"/>
          <w:b/>
          <w:noProof/>
          <w:sz w:val="40"/>
          <w:szCs w:val="40"/>
        </w:rPr>
        <mc:AlternateContent>
          <mc:Choice Requires="wps">
            <w:drawing>
              <wp:anchor distT="0" distB="0" distL="114300" distR="114300" simplePos="0" relativeHeight="251658249" behindDoc="0" locked="0" layoutInCell="1" allowOverlap="1" wp14:anchorId="5F60585B" wp14:editId="110ED2E5">
                <wp:simplePos x="0" y="0"/>
                <wp:positionH relativeFrom="margin">
                  <wp:posOffset>7187221</wp:posOffset>
                </wp:positionH>
                <wp:positionV relativeFrom="paragraph">
                  <wp:posOffset>1745459</wp:posOffset>
                </wp:positionV>
                <wp:extent cx="1374828" cy="839324"/>
                <wp:effectExtent l="0" t="0" r="9525" b="12065"/>
                <wp:wrapNone/>
                <wp:docPr id="51" name="Organigramme : Connecteur 51"/>
                <wp:cNvGraphicFramePr/>
                <a:graphic xmlns:a="http://schemas.openxmlformats.org/drawingml/2006/main">
                  <a:graphicData uri="http://schemas.microsoft.com/office/word/2010/wordprocessingShape">
                    <wps:wsp>
                      <wps:cNvSpPr/>
                      <wps:spPr>
                        <a:xfrm>
                          <a:off x="0" y="0"/>
                          <a:ext cx="1374828" cy="839324"/>
                        </a:xfrm>
                        <a:prstGeom prst="flowChartConnector">
                          <a:avLst/>
                        </a:prstGeom>
                        <a:solidFill>
                          <a:schemeClr val="accent2"/>
                        </a:solidFill>
                        <a:ln w="12700" cap="flat" cmpd="sng" algn="ctr">
                          <a:solidFill>
                            <a:srgbClr val="4472C4">
                              <a:shade val="50000"/>
                            </a:srgbClr>
                          </a:solidFill>
                          <a:prstDash val="solid"/>
                          <a:miter lim="800000"/>
                        </a:ln>
                        <a:effectLst/>
                      </wps:spPr>
                      <wps:txbx>
                        <w:txbxContent>
                          <w:p w14:paraId="30459DCC" w14:textId="6979E641" w:rsidR="006705E6" w:rsidRPr="00E57201" w:rsidRDefault="006705E6" w:rsidP="006705E6">
                            <w:pPr>
                              <w:jc w:val="center"/>
                              <w:rPr>
                                <w:rFonts w:ascii="Josefin Sans" w:hAnsi="Josefin Sans"/>
                              </w:rPr>
                            </w:pPr>
                            <w:r w:rsidRPr="00E57201">
                              <w:rPr>
                                <w:rFonts w:ascii="Josefin Sans" w:hAnsi="Josefin Sans"/>
                                <w:b/>
                                <w:bCs/>
                              </w:rPr>
                              <w:t xml:space="preserve">MODULE </w:t>
                            </w:r>
                            <w:r w:rsidR="00ED6EDE" w:rsidRPr="00E57201">
                              <w:rPr>
                                <w:rFonts w:ascii="Josefin Sans" w:hAnsi="Josefin Sans"/>
                                <w:b/>
                                <w:bCs/>
                              </w:rPr>
                              <w:t>2</w:t>
                            </w:r>
                            <w:r w:rsidR="00ED6EDE" w:rsidRPr="00E57201">
                              <w:rPr>
                                <w:rFonts w:ascii="Josefin Sans" w:hAnsi="Josefin Sans"/>
                              </w:rPr>
                              <w:t xml:space="preserve"> </w:t>
                            </w:r>
                            <w:r w:rsidR="00ED6EDE" w:rsidRPr="00E57201">
                              <w:rPr>
                                <w:rFonts w:ascii="Josefin Sans" w:hAnsi="Josefin Sans"/>
                                <w:sz w:val="14"/>
                                <w:szCs w:val="14"/>
                              </w:rPr>
                              <w:t>LES</w:t>
                            </w:r>
                            <w:r w:rsidRPr="00E57201">
                              <w:rPr>
                                <w:rFonts w:ascii="Josefin Sans" w:hAnsi="Josefin Sans"/>
                                <w:b/>
                                <w:bCs/>
                                <w:sz w:val="14"/>
                                <w:szCs w:val="14"/>
                              </w:rPr>
                              <w:t xml:space="preserve"> BENEFICIAIRES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0585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1" o:spid="_x0000_s1039" type="#_x0000_t120" style="position:absolute;margin-left:565.9pt;margin-top:137.45pt;width:108.25pt;height:66.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" fillcolor="#ed7d31 [3205]" strokecolor="#2f528f" strokeweight="1pt">
                <v:stroke joinstyle="miter"/>
                <v:textbox>
                  <w:txbxContent>
                    <w:p w14:paraId="30459DCC" w14:textId="6979E641" w:rsidR="006705E6" w:rsidRPr="00E57201" w:rsidRDefault="006705E6" w:rsidP="006705E6">
                      <w:pPr>
                        <w:jc w:val="center"/>
                        <w:rPr>
                          <w:rFonts w:ascii="Josefin Sans" w:hAnsi="Josefin Sans"/>
                        </w:rPr>
                      </w:pPr>
                      <w:r w:rsidRPr="00E57201">
                        <w:rPr>
                          <w:rFonts w:ascii="Josefin Sans" w:hAnsi="Josefin Sans"/>
                          <w:b/>
                          <w:bCs/>
                        </w:rPr>
                        <w:t xml:space="preserve">MODULE </w:t>
                      </w:r>
                      <w:r w:rsidR="00ED6EDE" w:rsidRPr="00E57201">
                        <w:rPr>
                          <w:rFonts w:ascii="Josefin Sans" w:hAnsi="Josefin Sans"/>
                          <w:b/>
                          <w:bCs/>
                        </w:rPr>
                        <w:t>2</w:t>
                      </w:r>
                      <w:r w:rsidR="00ED6EDE" w:rsidRPr="00E57201">
                        <w:rPr>
                          <w:rFonts w:ascii="Josefin Sans" w:hAnsi="Josefin Sans"/>
                        </w:rPr>
                        <w:t xml:space="preserve"> </w:t>
                      </w:r>
                      <w:r w:rsidR="00ED6EDE" w:rsidRPr="00E57201">
                        <w:rPr>
                          <w:rFonts w:ascii="Josefin Sans" w:hAnsi="Josefin Sans"/>
                          <w:sz w:val="14"/>
                          <w:szCs w:val="14"/>
                        </w:rPr>
                        <w:t>LES</w:t>
                      </w:r>
                      <w:r w:rsidRPr="00E57201">
                        <w:rPr>
                          <w:rFonts w:ascii="Josefin Sans" w:hAnsi="Josefin Sans"/>
                          <w:b/>
                          <w:bCs/>
                          <w:sz w:val="14"/>
                          <w:szCs w:val="14"/>
                        </w:rPr>
                        <w:t xml:space="preserve"> BENEFICIAIRES</w:t>
                      </w:r>
                    </w:p>
                  </w:txbxContent>
                </v:textbox>
                <w10:wrap anchorx="margin"/>
              </v:shape>
            </w:pict>
          </mc:Fallback>
        </mc:AlternateContent>
      </w:r>
      <w:r w:rsidR="00C54498" w:rsidRPr="00E57201">
        <w:rPr>
          <w:rFonts w:ascii="Josefin Sans" w:hAnsi="Josefin Sans"/>
          <w:b/>
          <w:noProof/>
          <w:sz w:val="40"/>
          <w:szCs w:val="40"/>
        </w:rPr>
        <mc:AlternateContent>
          <mc:Choice Requires="wps">
            <w:drawing>
              <wp:anchor distT="0" distB="0" distL="114300" distR="114300" simplePos="0" relativeHeight="251658250" behindDoc="0" locked="0" layoutInCell="1" allowOverlap="1" wp14:anchorId="3FAA3114" wp14:editId="49044C3A">
                <wp:simplePos x="0" y="0"/>
                <wp:positionH relativeFrom="column">
                  <wp:posOffset>5628244</wp:posOffset>
                </wp:positionH>
                <wp:positionV relativeFrom="paragraph">
                  <wp:posOffset>2787150</wp:posOffset>
                </wp:positionV>
                <wp:extent cx="1376993" cy="1056807"/>
                <wp:effectExtent l="0" t="0" r="7620" b="10160"/>
                <wp:wrapNone/>
                <wp:docPr id="53" name="Organigramme : Connecteur 53"/>
                <wp:cNvGraphicFramePr/>
                <a:graphic xmlns:a="http://schemas.openxmlformats.org/drawingml/2006/main">
                  <a:graphicData uri="http://schemas.microsoft.com/office/word/2010/wordprocessingShape">
                    <wps:wsp>
                      <wps:cNvSpPr/>
                      <wps:spPr>
                        <a:xfrm>
                          <a:off x="0" y="0"/>
                          <a:ext cx="1376993" cy="1056807"/>
                        </a:xfrm>
                        <a:prstGeom prst="flowChartConnector">
                          <a:avLst/>
                        </a:prstGeom>
                        <a:solidFill>
                          <a:srgbClr val="0070C0"/>
                        </a:solidFill>
                        <a:ln w="12700" cap="flat" cmpd="sng" algn="ctr">
                          <a:solidFill>
                            <a:srgbClr val="4472C4">
                              <a:shade val="50000"/>
                            </a:srgbClr>
                          </a:solidFill>
                          <a:prstDash val="solid"/>
                          <a:miter lim="800000"/>
                        </a:ln>
                        <a:effectLst/>
                      </wps:spPr>
                      <wps:txbx>
                        <w:txbxContent>
                          <w:p w14:paraId="7F208D20" w14:textId="77777777" w:rsidR="00B31CF0" w:rsidRPr="00E57201" w:rsidRDefault="00B31CF0" w:rsidP="00B31CF0">
                            <w:pPr>
                              <w:jc w:val="center"/>
                              <w:rPr>
                                <w:rFonts w:ascii="Josefin Sans" w:hAnsi="Josefin Sans"/>
                                <w:b/>
                                <w:bCs/>
                              </w:rPr>
                            </w:pPr>
                            <w:r w:rsidRPr="00E57201">
                              <w:rPr>
                                <w:rFonts w:ascii="Josefin Sans" w:hAnsi="Josefin Sans"/>
                                <w:b/>
                                <w:bCs/>
                              </w:rPr>
                              <w:t>MODULE  4</w:t>
                            </w:r>
                          </w:p>
                          <w:p w14:paraId="1ED2F8B1" w14:textId="77777777" w:rsidR="00E4425C" w:rsidRPr="00E57201" w:rsidRDefault="00E4425C" w:rsidP="00B31CF0">
                            <w:pPr>
                              <w:jc w:val="center"/>
                              <w:rPr>
                                <w:rFonts w:ascii="Josefin Sans" w:hAnsi="Josefin Sans"/>
                                <w:b/>
                                <w:bCs/>
                                <w:sz w:val="16"/>
                                <w:szCs w:val="16"/>
                              </w:rPr>
                            </w:pPr>
                            <w:r w:rsidRPr="00E57201">
                              <w:rPr>
                                <w:rFonts w:ascii="Josefin Sans" w:hAnsi="Josefin Sans"/>
                                <w:b/>
                                <w:bCs/>
                                <w:sz w:val="16"/>
                                <w:szCs w:val="16"/>
                              </w:rPr>
                              <w:t>ENTRETIEN DE LA MAISON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3114" id="Organigramme : Connecteur 53" o:spid="_x0000_s1040" type="#_x0000_t120" style="position:absolute;margin-left:443.15pt;margin-top:219.45pt;width:108.4pt;height:8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" fillcolor="#0070c0" strokecolor="#2f528f" strokeweight="1pt">
                <v:stroke joinstyle="miter"/>
                <v:textbox>
                  <w:txbxContent>
                    <w:p w14:paraId="7F208D20" w14:textId="77777777" w:rsidR="00B31CF0" w:rsidRPr="00E57201" w:rsidRDefault="00B31CF0" w:rsidP="00B31CF0">
                      <w:pPr>
                        <w:jc w:val="center"/>
                        <w:rPr>
                          <w:rFonts w:ascii="Josefin Sans" w:hAnsi="Josefin Sans"/>
                          <w:b/>
                          <w:bCs/>
                        </w:rPr>
                      </w:pPr>
                      <w:r w:rsidRPr="00E57201">
                        <w:rPr>
                          <w:rFonts w:ascii="Josefin Sans" w:hAnsi="Josefin Sans"/>
                          <w:b/>
                          <w:bCs/>
                        </w:rPr>
                        <w:t>MODULE  4</w:t>
                      </w:r>
                    </w:p>
                    <w:p w14:paraId="1ED2F8B1" w14:textId="77777777" w:rsidR="00E4425C" w:rsidRPr="00E57201" w:rsidRDefault="00E4425C" w:rsidP="00B31CF0">
                      <w:pPr>
                        <w:jc w:val="center"/>
                        <w:rPr>
                          <w:rFonts w:ascii="Josefin Sans" w:hAnsi="Josefin Sans"/>
                          <w:b/>
                          <w:bCs/>
                          <w:sz w:val="16"/>
                          <w:szCs w:val="16"/>
                        </w:rPr>
                      </w:pPr>
                      <w:r w:rsidRPr="00E57201">
                        <w:rPr>
                          <w:rFonts w:ascii="Josefin Sans" w:hAnsi="Josefin Sans"/>
                          <w:b/>
                          <w:bCs/>
                          <w:sz w:val="16"/>
                          <w:szCs w:val="16"/>
                        </w:rPr>
                        <w:t>ENTRETIEN DE LA MAISON</w:t>
                      </w:r>
                    </w:p>
                  </w:txbxContent>
                </v:textbox>
              </v:shape>
            </w:pict>
          </mc:Fallback>
        </mc:AlternateContent>
      </w:r>
      <w:r w:rsidR="00C54498" w:rsidRPr="00E57201">
        <w:rPr>
          <w:rFonts w:ascii="Josefin Sans" w:hAnsi="Josefin Sans"/>
          <w:b/>
          <w:noProof/>
          <w:sz w:val="40"/>
          <w:szCs w:val="40"/>
        </w:rPr>
        <mc:AlternateContent>
          <mc:Choice Requires="wps">
            <w:drawing>
              <wp:anchor distT="0" distB="0" distL="114300" distR="114300" simplePos="0" relativeHeight="251658247" behindDoc="0" locked="0" layoutInCell="1" allowOverlap="1" wp14:anchorId="78A5D035" wp14:editId="382AE5C6">
                <wp:simplePos x="0" y="0"/>
                <wp:positionH relativeFrom="column">
                  <wp:posOffset>5583274</wp:posOffset>
                </wp:positionH>
                <wp:positionV relativeFrom="paragraph">
                  <wp:posOffset>1722848</wp:posOffset>
                </wp:positionV>
                <wp:extent cx="1421963" cy="921895"/>
                <wp:effectExtent l="0" t="0" r="13335" b="18415"/>
                <wp:wrapNone/>
                <wp:docPr id="49" name="Organigramme : Connecteur 49"/>
                <wp:cNvGraphicFramePr/>
                <a:graphic xmlns:a="http://schemas.openxmlformats.org/drawingml/2006/main">
                  <a:graphicData uri="http://schemas.microsoft.com/office/word/2010/wordprocessingShape">
                    <wps:wsp>
                      <wps:cNvSpPr/>
                      <wps:spPr>
                        <a:xfrm>
                          <a:off x="0" y="0"/>
                          <a:ext cx="1421963" cy="921895"/>
                        </a:xfrm>
                        <a:prstGeom prst="flowChartConnector">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3B8E9" w14:textId="77777777" w:rsidR="001A3AEB" w:rsidRPr="00E57201" w:rsidRDefault="001A3AEB" w:rsidP="001A3AEB">
                            <w:pPr>
                              <w:jc w:val="center"/>
                              <w:rPr>
                                <w:rFonts w:ascii="Josefin Sans" w:hAnsi="Josefin Sans"/>
                                <w:b/>
                                <w:bCs/>
                                <w:color w:val="000000" w:themeColor="text1"/>
                                <w:sz w:val="20"/>
                                <w:szCs w:val="20"/>
                              </w:rPr>
                            </w:pPr>
                            <w:r w:rsidRPr="00E57201">
                              <w:rPr>
                                <w:rFonts w:ascii="Josefin Sans" w:hAnsi="Josefin Sans"/>
                                <w:b/>
                                <w:bCs/>
                                <w:color w:val="000000" w:themeColor="text1"/>
                                <w:sz w:val="20"/>
                                <w:szCs w:val="20"/>
                              </w:rPr>
                              <w:t>MODULE  5</w:t>
                            </w:r>
                          </w:p>
                          <w:p w14:paraId="0EC99CC9" w14:textId="77777777" w:rsidR="00E4425C" w:rsidRPr="00E57201" w:rsidRDefault="00E4425C" w:rsidP="001A3AEB">
                            <w:pPr>
                              <w:jc w:val="center"/>
                              <w:rPr>
                                <w:rFonts w:ascii="Josefin Sans" w:hAnsi="Josefin Sans"/>
                                <w:b/>
                                <w:bCs/>
                                <w:color w:val="000000" w:themeColor="text1"/>
                                <w:sz w:val="14"/>
                                <w:szCs w:val="14"/>
                              </w:rPr>
                            </w:pPr>
                            <w:r w:rsidRPr="00E57201">
                              <w:rPr>
                                <w:rFonts w:ascii="Josefin Sans" w:hAnsi="Josefin Sans"/>
                                <w:b/>
                                <w:bCs/>
                                <w:color w:val="000000" w:themeColor="text1"/>
                                <w:sz w:val="14"/>
                                <w:szCs w:val="14"/>
                              </w:rPr>
                              <w:t>RECHERCHE D’EMPLOI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D035" id="Organigramme : Connecteur 49" o:spid="_x0000_s1041" type="#_x0000_t120" style="position:absolute;margin-left:439.65pt;margin-top:135.65pt;width:111.95pt;height:7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" fillcolor="#ffc000" strokecolor="#1f3763 [1604]" strokeweight="1pt">
                <v:stroke joinstyle="miter"/>
                <v:textbox>
                  <w:txbxContent>
                    <w:p w14:paraId="49B3B8E9" w14:textId="77777777" w:rsidR="001A3AEB" w:rsidRPr="00E57201" w:rsidRDefault="001A3AEB" w:rsidP="001A3AEB">
                      <w:pPr>
                        <w:jc w:val="center"/>
                        <w:rPr>
                          <w:rFonts w:ascii="Josefin Sans" w:hAnsi="Josefin Sans"/>
                          <w:b/>
                          <w:bCs/>
                          <w:color w:val="000000" w:themeColor="text1"/>
                          <w:sz w:val="20"/>
                          <w:szCs w:val="20"/>
                        </w:rPr>
                      </w:pPr>
                      <w:r w:rsidRPr="00E57201">
                        <w:rPr>
                          <w:rFonts w:ascii="Josefin Sans" w:hAnsi="Josefin Sans"/>
                          <w:b/>
                          <w:bCs/>
                          <w:color w:val="000000" w:themeColor="text1"/>
                          <w:sz w:val="20"/>
                          <w:szCs w:val="20"/>
                        </w:rPr>
                        <w:t>MODULE  5</w:t>
                      </w:r>
                    </w:p>
                    <w:p w14:paraId="0EC99CC9" w14:textId="77777777" w:rsidR="00E4425C" w:rsidRPr="00E57201" w:rsidRDefault="00E4425C" w:rsidP="001A3AEB">
                      <w:pPr>
                        <w:jc w:val="center"/>
                        <w:rPr>
                          <w:rFonts w:ascii="Josefin Sans" w:hAnsi="Josefin Sans"/>
                          <w:b/>
                          <w:bCs/>
                          <w:color w:val="000000" w:themeColor="text1"/>
                          <w:sz w:val="14"/>
                          <w:szCs w:val="14"/>
                        </w:rPr>
                      </w:pPr>
                      <w:r w:rsidRPr="00E57201">
                        <w:rPr>
                          <w:rFonts w:ascii="Josefin Sans" w:hAnsi="Josefin Sans"/>
                          <w:b/>
                          <w:bCs/>
                          <w:color w:val="000000" w:themeColor="text1"/>
                          <w:sz w:val="14"/>
                          <w:szCs w:val="14"/>
                        </w:rPr>
                        <w:t>RECHERCHE D’EMPLOI</w:t>
                      </w:r>
                    </w:p>
                  </w:txbxContent>
                </v:textbox>
              </v:shape>
            </w:pict>
          </mc:Fallback>
        </mc:AlternateContent>
      </w:r>
      <w:r w:rsidR="00C54498" w:rsidRPr="00E57201">
        <w:rPr>
          <w:rFonts w:ascii="Josefin Sans" w:hAnsi="Josefin Sans"/>
          <w:b/>
          <w:noProof/>
          <w:sz w:val="40"/>
          <w:szCs w:val="40"/>
        </w:rPr>
        <mc:AlternateContent>
          <mc:Choice Requires="wps">
            <w:drawing>
              <wp:anchor distT="0" distB="0" distL="114300" distR="114300" simplePos="0" relativeHeight="251658248" behindDoc="0" locked="0" layoutInCell="1" allowOverlap="1" wp14:anchorId="11AD60DF" wp14:editId="00B3DCFF">
                <wp:simplePos x="0" y="0"/>
                <wp:positionH relativeFrom="column">
                  <wp:posOffset>6445208</wp:posOffset>
                </wp:positionH>
                <wp:positionV relativeFrom="paragraph">
                  <wp:posOffset>823439</wp:posOffset>
                </wp:positionV>
                <wp:extent cx="1417404" cy="922020"/>
                <wp:effectExtent l="0" t="0" r="17780" b="17780"/>
                <wp:wrapNone/>
                <wp:docPr id="50" name="Organigramme : Connecteur 50"/>
                <wp:cNvGraphicFramePr/>
                <a:graphic xmlns:a="http://schemas.openxmlformats.org/drawingml/2006/main">
                  <a:graphicData uri="http://schemas.microsoft.com/office/word/2010/wordprocessingShape">
                    <wps:wsp>
                      <wps:cNvSpPr/>
                      <wps:spPr>
                        <a:xfrm>
                          <a:off x="0" y="0"/>
                          <a:ext cx="1417404" cy="922020"/>
                        </a:xfrm>
                        <a:prstGeom prst="flowChartConnector">
                          <a:avLst/>
                        </a:prstGeom>
                        <a:solidFill>
                          <a:schemeClr val="bg2"/>
                        </a:solidFill>
                        <a:ln w="12700" cap="flat" cmpd="sng" algn="ctr">
                          <a:solidFill>
                            <a:srgbClr val="4472C4">
                              <a:shade val="50000"/>
                            </a:srgbClr>
                          </a:solidFill>
                          <a:prstDash val="solid"/>
                          <a:miter lim="800000"/>
                        </a:ln>
                        <a:effectLst/>
                      </wps:spPr>
                      <wps:txbx>
                        <w:txbxContent>
                          <w:p w14:paraId="58E65168" w14:textId="77777777" w:rsidR="006705E6" w:rsidRPr="00E57201" w:rsidRDefault="006705E6" w:rsidP="006705E6">
                            <w:pPr>
                              <w:jc w:val="center"/>
                              <w:rPr>
                                <w:rFonts w:ascii="Josefin Sans" w:hAnsi="Josefin Sans"/>
                              </w:rPr>
                            </w:pPr>
                            <w:r w:rsidRPr="00E57201">
                              <w:rPr>
                                <w:rFonts w:ascii="Josefin Sans" w:hAnsi="Josefin Sans"/>
                                <w:b/>
                              </w:rPr>
                              <w:t xml:space="preserve">MODULE 1 </w:t>
                            </w:r>
                            <w:r w:rsidRPr="00E57201">
                              <w:rPr>
                                <w:rFonts w:ascii="Josefin Sans" w:hAnsi="Josefin Sans"/>
                                <w:b/>
                                <w:sz w:val="20"/>
                                <w:szCs w:val="20"/>
                              </w:rPr>
                              <w:t>Compétences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60DF" id="Organigramme : Connecteur 50" o:spid="_x0000_s1042" type="#_x0000_t120" style="position:absolute;margin-left:507.5pt;margin-top:64.85pt;width:111.6pt;height:72.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" fillcolor="#e7e6e6 [3214]" strokecolor="#2f528f" strokeweight="1pt">
                <v:stroke joinstyle="miter"/>
                <v:textbox>
                  <w:txbxContent>
                    <w:p w14:paraId="58E65168" w14:textId="77777777" w:rsidR="006705E6" w:rsidRPr="00E57201" w:rsidRDefault="006705E6" w:rsidP="006705E6">
                      <w:pPr>
                        <w:jc w:val="center"/>
                        <w:rPr>
                          <w:rFonts w:ascii="Josefin Sans" w:hAnsi="Josefin Sans"/>
                        </w:rPr>
                      </w:pPr>
                      <w:r w:rsidRPr="00E57201">
                        <w:rPr>
                          <w:rFonts w:ascii="Josefin Sans" w:hAnsi="Josefin Sans"/>
                          <w:b/>
                        </w:rPr>
                        <w:t xml:space="preserve">MODULE 1 </w:t>
                      </w:r>
                      <w:r w:rsidRPr="00E57201">
                        <w:rPr>
                          <w:rFonts w:ascii="Josefin Sans" w:hAnsi="Josefin Sans"/>
                          <w:b/>
                          <w:sz w:val="20"/>
                          <w:szCs w:val="20"/>
                        </w:rPr>
                        <w:t>Compétences de base</w:t>
                      </w:r>
                    </w:p>
                  </w:txbxContent>
                </v:textbox>
              </v:shape>
            </w:pict>
          </mc:Fallback>
        </mc:AlternateContent>
      </w:r>
      <w:r w:rsidR="05E6D63F" w:rsidRPr="00E57201">
        <w:rPr>
          <w:rFonts w:ascii="Josefin Sans" w:hAnsi="Josefin Sans"/>
          <w:b/>
          <w:noProof/>
          <w:sz w:val="40"/>
          <w:szCs w:val="40"/>
        </w:rPr>
        <w:drawing>
          <wp:inline distT="0" distB="0" distL="0" distR="0" wp14:anchorId="50E452E4" wp14:editId="51279421">
            <wp:extent cx="8621395" cy="5191956"/>
            <wp:effectExtent l="171450" t="228600" r="179705" b="237490"/>
            <wp:docPr id="2098323549" name="Image 20983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5E6D63F" w:rsidRPr="00E57201">
        <w:rPr>
          <w:rFonts w:ascii="Josefin Sans" w:hAnsi="Josefin Sans"/>
          <w:b/>
          <w:noProof/>
          <w:sz w:val="40"/>
          <w:szCs w:val="40"/>
        </w:rPr>
        <mc:AlternateContent>
          <mc:Choice Requires="wps">
            <w:drawing>
              <wp:anchor distT="0" distB="0" distL="114300" distR="114300" simplePos="0" relativeHeight="251658267" behindDoc="0" locked="0" layoutInCell="1" allowOverlap="1" wp14:anchorId="487843FF" wp14:editId="4F9418BE">
                <wp:simplePos x="0" y="0"/>
                <wp:positionH relativeFrom="column">
                  <wp:posOffset>6747510</wp:posOffset>
                </wp:positionH>
                <wp:positionV relativeFrom="paragraph">
                  <wp:posOffset>3976370</wp:posOffset>
                </wp:positionV>
                <wp:extent cx="1117600" cy="1028700"/>
                <wp:effectExtent l="0" t="0" r="25400" b="19050"/>
                <wp:wrapNone/>
                <wp:docPr id="1722833474" name="Rectangle : avec coins arrondis en diagonale 1722833474"/>
                <wp:cNvGraphicFramePr/>
                <a:graphic xmlns:a="http://schemas.openxmlformats.org/drawingml/2006/main">
                  <a:graphicData uri="http://schemas.microsoft.com/office/word/2010/wordprocessingShape">
                    <wps:wsp>
                      <wps:cNvSpPr/>
                      <wps:spPr>
                        <a:xfrm>
                          <a:off x="0" y="0"/>
                          <a:ext cx="1117600" cy="1028700"/>
                        </a:xfrm>
                        <a:prstGeom prst="round2DiagRect">
                          <a:avLst/>
                        </a:prstGeom>
                        <a:solidFill>
                          <a:schemeClr val="accent1">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A59F06" w14:textId="77777777" w:rsidR="00DF7C5D" w:rsidRPr="00E57201" w:rsidRDefault="00A37FFA" w:rsidP="00BD1336">
                            <w:pPr>
                              <w:spacing w:line="256" w:lineRule="auto"/>
                              <w:jc w:val="center"/>
                              <w:rPr>
                                <w:rFonts w:ascii="Josefin Sans" w:hAnsi="Josefin Sans" w:cs="Calibri"/>
                                <w:b/>
                                <w:bCs/>
                                <w:i/>
                                <w:iCs/>
                                <w:color w:val="FFFFFF" w:themeColor="light1"/>
                                <w:sz w:val="28"/>
                                <w:szCs w:val="28"/>
                              </w:rPr>
                            </w:pPr>
                            <w:r w:rsidRPr="00E57201">
                              <w:rPr>
                                <w:rFonts w:ascii="Josefin Sans" w:hAnsi="Josefin Sans"/>
                                <w:b/>
                                <w:bCs/>
                                <w:i/>
                                <w:iCs/>
                                <w:color w:val="FFFFFF" w:themeColor="light1"/>
                                <w:sz w:val="28"/>
                                <w:szCs w:val="28"/>
                              </w:rPr>
                              <w:t>Glossaire</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487843FF" id="Rectangle : avec coins arrondis en diagonale 1722833474" o:spid="_x0000_s1043" style="position:absolute;margin-left:531.3pt;margin-top:313.1pt;width:88pt;height:8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" adj="-11796480,,5400" path="m171453,r946147,l1117600,r,857247c1117600,951938,1040838,1028700,946147,1028700l,1028700r,l,171453c,76762,76762,,171453,xe" fillcolor="#b4c6e7 [1300]" strokecolor="#1f3763 [1604]" strokeweight="1pt">
                <v:stroke joinstyle="miter"/>
                <v:formulas/>
                <v:path arrowok="t" o:connecttype="custom" o:connectlocs="171453,0;1117600,0;1117600,0;1117600,857247;946147,1028700;0,1028700;0,1028700;0,171453;171453,0" o:connectangles="0,0,0,0,0,0,0,0,0" textboxrect="0,0,1117600,1028700"/>
                <v:textbox>
                  <w:txbxContent>
                    <w:p w14:paraId="5FA59F06" w14:textId="77777777" w:rsidR="00DF7C5D" w:rsidRPr="00E57201" w:rsidRDefault="00A37FFA" w:rsidP="00BD1336">
                      <w:pPr>
                        <w:spacing w:line="256" w:lineRule="auto"/>
                        <w:jc w:val="center"/>
                        <w:rPr>
                          <w:rFonts w:ascii="Josefin Sans" w:hAnsi="Josefin Sans" w:cs="Calibri"/>
                          <w:b/>
                          <w:bCs/>
                          <w:i/>
                          <w:iCs/>
                          <w:color w:val="FFFFFF" w:themeColor="light1"/>
                          <w:sz w:val="28"/>
                          <w:szCs w:val="28"/>
                        </w:rPr>
                      </w:pPr>
                      <w:r w:rsidRPr="00E57201">
                        <w:rPr>
                          <w:rFonts w:ascii="Josefin Sans" w:hAnsi="Josefin Sans"/>
                          <w:b/>
                          <w:bCs/>
                          <w:i/>
                          <w:iCs/>
                          <w:color w:val="FFFFFF" w:themeColor="light1"/>
                          <w:sz w:val="28"/>
                          <w:szCs w:val="28"/>
                        </w:rPr>
                        <w:t>Glossaire</w:t>
                      </w:r>
                    </w:p>
                  </w:txbxContent>
                </v:textbox>
              </v:shape>
            </w:pict>
          </mc:Fallback>
        </mc:AlternateContent>
      </w:r>
      <w:r w:rsidR="05E6D63F" w:rsidRPr="00E57201">
        <w:rPr>
          <w:rFonts w:ascii="Josefin Sans" w:hAnsi="Josefin Sans"/>
          <w:b/>
          <w:noProof/>
          <w:sz w:val="40"/>
          <w:szCs w:val="40"/>
        </w:rPr>
        <mc:AlternateContent>
          <mc:Choice Requires="wps">
            <w:drawing>
              <wp:anchor distT="0" distB="0" distL="114300" distR="114300" simplePos="0" relativeHeight="251658251" behindDoc="0" locked="0" layoutInCell="1" allowOverlap="1" wp14:anchorId="5526A9A4" wp14:editId="74FCD7C3">
                <wp:simplePos x="0" y="0"/>
                <wp:positionH relativeFrom="column">
                  <wp:posOffset>7306310</wp:posOffset>
                </wp:positionH>
                <wp:positionV relativeFrom="paragraph">
                  <wp:posOffset>2807970</wp:posOffset>
                </wp:positionV>
                <wp:extent cx="1225550" cy="843915"/>
                <wp:effectExtent l="0" t="0" r="12700" b="13335"/>
                <wp:wrapNone/>
                <wp:docPr id="54" name="Organigramme : Connecteur 54"/>
                <wp:cNvGraphicFramePr/>
                <a:graphic xmlns:a="http://schemas.openxmlformats.org/drawingml/2006/main">
                  <a:graphicData uri="http://schemas.microsoft.com/office/word/2010/wordprocessingShape">
                    <wps:wsp>
                      <wps:cNvSpPr/>
                      <wps:spPr>
                        <a:xfrm>
                          <a:off x="0" y="0"/>
                          <a:ext cx="1225550" cy="843915"/>
                        </a:xfrm>
                        <a:prstGeom prst="flowChartConnector">
                          <a:avLst/>
                        </a:prstGeom>
                        <a:solidFill>
                          <a:srgbClr val="00B0F0"/>
                        </a:solidFill>
                        <a:ln w="12700" cap="flat" cmpd="sng" algn="ctr">
                          <a:solidFill>
                            <a:srgbClr val="4472C4">
                              <a:shade val="50000"/>
                            </a:srgbClr>
                          </a:solidFill>
                          <a:prstDash val="solid"/>
                          <a:miter lim="800000"/>
                        </a:ln>
                        <a:effectLst/>
                      </wps:spPr>
                      <wps:txbx>
                        <w:txbxContent>
                          <w:p w14:paraId="7569F0D7" w14:textId="77777777" w:rsidR="00E4425C" w:rsidRPr="00E57201" w:rsidRDefault="006705E6" w:rsidP="006705E6">
                            <w:pPr>
                              <w:jc w:val="center"/>
                              <w:rPr>
                                <w:rFonts w:ascii="Josefin Sans" w:hAnsi="Josefin Sans"/>
                                <w:b/>
                                <w:bCs/>
                              </w:rPr>
                            </w:pPr>
                            <w:r w:rsidRPr="00E57201">
                              <w:rPr>
                                <w:rFonts w:ascii="Josefin Sans" w:hAnsi="Josefin Sans"/>
                                <w:b/>
                                <w:bCs/>
                              </w:rPr>
                              <w:t xml:space="preserve">MODULE  3  </w:t>
                            </w:r>
                          </w:p>
                          <w:p w14:paraId="7C496528" w14:textId="77777777" w:rsidR="006705E6" w:rsidRPr="00E57201" w:rsidRDefault="00E4425C" w:rsidP="006705E6">
                            <w:pPr>
                              <w:jc w:val="center"/>
                              <w:rPr>
                                <w:rFonts w:ascii="Josefin Sans" w:hAnsi="Josefin Sans"/>
                                <w:b/>
                                <w:bCs/>
                              </w:rPr>
                            </w:pPr>
                            <w:r w:rsidRPr="00E57201">
                              <w:rPr>
                                <w:rFonts w:ascii="Josefin Sans" w:hAnsi="Josefin Sans"/>
                                <w:b/>
                                <w:bCs/>
                                <w:sz w:val="18"/>
                                <w:szCs w:val="18"/>
                              </w:rPr>
                              <w:t>SOINS</w:t>
                            </w:r>
                            <w:r w:rsidRPr="00E57201">
                              <w:rPr>
                                <w:rFonts w:ascii="Josefin Sans" w:hAnsi="Josefin Sans"/>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A9A4" id="Organigramme : Connecteur 54" o:spid="_x0000_s1044" type="#_x0000_t120" style="position:absolute;margin-left:575.3pt;margin-top:221.1pt;width:96.5pt;height:66.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" fillcolor="#00b0f0" strokecolor="#2f528f" strokeweight="1pt">
                <v:stroke joinstyle="miter"/>
                <v:textbox>
                  <w:txbxContent>
                    <w:p w14:paraId="7569F0D7" w14:textId="77777777" w:rsidR="00E4425C" w:rsidRPr="00E57201" w:rsidRDefault="006705E6" w:rsidP="006705E6">
                      <w:pPr>
                        <w:jc w:val="center"/>
                        <w:rPr>
                          <w:rFonts w:ascii="Josefin Sans" w:hAnsi="Josefin Sans"/>
                          <w:b/>
                          <w:bCs/>
                        </w:rPr>
                      </w:pPr>
                      <w:r w:rsidRPr="00E57201">
                        <w:rPr>
                          <w:rFonts w:ascii="Josefin Sans" w:hAnsi="Josefin Sans"/>
                          <w:b/>
                          <w:bCs/>
                        </w:rPr>
                        <w:t xml:space="preserve">MODULE  3  </w:t>
                      </w:r>
                    </w:p>
                    <w:p w14:paraId="7C496528" w14:textId="77777777" w:rsidR="006705E6" w:rsidRPr="00E57201" w:rsidRDefault="00E4425C" w:rsidP="006705E6">
                      <w:pPr>
                        <w:jc w:val="center"/>
                        <w:rPr>
                          <w:rFonts w:ascii="Josefin Sans" w:hAnsi="Josefin Sans"/>
                          <w:b/>
                          <w:bCs/>
                        </w:rPr>
                      </w:pPr>
                      <w:r w:rsidRPr="00E57201">
                        <w:rPr>
                          <w:rFonts w:ascii="Josefin Sans" w:hAnsi="Josefin Sans"/>
                          <w:b/>
                          <w:bCs/>
                          <w:sz w:val="18"/>
                          <w:szCs w:val="18"/>
                        </w:rPr>
                        <w:t>SOINS</w:t>
                      </w:r>
                      <w:r w:rsidRPr="00E57201">
                        <w:rPr>
                          <w:rFonts w:ascii="Josefin Sans" w:hAnsi="Josefin Sans"/>
                          <w:b/>
                          <w:bCs/>
                        </w:rPr>
                        <w:t xml:space="preserve">                                                        </w:t>
                      </w:r>
                    </w:p>
                  </w:txbxContent>
                </v:textbox>
              </v:shape>
            </w:pict>
          </mc:Fallback>
        </mc:AlternateContent>
      </w:r>
      <w:r w:rsidR="05E6D63F" w:rsidRPr="00E57201">
        <w:rPr>
          <w:rFonts w:ascii="Josefin Sans" w:hAnsi="Josefin Sans"/>
          <w:b/>
          <w:noProof/>
          <w:sz w:val="40"/>
          <w:szCs w:val="40"/>
        </w:rPr>
        <mc:AlternateContent>
          <mc:Choice Requires="wps">
            <w:drawing>
              <wp:anchor distT="0" distB="0" distL="114300" distR="114300" simplePos="0" relativeHeight="251658244" behindDoc="0" locked="0" layoutInCell="1" allowOverlap="1" wp14:anchorId="4225CFFE" wp14:editId="3FA91A0A">
                <wp:simplePos x="0" y="0"/>
                <wp:positionH relativeFrom="column">
                  <wp:posOffset>491295</wp:posOffset>
                </wp:positionH>
                <wp:positionV relativeFrom="paragraph">
                  <wp:posOffset>568863</wp:posOffset>
                </wp:positionV>
                <wp:extent cx="3735753" cy="1039446"/>
                <wp:effectExtent l="0" t="0" r="17145" b="27940"/>
                <wp:wrapNone/>
                <wp:docPr id="32" name="Ellipse 32"/>
                <wp:cNvGraphicFramePr/>
                <a:graphic xmlns:a="http://schemas.openxmlformats.org/drawingml/2006/main">
                  <a:graphicData uri="http://schemas.microsoft.com/office/word/2010/wordprocessingShape">
                    <wps:wsp>
                      <wps:cNvSpPr/>
                      <wps:spPr>
                        <a:xfrm>
                          <a:off x="0" y="0"/>
                          <a:ext cx="3735753" cy="1039446"/>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FB24E" w14:textId="0C3E52CF" w:rsidR="00B4452A" w:rsidRPr="004F47E7" w:rsidRDefault="00B4452A" w:rsidP="00B4452A">
                            <w:pPr>
                              <w:jc w:val="center"/>
                              <w:rPr>
                                <w:sz w:val="36"/>
                                <w:szCs w:val="36"/>
                              </w:rPr>
                            </w:pPr>
                            <w:r>
                              <w:rPr>
                                <w:rFonts w:ascii="Josefin Sans" w:hAnsi="Josefin Sans"/>
                                <w:b/>
                                <w:color w:val="C00000"/>
                                <w:sz w:val="36"/>
                                <w:szCs w:val="36"/>
                              </w:rPr>
                              <w:t>Architecture du</w:t>
                            </w:r>
                          </w:p>
                          <w:p w14:paraId="748EC140" w14:textId="77777777" w:rsidR="004F47E7" w:rsidRPr="004F47E7" w:rsidRDefault="00EC1DF9" w:rsidP="00EC1DF9">
                            <w:pPr>
                              <w:jc w:val="center"/>
                              <w:rPr>
                                <w:rFonts w:ascii="Josefin Sans" w:hAnsi="Josefin Sans" w:cs="Tahoma"/>
                                <w:b/>
                                <w:color w:val="C00000"/>
                                <w:sz w:val="36"/>
                                <w:szCs w:val="36"/>
                              </w:rPr>
                            </w:pPr>
                            <w:r>
                              <w:rPr>
                                <w:rFonts w:ascii="Josefin Sans" w:hAnsi="Josefin Sans"/>
                                <w:b/>
                                <w:color w:val="C00000"/>
                                <w:sz w:val="36"/>
                                <w:szCs w:val="36"/>
                              </w:rPr>
                              <w:t>Kit de Formation</w:t>
                            </w:r>
                          </w:p>
                          <w:p w14:paraId="312D9BE5" w14:textId="77777777" w:rsidR="00EC1DF9" w:rsidRDefault="00EC1DF9" w:rsidP="00EC1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5CFFE" id="Ellipse 32" o:spid="_x0000_s1045" style="position:absolute;margin-left:38.7pt;margin-top:44.8pt;width:294.15pt;height:8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" fillcolor="#f4b083 [1941]" strokecolor="#1f3763 [1604]" strokeweight="1pt">
                <v:stroke joinstyle="miter"/>
                <v:textbox>
                  <w:txbxContent>
                    <w:p w14:paraId="5C6FB24E" w14:textId="0C3E52CF" w:rsidR="00B4452A" w:rsidRPr="004F47E7" w:rsidRDefault="00B4452A" w:rsidP="00B4452A">
                      <w:pPr>
                        <w:jc w:val="center"/>
                        <w:rPr>
                          <w:sz w:val="36"/>
                          <w:szCs w:val="36"/>
                        </w:rPr>
                      </w:pPr>
                      <w:r>
                        <w:rPr>
                          <w:rFonts w:ascii="Josefin Sans" w:hAnsi="Josefin Sans"/>
                          <w:b/>
                          <w:color w:val="C00000"/>
                          <w:sz w:val="36"/>
                          <w:szCs w:val="36"/>
                        </w:rPr>
                        <w:t>Architecture du</w:t>
                      </w:r>
                    </w:p>
                    <w:p w14:paraId="748EC140" w14:textId="77777777" w:rsidR="004F47E7" w:rsidRPr="004F47E7" w:rsidRDefault="00EC1DF9" w:rsidP="00EC1DF9">
                      <w:pPr>
                        <w:jc w:val="center"/>
                        <w:rPr>
                          <w:rFonts w:ascii="Josefin Sans" w:hAnsi="Josefin Sans" w:cs="Tahoma"/>
                          <w:b/>
                          <w:color w:val="C00000"/>
                          <w:sz w:val="36"/>
                          <w:szCs w:val="36"/>
                        </w:rPr>
                      </w:pPr>
                      <w:r>
                        <w:rPr>
                          <w:rFonts w:ascii="Josefin Sans" w:hAnsi="Josefin Sans"/>
                          <w:b/>
                          <w:color w:val="C00000"/>
                          <w:sz w:val="36"/>
                          <w:szCs w:val="36"/>
                        </w:rPr>
                        <w:t>Kit de Formation</w:t>
                      </w:r>
                    </w:p>
                    <w:p w14:paraId="312D9BE5" w14:textId="77777777" w:rsidR="00EC1DF9" w:rsidRDefault="00EC1DF9" w:rsidP="00EC1DF9">
                      <w:pPr>
                        <w:jc w:val="center"/>
                      </w:pPr>
                    </w:p>
                  </w:txbxContent>
                </v:textbox>
              </v:oval>
            </w:pict>
          </mc:Fallback>
        </mc:AlternateContent>
      </w:r>
    </w:p>
    <w:p w14:paraId="1F3D5465" w14:textId="6E8A91AE" w:rsidR="005B3E12" w:rsidRPr="00E57201" w:rsidRDefault="005B3E12" w:rsidP="0C5CD048">
      <w:pPr>
        <w:spacing w:before="60" w:after="60"/>
        <w:jc w:val="both"/>
        <w:rPr>
          <w:rFonts w:ascii="Josefin Sans" w:hAnsi="Josefin Sans" w:cs="Arial"/>
          <w:sz w:val="20"/>
          <w:szCs w:val="20"/>
        </w:rPr>
      </w:pPr>
      <w:r w:rsidRPr="00E57201">
        <w:rPr>
          <w:rFonts w:ascii="Josefin Sans" w:hAnsi="Josefin Sans"/>
        </w:rPr>
        <w:br w:type="page"/>
      </w:r>
      <w:r w:rsidR="00755769">
        <w:rPr>
          <w:rFonts w:ascii="Josefin Sans" w:hAnsi="Josefin Sans" w:cs="Tahoma"/>
          <w:b/>
          <w:noProof/>
          <w:sz w:val="40"/>
          <w:szCs w:val="40"/>
          <w:lang w:val="en-GB"/>
        </w:rPr>
        <w:lastRenderedPageBreak/>
        <mc:AlternateContent>
          <mc:Choice Requires="wps">
            <w:drawing>
              <wp:anchor distT="0" distB="0" distL="114300" distR="114300" simplePos="0" relativeHeight="251660452" behindDoc="0" locked="0" layoutInCell="1" allowOverlap="1" wp14:anchorId="72C86E3A" wp14:editId="20B4EDE5">
                <wp:simplePos x="0" y="0"/>
                <wp:positionH relativeFrom="margin">
                  <wp:posOffset>961696</wp:posOffset>
                </wp:positionH>
                <wp:positionV relativeFrom="paragraph">
                  <wp:posOffset>3497580</wp:posOffset>
                </wp:positionV>
                <wp:extent cx="1671145" cy="914400"/>
                <wp:effectExtent l="0" t="0" r="24765" b="19050"/>
                <wp:wrapNone/>
                <wp:docPr id="1672069256" name="Rectangle : coins arrondis 1672069256"/>
                <wp:cNvGraphicFramePr/>
                <a:graphic xmlns:a="http://schemas.openxmlformats.org/drawingml/2006/main">
                  <a:graphicData uri="http://schemas.microsoft.com/office/word/2010/wordprocessingShape">
                    <wps:wsp>
                      <wps:cNvSpPr/>
                      <wps:spPr>
                        <a:xfrm>
                          <a:off x="0" y="0"/>
                          <a:ext cx="167114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BCA18"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C86E3A" id="Rectangle : coins arrondis 1672069256" o:spid="_x0000_s1046" style="position:absolute;left:0;text-align:left;margin-left:75.7pt;margin-top:275.4pt;width:131.6pt;height:1in;z-index:2516604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" fillcolor="#4472c4 [3204]" strokecolor="#1f3763 [1604]" strokeweight="1pt">
                <v:stroke joinstyle="miter"/>
                <v:textbox>
                  <w:txbxContent>
                    <w:p w14:paraId="788BCA18"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w10:wrap anchorx="margin"/>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89" behindDoc="0" locked="0" layoutInCell="1" allowOverlap="1" wp14:anchorId="78EDB069" wp14:editId="6570BA64">
                <wp:simplePos x="0" y="0"/>
                <wp:positionH relativeFrom="margin">
                  <wp:posOffset>2702892</wp:posOffset>
                </wp:positionH>
                <wp:positionV relativeFrom="paragraph">
                  <wp:posOffset>573267</wp:posOffset>
                </wp:positionV>
                <wp:extent cx="5772150" cy="4319457"/>
                <wp:effectExtent l="12700" t="12700" r="31750" b="557530"/>
                <wp:wrapNone/>
                <wp:docPr id="472803613" name="Bulle narrative : ronde 472803613"/>
                <wp:cNvGraphicFramePr/>
                <a:graphic xmlns:a="http://schemas.openxmlformats.org/drawingml/2006/main">
                  <a:graphicData uri="http://schemas.microsoft.com/office/word/2010/wordprocessingShape">
                    <wps:wsp>
                      <wps:cNvSpPr/>
                      <wps:spPr>
                        <a:xfrm>
                          <a:off x="0" y="0"/>
                          <a:ext cx="5772150" cy="4319457"/>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427D278" w14:textId="7C61D8E8" w:rsidR="001364F5" w:rsidRPr="00D84796" w:rsidRDefault="001364F5" w:rsidP="001364F5">
                            <w:pPr>
                              <w:ind w:left="360"/>
                              <w:jc w:val="center"/>
                              <w:rPr>
                                <w:rFonts w:ascii="Josefin Sans" w:hAnsi="Josefin Sans"/>
                                <w:b/>
                                <w:bCs/>
                                <w:sz w:val="36"/>
                                <w:szCs w:val="36"/>
                              </w:rPr>
                            </w:pPr>
                            <w:r w:rsidRPr="00D84796">
                              <w:rPr>
                                <w:rFonts w:ascii="Josefin Sans" w:hAnsi="Josefin Sans"/>
                                <w:b/>
                                <w:bCs/>
                                <w:sz w:val="36"/>
                                <w:szCs w:val="36"/>
                              </w:rPr>
                              <w:t xml:space="preserve">A quoi </w:t>
                            </w:r>
                            <w:proofErr w:type="spellStart"/>
                            <w:r w:rsidRPr="00D84796">
                              <w:rPr>
                                <w:rFonts w:ascii="Josefin Sans" w:hAnsi="Josefin Sans"/>
                                <w:b/>
                                <w:bCs/>
                                <w:sz w:val="36"/>
                                <w:szCs w:val="36"/>
                              </w:rPr>
                              <w:t>sert-</w:t>
                            </w:r>
                            <w:r w:rsidR="00ED6EDE" w:rsidRPr="00D84796">
                              <w:rPr>
                                <w:rFonts w:ascii="Josefin Sans" w:hAnsi="Josefin Sans"/>
                                <w:b/>
                                <w:bCs/>
                                <w:sz w:val="36"/>
                                <w:szCs w:val="36"/>
                              </w:rPr>
                              <w:t>il</w:t>
                            </w:r>
                            <w:proofErr w:type="spellEnd"/>
                            <w:r w:rsidR="00ED6EDE" w:rsidRPr="00D84796">
                              <w:rPr>
                                <w:rFonts w:ascii="Josefin Sans" w:hAnsi="Josefin Sans"/>
                                <w:b/>
                                <w:bCs/>
                                <w:sz w:val="36"/>
                                <w:szCs w:val="36"/>
                              </w:rPr>
                              <w:t xml:space="preserve"> ?</w:t>
                            </w:r>
                          </w:p>
                          <w:p w14:paraId="22B51A8C" w14:textId="436E0FEF" w:rsidR="001364F5" w:rsidRPr="00351727" w:rsidRDefault="001364F5" w:rsidP="001364F5">
                            <w:pPr>
                              <w:rPr>
                                <w:rFonts w:ascii="Josefin Sans" w:eastAsiaTheme="majorEastAsia" w:hAnsi="Josefin Sans" w:cstheme="majorBidi"/>
                                <w:sz w:val="32"/>
                                <w:szCs w:val="32"/>
                              </w:rPr>
                            </w:pPr>
                            <w:r w:rsidRPr="00351727">
                              <w:rPr>
                                <w:rFonts w:ascii="Josefin Sans" w:hAnsi="Josefin Sans"/>
                                <w:sz w:val="32"/>
                                <w:szCs w:val="32"/>
                              </w:rPr>
                              <w:t xml:space="preserve">L’outil </w:t>
                            </w:r>
                            <w:r w:rsidR="00C76718" w:rsidRPr="00D84796">
                              <w:rPr>
                                <w:rFonts w:ascii="Josefin Sans" w:hAnsi="Josefin Sans"/>
                                <w:sz w:val="32"/>
                                <w:szCs w:val="32"/>
                              </w:rPr>
                              <w:t>de positionnement</w:t>
                            </w:r>
                            <w:r w:rsidRPr="00351727">
                              <w:rPr>
                                <w:rFonts w:ascii="Josefin Sans" w:hAnsi="Josefin Sans"/>
                                <w:sz w:val="32"/>
                                <w:szCs w:val="32"/>
                              </w:rPr>
                              <w:t xml:space="preserve"> a pour but</w:t>
                            </w:r>
                            <w:r w:rsidR="00C54498" w:rsidRPr="00351727">
                              <w:rPr>
                                <w:rFonts w:ascii="Josefin Sans" w:hAnsi="Josefin Sans"/>
                                <w:sz w:val="32"/>
                                <w:szCs w:val="32"/>
                              </w:rPr>
                              <w:t xml:space="preserve"> </w:t>
                            </w:r>
                            <w:r w:rsidRPr="00351727">
                              <w:rPr>
                                <w:rFonts w:ascii="Josefin Sans" w:hAnsi="Josefin Sans"/>
                                <w:sz w:val="32"/>
                                <w:szCs w:val="32"/>
                              </w:rPr>
                              <w:t xml:space="preserve">d'évaluer l'expérience professionnelle et les compétences des personnes travaillant dans le domaine de l’accompagnement des personnes âgées, ou des personnes souhaitant travailler dans ce domaine. </w:t>
                            </w:r>
                          </w:p>
                          <w:p w14:paraId="18C82DFA" w14:textId="77777777" w:rsidR="001364F5" w:rsidRPr="00351727" w:rsidRDefault="001364F5" w:rsidP="001364F5">
                            <w:pPr>
                              <w:rPr>
                                <w:rFonts w:ascii="Josefin Sans" w:eastAsiaTheme="majorEastAsia" w:hAnsi="Josefin Sans" w:cstheme="majorBidi"/>
                                <w:sz w:val="32"/>
                                <w:szCs w:val="32"/>
                              </w:rPr>
                            </w:pPr>
                            <w:r w:rsidRPr="00351727">
                              <w:rPr>
                                <w:rFonts w:ascii="Josefin Sans" w:hAnsi="Josefin Sans"/>
                                <w:sz w:val="32"/>
                                <w:szCs w:val="32"/>
                              </w:rPr>
                              <w:t xml:space="preserve">Il constitue la première étape de personnalisation des séances de formation. </w:t>
                            </w:r>
                          </w:p>
                          <w:p w14:paraId="24F8C321" w14:textId="63881517" w:rsidR="00371256" w:rsidRPr="00AC755F" w:rsidRDefault="00371256"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B069" id="Bulle narrative : ronde 472803613" o:spid="_x0000_s1047" type="#_x0000_t63" style="position:absolute;left:0;text-align:left;margin-left:212.85pt;margin-top:45.15pt;width:454.5pt;height:340.1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" adj="6300,24300" fillcolor="#f4b183" strokecolor="#2f528f" strokeweight="1pt">
                <v:textbox>
                  <w:txbxContent>
                    <w:p w14:paraId="4427D278" w14:textId="7C61D8E8" w:rsidR="001364F5" w:rsidRPr="00D84796" w:rsidRDefault="001364F5" w:rsidP="001364F5">
                      <w:pPr>
                        <w:ind w:left="360"/>
                        <w:jc w:val="center"/>
                        <w:rPr>
                          <w:rFonts w:ascii="Josefin Sans" w:hAnsi="Josefin Sans"/>
                          <w:b/>
                          <w:bCs/>
                          <w:sz w:val="36"/>
                          <w:szCs w:val="36"/>
                        </w:rPr>
                      </w:pPr>
                      <w:r w:rsidRPr="00D84796">
                        <w:rPr>
                          <w:rFonts w:ascii="Josefin Sans" w:hAnsi="Josefin Sans"/>
                          <w:b/>
                          <w:bCs/>
                          <w:sz w:val="36"/>
                          <w:szCs w:val="36"/>
                        </w:rPr>
                        <w:t xml:space="preserve">A quoi </w:t>
                      </w:r>
                      <w:proofErr w:type="spellStart"/>
                      <w:r w:rsidRPr="00D84796">
                        <w:rPr>
                          <w:rFonts w:ascii="Josefin Sans" w:hAnsi="Josefin Sans"/>
                          <w:b/>
                          <w:bCs/>
                          <w:sz w:val="36"/>
                          <w:szCs w:val="36"/>
                        </w:rPr>
                        <w:t>sert-</w:t>
                      </w:r>
                      <w:r w:rsidR="00ED6EDE" w:rsidRPr="00D84796">
                        <w:rPr>
                          <w:rFonts w:ascii="Josefin Sans" w:hAnsi="Josefin Sans"/>
                          <w:b/>
                          <w:bCs/>
                          <w:sz w:val="36"/>
                          <w:szCs w:val="36"/>
                        </w:rPr>
                        <w:t>il</w:t>
                      </w:r>
                      <w:proofErr w:type="spellEnd"/>
                      <w:r w:rsidR="00ED6EDE" w:rsidRPr="00D84796">
                        <w:rPr>
                          <w:rFonts w:ascii="Josefin Sans" w:hAnsi="Josefin Sans"/>
                          <w:b/>
                          <w:bCs/>
                          <w:sz w:val="36"/>
                          <w:szCs w:val="36"/>
                        </w:rPr>
                        <w:t xml:space="preserve"> ?</w:t>
                      </w:r>
                    </w:p>
                    <w:p w14:paraId="22B51A8C" w14:textId="436E0FEF" w:rsidR="001364F5" w:rsidRPr="00351727" w:rsidRDefault="001364F5" w:rsidP="001364F5">
                      <w:pPr>
                        <w:rPr>
                          <w:rFonts w:ascii="Josefin Sans" w:eastAsiaTheme="majorEastAsia" w:hAnsi="Josefin Sans" w:cstheme="majorBidi"/>
                          <w:sz w:val="32"/>
                          <w:szCs w:val="32"/>
                        </w:rPr>
                      </w:pPr>
                      <w:r w:rsidRPr="00351727">
                        <w:rPr>
                          <w:rFonts w:ascii="Josefin Sans" w:hAnsi="Josefin Sans"/>
                          <w:sz w:val="32"/>
                          <w:szCs w:val="32"/>
                        </w:rPr>
                        <w:t xml:space="preserve">L’outil </w:t>
                      </w:r>
                      <w:r w:rsidR="00C76718" w:rsidRPr="00D84796">
                        <w:rPr>
                          <w:rFonts w:ascii="Josefin Sans" w:hAnsi="Josefin Sans"/>
                          <w:sz w:val="32"/>
                          <w:szCs w:val="32"/>
                        </w:rPr>
                        <w:t>de positionnement</w:t>
                      </w:r>
                      <w:r w:rsidRPr="00351727">
                        <w:rPr>
                          <w:rFonts w:ascii="Josefin Sans" w:hAnsi="Josefin Sans"/>
                          <w:sz w:val="32"/>
                          <w:szCs w:val="32"/>
                        </w:rPr>
                        <w:t xml:space="preserve"> a pour but</w:t>
                      </w:r>
                      <w:r w:rsidR="00C54498" w:rsidRPr="00351727">
                        <w:rPr>
                          <w:rFonts w:ascii="Josefin Sans" w:hAnsi="Josefin Sans"/>
                          <w:sz w:val="32"/>
                          <w:szCs w:val="32"/>
                        </w:rPr>
                        <w:t xml:space="preserve"> </w:t>
                      </w:r>
                      <w:r w:rsidRPr="00351727">
                        <w:rPr>
                          <w:rFonts w:ascii="Josefin Sans" w:hAnsi="Josefin Sans"/>
                          <w:sz w:val="32"/>
                          <w:szCs w:val="32"/>
                        </w:rPr>
                        <w:t xml:space="preserve">d'évaluer l'expérience professionnelle et les compétences des personnes travaillant dans le domaine de l’accompagnement des personnes âgées, ou des personnes souhaitant travailler dans ce domaine. </w:t>
                      </w:r>
                    </w:p>
                    <w:p w14:paraId="18C82DFA" w14:textId="77777777" w:rsidR="001364F5" w:rsidRPr="00351727" w:rsidRDefault="001364F5" w:rsidP="001364F5">
                      <w:pPr>
                        <w:rPr>
                          <w:rFonts w:ascii="Josefin Sans" w:eastAsiaTheme="majorEastAsia" w:hAnsi="Josefin Sans" w:cstheme="majorBidi"/>
                          <w:sz w:val="32"/>
                          <w:szCs w:val="32"/>
                        </w:rPr>
                      </w:pPr>
                      <w:r w:rsidRPr="00351727">
                        <w:rPr>
                          <w:rFonts w:ascii="Josefin Sans" w:hAnsi="Josefin Sans"/>
                          <w:sz w:val="32"/>
                          <w:szCs w:val="32"/>
                        </w:rPr>
                        <w:t xml:space="preserve">Il constitue la première étape de personnalisation des séances de formation. </w:t>
                      </w:r>
                    </w:p>
                    <w:p w14:paraId="24F8C321" w14:textId="63881517" w:rsidR="00371256" w:rsidRPr="00AC755F" w:rsidRDefault="00371256" w:rsidP="00C54498">
                      <w:pPr>
                        <w:ind w:left="720"/>
                        <w:rPr>
                          <w:b/>
                          <w:bCs/>
                          <w:sz w:val="36"/>
                          <w:szCs w:val="36"/>
                        </w:rP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92" behindDoc="0" locked="0" layoutInCell="1" allowOverlap="1" wp14:anchorId="2DAD5451" wp14:editId="09030265">
                <wp:simplePos x="0" y="0"/>
                <wp:positionH relativeFrom="column">
                  <wp:posOffset>531668</wp:posOffset>
                </wp:positionH>
                <wp:positionV relativeFrom="paragraph">
                  <wp:posOffset>790921</wp:posOffset>
                </wp:positionV>
                <wp:extent cx="2139950" cy="1377950"/>
                <wp:effectExtent l="0" t="0" r="12700" b="12700"/>
                <wp:wrapNone/>
                <wp:docPr id="1746653706" name="Rectangle : coins arrondis 1746653706"/>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BDDC46E" w14:textId="69B30141" w:rsidR="004525B1" w:rsidRPr="00E57201" w:rsidRDefault="004525B1" w:rsidP="004525B1">
                            <w:pPr>
                              <w:jc w:val="center"/>
                              <w:rPr>
                                <w:rFonts w:ascii="Josefin Sans" w:hAnsi="Josefin Sans"/>
                                <w:color w:val="FFFFFF" w:themeColor="background1"/>
                                <w:sz w:val="36"/>
                                <w:szCs w:val="36"/>
                              </w:rPr>
                            </w:pPr>
                            <w:r w:rsidRPr="00E57201">
                              <w:rPr>
                                <w:rFonts w:ascii="Josefin Sans" w:hAnsi="Josefin Sans"/>
                                <w:color w:val="FFFFFF" w:themeColor="background1"/>
                                <w:sz w:val="36"/>
                                <w:szCs w:val="36"/>
                              </w:rPr>
                              <w:t>Outil d</w:t>
                            </w:r>
                            <w:r w:rsidR="00C76718" w:rsidRPr="00E57201">
                              <w:rPr>
                                <w:rFonts w:ascii="Josefin Sans" w:hAnsi="Josefin Sans"/>
                                <w:color w:val="FFFFFF" w:themeColor="background1"/>
                                <w:sz w:val="36"/>
                                <w:szCs w:val="36"/>
                              </w:rPr>
                              <w:t xml:space="preserve">e positionnement </w:t>
                            </w:r>
                          </w:p>
                          <w:p w14:paraId="75C57AF6" w14:textId="77777777" w:rsidR="004525B1" w:rsidRDefault="004525B1" w:rsidP="004525B1">
                            <w:r>
                              <w:rPr>
                                <w:noProof/>
                                <w:sz w:val="32"/>
                                <w:szCs w:val="32"/>
                              </w:rPr>
                              <w:drawing>
                                <wp:inline distT="0" distB="0" distL="0" distR="0" wp14:anchorId="2B27317B" wp14:editId="19A20C75">
                                  <wp:extent cx="648335" cy="455085"/>
                                  <wp:effectExtent l="0" t="0" r="0" b="2540"/>
                                  <wp:docPr id="885279544" name="Graphique 88527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5451" id="Rectangle : coins arrondis 1746653706" o:spid="_x0000_s1048" style="position:absolute;left:0;text-align:left;margin-left:41.85pt;margin-top:62.3pt;width:168.5pt;height:108.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OL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" fillcolor="#a9d18e" strokecolor="#2f528f" strokeweight="1pt">
                <v:stroke joinstyle="miter"/>
                <v:textbox>
                  <w:txbxContent>
                    <w:p w14:paraId="2BDDC46E" w14:textId="69B30141" w:rsidR="004525B1" w:rsidRPr="00E57201" w:rsidRDefault="004525B1" w:rsidP="004525B1">
                      <w:pPr>
                        <w:jc w:val="center"/>
                        <w:rPr>
                          <w:rFonts w:ascii="Josefin Sans" w:hAnsi="Josefin Sans"/>
                          <w:color w:val="FFFFFF" w:themeColor="background1"/>
                          <w:sz w:val="36"/>
                          <w:szCs w:val="36"/>
                        </w:rPr>
                      </w:pPr>
                      <w:r w:rsidRPr="00E57201">
                        <w:rPr>
                          <w:rFonts w:ascii="Josefin Sans" w:hAnsi="Josefin Sans"/>
                          <w:color w:val="FFFFFF" w:themeColor="background1"/>
                          <w:sz w:val="36"/>
                          <w:szCs w:val="36"/>
                        </w:rPr>
                        <w:t>Outil d</w:t>
                      </w:r>
                      <w:r w:rsidR="00C76718" w:rsidRPr="00E57201">
                        <w:rPr>
                          <w:rFonts w:ascii="Josefin Sans" w:hAnsi="Josefin Sans"/>
                          <w:color w:val="FFFFFF" w:themeColor="background1"/>
                          <w:sz w:val="36"/>
                          <w:szCs w:val="36"/>
                        </w:rPr>
                        <w:t xml:space="preserve">e positionnement </w:t>
                      </w:r>
                    </w:p>
                    <w:p w14:paraId="75C57AF6" w14:textId="77777777" w:rsidR="004525B1" w:rsidRDefault="004525B1" w:rsidP="004525B1">
                      <w:r>
                        <w:rPr>
                          <w:noProof/>
                          <w:sz w:val="32"/>
                          <w:szCs w:val="32"/>
                        </w:rPr>
                        <w:drawing>
                          <wp:inline distT="0" distB="0" distL="0" distR="0" wp14:anchorId="2B27317B" wp14:editId="19A20C75">
                            <wp:extent cx="648335" cy="455085"/>
                            <wp:effectExtent l="0" t="0" r="0" b="2540"/>
                            <wp:docPr id="885279544" name="Graphique 88527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11EE48CD" wp14:editId="50ECA82F">
            <wp:extent cx="8621395" cy="5191760"/>
            <wp:effectExtent l="171450" t="228600" r="179705" b="237490"/>
            <wp:docPr id="27440323" name="Image 274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5769">
        <w:rPr>
          <w:rFonts w:ascii="Josefin Sans" w:hAnsi="Josefin Sans" w:cs="Tahoma"/>
          <w:b/>
          <w:noProof/>
          <w:sz w:val="40"/>
          <w:szCs w:val="40"/>
          <w:lang w:val="en-GB"/>
        </w:rPr>
        <w:lastRenderedPageBreak/>
        <mc:AlternateContent>
          <mc:Choice Requires="wps">
            <w:drawing>
              <wp:anchor distT="0" distB="0" distL="114300" distR="114300" simplePos="0" relativeHeight="251662500" behindDoc="0" locked="0" layoutInCell="1" allowOverlap="1" wp14:anchorId="5F1FBB28" wp14:editId="41EE49C4">
                <wp:simplePos x="0" y="0"/>
                <wp:positionH relativeFrom="column">
                  <wp:posOffset>1087821</wp:posOffset>
                </wp:positionH>
                <wp:positionV relativeFrom="paragraph">
                  <wp:posOffset>3745383</wp:posOffset>
                </wp:positionV>
                <wp:extent cx="1587500" cy="914400"/>
                <wp:effectExtent l="0" t="0" r="12700" b="19050"/>
                <wp:wrapNone/>
                <wp:docPr id="2105443093" name="Rectangle : coins arrondis 2105443093"/>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63E1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1FBB28" id="Rectangle : coins arrondis 2105443093" o:spid="_x0000_s1049" style="position:absolute;left:0;text-align:left;margin-left:85.65pt;margin-top:294.9pt;width:125pt;height:1in;z-index:251662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" fillcolor="#4472c4 [3204]" strokecolor="#1f3763 [1604]" strokeweight="1pt">
                <v:stroke joinstyle="miter"/>
                <v:textbox>
                  <w:txbxContent>
                    <w:p w14:paraId="64963E1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4E4AF7" w:rsidRPr="00E57201">
        <w:rPr>
          <w:rFonts w:ascii="Josefin Sans" w:hAnsi="Josefin Sans"/>
          <w:b/>
          <w:noProof/>
          <w:sz w:val="40"/>
          <w:szCs w:val="40"/>
        </w:rPr>
        <mc:AlternateContent>
          <mc:Choice Requires="wps">
            <w:drawing>
              <wp:anchor distT="0" distB="0" distL="114300" distR="114300" simplePos="0" relativeHeight="251658395" behindDoc="0" locked="0" layoutInCell="1" allowOverlap="1" wp14:anchorId="6259B10D" wp14:editId="28873B4E">
                <wp:simplePos x="0" y="0"/>
                <wp:positionH relativeFrom="column">
                  <wp:posOffset>3107414</wp:posOffset>
                </wp:positionH>
                <wp:positionV relativeFrom="paragraph">
                  <wp:posOffset>635994</wp:posOffset>
                </wp:positionV>
                <wp:extent cx="5579843" cy="4210050"/>
                <wp:effectExtent l="19050" t="19050" r="40005" b="552450"/>
                <wp:wrapNone/>
                <wp:docPr id="126861737" name="Bulle narrative : ronde 126861737"/>
                <wp:cNvGraphicFramePr/>
                <a:graphic xmlns:a="http://schemas.openxmlformats.org/drawingml/2006/main">
                  <a:graphicData uri="http://schemas.microsoft.com/office/word/2010/wordprocessingShape">
                    <wps:wsp>
                      <wps:cNvSpPr/>
                      <wps:spPr>
                        <a:xfrm>
                          <a:off x="0" y="0"/>
                          <a:ext cx="5579843" cy="42100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4D06F48" w14:textId="77777777" w:rsidR="002E6BC4" w:rsidRPr="00351727" w:rsidRDefault="002E6BC4" w:rsidP="002E6BC4">
                            <w:pPr>
                              <w:jc w:val="center"/>
                              <w:rPr>
                                <w:rFonts w:ascii="Josefin Sans" w:hAnsi="Josefin Sans"/>
                                <w:b/>
                                <w:bCs/>
                                <w:sz w:val="32"/>
                                <w:szCs w:val="32"/>
                              </w:rPr>
                            </w:pPr>
                            <w:r w:rsidRPr="00351727">
                              <w:rPr>
                                <w:rFonts w:ascii="Josefin Sans" w:hAnsi="Josefin Sans"/>
                                <w:b/>
                                <w:bCs/>
                                <w:sz w:val="32"/>
                                <w:szCs w:val="32"/>
                              </w:rPr>
                              <w:t>Sa structure :</w:t>
                            </w:r>
                          </w:p>
                          <w:p w14:paraId="6B49F485"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C’est un questionnaire composé de 6 parties. </w:t>
                            </w:r>
                          </w:p>
                          <w:p w14:paraId="0F368A94"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La première partie est consacrée à l’auto-évaluation du stagiaire. </w:t>
                            </w:r>
                          </w:p>
                          <w:p w14:paraId="3A6F17C6"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Les 5 autres parties correspondent aux 5 domaines de compétences mis en avant dans le référentiel de compétences. Ces aspects sont évalués de manière objective.  </w:t>
                            </w:r>
                          </w:p>
                          <w:p w14:paraId="4DF314E7" w14:textId="77777777" w:rsidR="00DF530F" w:rsidRPr="00351727" w:rsidRDefault="00DF530F" w:rsidP="00DF530F">
                            <w:pPr>
                              <w:jc w:val="center"/>
                              <w:rPr>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B10D" id="Bulle narrative : ronde 126861737" o:spid="_x0000_s1050" type="#_x0000_t63" style="position:absolute;left:0;text-align:left;margin-left:244.7pt;margin-top:50.1pt;width:439.35pt;height:331.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" adj="6300,24300" fillcolor="#f4b183" strokecolor="#2f528f" strokeweight="1pt">
                <v:textbox>
                  <w:txbxContent>
                    <w:p w14:paraId="24D06F48" w14:textId="77777777" w:rsidR="002E6BC4" w:rsidRPr="00351727" w:rsidRDefault="002E6BC4" w:rsidP="002E6BC4">
                      <w:pPr>
                        <w:jc w:val="center"/>
                        <w:rPr>
                          <w:rFonts w:ascii="Josefin Sans" w:hAnsi="Josefin Sans"/>
                          <w:b/>
                          <w:bCs/>
                          <w:sz w:val="32"/>
                          <w:szCs w:val="32"/>
                        </w:rPr>
                      </w:pPr>
                      <w:r w:rsidRPr="00351727">
                        <w:rPr>
                          <w:rFonts w:ascii="Josefin Sans" w:hAnsi="Josefin Sans"/>
                          <w:b/>
                          <w:bCs/>
                          <w:sz w:val="32"/>
                          <w:szCs w:val="32"/>
                        </w:rPr>
                        <w:t>Sa structure :</w:t>
                      </w:r>
                    </w:p>
                    <w:p w14:paraId="6B49F485"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C’est un questionnaire composé de 6 parties. </w:t>
                      </w:r>
                    </w:p>
                    <w:p w14:paraId="0F368A94"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La première partie est consacrée à l’auto-évaluation du stagiaire. </w:t>
                      </w:r>
                    </w:p>
                    <w:p w14:paraId="3A6F17C6" w14:textId="77777777" w:rsidR="002E6BC4" w:rsidRPr="00351727" w:rsidRDefault="002E6BC4" w:rsidP="002E6BC4">
                      <w:pPr>
                        <w:rPr>
                          <w:rFonts w:ascii="Josefin Sans" w:hAnsi="Josefin Sans"/>
                          <w:sz w:val="32"/>
                          <w:szCs w:val="32"/>
                        </w:rPr>
                      </w:pPr>
                      <w:r w:rsidRPr="00351727">
                        <w:rPr>
                          <w:rFonts w:ascii="Josefin Sans" w:hAnsi="Josefin Sans"/>
                          <w:sz w:val="32"/>
                          <w:szCs w:val="32"/>
                        </w:rPr>
                        <w:t xml:space="preserve">Les 5 autres parties correspondent aux 5 domaines de compétences mis en avant dans le référentiel de compétences. Ces aspects sont évalués de manière objective.  </w:t>
                      </w:r>
                    </w:p>
                    <w:p w14:paraId="4DF314E7" w14:textId="77777777" w:rsidR="00DF530F" w:rsidRPr="00351727" w:rsidRDefault="00DF530F" w:rsidP="00DF530F">
                      <w:pPr>
                        <w:jc w:val="center"/>
                        <w:rPr>
                          <w:color w:val="000000" w:themeColor="text1"/>
                          <w:sz w:val="32"/>
                          <w:szCs w:val="32"/>
                          <w:lang w:val="en-US"/>
                        </w:rPr>
                      </w:pPr>
                    </w:p>
                  </w:txbxContent>
                </v:textbox>
              </v:shape>
            </w:pict>
          </mc:Fallback>
        </mc:AlternateContent>
      </w:r>
      <w:r w:rsidR="00A50D12" w:rsidRPr="00E57201">
        <w:rPr>
          <w:rFonts w:ascii="Josefin Sans" w:hAnsi="Josefin Sans"/>
          <w:b/>
          <w:noProof/>
          <w:sz w:val="40"/>
          <w:szCs w:val="40"/>
        </w:rPr>
        <mc:AlternateContent>
          <mc:Choice Requires="wps">
            <w:drawing>
              <wp:anchor distT="0" distB="0" distL="114300" distR="114300" simplePos="0" relativeHeight="251658393" behindDoc="0" locked="0" layoutInCell="1" allowOverlap="1" wp14:anchorId="4D00A436" wp14:editId="1B845D89">
                <wp:simplePos x="0" y="0"/>
                <wp:positionH relativeFrom="column">
                  <wp:posOffset>806560</wp:posOffset>
                </wp:positionH>
                <wp:positionV relativeFrom="paragraph">
                  <wp:posOffset>753441</wp:posOffset>
                </wp:positionV>
                <wp:extent cx="2091193" cy="1852654"/>
                <wp:effectExtent l="0" t="0" r="23495" b="14605"/>
                <wp:wrapNone/>
                <wp:docPr id="846754524" name="Rectangle : coins arrondis 846754524"/>
                <wp:cNvGraphicFramePr/>
                <a:graphic xmlns:a="http://schemas.openxmlformats.org/drawingml/2006/main">
                  <a:graphicData uri="http://schemas.microsoft.com/office/word/2010/wordprocessingShape">
                    <wps:wsp>
                      <wps:cNvSpPr/>
                      <wps:spPr>
                        <a:xfrm>
                          <a:off x="0" y="0"/>
                          <a:ext cx="2091193" cy="1852654"/>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7D3AE2C" w14:textId="4BAE0C58" w:rsidR="003C7187" w:rsidRPr="00D84796" w:rsidRDefault="003C7187" w:rsidP="003C7187">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421641"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3ECDCF16" w14:textId="77777777" w:rsidR="003C7187" w:rsidRDefault="003C7187" w:rsidP="003C7187">
                            <w:r>
                              <w:rPr>
                                <w:noProof/>
                                <w:sz w:val="32"/>
                                <w:szCs w:val="32"/>
                              </w:rPr>
                              <w:drawing>
                                <wp:inline distT="0" distB="0" distL="0" distR="0" wp14:anchorId="07C1D741" wp14:editId="326B850C">
                                  <wp:extent cx="648335" cy="455085"/>
                                  <wp:effectExtent l="0" t="0" r="0" b="2540"/>
                                  <wp:docPr id="1921062120" name="Graphique 19210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A436" id="Rectangle : coins arrondis 846754524" o:spid="_x0000_s1051" style="position:absolute;left:0;text-align:left;margin-left:63.5pt;margin-top:59.35pt;width:164.65pt;height:145.9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" fillcolor="#a9d18e" strokecolor="#2f528f" strokeweight="1pt">
                <v:stroke joinstyle="miter"/>
                <v:textbox>
                  <w:txbxContent>
                    <w:p w14:paraId="67D3AE2C" w14:textId="4BAE0C58" w:rsidR="003C7187" w:rsidRPr="00D84796" w:rsidRDefault="003C7187" w:rsidP="003C7187">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421641"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3ECDCF16" w14:textId="77777777" w:rsidR="003C7187" w:rsidRDefault="003C7187" w:rsidP="003C7187">
                      <w:r>
                        <w:rPr>
                          <w:noProof/>
                          <w:sz w:val="32"/>
                          <w:szCs w:val="32"/>
                        </w:rPr>
                        <w:drawing>
                          <wp:inline distT="0" distB="0" distL="0" distR="0" wp14:anchorId="07C1D741" wp14:editId="326B850C">
                            <wp:extent cx="648335" cy="455085"/>
                            <wp:effectExtent l="0" t="0" r="0" b="2540"/>
                            <wp:docPr id="1921062120" name="Graphique 19210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5C3BB214" wp14:editId="7F852CF7">
            <wp:extent cx="8621395" cy="5191760"/>
            <wp:effectExtent l="171450" t="228600" r="179705" b="237490"/>
            <wp:docPr id="1726218565" name="Image 17262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5769">
        <w:rPr>
          <w:rFonts w:ascii="Josefin Sans" w:hAnsi="Josefin Sans" w:cs="Tahoma"/>
          <w:b/>
          <w:noProof/>
          <w:sz w:val="40"/>
          <w:szCs w:val="40"/>
          <w:lang w:val="en-GB"/>
        </w:rPr>
        <w:lastRenderedPageBreak/>
        <mc:AlternateContent>
          <mc:Choice Requires="wps">
            <w:drawing>
              <wp:anchor distT="0" distB="0" distL="114300" distR="114300" simplePos="0" relativeHeight="251664548" behindDoc="0" locked="0" layoutInCell="1" allowOverlap="1" wp14:anchorId="2980834F" wp14:editId="1364F68A">
                <wp:simplePos x="0" y="0"/>
                <wp:positionH relativeFrom="column">
                  <wp:posOffset>1119352</wp:posOffset>
                </wp:positionH>
                <wp:positionV relativeFrom="paragraph">
                  <wp:posOffset>3918804</wp:posOffset>
                </wp:positionV>
                <wp:extent cx="1587500" cy="914400"/>
                <wp:effectExtent l="0" t="0" r="12700" b="19050"/>
                <wp:wrapNone/>
                <wp:docPr id="1329053485" name="Rectangle : coins arrondis 1329053485"/>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FA1677"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0834F" id="Rectangle : coins arrondis 1329053485" o:spid="_x0000_s1052" style="position:absolute;left:0;text-align:left;margin-left:88.15pt;margin-top:308.55pt;width:125pt;height:1in;z-index:25166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" fillcolor="#4472c4 [3204]" strokecolor="#1f3763 [1604]" strokeweight="1pt">
                <v:stroke joinstyle="miter"/>
                <v:textbox>
                  <w:txbxContent>
                    <w:p w14:paraId="5FFA1677"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D2371E" w:rsidRPr="00E57201">
        <w:rPr>
          <w:rFonts w:ascii="Josefin Sans" w:hAnsi="Josefin Sans"/>
          <w:b/>
          <w:noProof/>
          <w:sz w:val="40"/>
          <w:szCs w:val="40"/>
        </w:rPr>
        <mc:AlternateContent>
          <mc:Choice Requires="wps">
            <w:drawing>
              <wp:anchor distT="0" distB="0" distL="114300" distR="114300" simplePos="0" relativeHeight="251658388" behindDoc="0" locked="0" layoutInCell="1" allowOverlap="1" wp14:anchorId="063CCFC9" wp14:editId="77BD13D9">
                <wp:simplePos x="0" y="0"/>
                <wp:positionH relativeFrom="column">
                  <wp:posOffset>3051976</wp:posOffset>
                </wp:positionH>
                <wp:positionV relativeFrom="paragraph">
                  <wp:posOffset>406731</wp:posOffset>
                </wp:positionV>
                <wp:extent cx="5634327" cy="4449583"/>
                <wp:effectExtent l="19050" t="19050" r="43180" b="598805"/>
                <wp:wrapNone/>
                <wp:docPr id="1964801583" name="Bulle narrative : ronde 1964801583"/>
                <wp:cNvGraphicFramePr/>
                <a:graphic xmlns:a="http://schemas.openxmlformats.org/drawingml/2006/main">
                  <a:graphicData uri="http://schemas.microsoft.com/office/word/2010/wordprocessingShape">
                    <wps:wsp>
                      <wps:cNvSpPr/>
                      <wps:spPr>
                        <a:xfrm>
                          <a:off x="0" y="0"/>
                          <a:ext cx="5634327" cy="4449583"/>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9366C15" w14:textId="77777777" w:rsidR="00A51461" w:rsidRPr="00D84796" w:rsidRDefault="00A51461" w:rsidP="00A51461">
                            <w:pPr>
                              <w:ind w:left="720"/>
                              <w:jc w:val="center"/>
                              <w:rPr>
                                <w:rFonts w:ascii="Josefin Sans" w:hAnsi="Josefin Sans"/>
                                <w:b/>
                                <w:bCs/>
                                <w:sz w:val="36"/>
                                <w:szCs w:val="36"/>
                              </w:rPr>
                            </w:pPr>
                            <w:r w:rsidRPr="00D84796">
                              <w:rPr>
                                <w:rFonts w:ascii="Josefin Sans" w:hAnsi="Josefin Sans"/>
                                <w:b/>
                                <w:bCs/>
                                <w:sz w:val="36"/>
                                <w:szCs w:val="36"/>
                              </w:rPr>
                              <w:t>Comment accéder à cet outil ?</w:t>
                            </w:r>
                          </w:p>
                          <w:p w14:paraId="27DD3AA5" w14:textId="77777777" w:rsidR="00A51461" w:rsidRPr="00D84796" w:rsidRDefault="00A51461" w:rsidP="00A51461">
                            <w:pPr>
                              <w:rPr>
                                <w:rFonts w:ascii="Josefin Sans" w:hAnsi="Josefin Sans"/>
                                <w:b/>
                                <w:bCs/>
                                <w:sz w:val="36"/>
                                <w:szCs w:val="36"/>
                              </w:rPr>
                            </w:pPr>
                          </w:p>
                          <w:p w14:paraId="6D1F9DB0" w14:textId="38E62D32" w:rsidR="00A51461" w:rsidRPr="00D84796" w:rsidRDefault="00A51461" w:rsidP="00A51461">
                            <w:pPr>
                              <w:rPr>
                                <w:rFonts w:ascii="Josefin Sans" w:hAnsi="Josefin Sans"/>
                                <w:sz w:val="32"/>
                                <w:szCs w:val="32"/>
                              </w:rPr>
                            </w:pPr>
                            <w:r w:rsidRPr="00D84796">
                              <w:rPr>
                                <w:rFonts w:ascii="Josefin Sans" w:hAnsi="Josefin Sans"/>
                                <w:sz w:val="32"/>
                                <w:szCs w:val="32"/>
                              </w:rPr>
                              <w:t>Cet outil a été conçu pour être utilisé sur une plateforme en ligne. Il est accessible par ordinateur, téléphone portable, ou tablette numérique. Il est recommandé d’utiliser cette version</w:t>
                            </w:r>
                            <w:r w:rsidR="00BA6B66" w:rsidRPr="00D84796">
                              <w:rPr>
                                <w:rFonts w:ascii="Josefin Sans" w:hAnsi="Josefin Sans"/>
                                <w:sz w:val="32"/>
                                <w:szCs w:val="32"/>
                              </w:rPr>
                              <w:t> :</w:t>
                            </w:r>
                            <w:r w:rsidRPr="00D84796">
                              <w:rPr>
                                <w:rFonts w:ascii="Josefin Sans" w:hAnsi="Josefin Sans"/>
                                <w:sz w:val="32"/>
                                <w:szCs w:val="32"/>
                              </w:rPr>
                              <w:t xml:space="preserve"> </w:t>
                            </w:r>
                            <w:hyperlink r:id="rId18" w:history="1">
                              <w:r w:rsidR="00BA6B66" w:rsidRPr="00D84796">
                                <w:rPr>
                                  <w:rStyle w:val="Lienhypertexte"/>
                                  <w:rFonts w:ascii="Josefin Sans" w:hAnsi="Josefin Sans"/>
                                  <w:sz w:val="32"/>
                                  <w:szCs w:val="32"/>
                                </w:rPr>
                                <w:t>accès</w:t>
                              </w:r>
                            </w:hyperlink>
                          </w:p>
                          <w:p w14:paraId="70F1494B" w14:textId="047B5572" w:rsidR="00A51461" w:rsidRPr="00D84796" w:rsidRDefault="00A51461" w:rsidP="00A51461">
                            <w:pPr>
                              <w:rPr>
                                <w:rFonts w:ascii="Josefin Sans" w:hAnsi="Josefin Sans"/>
                                <w:sz w:val="36"/>
                                <w:szCs w:val="36"/>
                              </w:rPr>
                            </w:pPr>
                            <w:r w:rsidRPr="00D84796">
                              <w:rPr>
                                <w:rFonts w:ascii="Josefin Sans" w:hAnsi="Josefin Sans"/>
                                <w:sz w:val="32"/>
                                <w:szCs w:val="32"/>
                              </w:rPr>
                              <w:t>Une version papier est également</w:t>
                            </w:r>
                            <w:r w:rsidRPr="00D84796">
                              <w:rPr>
                                <w:rFonts w:ascii="Josefin Sans" w:hAnsi="Josefin Sans"/>
                                <w:sz w:val="36"/>
                                <w:szCs w:val="36"/>
                              </w:rPr>
                              <w:t xml:space="preserve"> disponible</w:t>
                            </w:r>
                            <w:r w:rsidR="00BA6B66" w:rsidRPr="00D84796">
                              <w:rPr>
                                <w:rFonts w:ascii="Josefin Sans" w:hAnsi="Josefin Sans"/>
                                <w:sz w:val="36"/>
                                <w:szCs w:val="36"/>
                              </w:rPr>
                              <w:t xml:space="preserve"> : </w:t>
                            </w:r>
                            <w:hyperlink r:id="rId19" w:history="1">
                              <w:r w:rsidR="00783569" w:rsidRPr="00D84796">
                                <w:rPr>
                                  <w:rStyle w:val="Lienhypertexte"/>
                                  <w:rFonts w:ascii="Josefin Sans" w:hAnsi="Josefin Sans"/>
                                  <w:sz w:val="36"/>
                                  <w:szCs w:val="36"/>
                                </w:rPr>
                                <w:t>https://www.micareproject.eu/les-resultats/?lang=fr</w:t>
                              </w:r>
                            </w:hyperlink>
                          </w:p>
                          <w:p w14:paraId="3DF7FE1D" w14:textId="77777777" w:rsidR="00371256" w:rsidRPr="00E6656C" w:rsidRDefault="00371256" w:rsidP="0037125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CFC9" id="Bulle narrative : ronde 1964801583" o:spid="_x0000_s1053" type="#_x0000_t63" style="position:absolute;left:0;text-align:left;margin-left:240.3pt;margin-top:32.05pt;width:443.65pt;height:350.3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" adj="6300,24300" fillcolor="#f4b183" strokecolor="#2f528f" strokeweight="1pt">
                <v:textbox>
                  <w:txbxContent>
                    <w:p w14:paraId="29366C15" w14:textId="77777777" w:rsidR="00A51461" w:rsidRPr="00D84796" w:rsidRDefault="00A51461" w:rsidP="00A51461">
                      <w:pPr>
                        <w:ind w:left="720"/>
                        <w:jc w:val="center"/>
                        <w:rPr>
                          <w:rFonts w:ascii="Josefin Sans" w:hAnsi="Josefin Sans"/>
                          <w:b/>
                          <w:bCs/>
                          <w:sz w:val="36"/>
                          <w:szCs w:val="36"/>
                        </w:rPr>
                      </w:pPr>
                      <w:r w:rsidRPr="00D84796">
                        <w:rPr>
                          <w:rFonts w:ascii="Josefin Sans" w:hAnsi="Josefin Sans"/>
                          <w:b/>
                          <w:bCs/>
                          <w:sz w:val="36"/>
                          <w:szCs w:val="36"/>
                        </w:rPr>
                        <w:t>Comment accéder à cet outil ?</w:t>
                      </w:r>
                    </w:p>
                    <w:p w14:paraId="27DD3AA5" w14:textId="77777777" w:rsidR="00A51461" w:rsidRPr="00D84796" w:rsidRDefault="00A51461" w:rsidP="00A51461">
                      <w:pPr>
                        <w:rPr>
                          <w:rFonts w:ascii="Josefin Sans" w:hAnsi="Josefin Sans"/>
                          <w:b/>
                          <w:bCs/>
                          <w:sz w:val="36"/>
                          <w:szCs w:val="36"/>
                        </w:rPr>
                      </w:pPr>
                    </w:p>
                    <w:p w14:paraId="6D1F9DB0" w14:textId="38E62D32" w:rsidR="00A51461" w:rsidRPr="00D84796" w:rsidRDefault="00A51461" w:rsidP="00A51461">
                      <w:pPr>
                        <w:rPr>
                          <w:rFonts w:ascii="Josefin Sans" w:hAnsi="Josefin Sans"/>
                          <w:sz w:val="32"/>
                          <w:szCs w:val="32"/>
                        </w:rPr>
                      </w:pPr>
                      <w:r w:rsidRPr="00D84796">
                        <w:rPr>
                          <w:rFonts w:ascii="Josefin Sans" w:hAnsi="Josefin Sans"/>
                          <w:sz w:val="32"/>
                          <w:szCs w:val="32"/>
                        </w:rPr>
                        <w:t>Cet outil a été conçu pour être utilisé sur une plateforme en ligne. Il est accessible par ordinateur, téléphone portable, ou tablette numérique. Il est recommandé d’utiliser cette version</w:t>
                      </w:r>
                      <w:r w:rsidR="00BA6B66" w:rsidRPr="00D84796">
                        <w:rPr>
                          <w:rFonts w:ascii="Josefin Sans" w:hAnsi="Josefin Sans"/>
                          <w:sz w:val="32"/>
                          <w:szCs w:val="32"/>
                        </w:rPr>
                        <w:t> :</w:t>
                      </w:r>
                      <w:r w:rsidRPr="00D84796">
                        <w:rPr>
                          <w:rFonts w:ascii="Josefin Sans" w:hAnsi="Josefin Sans"/>
                          <w:sz w:val="32"/>
                          <w:szCs w:val="32"/>
                        </w:rPr>
                        <w:t xml:space="preserve"> </w:t>
                      </w:r>
                      <w:hyperlink r:id="rId20" w:history="1">
                        <w:r w:rsidR="00BA6B66" w:rsidRPr="00D84796">
                          <w:rPr>
                            <w:rStyle w:val="Lienhypertexte"/>
                            <w:rFonts w:ascii="Josefin Sans" w:hAnsi="Josefin Sans"/>
                            <w:sz w:val="32"/>
                            <w:szCs w:val="32"/>
                          </w:rPr>
                          <w:t>accès</w:t>
                        </w:r>
                      </w:hyperlink>
                    </w:p>
                    <w:p w14:paraId="70F1494B" w14:textId="047B5572" w:rsidR="00A51461" w:rsidRPr="00D84796" w:rsidRDefault="00A51461" w:rsidP="00A51461">
                      <w:pPr>
                        <w:rPr>
                          <w:rFonts w:ascii="Josefin Sans" w:hAnsi="Josefin Sans"/>
                          <w:sz w:val="36"/>
                          <w:szCs w:val="36"/>
                        </w:rPr>
                      </w:pPr>
                      <w:r w:rsidRPr="00D84796">
                        <w:rPr>
                          <w:rFonts w:ascii="Josefin Sans" w:hAnsi="Josefin Sans"/>
                          <w:sz w:val="32"/>
                          <w:szCs w:val="32"/>
                        </w:rPr>
                        <w:t>Une version papier est également</w:t>
                      </w:r>
                      <w:r w:rsidRPr="00D84796">
                        <w:rPr>
                          <w:rFonts w:ascii="Josefin Sans" w:hAnsi="Josefin Sans"/>
                          <w:sz w:val="36"/>
                          <w:szCs w:val="36"/>
                        </w:rPr>
                        <w:t xml:space="preserve"> disponible</w:t>
                      </w:r>
                      <w:r w:rsidR="00BA6B66" w:rsidRPr="00D84796">
                        <w:rPr>
                          <w:rFonts w:ascii="Josefin Sans" w:hAnsi="Josefin Sans"/>
                          <w:sz w:val="36"/>
                          <w:szCs w:val="36"/>
                        </w:rPr>
                        <w:t xml:space="preserve"> : </w:t>
                      </w:r>
                      <w:hyperlink r:id="rId21" w:history="1">
                        <w:r w:rsidR="00783569" w:rsidRPr="00D84796">
                          <w:rPr>
                            <w:rStyle w:val="Lienhypertexte"/>
                            <w:rFonts w:ascii="Josefin Sans" w:hAnsi="Josefin Sans"/>
                            <w:sz w:val="36"/>
                            <w:szCs w:val="36"/>
                          </w:rPr>
                          <w:t>https://www.micareproject.eu/les-resultats/?lang=fr</w:t>
                        </w:r>
                      </w:hyperlink>
                    </w:p>
                    <w:p w14:paraId="3DF7FE1D" w14:textId="77777777" w:rsidR="00371256" w:rsidRPr="00E6656C" w:rsidRDefault="00371256" w:rsidP="00371256">
                      <w:pPr>
                        <w:jc w:val="center"/>
                        <w:rPr>
                          <w:color w:val="000000" w:themeColor="text1"/>
                          <w:sz w:val="36"/>
                          <w:szCs w:val="36"/>
                        </w:rPr>
                      </w:pPr>
                    </w:p>
                  </w:txbxContent>
                </v:textbox>
              </v:shape>
            </w:pict>
          </mc:Fallback>
        </mc:AlternateContent>
      </w:r>
      <w:r w:rsidR="00A50D12" w:rsidRPr="00E57201">
        <w:rPr>
          <w:rFonts w:ascii="Josefin Sans" w:hAnsi="Josefin Sans"/>
          <w:b/>
          <w:noProof/>
          <w:sz w:val="40"/>
          <w:szCs w:val="40"/>
        </w:rPr>
        <mc:AlternateContent>
          <mc:Choice Requires="wps">
            <w:drawing>
              <wp:anchor distT="0" distB="0" distL="114300" distR="114300" simplePos="0" relativeHeight="251658387" behindDoc="0" locked="0" layoutInCell="1" allowOverlap="1" wp14:anchorId="6BA89333" wp14:editId="28BFEC5E">
                <wp:simplePos x="0" y="0"/>
                <wp:positionH relativeFrom="column">
                  <wp:posOffset>838366</wp:posOffset>
                </wp:positionH>
                <wp:positionV relativeFrom="paragraph">
                  <wp:posOffset>689830</wp:posOffset>
                </wp:positionV>
                <wp:extent cx="2114550" cy="1765189"/>
                <wp:effectExtent l="0" t="0" r="19050" b="26035"/>
                <wp:wrapNone/>
                <wp:docPr id="49120570" name="Rectangle : coins arrondis 49120570"/>
                <wp:cNvGraphicFramePr/>
                <a:graphic xmlns:a="http://schemas.openxmlformats.org/drawingml/2006/main">
                  <a:graphicData uri="http://schemas.microsoft.com/office/word/2010/wordprocessingShape">
                    <wps:wsp>
                      <wps:cNvSpPr/>
                      <wps:spPr>
                        <a:xfrm>
                          <a:off x="0" y="0"/>
                          <a:ext cx="2114550" cy="1765189"/>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C74D804" w14:textId="61078965" w:rsidR="00371256" w:rsidRPr="00D84796" w:rsidRDefault="00371256" w:rsidP="00371256">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299015EE" w14:textId="77777777" w:rsidR="00371256" w:rsidRDefault="00371256" w:rsidP="00371256">
                            <w:r>
                              <w:rPr>
                                <w:noProof/>
                                <w:sz w:val="32"/>
                                <w:szCs w:val="32"/>
                              </w:rPr>
                              <w:drawing>
                                <wp:inline distT="0" distB="0" distL="0" distR="0" wp14:anchorId="5701058C" wp14:editId="5D3EAF70">
                                  <wp:extent cx="648335" cy="455085"/>
                                  <wp:effectExtent l="0" t="0" r="0" b="2540"/>
                                  <wp:docPr id="1987546064" name="Graphique 198754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89333" id="Rectangle : coins arrondis 49120570" o:spid="_x0000_s1054" style="position:absolute;left:0;text-align:left;margin-left:66pt;margin-top:54.3pt;width:166.5pt;height:139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" fillcolor="#a9d18e" strokecolor="#2f528f" strokeweight="1pt">
                <v:stroke joinstyle="miter"/>
                <v:textbox>
                  <w:txbxContent>
                    <w:p w14:paraId="7C74D804" w14:textId="61078965" w:rsidR="00371256" w:rsidRPr="00D84796" w:rsidRDefault="00371256" w:rsidP="00371256">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299015EE" w14:textId="77777777" w:rsidR="00371256" w:rsidRDefault="00371256" w:rsidP="00371256">
                      <w:r>
                        <w:rPr>
                          <w:noProof/>
                          <w:sz w:val="32"/>
                          <w:szCs w:val="32"/>
                        </w:rPr>
                        <w:drawing>
                          <wp:inline distT="0" distB="0" distL="0" distR="0" wp14:anchorId="5701058C" wp14:editId="5D3EAF70">
                            <wp:extent cx="648335" cy="455085"/>
                            <wp:effectExtent l="0" t="0" r="0" b="2540"/>
                            <wp:docPr id="1987546064" name="Graphique 198754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70CBB1CE" wp14:editId="69DDA456">
            <wp:extent cx="9163050" cy="5518150"/>
            <wp:effectExtent l="190500" t="228600" r="190500" b="234950"/>
            <wp:docPr id="901341738" name="Image 9013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0" cy="5518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5769">
        <w:rPr>
          <w:rFonts w:ascii="Josefin Sans" w:hAnsi="Josefin Sans" w:cs="Tahoma"/>
          <w:b/>
          <w:noProof/>
          <w:sz w:val="40"/>
          <w:szCs w:val="40"/>
          <w:lang w:val="en-GB"/>
        </w:rPr>
        <w:lastRenderedPageBreak/>
        <mc:AlternateContent>
          <mc:Choice Requires="wps">
            <w:drawing>
              <wp:anchor distT="0" distB="0" distL="114300" distR="114300" simplePos="0" relativeHeight="251666596" behindDoc="0" locked="0" layoutInCell="1" allowOverlap="1" wp14:anchorId="3A29FFA2" wp14:editId="5BA31B71">
                <wp:simplePos x="0" y="0"/>
                <wp:positionH relativeFrom="column">
                  <wp:posOffset>961171</wp:posOffset>
                </wp:positionH>
                <wp:positionV relativeFrom="paragraph">
                  <wp:posOffset>3713458</wp:posOffset>
                </wp:positionV>
                <wp:extent cx="1587500" cy="914400"/>
                <wp:effectExtent l="0" t="0" r="12700" b="19050"/>
                <wp:wrapNone/>
                <wp:docPr id="379974954" name="Rectangle : coins arrondis 379974954"/>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BFA84E"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29FFA2" id="Rectangle : coins arrondis 379974954" o:spid="_x0000_s1055" style="position:absolute;left:0;text-align:left;margin-left:75.7pt;margin-top:292.4pt;width:125pt;height:1in;z-index:2516665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" fillcolor="#4472c4 [3204]" strokecolor="#1f3763 [1604]" strokeweight="1pt">
                <v:stroke joinstyle="miter"/>
                <v:textbox>
                  <w:txbxContent>
                    <w:p w14:paraId="10BFA84E"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94" behindDoc="0" locked="0" layoutInCell="1" allowOverlap="1" wp14:anchorId="0AA93901" wp14:editId="4BC23CD6">
                <wp:simplePos x="0" y="0"/>
                <wp:positionH relativeFrom="margin">
                  <wp:align>right</wp:align>
                </wp:positionH>
                <wp:positionV relativeFrom="paragraph">
                  <wp:posOffset>551456</wp:posOffset>
                </wp:positionV>
                <wp:extent cx="5823558" cy="4225345"/>
                <wp:effectExtent l="19050" t="19050" r="44450" b="575310"/>
                <wp:wrapNone/>
                <wp:docPr id="592500192" name="Bulle narrative : ronde 592500192"/>
                <wp:cNvGraphicFramePr/>
                <a:graphic xmlns:a="http://schemas.openxmlformats.org/drawingml/2006/main">
                  <a:graphicData uri="http://schemas.microsoft.com/office/word/2010/wordprocessingShape">
                    <wps:wsp>
                      <wps:cNvSpPr/>
                      <wps:spPr>
                        <a:xfrm>
                          <a:off x="0" y="0"/>
                          <a:ext cx="5823558" cy="4225345"/>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10854DA" w14:textId="77777777" w:rsidR="00220601" w:rsidRPr="00D84796" w:rsidRDefault="00220601" w:rsidP="00220601">
                            <w:pPr>
                              <w:pStyle w:val="Paragraphedeliste"/>
                              <w:numPr>
                                <w:ilvl w:val="0"/>
                                <w:numId w:val="1"/>
                              </w:numPr>
                              <w:jc w:val="center"/>
                              <w:rPr>
                                <w:rFonts w:ascii="Josefin Sans" w:hAnsi="Josefin Sans"/>
                                <w:b/>
                                <w:bCs/>
                                <w:sz w:val="36"/>
                                <w:szCs w:val="36"/>
                              </w:rPr>
                            </w:pPr>
                            <w:r w:rsidRPr="00D84796">
                              <w:rPr>
                                <w:rFonts w:ascii="Josefin Sans" w:hAnsi="Josefin Sans"/>
                                <w:b/>
                                <w:bCs/>
                                <w:sz w:val="36"/>
                                <w:szCs w:val="36"/>
                              </w:rPr>
                              <w:t>Évaluation des résultats (1)</w:t>
                            </w:r>
                          </w:p>
                          <w:p w14:paraId="07ABEFDD" w14:textId="77777777"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rPr>
                              <w:t xml:space="preserve">A la fin du processus, l’outil donne automatiquement le pourcentage de bonnes réponses (version en ligne). Chacune des 6 parties est évaluée séparément.  </w:t>
                            </w:r>
                          </w:p>
                          <w:p w14:paraId="6A1D9B65" w14:textId="77777777"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u w:val="single"/>
                              </w:rPr>
                              <w:t>Si le total de bonnes réponses est &gt;60%</w:t>
                            </w:r>
                            <w:r w:rsidRPr="00D84796">
                              <w:rPr>
                                <w:rFonts w:ascii="Josefin Sans" w:hAnsi="Josefin Sans"/>
                                <w:sz w:val="28"/>
                                <w:szCs w:val="28"/>
                              </w:rPr>
                              <w:t xml:space="preserve"> </w:t>
                            </w:r>
                          </w:p>
                          <w:p w14:paraId="0CDF4EAE" w14:textId="6D166D26"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rPr>
                              <w:t xml:space="preserve">Le stagiaire fait preuve d’une maîtrise </w:t>
                            </w:r>
                            <w:r w:rsidR="00B4452A" w:rsidRPr="00D84796">
                              <w:rPr>
                                <w:rFonts w:ascii="Josefin Sans" w:hAnsi="Josefin Sans"/>
                                <w:sz w:val="28"/>
                                <w:szCs w:val="28"/>
                              </w:rPr>
                              <w:t>convenable</w:t>
                            </w:r>
                            <w:r w:rsidRPr="00D84796">
                              <w:rPr>
                                <w:rFonts w:ascii="Josefin Sans" w:hAnsi="Josefin Sans"/>
                                <w:sz w:val="28"/>
                                <w:szCs w:val="28"/>
                              </w:rPr>
                              <w:t xml:space="preserve"> du domaine en question.  Durant les séances de formation, il est possible de réduire le temps consacré à ces compétences.</w:t>
                            </w:r>
                          </w:p>
                          <w:p w14:paraId="10301ACB" w14:textId="7F1DE69E" w:rsidR="00DF530F" w:rsidRPr="00AC755F" w:rsidRDefault="00DF530F"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3901" id="Bulle narrative : ronde 592500192" o:spid="_x0000_s1056" type="#_x0000_t63" style="position:absolute;left:0;text-align:left;margin-left:407.35pt;margin-top:43.4pt;width:458.55pt;height:332.7pt;z-index:2516583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" adj="6300,24300" fillcolor="#f4b183" strokecolor="#2f528f" strokeweight="1pt">
                <v:textbox>
                  <w:txbxContent>
                    <w:p w14:paraId="110854DA" w14:textId="77777777" w:rsidR="00220601" w:rsidRPr="00D84796" w:rsidRDefault="00220601" w:rsidP="00220601">
                      <w:pPr>
                        <w:pStyle w:val="Paragraphedeliste"/>
                        <w:numPr>
                          <w:ilvl w:val="0"/>
                          <w:numId w:val="1"/>
                        </w:numPr>
                        <w:jc w:val="center"/>
                        <w:rPr>
                          <w:rFonts w:ascii="Josefin Sans" w:hAnsi="Josefin Sans"/>
                          <w:b/>
                          <w:bCs/>
                          <w:sz w:val="36"/>
                          <w:szCs w:val="36"/>
                        </w:rPr>
                      </w:pPr>
                      <w:r w:rsidRPr="00D84796">
                        <w:rPr>
                          <w:rFonts w:ascii="Josefin Sans" w:hAnsi="Josefin Sans"/>
                          <w:b/>
                          <w:bCs/>
                          <w:sz w:val="36"/>
                          <w:szCs w:val="36"/>
                        </w:rPr>
                        <w:t>Évaluation des résultats (1)</w:t>
                      </w:r>
                    </w:p>
                    <w:p w14:paraId="07ABEFDD" w14:textId="77777777"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rPr>
                        <w:t xml:space="preserve">A la fin du processus, l’outil donne automatiquement le pourcentage de bonnes réponses (version en ligne). Chacune des 6 parties est évaluée séparément.  </w:t>
                      </w:r>
                    </w:p>
                    <w:p w14:paraId="6A1D9B65" w14:textId="77777777"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u w:val="single"/>
                        </w:rPr>
                        <w:t>Si le total de bonnes réponses est &gt;60%</w:t>
                      </w:r>
                      <w:r w:rsidRPr="00D84796">
                        <w:rPr>
                          <w:rFonts w:ascii="Josefin Sans" w:hAnsi="Josefin Sans"/>
                          <w:sz w:val="28"/>
                          <w:szCs w:val="28"/>
                        </w:rPr>
                        <w:t xml:space="preserve"> </w:t>
                      </w:r>
                    </w:p>
                    <w:p w14:paraId="0CDF4EAE" w14:textId="6D166D26" w:rsidR="00220601" w:rsidRPr="00D84796" w:rsidRDefault="00220601" w:rsidP="00220601">
                      <w:pPr>
                        <w:pStyle w:val="Paragraphedeliste"/>
                        <w:numPr>
                          <w:ilvl w:val="0"/>
                          <w:numId w:val="1"/>
                        </w:numPr>
                        <w:rPr>
                          <w:rFonts w:ascii="Josefin Sans" w:hAnsi="Josefin Sans"/>
                          <w:sz w:val="28"/>
                          <w:szCs w:val="28"/>
                        </w:rPr>
                      </w:pPr>
                      <w:r w:rsidRPr="00D84796">
                        <w:rPr>
                          <w:rFonts w:ascii="Josefin Sans" w:hAnsi="Josefin Sans"/>
                          <w:sz w:val="28"/>
                          <w:szCs w:val="28"/>
                        </w:rPr>
                        <w:t xml:space="preserve">Le stagiaire fait preuve d’une maîtrise </w:t>
                      </w:r>
                      <w:r w:rsidR="00B4452A" w:rsidRPr="00D84796">
                        <w:rPr>
                          <w:rFonts w:ascii="Josefin Sans" w:hAnsi="Josefin Sans"/>
                          <w:sz w:val="28"/>
                          <w:szCs w:val="28"/>
                        </w:rPr>
                        <w:t>convenable</w:t>
                      </w:r>
                      <w:r w:rsidRPr="00D84796">
                        <w:rPr>
                          <w:rFonts w:ascii="Josefin Sans" w:hAnsi="Josefin Sans"/>
                          <w:sz w:val="28"/>
                          <w:szCs w:val="28"/>
                        </w:rPr>
                        <w:t xml:space="preserve"> du domaine en question.  Durant les séances de formation, il est possible de réduire le temps consacré à ces compétences.</w:t>
                      </w:r>
                    </w:p>
                    <w:p w14:paraId="10301ACB" w14:textId="7F1DE69E" w:rsidR="00DF530F" w:rsidRPr="00AC755F" w:rsidRDefault="00DF530F" w:rsidP="00C54498">
                      <w:pPr>
                        <w:ind w:left="720"/>
                        <w:rPr>
                          <w:b/>
                          <w:bCs/>
                          <w:sz w:val="36"/>
                          <w:szCs w:val="36"/>
                        </w:rP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91" behindDoc="0" locked="0" layoutInCell="1" allowOverlap="1" wp14:anchorId="3629771E" wp14:editId="6E638B19">
                <wp:simplePos x="0" y="0"/>
                <wp:positionH relativeFrom="column">
                  <wp:posOffset>378460</wp:posOffset>
                </wp:positionH>
                <wp:positionV relativeFrom="paragraph">
                  <wp:posOffset>899160</wp:posOffset>
                </wp:positionV>
                <wp:extent cx="2139950" cy="1377950"/>
                <wp:effectExtent l="0" t="0" r="12700" b="12700"/>
                <wp:wrapNone/>
                <wp:docPr id="451672997" name="Rectangle : coins arrondis 451672997"/>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631E624" w14:textId="0BB6F3D5" w:rsidR="004525B1" w:rsidRPr="00D84796" w:rsidRDefault="004525B1" w:rsidP="004525B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1356B970" w14:textId="77777777" w:rsidR="004525B1" w:rsidRDefault="004525B1" w:rsidP="004525B1">
                            <w:r>
                              <w:rPr>
                                <w:noProof/>
                                <w:sz w:val="32"/>
                                <w:szCs w:val="32"/>
                              </w:rPr>
                              <w:drawing>
                                <wp:inline distT="0" distB="0" distL="0" distR="0" wp14:anchorId="0114C6AC" wp14:editId="151664D1">
                                  <wp:extent cx="648335" cy="455085"/>
                                  <wp:effectExtent l="0" t="0" r="0" b="2540"/>
                                  <wp:docPr id="1239690994" name="Graphique 123969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9771E" id="Rectangle : coins arrondis 451672997" o:spid="_x0000_s1057" style="position:absolute;left:0;text-align:left;margin-left:29.8pt;margin-top:70.8pt;width:168.5pt;height:108.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" fillcolor="#a9d18e" strokecolor="#2f528f" strokeweight="1pt">
                <v:stroke joinstyle="miter"/>
                <v:textbox>
                  <w:txbxContent>
                    <w:p w14:paraId="1631E624" w14:textId="0BB6F3D5" w:rsidR="004525B1" w:rsidRPr="00D84796" w:rsidRDefault="004525B1" w:rsidP="004525B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1356B970" w14:textId="77777777" w:rsidR="004525B1" w:rsidRDefault="004525B1" w:rsidP="004525B1">
                      <w:r>
                        <w:rPr>
                          <w:noProof/>
                          <w:sz w:val="32"/>
                          <w:szCs w:val="32"/>
                        </w:rPr>
                        <w:drawing>
                          <wp:inline distT="0" distB="0" distL="0" distR="0" wp14:anchorId="0114C6AC" wp14:editId="151664D1">
                            <wp:extent cx="648335" cy="455085"/>
                            <wp:effectExtent l="0" t="0" r="0" b="2540"/>
                            <wp:docPr id="1239690994" name="Graphique 123969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19DED59D" wp14:editId="4AF58844">
            <wp:extent cx="8621395" cy="5191760"/>
            <wp:effectExtent l="171450" t="228600" r="179705" b="237490"/>
            <wp:docPr id="1837324340" name="Image 183732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5769">
        <w:rPr>
          <w:rFonts w:ascii="Josefin Sans" w:hAnsi="Josefin Sans" w:cs="Tahoma"/>
          <w:b/>
          <w:noProof/>
          <w:sz w:val="40"/>
          <w:szCs w:val="40"/>
          <w:lang w:val="en-GB"/>
        </w:rPr>
        <w:lastRenderedPageBreak/>
        <mc:AlternateContent>
          <mc:Choice Requires="wps">
            <w:drawing>
              <wp:anchor distT="0" distB="0" distL="114300" distR="114300" simplePos="0" relativeHeight="251668644" behindDoc="0" locked="0" layoutInCell="1" allowOverlap="1" wp14:anchorId="50295E9C" wp14:editId="1CCBD55A">
                <wp:simplePos x="0" y="0"/>
                <wp:positionH relativeFrom="column">
                  <wp:posOffset>1452026</wp:posOffset>
                </wp:positionH>
                <wp:positionV relativeFrom="paragraph">
                  <wp:posOffset>3666534</wp:posOffset>
                </wp:positionV>
                <wp:extent cx="1587500" cy="914400"/>
                <wp:effectExtent l="0" t="0" r="12700" b="19050"/>
                <wp:wrapNone/>
                <wp:docPr id="656063119" name="Rectangle : coins arrondis 65606311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FD39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95E9C" id="Rectangle : coins arrondis 656063119" o:spid="_x0000_s1058" style="position:absolute;left:0;text-align:left;margin-left:114.35pt;margin-top:288.7pt;width:125pt;height:1in;z-index:25166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" fillcolor="#4472c4 [3204]" strokecolor="#1f3763 [1604]" strokeweight="1pt">
                <v:stroke joinstyle="miter"/>
                <v:textbox>
                  <w:txbxContent>
                    <w:p w14:paraId="2C3FD39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02549D" w:rsidRPr="00E57201">
        <w:rPr>
          <w:rFonts w:ascii="Josefin Sans" w:hAnsi="Josefin Sans"/>
          <w:b/>
          <w:noProof/>
          <w:sz w:val="40"/>
          <w:szCs w:val="40"/>
        </w:rPr>
        <mc:AlternateContent>
          <mc:Choice Requires="wps">
            <w:drawing>
              <wp:anchor distT="0" distB="0" distL="114300" distR="114300" simplePos="0" relativeHeight="251658390" behindDoc="0" locked="0" layoutInCell="1" allowOverlap="1" wp14:anchorId="54D8097F" wp14:editId="3B71BE2E">
                <wp:simplePos x="0" y="0"/>
                <wp:positionH relativeFrom="column">
                  <wp:posOffset>3334385</wp:posOffset>
                </wp:positionH>
                <wp:positionV relativeFrom="paragraph">
                  <wp:posOffset>284480</wp:posOffset>
                </wp:positionV>
                <wp:extent cx="5085101" cy="4102100"/>
                <wp:effectExtent l="12700" t="12700" r="20320" b="533400"/>
                <wp:wrapNone/>
                <wp:docPr id="15003811" name="Bulle narrative : ronde 15003811"/>
                <wp:cNvGraphicFramePr/>
                <a:graphic xmlns:a="http://schemas.openxmlformats.org/drawingml/2006/main">
                  <a:graphicData uri="http://schemas.microsoft.com/office/word/2010/wordprocessingShape">
                    <wps:wsp>
                      <wps:cNvSpPr/>
                      <wps:spPr>
                        <a:xfrm>
                          <a:off x="0" y="0"/>
                          <a:ext cx="5085101" cy="41021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64B5CB6" w14:textId="77777777" w:rsidR="00740DEC" w:rsidRPr="00D84796" w:rsidRDefault="00740DEC" w:rsidP="00740DEC">
                            <w:pPr>
                              <w:jc w:val="center"/>
                              <w:rPr>
                                <w:rFonts w:ascii="Josefin Sans" w:hAnsi="Josefin Sans"/>
                                <w:b/>
                                <w:bCs/>
                                <w:sz w:val="32"/>
                                <w:szCs w:val="32"/>
                              </w:rPr>
                            </w:pPr>
                            <w:r w:rsidRPr="00D84796">
                              <w:rPr>
                                <w:rFonts w:ascii="Josefin Sans" w:hAnsi="Josefin Sans"/>
                                <w:b/>
                                <w:bCs/>
                                <w:sz w:val="32"/>
                                <w:szCs w:val="32"/>
                              </w:rPr>
                              <w:t>Évaluation des résultats (2)</w:t>
                            </w:r>
                          </w:p>
                          <w:p w14:paraId="5430855D" w14:textId="77777777" w:rsidR="00740DEC" w:rsidRPr="00D84796" w:rsidRDefault="00740DEC" w:rsidP="00740DEC">
                            <w:pPr>
                              <w:rPr>
                                <w:rFonts w:ascii="Josefin Sans" w:hAnsi="Josefin Sans"/>
                                <w:sz w:val="32"/>
                                <w:szCs w:val="32"/>
                              </w:rPr>
                            </w:pPr>
                            <w:r w:rsidRPr="00D84796">
                              <w:rPr>
                                <w:rFonts w:ascii="Josefin Sans" w:hAnsi="Josefin Sans"/>
                                <w:sz w:val="32"/>
                                <w:szCs w:val="32"/>
                                <w:u w:val="single"/>
                              </w:rPr>
                              <w:t>Si le total de bonnes réponses est &lt;60%</w:t>
                            </w:r>
                            <w:r w:rsidRPr="00D84796">
                              <w:rPr>
                                <w:rFonts w:ascii="Josefin Sans" w:hAnsi="Josefin Sans"/>
                                <w:sz w:val="32"/>
                                <w:szCs w:val="32"/>
                              </w:rPr>
                              <w:t xml:space="preserve"> </w:t>
                            </w:r>
                          </w:p>
                          <w:p w14:paraId="6479130E" w14:textId="77777777" w:rsidR="00740DEC" w:rsidRPr="00D84796" w:rsidRDefault="00740DEC" w:rsidP="00740DEC">
                            <w:pPr>
                              <w:rPr>
                                <w:rFonts w:ascii="Josefin Sans" w:hAnsi="Josefin Sans"/>
                                <w:sz w:val="32"/>
                                <w:szCs w:val="32"/>
                              </w:rPr>
                            </w:pPr>
                            <w:r w:rsidRPr="00D84796">
                              <w:rPr>
                                <w:rFonts w:ascii="Josefin Sans" w:hAnsi="Josefin Sans"/>
                                <w:sz w:val="32"/>
                                <w:szCs w:val="32"/>
                              </w:rPr>
                              <w:t>Le stagiaire manque d'expérience professionnelle et/ou ne maitrise pas les compétences nécessaires pour travailler dans ce domaine.  Durant les séances de formation, il est recommandé d’insister sur les compétences liées au domaine de l’accompagnement.</w:t>
                            </w:r>
                          </w:p>
                          <w:p w14:paraId="7647CCA2" w14:textId="6D6CD923" w:rsidR="00371256" w:rsidRPr="00AC755F" w:rsidRDefault="00371256"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097F" id="Bulle narrative : ronde 15003811" o:spid="_x0000_s1059" type="#_x0000_t63" style="position:absolute;left:0;text-align:left;margin-left:262.55pt;margin-top:22.4pt;width:400.4pt;height:32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" adj="6300,24300" fillcolor="#f4b183" strokecolor="#2f528f" strokeweight="1pt">
                <v:textbox>
                  <w:txbxContent>
                    <w:p w14:paraId="464B5CB6" w14:textId="77777777" w:rsidR="00740DEC" w:rsidRPr="00D84796" w:rsidRDefault="00740DEC" w:rsidP="00740DEC">
                      <w:pPr>
                        <w:jc w:val="center"/>
                        <w:rPr>
                          <w:rFonts w:ascii="Josefin Sans" w:hAnsi="Josefin Sans"/>
                          <w:b/>
                          <w:bCs/>
                          <w:sz w:val="32"/>
                          <w:szCs w:val="32"/>
                        </w:rPr>
                      </w:pPr>
                      <w:r w:rsidRPr="00D84796">
                        <w:rPr>
                          <w:rFonts w:ascii="Josefin Sans" w:hAnsi="Josefin Sans"/>
                          <w:b/>
                          <w:bCs/>
                          <w:sz w:val="32"/>
                          <w:szCs w:val="32"/>
                        </w:rPr>
                        <w:t>Évaluation des résultats (2)</w:t>
                      </w:r>
                    </w:p>
                    <w:p w14:paraId="5430855D" w14:textId="77777777" w:rsidR="00740DEC" w:rsidRPr="00D84796" w:rsidRDefault="00740DEC" w:rsidP="00740DEC">
                      <w:pPr>
                        <w:rPr>
                          <w:rFonts w:ascii="Josefin Sans" w:hAnsi="Josefin Sans"/>
                          <w:sz w:val="32"/>
                          <w:szCs w:val="32"/>
                        </w:rPr>
                      </w:pPr>
                      <w:r w:rsidRPr="00D84796">
                        <w:rPr>
                          <w:rFonts w:ascii="Josefin Sans" w:hAnsi="Josefin Sans"/>
                          <w:sz w:val="32"/>
                          <w:szCs w:val="32"/>
                          <w:u w:val="single"/>
                        </w:rPr>
                        <w:t>Si le total de bonnes réponses est &lt;60%</w:t>
                      </w:r>
                      <w:r w:rsidRPr="00D84796">
                        <w:rPr>
                          <w:rFonts w:ascii="Josefin Sans" w:hAnsi="Josefin Sans"/>
                          <w:sz w:val="32"/>
                          <w:szCs w:val="32"/>
                        </w:rPr>
                        <w:t xml:space="preserve"> </w:t>
                      </w:r>
                    </w:p>
                    <w:p w14:paraId="6479130E" w14:textId="77777777" w:rsidR="00740DEC" w:rsidRPr="00D84796" w:rsidRDefault="00740DEC" w:rsidP="00740DEC">
                      <w:pPr>
                        <w:rPr>
                          <w:rFonts w:ascii="Josefin Sans" w:hAnsi="Josefin Sans"/>
                          <w:sz w:val="32"/>
                          <w:szCs w:val="32"/>
                        </w:rPr>
                      </w:pPr>
                      <w:r w:rsidRPr="00D84796">
                        <w:rPr>
                          <w:rFonts w:ascii="Josefin Sans" w:hAnsi="Josefin Sans"/>
                          <w:sz w:val="32"/>
                          <w:szCs w:val="32"/>
                        </w:rPr>
                        <w:t>Le stagiaire manque d'expérience professionnelle et/ou ne maitrise pas les compétences nécessaires pour travailler dans ce domaine.  Durant les séances de formation, il est recommandé d’insister sur les compétences liées au domaine de l’accompagnement.</w:t>
                      </w:r>
                    </w:p>
                    <w:p w14:paraId="7647CCA2" w14:textId="6D6CD923" w:rsidR="00371256" w:rsidRPr="00AC755F" w:rsidRDefault="00371256" w:rsidP="00C54498">
                      <w:pPr>
                        <w:ind w:left="720"/>
                        <w:rPr>
                          <w:b/>
                          <w:bCs/>
                          <w:sz w:val="36"/>
                          <w:szCs w:val="36"/>
                        </w:rPr>
                      </w:pPr>
                    </w:p>
                  </w:txbxContent>
                </v:textbox>
              </v:shape>
            </w:pict>
          </mc:Fallback>
        </mc:AlternateContent>
      </w:r>
      <w:r w:rsidR="00D80C53" w:rsidRPr="00E57201">
        <w:rPr>
          <w:rFonts w:ascii="Josefin Sans" w:hAnsi="Josefin Sans"/>
          <w:b/>
          <w:noProof/>
          <w:sz w:val="40"/>
          <w:szCs w:val="40"/>
        </w:rPr>
        <mc:AlternateContent>
          <mc:Choice Requires="wps">
            <w:drawing>
              <wp:anchor distT="0" distB="0" distL="114300" distR="114300" simplePos="0" relativeHeight="251658386" behindDoc="0" locked="0" layoutInCell="1" allowOverlap="1" wp14:anchorId="4C9AA649" wp14:editId="418A6C25">
                <wp:simplePos x="0" y="0"/>
                <wp:positionH relativeFrom="column">
                  <wp:posOffset>973538</wp:posOffset>
                </wp:positionH>
                <wp:positionV relativeFrom="paragraph">
                  <wp:posOffset>753440</wp:posOffset>
                </wp:positionV>
                <wp:extent cx="2207260" cy="1757239"/>
                <wp:effectExtent l="0" t="0" r="21590" b="14605"/>
                <wp:wrapNone/>
                <wp:docPr id="1748190221" name="Rectangle : coins arrondis 1748190221"/>
                <wp:cNvGraphicFramePr/>
                <a:graphic xmlns:a="http://schemas.openxmlformats.org/drawingml/2006/main">
                  <a:graphicData uri="http://schemas.microsoft.com/office/word/2010/wordprocessingShape">
                    <wps:wsp>
                      <wps:cNvSpPr/>
                      <wps:spPr>
                        <a:xfrm>
                          <a:off x="0" y="0"/>
                          <a:ext cx="2207260" cy="1757239"/>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9C1F788" w14:textId="2DCA5C6E" w:rsidR="00371256" w:rsidRPr="00D84796" w:rsidRDefault="00371256" w:rsidP="00371256">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1141E577" w14:textId="77777777" w:rsidR="00371256" w:rsidRDefault="00371256" w:rsidP="00371256">
                            <w:r>
                              <w:rPr>
                                <w:noProof/>
                                <w:sz w:val="32"/>
                                <w:szCs w:val="32"/>
                              </w:rPr>
                              <w:drawing>
                                <wp:inline distT="0" distB="0" distL="0" distR="0" wp14:anchorId="0BCFBFD5" wp14:editId="3BFF1569">
                                  <wp:extent cx="648335" cy="455085"/>
                                  <wp:effectExtent l="0" t="0" r="0" b="2540"/>
                                  <wp:docPr id="1056776296" name="Graphique 10567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AA649" id="Rectangle : coins arrondis 1748190221" o:spid="_x0000_s1060" style="position:absolute;left:0;text-align:left;margin-left:76.65pt;margin-top:59.35pt;width:173.8pt;height:138.3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" fillcolor="#a9d18e" strokecolor="#2f528f" strokeweight="1pt">
                <v:stroke joinstyle="miter"/>
                <v:textbox>
                  <w:txbxContent>
                    <w:p w14:paraId="29C1F788" w14:textId="2DCA5C6E" w:rsidR="00371256" w:rsidRPr="00D84796" w:rsidRDefault="00371256" w:rsidP="00371256">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1141E577" w14:textId="77777777" w:rsidR="00371256" w:rsidRDefault="00371256" w:rsidP="00371256">
                      <w:r>
                        <w:rPr>
                          <w:noProof/>
                          <w:sz w:val="32"/>
                          <w:szCs w:val="32"/>
                        </w:rPr>
                        <w:drawing>
                          <wp:inline distT="0" distB="0" distL="0" distR="0" wp14:anchorId="0BCFBFD5" wp14:editId="3BFF1569">
                            <wp:extent cx="648335" cy="455085"/>
                            <wp:effectExtent l="0" t="0" r="0" b="2540"/>
                            <wp:docPr id="1056776296" name="Graphique 10567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44738D33" wp14:editId="65730FA7">
            <wp:extent cx="8621395" cy="5191760"/>
            <wp:effectExtent l="171450" t="228600" r="179705" b="237490"/>
            <wp:docPr id="43958950" name="Image 439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57201">
        <w:rPr>
          <w:rFonts w:ascii="Josefin Sans" w:hAnsi="Josefin Sans"/>
          <w:b/>
          <w:noProof/>
          <w:sz w:val="40"/>
          <w:szCs w:val="40"/>
        </w:rPr>
        <w:lastRenderedPageBreak/>
        <mc:AlternateContent>
          <mc:Choice Requires="wps">
            <w:drawing>
              <wp:anchor distT="0" distB="0" distL="114300" distR="114300" simplePos="0" relativeHeight="251658257" behindDoc="0" locked="0" layoutInCell="1" allowOverlap="1" wp14:anchorId="5558D882" wp14:editId="57F785BE">
                <wp:simplePos x="0" y="0"/>
                <wp:positionH relativeFrom="column">
                  <wp:posOffset>3356610</wp:posOffset>
                </wp:positionH>
                <wp:positionV relativeFrom="paragraph">
                  <wp:posOffset>382271</wp:posOffset>
                </wp:positionV>
                <wp:extent cx="5104130" cy="4165600"/>
                <wp:effectExtent l="19050" t="19050" r="39370" b="558800"/>
                <wp:wrapNone/>
                <wp:docPr id="1467669041" name="Bulle narrative : ronde 1467669041"/>
                <wp:cNvGraphicFramePr/>
                <a:graphic xmlns:a="http://schemas.openxmlformats.org/drawingml/2006/main">
                  <a:graphicData uri="http://schemas.microsoft.com/office/word/2010/wordprocessingShape">
                    <wps:wsp>
                      <wps:cNvSpPr/>
                      <wps:spPr>
                        <a:xfrm>
                          <a:off x="0" y="0"/>
                          <a:ext cx="5104130" cy="41656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38BB4" w14:textId="77777777" w:rsidR="00E02AEF" w:rsidRPr="005C1589" w:rsidRDefault="00E02AEF" w:rsidP="00E02AEF">
                            <w:pPr>
                              <w:jc w:val="center"/>
                              <w:rPr>
                                <w:rFonts w:ascii="Josefin Sans" w:hAnsi="Josefin Sans"/>
                                <w:b/>
                                <w:bCs/>
                                <w:color w:val="000000" w:themeColor="text1"/>
                                <w:sz w:val="30"/>
                                <w:szCs w:val="30"/>
                              </w:rPr>
                            </w:pPr>
                            <w:r w:rsidRPr="005C1589">
                              <w:rPr>
                                <w:rFonts w:ascii="Josefin Sans" w:hAnsi="Josefin Sans"/>
                                <w:b/>
                                <w:bCs/>
                                <w:color w:val="000000" w:themeColor="text1"/>
                                <w:sz w:val="30"/>
                                <w:szCs w:val="30"/>
                              </w:rPr>
                              <w:t>Conseils d’utilisation (1)</w:t>
                            </w:r>
                          </w:p>
                          <w:p w14:paraId="4C436F27"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Le candidat doit avoir un niveau de langue A2 (acquis) pour pouvoir remplir le questionnaire.</w:t>
                            </w:r>
                          </w:p>
                          <w:p w14:paraId="520C012F"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 xml:space="preserve">Des compétences numériques élémentaires sont nécessaires pour remplir la version en ligne. </w:t>
                            </w:r>
                          </w:p>
                          <w:p w14:paraId="319655FF"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 xml:space="preserve">La séance dure environ 45 minutes.  </w:t>
                            </w:r>
                          </w:p>
                          <w:p w14:paraId="6F6DDD05"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On recommande de fournir un ordinateur et une bonne connexion Internet au stagiaire.</w:t>
                            </w:r>
                          </w:p>
                          <w:p w14:paraId="0FCF9574" w14:textId="55A2B3A0" w:rsidR="009D2FED" w:rsidRPr="00FC0050" w:rsidRDefault="009D2FED" w:rsidP="00C54498">
                            <w:pPr>
                              <w:ind w:left="720"/>
                              <w:rPr>
                                <w:b/>
                                <w:bCs/>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D882" id="Bulle narrative : ronde 1467669041" o:spid="_x0000_s1061" type="#_x0000_t63" style="position:absolute;left:0;text-align:left;margin-left:264.3pt;margin-top:30.1pt;width:401.9pt;height:32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" adj="6300,24300" fillcolor="#f4b083 [1941]" strokecolor="#1f3763 [1604]" strokeweight="1pt">
                <v:textbox>
                  <w:txbxContent>
                    <w:p w14:paraId="5AF38BB4" w14:textId="77777777" w:rsidR="00E02AEF" w:rsidRPr="005C1589" w:rsidRDefault="00E02AEF" w:rsidP="00E02AEF">
                      <w:pPr>
                        <w:jc w:val="center"/>
                        <w:rPr>
                          <w:rFonts w:ascii="Josefin Sans" w:hAnsi="Josefin Sans"/>
                          <w:b/>
                          <w:bCs/>
                          <w:color w:val="000000" w:themeColor="text1"/>
                          <w:sz w:val="30"/>
                          <w:szCs w:val="30"/>
                        </w:rPr>
                      </w:pPr>
                      <w:r w:rsidRPr="005C1589">
                        <w:rPr>
                          <w:rFonts w:ascii="Josefin Sans" w:hAnsi="Josefin Sans"/>
                          <w:b/>
                          <w:bCs/>
                          <w:color w:val="000000" w:themeColor="text1"/>
                          <w:sz w:val="30"/>
                          <w:szCs w:val="30"/>
                        </w:rPr>
                        <w:t>Conseils d’utilisation (1)</w:t>
                      </w:r>
                    </w:p>
                    <w:p w14:paraId="4C436F27"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Le candidat doit avoir un niveau de langue A2 (acquis) pour pouvoir remplir le questionnaire.</w:t>
                      </w:r>
                    </w:p>
                    <w:p w14:paraId="520C012F"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 xml:space="preserve">Des compétences numériques élémentaires sont nécessaires pour remplir la version en ligne. </w:t>
                      </w:r>
                    </w:p>
                    <w:p w14:paraId="319655FF"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 xml:space="preserve">La séance dure environ 45 minutes.  </w:t>
                      </w:r>
                    </w:p>
                    <w:p w14:paraId="6F6DDD05" w14:textId="77777777" w:rsidR="00E02AEF" w:rsidRPr="005C1589" w:rsidRDefault="00E02AEF" w:rsidP="00E02AEF">
                      <w:pPr>
                        <w:rPr>
                          <w:rFonts w:ascii="Josefin Sans" w:hAnsi="Josefin Sans"/>
                          <w:color w:val="000000" w:themeColor="text1"/>
                          <w:sz w:val="30"/>
                          <w:szCs w:val="30"/>
                        </w:rPr>
                      </w:pPr>
                      <w:r w:rsidRPr="005C1589">
                        <w:rPr>
                          <w:rFonts w:ascii="Josefin Sans" w:hAnsi="Josefin Sans"/>
                          <w:color w:val="000000" w:themeColor="text1"/>
                          <w:sz w:val="30"/>
                          <w:szCs w:val="30"/>
                        </w:rPr>
                        <w:t>On recommande de fournir un ordinateur et une bonne connexion Internet au stagiaire.</w:t>
                      </w:r>
                    </w:p>
                    <w:p w14:paraId="0FCF9574" w14:textId="55A2B3A0" w:rsidR="009D2FED" w:rsidRPr="00FC0050" w:rsidRDefault="009D2FED" w:rsidP="00C54498">
                      <w:pPr>
                        <w:ind w:left="720"/>
                        <w:rPr>
                          <w:b/>
                          <w:bCs/>
                          <w:sz w:val="30"/>
                          <w:szCs w:val="30"/>
                        </w:rPr>
                      </w:pP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58" behindDoc="0" locked="0" layoutInCell="1" allowOverlap="1" wp14:anchorId="0CA27DB1" wp14:editId="1F282194">
                <wp:simplePos x="0" y="0"/>
                <wp:positionH relativeFrom="column">
                  <wp:posOffset>1119101</wp:posOffset>
                </wp:positionH>
                <wp:positionV relativeFrom="paragraph">
                  <wp:posOffset>3237461</wp:posOffset>
                </wp:positionV>
                <wp:extent cx="1587500" cy="914400"/>
                <wp:effectExtent l="0" t="0" r="12700" b="19050"/>
                <wp:wrapNone/>
                <wp:docPr id="365636899" name="Rectangle : coins arrondis 36563689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378AE" w14:textId="77777777" w:rsidR="00AC755F" w:rsidRPr="00D84796" w:rsidRDefault="00AC755F" w:rsidP="00AC755F">
                            <w:pPr>
                              <w:jc w:val="center"/>
                              <w:rPr>
                                <w:rFonts w:ascii="Josefin Sans" w:hAnsi="Josefin Sans"/>
                                <w:sz w:val="32"/>
                                <w:szCs w:val="32"/>
                              </w:rPr>
                            </w:pPr>
                            <w:r w:rsidRPr="00D84796">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A27DB1" id="Rectangle : coins arrondis 365636899" o:spid="_x0000_s1062" style="position:absolute;left:0;text-align:left;margin-left:88.1pt;margin-top:254.9pt;width:125pt;height:1in;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" fillcolor="#4472c4 [3204]" strokecolor="#1f3763 [1604]" strokeweight="1pt">
                <v:stroke joinstyle="miter"/>
                <v:textbox>
                  <w:txbxContent>
                    <w:p w14:paraId="124378AE" w14:textId="77777777" w:rsidR="00AC755F" w:rsidRPr="00D84796" w:rsidRDefault="00AC755F" w:rsidP="00AC755F">
                      <w:pPr>
                        <w:jc w:val="center"/>
                        <w:rPr>
                          <w:rFonts w:ascii="Josefin Sans" w:hAnsi="Josefin Sans"/>
                          <w:sz w:val="32"/>
                          <w:szCs w:val="32"/>
                        </w:rPr>
                      </w:pPr>
                      <w:r w:rsidRPr="00D84796">
                        <w:rPr>
                          <w:rFonts w:ascii="Josefin Sans" w:hAnsi="Josefin Sans"/>
                          <w:sz w:val="32"/>
                          <w:szCs w:val="32"/>
                        </w:rPr>
                        <w:t>IPERIA</w:t>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56" behindDoc="0" locked="0" layoutInCell="1" allowOverlap="1" wp14:anchorId="06E79CDB" wp14:editId="28E5B72F">
                <wp:simplePos x="0" y="0"/>
                <wp:positionH relativeFrom="column">
                  <wp:posOffset>773834</wp:posOffset>
                </wp:positionH>
                <wp:positionV relativeFrom="paragraph">
                  <wp:posOffset>804719</wp:posOffset>
                </wp:positionV>
                <wp:extent cx="2139950" cy="1377950"/>
                <wp:effectExtent l="0" t="0" r="12700" b="12700"/>
                <wp:wrapNone/>
                <wp:docPr id="632528833" name="Rectangle : coins arrondi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5017C7B" w14:textId="1CF7FF77" w:rsidR="008B4542" w:rsidRPr="00D84796" w:rsidRDefault="008B4542" w:rsidP="008B4542">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65115160" w14:textId="77777777" w:rsidR="008B4542" w:rsidRDefault="008B4542" w:rsidP="008B4542">
                            <w:r>
                              <w:rPr>
                                <w:noProof/>
                                <w:sz w:val="32"/>
                                <w:szCs w:val="32"/>
                              </w:rPr>
                              <w:drawing>
                                <wp:inline distT="0" distB="0" distL="0" distR="0" wp14:anchorId="2BDA7446" wp14:editId="76AB6610">
                                  <wp:extent cx="648335" cy="455085"/>
                                  <wp:effectExtent l="0" t="0" r="0" b="2540"/>
                                  <wp:docPr id="484347142" name="Graphique 4843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79CDB" id="Rectangle : coins arrondis 632528833" o:spid="_x0000_s1063" style="position:absolute;left:0;text-align:left;margin-left:60.95pt;margin-top:63.35pt;width:168.5pt;height:1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" fillcolor="#a9d18e" strokecolor="#2f528f" strokeweight="1pt">
                <v:stroke joinstyle="miter"/>
                <v:textbox>
                  <w:txbxContent>
                    <w:p w14:paraId="45017C7B" w14:textId="1CF7FF77" w:rsidR="008B4542" w:rsidRPr="00D84796" w:rsidRDefault="008B4542" w:rsidP="008B4542">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65115160" w14:textId="77777777" w:rsidR="008B4542" w:rsidRDefault="008B4542" w:rsidP="008B4542">
                      <w:r>
                        <w:rPr>
                          <w:noProof/>
                          <w:sz w:val="32"/>
                          <w:szCs w:val="32"/>
                        </w:rPr>
                        <w:drawing>
                          <wp:inline distT="0" distB="0" distL="0" distR="0" wp14:anchorId="2BDA7446" wp14:editId="76AB6610">
                            <wp:extent cx="648335" cy="455085"/>
                            <wp:effectExtent l="0" t="0" r="0" b="2540"/>
                            <wp:docPr id="484347142" name="Graphique 4843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0D1D078C" wp14:editId="0A38EB46">
            <wp:extent cx="8621395" cy="5191956"/>
            <wp:effectExtent l="171450" t="228600" r="179705" b="237490"/>
            <wp:docPr id="489572233" name="Image 48957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DB743F" w14:textId="14978B50" w:rsidR="005B3E12" w:rsidRPr="00E57201" w:rsidRDefault="00755769" w:rsidP="005B3E12">
      <w:pPr>
        <w:rPr>
          <w:rFonts w:ascii="Josefin Sans" w:hAnsi="Josefin Sans"/>
        </w:rPr>
      </w:pPr>
      <w:bookmarkStart w:id="7" w:name="_Toc433639646"/>
      <w:bookmarkStart w:id="8" w:name="_Toc433640046"/>
      <w:r>
        <w:rPr>
          <w:rFonts w:ascii="Josefin Sans" w:hAnsi="Josefin Sans" w:cs="Tahoma"/>
          <w:b/>
          <w:noProof/>
          <w:sz w:val="40"/>
          <w:szCs w:val="40"/>
          <w:lang w:val="en-GB"/>
        </w:rPr>
        <w:lastRenderedPageBreak/>
        <mc:AlternateContent>
          <mc:Choice Requires="wps">
            <w:drawing>
              <wp:anchor distT="0" distB="0" distL="114300" distR="114300" simplePos="0" relativeHeight="251670692" behindDoc="0" locked="0" layoutInCell="1" allowOverlap="1" wp14:anchorId="14C83DB4" wp14:editId="0231F50D">
                <wp:simplePos x="0" y="0"/>
                <wp:positionH relativeFrom="column">
                  <wp:posOffset>614855</wp:posOffset>
                </wp:positionH>
                <wp:positionV relativeFrom="paragraph">
                  <wp:posOffset>3262827</wp:posOffset>
                </wp:positionV>
                <wp:extent cx="1587500" cy="914400"/>
                <wp:effectExtent l="0" t="0" r="12700" b="19050"/>
                <wp:wrapNone/>
                <wp:docPr id="1012642382" name="Rectangle : coins arrondis 101264238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4AD58"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C83DB4" id="Rectangle : coins arrondis 1012642382" o:spid="_x0000_s1064" style="position:absolute;margin-left:48.4pt;margin-top:256.9pt;width:125pt;height:1in;z-index:2516706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" fillcolor="#4472c4 [3204]" strokecolor="#1f3763 [1604]" strokeweight="1pt">
                <v:stroke joinstyle="miter"/>
                <v:textbox>
                  <w:txbxContent>
                    <w:p w14:paraId="52C4AD58"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400" behindDoc="0" locked="0" layoutInCell="1" allowOverlap="1" wp14:anchorId="4EBE65B2" wp14:editId="01478783">
                <wp:simplePos x="0" y="0"/>
                <wp:positionH relativeFrom="column">
                  <wp:posOffset>2401901</wp:posOffset>
                </wp:positionH>
                <wp:positionV relativeFrom="paragraph">
                  <wp:posOffset>505570</wp:posOffset>
                </wp:positionV>
                <wp:extent cx="6007100" cy="4448019"/>
                <wp:effectExtent l="12700" t="12700" r="25400" b="581660"/>
                <wp:wrapNone/>
                <wp:docPr id="766131204" name="Bulle narrative : ronde 766131204"/>
                <wp:cNvGraphicFramePr/>
                <a:graphic xmlns:a="http://schemas.openxmlformats.org/drawingml/2006/main">
                  <a:graphicData uri="http://schemas.microsoft.com/office/word/2010/wordprocessingShape">
                    <wps:wsp>
                      <wps:cNvSpPr/>
                      <wps:spPr>
                        <a:xfrm>
                          <a:off x="0" y="0"/>
                          <a:ext cx="6007100" cy="4448019"/>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7D4D834" w14:textId="77777777" w:rsidR="001F2C3E" w:rsidRPr="00D84796" w:rsidRDefault="001F2C3E" w:rsidP="001F2C3E">
                            <w:pPr>
                              <w:ind w:left="720"/>
                              <w:jc w:val="center"/>
                              <w:rPr>
                                <w:rFonts w:ascii="Josefin Sans" w:hAnsi="Josefin Sans"/>
                                <w:b/>
                                <w:bCs/>
                                <w:sz w:val="36"/>
                                <w:szCs w:val="36"/>
                              </w:rPr>
                            </w:pPr>
                            <w:r w:rsidRPr="00D84796">
                              <w:rPr>
                                <w:rFonts w:ascii="Josefin Sans" w:hAnsi="Josefin Sans"/>
                                <w:b/>
                                <w:bCs/>
                                <w:sz w:val="36"/>
                                <w:szCs w:val="36"/>
                              </w:rPr>
                              <w:t>Conseils d’utilisation (2)</w:t>
                            </w:r>
                          </w:p>
                          <w:p w14:paraId="2B771769" w14:textId="4FA3A2C3" w:rsidR="001F2C3E" w:rsidRPr="00D84796" w:rsidRDefault="001F2C3E" w:rsidP="001F2C3E">
                            <w:pPr>
                              <w:rPr>
                                <w:rFonts w:ascii="Josefin Sans" w:hAnsi="Josefin Sans"/>
                                <w:sz w:val="36"/>
                                <w:szCs w:val="36"/>
                              </w:rPr>
                            </w:pPr>
                            <w:r w:rsidRPr="00D84796">
                              <w:rPr>
                                <w:rFonts w:ascii="Josefin Sans" w:hAnsi="Josefin Sans"/>
                                <w:sz w:val="36"/>
                                <w:szCs w:val="36"/>
                              </w:rPr>
                              <w:t xml:space="preserve">L’outil est mieux adapté aux séances individuelles car il nécessite </w:t>
                            </w:r>
                            <w:r w:rsidR="00B4452A" w:rsidRPr="00D84796">
                              <w:rPr>
                                <w:rFonts w:ascii="Josefin Sans" w:hAnsi="Josefin Sans"/>
                                <w:sz w:val="36"/>
                                <w:szCs w:val="36"/>
                              </w:rPr>
                              <w:t>souvent l’aide</w:t>
                            </w:r>
                            <w:r w:rsidRPr="00D84796">
                              <w:rPr>
                                <w:rFonts w:ascii="Josefin Sans" w:hAnsi="Josefin Sans"/>
                                <w:sz w:val="36"/>
                                <w:szCs w:val="36"/>
                              </w:rPr>
                              <w:t xml:space="preserve"> d’un superviseur.</w:t>
                            </w:r>
                          </w:p>
                          <w:p w14:paraId="12C9ECCA" w14:textId="4677C157" w:rsidR="001F2C3E" w:rsidRPr="00D84796" w:rsidRDefault="001F2C3E" w:rsidP="001F2C3E">
                            <w:pPr>
                              <w:rPr>
                                <w:rFonts w:ascii="Josefin Sans" w:hAnsi="Josefin Sans"/>
                                <w:sz w:val="36"/>
                                <w:szCs w:val="36"/>
                              </w:rPr>
                            </w:pPr>
                            <w:r w:rsidRPr="00D84796">
                              <w:rPr>
                                <w:rFonts w:ascii="Josefin Sans" w:hAnsi="Josefin Sans"/>
                                <w:sz w:val="36"/>
                                <w:szCs w:val="36"/>
                              </w:rPr>
                              <w:t xml:space="preserve">Il est conseillé de commencer la séance en expliquant que cet outil n’est </w:t>
                            </w:r>
                            <w:r w:rsidR="00B4452A" w:rsidRPr="00D84796">
                              <w:rPr>
                                <w:rFonts w:ascii="Josefin Sans" w:hAnsi="Josefin Sans"/>
                                <w:sz w:val="36"/>
                                <w:szCs w:val="36"/>
                              </w:rPr>
                              <w:t xml:space="preserve">ni </w:t>
                            </w:r>
                            <w:r w:rsidRPr="00D84796">
                              <w:rPr>
                                <w:rFonts w:ascii="Josefin Sans" w:hAnsi="Josefin Sans"/>
                                <w:sz w:val="36"/>
                                <w:szCs w:val="36"/>
                              </w:rPr>
                              <w:t>utilisé comme test ni examen, mais qu’il constitue la première étape pour mieux appréhender leurs besoins de formation.</w:t>
                            </w:r>
                          </w:p>
                          <w:p w14:paraId="5FE0D4A4" w14:textId="4C23787F" w:rsidR="007E25F1" w:rsidRPr="00AC755F" w:rsidRDefault="007E25F1"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65B2" id="Bulle narrative : ronde 766131204" o:spid="_x0000_s1065" type="#_x0000_t63" style="position:absolute;margin-left:189.15pt;margin-top:39.8pt;width:473pt;height:350.2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" adj="6300,24300" fillcolor="#f4b183" strokecolor="#2f528f" strokeweight="1pt">
                <v:textbox>
                  <w:txbxContent>
                    <w:p w14:paraId="27D4D834" w14:textId="77777777" w:rsidR="001F2C3E" w:rsidRPr="00D84796" w:rsidRDefault="001F2C3E" w:rsidP="001F2C3E">
                      <w:pPr>
                        <w:ind w:left="720"/>
                        <w:jc w:val="center"/>
                        <w:rPr>
                          <w:rFonts w:ascii="Josefin Sans" w:hAnsi="Josefin Sans"/>
                          <w:b/>
                          <w:bCs/>
                          <w:sz w:val="36"/>
                          <w:szCs w:val="36"/>
                        </w:rPr>
                      </w:pPr>
                      <w:r w:rsidRPr="00D84796">
                        <w:rPr>
                          <w:rFonts w:ascii="Josefin Sans" w:hAnsi="Josefin Sans"/>
                          <w:b/>
                          <w:bCs/>
                          <w:sz w:val="36"/>
                          <w:szCs w:val="36"/>
                        </w:rPr>
                        <w:t>Conseils d’utilisation (2)</w:t>
                      </w:r>
                    </w:p>
                    <w:p w14:paraId="2B771769" w14:textId="4FA3A2C3" w:rsidR="001F2C3E" w:rsidRPr="00D84796" w:rsidRDefault="001F2C3E" w:rsidP="001F2C3E">
                      <w:pPr>
                        <w:rPr>
                          <w:rFonts w:ascii="Josefin Sans" w:hAnsi="Josefin Sans"/>
                          <w:sz w:val="36"/>
                          <w:szCs w:val="36"/>
                        </w:rPr>
                      </w:pPr>
                      <w:r w:rsidRPr="00D84796">
                        <w:rPr>
                          <w:rFonts w:ascii="Josefin Sans" w:hAnsi="Josefin Sans"/>
                          <w:sz w:val="36"/>
                          <w:szCs w:val="36"/>
                        </w:rPr>
                        <w:t xml:space="preserve">L’outil est mieux adapté aux séances individuelles car il nécessite </w:t>
                      </w:r>
                      <w:r w:rsidR="00B4452A" w:rsidRPr="00D84796">
                        <w:rPr>
                          <w:rFonts w:ascii="Josefin Sans" w:hAnsi="Josefin Sans"/>
                          <w:sz w:val="36"/>
                          <w:szCs w:val="36"/>
                        </w:rPr>
                        <w:t>souvent l’aide</w:t>
                      </w:r>
                      <w:r w:rsidRPr="00D84796">
                        <w:rPr>
                          <w:rFonts w:ascii="Josefin Sans" w:hAnsi="Josefin Sans"/>
                          <w:sz w:val="36"/>
                          <w:szCs w:val="36"/>
                        </w:rPr>
                        <w:t xml:space="preserve"> d’un superviseur.</w:t>
                      </w:r>
                    </w:p>
                    <w:p w14:paraId="12C9ECCA" w14:textId="4677C157" w:rsidR="001F2C3E" w:rsidRPr="00D84796" w:rsidRDefault="001F2C3E" w:rsidP="001F2C3E">
                      <w:pPr>
                        <w:rPr>
                          <w:rFonts w:ascii="Josefin Sans" w:hAnsi="Josefin Sans"/>
                          <w:sz w:val="36"/>
                          <w:szCs w:val="36"/>
                        </w:rPr>
                      </w:pPr>
                      <w:r w:rsidRPr="00D84796">
                        <w:rPr>
                          <w:rFonts w:ascii="Josefin Sans" w:hAnsi="Josefin Sans"/>
                          <w:sz w:val="36"/>
                          <w:szCs w:val="36"/>
                        </w:rPr>
                        <w:t xml:space="preserve">Il est conseillé de commencer la séance en expliquant que cet outil n’est </w:t>
                      </w:r>
                      <w:r w:rsidR="00B4452A" w:rsidRPr="00D84796">
                        <w:rPr>
                          <w:rFonts w:ascii="Josefin Sans" w:hAnsi="Josefin Sans"/>
                          <w:sz w:val="36"/>
                          <w:szCs w:val="36"/>
                        </w:rPr>
                        <w:t xml:space="preserve">ni </w:t>
                      </w:r>
                      <w:r w:rsidRPr="00D84796">
                        <w:rPr>
                          <w:rFonts w:ascii="Josefin Sans" w:hAnsi="Josefin Sans"/>
                          <w:sz w:val="36"/>
                          <w:szCs w:val="36"/>
                        </w:rPr>
                        <w:t>utilisé comme test ni examen, mais qu’il constitue la première étape pour mieux appréhender leurs besoins de formation.</w:t>
                      </w:r>
                    </w:p>
                    <w:p w14:paraId="5FE0D4A4" w14:textId="4C23787F" w:rsidR="007E25F1" w:rsidRPr="00AC755F" w:rsidRDefault="007E25F1" w:rsidP="00C54498">
                      <w:pPr>
                        <w:ind w:left="720"/>
                        <w:rPr>
                          <w:b/>
                          <w:bCs/>
                          <w:sz w:val="36"/>
                          <w:szCs w:val="36"/>
                        </w:rPr>
                      </w:pPr>
                    </w:p>
                  </w:txbxContent>
                </v:textbox>
              </v:shape>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396" behindDoc="0" locked="0" layoutInCell="1" allowOverlap="1" wp14:anchorId="0E323734" wp14:editId="4DD14D80">
                <wp:simplePos x="0" y="0"/>
                <wp:positionH relativeFrom="column">
                  <wp:posOffset>173255</wp:posOffset>
                </wp:positionH>
                <wp:positionV relativeFrom="paragraph">
                  <wp:posOffset>226528</wp:posOffset>
                </wp:positionV>
                <wp:extent cx="2139950" cy="1377950"/>
                <wp:effectExtent l="0" t="0" r="12700" b="12700"/>
                <wp:wrapNone/>
                <wp:docPr id="1886300280" name="Rectangle : coins arrondis 1886300280"/>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479B640" w14:textId="3D5E4AAD" w:rsidR="007E25F1" w:rsidRPr="00D84796" w:rsidRDefault="007E25F1" w:rsidP="007E25F1">
                            <w:pPr>
                              <w:jc w:val="center"/>
                              <w:rPr>
                                <w:rFonts w:ascii="Josefin Sans" w:hAnsi="Josefin Sans"/>
                                <w:color w:val="FFFFFF" w:themeColor="background1"/>
                                <w:sz w:val="28"/>
                                <w:szCs w:val="28"/>
                              </w:rPr>
                            </w:pPr>
                            <w:r w:rsidRPr="00D84796">
                              <w:rPr>
                                <w:rFonts w:ascii="Josefin Sans" w:hAnsi="Josefin Sans"/>
                                <w:color w:val="FFFFFF" w:themeColor="background1"/>
                                <w:sz w:val="28"/>
                                <w:szCs w:val="28"/>
                              </w:rPr>
                              <w:t xml:space="preserve">Outil </w:t>
                            </w:r>
                            <w:r w:rsidR="00A91AC8" w:rsidRPr="00D84796">
                              <w:rPr>
                                <w:rFonts w:ascii="Josefin Sans" w:hAnsi="Josefin Sans"/>
                                <w:color w:val="FFFFFF" w:themeColor="background1"/>
                                <w:sz w:val="28"/>
                                <w:szCs w:val="28"/>
                              </w:rPr>
                              <w:t>de positionnement</w:t>
                            </w:r>
                            <w:r w:rsidRPr="00D84796">
                              <w:rPr>
                                <w:rFonts w:ascii="Josefin Sans" w:hAnsi="Josefin Sans"/>
                                <w:color w:val="FFFFFF" w:themeColor="background1"/>
                                <w:sz w:val="28"/>
                                <w:szCs w:val="28"/>
                              </w:rPr>
                              <w:t xml:space="preserve"> en ligne</w:t>
                            </w:r>
                          </w:p>
                          <w:p w14:paraId="5C518CC4" w14:textId="77777777" w:rsidR="007E25F1" w:rsidRDefault="007E25F1" w:rsidP="007E25F1">
                            <w:r>
                              <w:rPr>
                                <w:noProof/>
                                <w:sz w:val="32"/>
                                <w:szCs w:val="32"/>
                              </w:rPr>
                              <w:drawing>
                                <wp:inline distT="0" distB="0" distL="0" distR="0" wp14:anchorId="63240E52" wp14:editId="794648C3">
                                  <wp:extent cx="648335" cy="455085"/>
                                  <wp:effectExtent l="0" t="0" r="0" b="2540"/>
                                  <wp:docPr id="1920780324" name="Graphique 192078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23734" id="Rectangle : coins arrondis 1886300280" o:spid="_x0000_s1066" style="position:absolute;margin-left:13.65pt;margin-top:17.85pt;width:168.5pt;height:10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" fillcolor="#a9d18e" strokecolor="#2f528f" strokeweight="1pt">
                <v:stroke joinstyle="miter"/>
                <v:textbox>
                  <w:txbxContent>
                    <w:p w14:paraId="5479B640" w14:textId="3D5E4AAD" w:rsidR="007E25F1" w:rsidRPr="00D84796" w:rsidRDefault="007E25F1" w:rsidP="007E25F1">
                      <w:pPr>
                        <w:jc w:val="center"/>
                        <w:rPr>
                          <w:rFonts w:ascii="Josefin Sans" w:hAnsi="Josefin Sans"/>
                          <w:color w:val="FFFFFF" w:themeColor="background1"/>
                          <w:sz w:val="28"/>
                          <w:szCs w:val="28"/>
                        </w:rPr>
                      </w:pPr>
                      <w:r w:rsidRPr="00D84796">
                        <w:rPr>
                          <w:rFonts w:ascii="Josefin Sans" w:hAnsi="Josefin Sans"/>
                          <w:color w:val="FFFFFF" w:themeColor="background1"/>
                          <w:sz w:val="28"/>
                          <w:szCs w:val="28"/>
                        </w:rPr>
                        <w:t xml:space="preserve">Outil </w:t>
                      </w:r>
                      <w:r w:rsidR="00A91AC8" w:rsidRPr="00D84796">
                        <w:rPr>
                          <w:rFonts w:ascii="Josefin Sans" w:hAnsi="Josefin Sans"/>
                          <w:color w:val="FFFFFF" w:themeColor="background1"/>
                          <w:sz w:val="28"/>
                          <w:szCs w:val="28"/>
                        </w:rPr>
                        <w:t>de positionnement</w:t>
                      </w:r>
                      <w:r w:rsidRPr="00D84796">
                        <w:rPr>
                          <w:rFonts w:ascii="Josefin Sans" w:hAnsi="Josefin Sans"/>
                          <w:color w:val="FFFFFF" w:themeColor="background1"/>
                          <w:sz w:val="28"/>
                          <w:szCs w:val="28"/>
                        </w:rPr>
                        <w:t xml:space="preserve"> en ligne</w:t>
                      </w:r>
                    </w:p>
                    <w:p w14:paraId="5C518CC4" w14:textId="77777777" w:rsidR="007E25F1" w:rsidRDefault="007E25F1" w:rsidP="007E25F1">
                      <w:r>
                        <w:rPr>
                          <w:noProof/>
                          <w:sz w:val="32"/>
                          <w:szCs w:val="32"/>
                        </w:rPr>
                        <w:drawing>
                          <wp:inline distT="0" distB="0" distL="0" distR="0" wp14:anchorId="63240E52" wp14:editId="794648C3">
                            <wp:extent cx="648335" cy="455085"/>
                            <wp:effectExtent l="0" t="0" r="0" b="2540"/>
                            <wp:docPr id="1920780324" name="Graphique 192078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sidRPr="00E57201">
        <w:rPr>
          <w:rFonts w:ascii="Josefin Sans" w:hAnsi="Josefin Sans"/>
          <w:b/>
          <w:noProof/>
          <w:sz w:val="40"/>
          <w:szCs w:val="40"/>
        </w:rPr>
        <w:drawing>
          <wp:inline distT="0" distB="0" distL="0" distR="0" wp14:anchorId="01478959" wp14:editId="6E6B8F13">
            <wp:extent cx="8621395" cy="5191760"/>
            <wp:effectExtent l="171450" t="228600" r="179705" b="237490"/>
            <wp:docPr id="262026695" name="Image 26202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07484A" w14:textId="27AD94F1" w:rsidR="00FC1B7A" w:rsidRPr="00E57201" w:rsidRDefault="00755769" w:rsidP="005B3E12">
      <w:pPr>
        <w:rPr>
          <w:rFonts w:ascii="Josefin Sans" w:hAnsi="Josefin Sans" w:cs="K2D"/>
        </w:rPr>
      </w:pPr>
      <w:r>
        <w:rPr>
          <w:rFonts w:ascii="Josefin Sans" w:hAnsi="Josefin Sans" w:cs="Tahoma"/>
          <w:b/>
          <w:noProof/>
          <w:sz w:val="40"/>
          <w:szCs w:val="40"/>
          <w:lang w:val="en-GB"/>
        </w:rPr>
        <w:lastRenderedPageBreak/>
        <mc:AlternateContent>
          <mc:Choice Requires="wps">
            <w:drawing>
              <wp:anchor distT="0" distB="0" distL="114300" distR="114300" simplePos="0" relativeHeight="251672740" behindDoc="0" locked="0" layoutInCell="1" allowOverlap="1" wp14:anchorId="151576DE" wp14:editId="1530FA10">
                <wp:simplePos x="0" y="0"/>
                <wp:positionH relativeFrom="column">
                  <wp:posOffset>1198180</wp:posOffset>
                </wp:positionH>
                <wp:positionV relativeFrom="paragraph">
                  <wp:posOffset>3546607</wp:posOffset>
                </wp:positionV>
                <wp:extent cx="1587500" cy="914400"/>
                <wp:effectExtent l="0" t="0" r="12700" b="19050"/>
                <wp:wrapNone/>
                <wp:docPr id="1838021122" name="Rectangle : coins arrondis 183802112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29211"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1576DE" id="Rectangle : coins arrondis 1838021122" o:spid="_x0000_s1067" style="position:absolute;margin-left:94.35pt;margin-top:279.25pt;width:125pt;height:1in;z-index:2516727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" fillcolor="#4472c4 [3204]" strokecolor="#1f3763 [1604]" strokeweight="1pt">
                <v:stroke joinstyle="miter"/>
                <v:textbox>
                  <w:txbxContent>
                    <w:p w14:paraId="51929211"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D80C53" w:rsidRPr="00E57201">
        <w:rPr>
          <w:rFonts w:ascii="Josefin Sans" w:hAnsi="Josefin Sans"/>
          <w:b/>
          <w:noProof/>
          <w:sz w:val="40"/>
          <w:szCs w:val="40"/>
        </w:rPr>
        <mc:AlternateContent>
          <mc:Choice Requires="wps">
            <w:drawing>
              <wp:anchor distT="0" distB="0" distL="114300" distR="114300" simplePos="0" relativeHeight="251658397" behindDoc="0" locked="0" layoutInCell="1" allowOverlap="1" wp14:anchorId="41569A8A" wp14:editId="17354AE1">
                <wp:simplePos x="0" y="0"/>
                <wp:positionH relativeFrom="column">
                  <wp:posOffset>663161</wp:posOffset>
                </wp:positionH>
                <wp:positionV relativeFrom="paragraph">
                  <wp:posOffset>634117</wp:posOffset>
                </wp:positionV>
                <wp:extent cx="2266122" cy="1924216"/>
                <wp:effectExtent l="0" t="0" r="20320" b="19050"/>
                <wp:wrapNone/>
                <wp:docPr id="33351604" name="Rectangle : coins arrondis 33351604"/>
                <wp:cNvGraphicFramePr/>
                <a:graphic xmlns:a="http://schemas.openxmlformats.org/drawingml/2006/main">
                  <a:graphicData uri="http://schemas.microsoft.com/office/word/2010/wordprocessingShape">
                    <wps:wsp>
                      <wps:cNvSpPr/>
                      <wps:spPr>
                        <a:xfrm>
                          <a:off x="0" y="0"/>
                          <a:ext cx="2266122" cy="1924216"/>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F0BB3D1" w14:textId="127C354D"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7EFE5202" w14:textId="77777777" w:rsidR="007E25F1" w:rsidRDefault="007E25F1" w:rsidP="007E25F1">
                            <w:r>
                              <w:rPr>
                                <w:noProof/>
                                <w:sz w:val="32"/>
                                <w:szCs w:val="32"/>
                              </w:rPr>
                              <w:drawing>
                                <wp:inline distT="0" distB="0" distL="0" distR="0" wp14:anchorId="0BD39940" wp14:editId="4FAADDED">
                                  <wp:extent cx="648335" cy="455085"/>
                                  <wp:effectExtent l="0" t="0" r="0" b="2540"/>
                                  <wp:docPr id="245012736" name="Graphique 2450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9A8A" id="Rectangle : coins arrondis 33351604" o:spid="_x0000_s1068" style="position:absolute;margin-left:52.2pt;margin-top:49.95pt;width:178.45pt;height:151.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" fillcolor="#a9d18e" strokecolor="#2f528f" strokeweight="1pt">
                <v:stroke joinstyle="miter"/>
                <v:textbox>
                  <w:txbxContent>
                    <w:p w14:paraId="7F0BB3D1" w14:textId="127C354D"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7EFE5202" w14:textId="77777777" w:rsidR="007E25F1" w:rsidRDefault="007E25F1" w:rsidP="007E25F1">
                      <w:r>
                        <w:rPr>
                          <w:noProof/>
                          <w:sz w:val="32"/>
                          <w:szCs w:val="32"/>
                        </w:rPr>
                        <w:drawing>
                          <wp:inline distT="0" distB="0" distL="0" distR="0" wp14:anchorId="0BD39940" wp14:editId="4FAADDED">
                            <wp:extent cx="648335" cy="455085"/>
                            <wp:effectExtent l="0" t="0" r="0" b="2540"/>
                            <wp:docPr id="245012736" name="Graphique 2450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401" behindDoc="0" locked="0" layoutInCell="1" allowOverlap="1" wp14:anchorId="10675033" wp14:editId="4F6D51D1">
                <wp:simplePos x="0" y="0"/>
                <wp:positionH relativeFrom="margin">
                  <wp:posOffset>3286760</wp:posOffset>
                </wp:positionH>
                <wp:positionV relativeFrom="paragraph">
                  <wp:posOffset>1144270</wp:posOffset>
                </wp:positionV>
                <wp:extent cx="5143500" cy="3517900"/>
                <wp:effectExtent l="19050" t="19050" r="38100" b="482600"/>
                <wp:wrapNone/>
                <wp:docPr id="1983678190" name="Bulle narrative : ronde 1983678190"/>
                <wp:cNvGraphicFramePr/>
                <a:graphic xmlns:a="http://schemas.openxmlformats.org/drawingml/2006/main">
                  <a:graphicData uri="http://schemas.microsoft.com/office/word/2010/wordprocessingShape">
                    <wps:wsp>
                      <wps:cNvSpPr/>
                      <wps:spPr>
                        <a:xfrm>
                          <a:off x="0" y="0"/>
                          <a:ext cx="5143500" cy="35179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25C8E22" w14:textId="77777777" w:rsidR="0004100C" w:rsidRPr="00D84796" w:rsidRDefault="0004100C" w:rsidP="0004100C">
                            <w:pPr>
                              <w:ind w:left="720"/>
                              <w:jc w:val="center"/>
                              <w:rPr>
                                <w:rFonts w:ascii="Josefin Sans" w:hAnsi="Josefin Sans"/>
                                <w:b/>
                                <w:bCs/>
                                <w:sz w:val="36"/>
                                <w:szCs w:val="36"/>
                              </w:rPr>
                            </w:pPr>
                            <w:r w:rsidRPr="00D84796">
                              <w:rPr>
                                <w:rFonts w:ascii="Josefin Sans" w:hAnsi="Josefin Sans"/>
                                <w:b/>
                                <w:bCs/>
                                <w:sz w:val="36"/>
                                <w:szCs w:val="36"/>
                              </w:rPr>
                              <w:t>Conseils d’utilisation (3)</w:t>
                            </w:r>
                          </w:p>
                          <w:p w14:paraId="13C59827" w14:textId="0AEA2F9D" w:rsidR="0004100C" w:rsidRPr="00D84796" w:rsidRDefault="0004100C" w:rsidP="0004100C">
                            <w:pPr>
                              <w:rPr>
                                <w:rFonts w:ascii="Josefin Sans" w:hAnsi="Josefin Sans"/>
                                <w:sz w:val="36"/>
                                <w:szCs w:val="36"/>
                              </w:rPr>
                            </w:pPr>
                            <w:r w:rsidRPr="00D84796">
                              <w:rPr>
                                <w:rFonts w:ascii="Josefin Sans" w:hAnsi="Josefin Sans"/>
                                <w:sz w:val="36"/>
                                <w:szCs w:val="36"/>
                              </w:rPr>
                              <w:t>Avant les séances de formation, il est conseillé d’accompagner cette évaluation d’un entretien individuel afin de discuter avec le stagiaire de ses résultats et de ses motivations.</w:t>
                            </w:r>
                          </w:p>
                          <w:p w14:paraId="07AB3CFB" w14:textId="7A431088" w:rsidR="007E25F1" w:rsidRPr="00AC755F" w:rsidRDefault="007E25F1"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5033" id="Bulle narrative : ronde 1983678190" o:spid="_x0000_s1069" type="#_x0000_t63" style="position:absolute;margin-left:258.8pt;margin-top:90.1pt;width:405pt;height:277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" adj="6300,24300" fillcolor="#f4b183" strokecolor="#2f528f" strokeweight="1pt">
                <v:textbox>
                  <w:txbxContent>
                    <w:p w14:paraId="625C8E22" w14:textId="77777777" w:rsidR="0004100C" w:rsidRPr="00D84796" w:rsidRDefault="0004100C" w:rsidP="0004100C">
                      <w:pPr>
                        <w:ind w:left="720"/>
                        <w:jc w:val="center"/>
                        <w:rPr>
                          <w:rFonts w:ascii="Josefin Sans" w:hAnsi="Josefin Sans"/>
                          <w:b/>
                          <w:bCs/>
                          <w:sz w:val="36"/>
                          <w:szCs w:val="36"/>
                        </w:rPr>
                      </w:pPr>
                      <w:r w:rsidRPr="00D84796">
                        <w:rPr>
                          <w:rFonts w:ascii="Josefin Sans" w:hAnsi="Josefin Sans"/>
                          <w:b/>
                          <w:bCs/>
                          <w:sz w:val="36"/>
                          <w:szCs w:val="36"/>
                        </w:rPr>
                        <w:t>Conseils d’utilisation (3)</w:t>
                      </w:r>
                    </w:p>
                    <w:p w14:paraId="13C59827" w14:textId="0AEA2F9D" w:rsidR="0004100C" w:rsidRPr="00D84796" w:rsidRDefault="0004100C" w:rsidP="0004100C">
                      <w:pPr>
                        <w:rPr>
                          <w:rFonts w:ascii="Josefin Sans" w:hAnsi="Josefin Sans"/>
                          <w:sz w:val="36"/>
                          <w:szCs w:val="36"/>
                        </w:rPr>
                      </w:pPr>
                      <w:r w:rsidRPr="00D84796">
                        <w:rPr>
                          <w:rFonts w:ascii="Josefin Sans" w:hAnsi="Josefin Sans"/>
                          <w:sz w:val="36"/>
                          <w:szCs w:val="36"/>
                        </w:rPr>
                        <w:t>Avant les séances de formation, il est conseillé d’accompagner cette évaluation d’un entretien individuel afin de discuter avec le stagiaire de ses résultats et de ses motivations.</w:t>
                      </w:r>
                    </w:p>
                    <w:p w14:paraId="07AB3CFB" w14:textId="7A431088" w:rsidR="007E25F1" w:rsidRPr="00AC755F" w:rsidRDefault="007E25F1" w:rsidP="00C54498">
                      <w:pPr>
                        <w:ind w:left="720"/>
                        <w:rPr>
                          <w:b/>
                          <w:bCs/>
                          <w:sz w:val="36"/>
                          <w:szCs w:val="36"/>
                        </w:rPr>
                      </w:pPr>
                    </w:p>
                  </w:txbxContent>
                </v:textbox>
                <w10:wrap anchorx="margin"/>
              </v:shape>
            </w:pict>
          </mc:Fallback>
        </mc:AlternateContent>
      </w:r>
      <w:r w:rsidR="007E25F1" w:rsidRPr="00E57201">
        <w:rPr>
          <w:rFonts w:ascii="Josefin Sans" w:hAnsi="Josefin Sans"/>
          <w:b/>
          <w:noProof/>
          <w:sz w:val="40"/>
          <w:szCs w:val="40"/>
        </w:rPr>
        <w:drawing>
          <wp:inline distT="0" distB="0" distL="0" distR="0" wp14:anchorId="215FF0AA" wp14:editId="4F228279">
            <wp:extent cx="8621395" cy="5191760"/>
            <wp:effectExtent l="171450" t="228600" r="179705" b="237490"/>
            <wp:docPr id="1586243489" name="Image 15862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cs="Tahoma"/>
          <w:b/>
          <w:noProof/>
          <w:sz w:val="40"/>
          <w:szCs w:val="40"/>
          <w:lang w:val="en-GB"/>
        </w:rPr>
        <w:lastRenderedPageBreak/>
        <mc:AlternateContent>
          <mc:Choice Requires="wps">
            <w:drawing>
              <wp:anchor distT="0" distB="0" distL="114300" distR="114300" simplePos="0" relativeHeight="251674788" behindDoc="0" locked="0" layoutInCell="1" allowOverlap="1" wp14:anchorId="527F0A48" wp14:editId="51E2B375">
                <wp:simplePos x="0" y="0"/>
                <wp:positionH relativeFrom="margin">
                  <wp:posOffset>1418896</wp:posOffset>
                </wp:positionH>
                <wp:positionV relativeFrom="paragraph">
                  <wp:posOffset>3436248</wp:posOffset>
                </wp:positionV>
                <wp:extent cx="1587500" cy="914400"/>
                <wp:effectExtent l="0" t="0" r="12700" b="19050"/>
                <wp:wrapNone/>
                <wp:docPr id="1284034629" name="Rectangle : coins arrondis 128403462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5FFC4"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7F0A48" id="Rectangle : coins arrondis 1284034629" o:spid="_x0000_s1070" style="position:absolute;margin-left:111.7pt;margin-top:270.55pt;width:125pt;height:1in;z-index:2516747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" fillcolor="#4472c4 [3204]" strokecolor="#1f3763 [1604]" strokeweight="1pt">
                <v:stroke joinstyle="miter"/>
                <v:textbox>
                  <w:txbxContent>
                    <w:p w14:paraId="26D5FFC4"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w10:wrap anchorx="margin"/>
              </v:roundrect>
            </w:pict>
          </mc:Fallback>
        </mc:AlternateContent>
      </w:r>
      <w:r w:rsidR="00D80C53" w:rsidRPr="00E57201">
        <w:rPr>
          <w:rFonts w:ascii="Josefin Sans" w:hAnsi="Josefin Sans"/>
          <w:b/>
          <w:noProof/>
          <w:sz w:val="40"/>
          <w:szCs w:val="40"/>
        </w:rPr>
        <mc:AlternateContent>
          <mc:Choice Requires="wps">
            <w:drawing>
              <wp:anchor distT="0" distB="0" distL="114300" distR="114300" simplePos="0" relativeHeight="251658398" behindDoc="0" locked="0" layoutInCell="1" allowOverlap="1" wp14:anchorId="48C4615C" wp14:editId="72D7DFEA">
                <wp:simplePos x="0" y="0"/>
                <wp:positionH relativeFrom="column">
                  <wp:posOffset>1339298</wp:posOffset>
                </wp:positionH>
                <wp:positionV relativeFrom="paragraph">
                  <wp:posOffset>840906</wp:posOffset>
                </wp:positionV>
                <wp:extent cx="2130949" cy="1796994"/>
                <wp:effectExtent l="0" t="0" r="22225" b="13335"/>
                <wp:wrapNone/>
                <wp:docPr id="1047580483" name="Rectangle : coins arrondis 1047580483"/>
                <wp:cNvGraphicFramePr/>
                <a:graphic xmlns:a="http://schemas.openxmlformats.org/drawingml/2006/main">
                  <a:graphicData uri="http://schemas.microsoft.com/office/word/2010/wordprocessingShape">
                    <wps:wsp>
                      <wps:cNvSpPr/>
                      <wps:spPr>
                        <a:xfrm>
                          <a:off x="0" y="0"/>
                          <a:ext cx="2130949" cy="1796994"/>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797D43C" w14:textId="7D674C2D"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76B5E0E1" w14:textId="77777777" w:rsidR="007E25F1" w:rsidRDefault="007E25F1" w:rsidP="007E25F1">
                            <w:r>
                              <w:rPr>
                                <w:noProof/>
                                <w:sz w:val="32"/>
                                <w:szCs w:val="32"/>
                              </w:rPr>
                              <w:drawing>
                                <wp:inline distT="0" distB="0" distL="0" distR="0" wp14:anchorId="02A34B34" wp14:editId="4D88CBFA">
                                  <wp:extent cx="648335" cy="455085"/>
                                  <wp:effectExtent l="0" t="0" r="0" b="2540"/>
                                  <wp:docPr id="798029417" name="Graphique 7980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4615C" id="Rectangle : coins arrondis 1047580483" o:spid="_x0000_s1071" style="position:absolute;margin-left:105.45pt;margin-top:66.2pt;width:167.8pt;height:141.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" fillcolor="#a9d18e" strokecolor="#2f528f" strokeweight="1pt">
                <v:stroke joinstyle="miter"/>
                <v:textbox>
                  <w:txbxContent>
                    <w:p w14:paraId="5797D43C" w14:textId="7D674C2D"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A91AC8"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76B5E0E1" w14:textId="77777777" w:rsidR="007E25F1" w:rsidRDefault="007E25F1" w:rsidP="007E25F1">
                      <w:r>
                        <w:rPr>
                          <w:noProof/>
                          <w:sz w:val="32"/>
                          <w:szCs w:val="32"/>
                        </w:rPr>
                        <w:drawing>
                          <wp:inline distT="0" distB="0" distL="0" distR="0" wp14:anchorId="02A34B34" wp14:editId="4D88CBFA">
                            <wp:extent cx="648335" cy="455085"/>
                            <wp:effectExtent l="0" t="0" r="0" b="2540"/>
                            <wp:docPr id="798029417" name="Graphique 7980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402" behindDoc="0" locked="0" layoutInCell="1" allowOverlap="1" wp14:anchorId="20A856D6" wp14:editId="2401E907">
                <wp:simplePos x="0" y="0"/>
                <wp:positionH relativeFrom="column">
                  <wp:posOffset>3813810</wp:posOffset>
                </wp:positionH>
                <wp:positionV relativeFrom="paragraph">
                  <wp:posOffset>985520</wp:posOffset>
                </wp:positionV>
                <wp:extent cx="4851400" cy="3600450"/>
                <wp:effectExtent l="19050" t="19050" r="44450" b="476250"/>
                <wp:wrapNone/>
                <wp:docPr id="1437779682" name="Bulle narrative : ronde 1437779682"/>
                <wp:cNvGraphicFramePr/>
                <a:graphic xmlns:a="http://schemas.openxmlformats.org/drawingml/2006/main">
                  <a:graphicData uri="http://schemas.microsoft.com/office/word/2010/wordprocessingShape">
                    <wps:wsp>
                      <wps:cNvSpPr/>
                      <wps:spPr>
                        <a:xfrm>
                          <a:off x="0" y="0"/>
                          <a:ext cx="4851400" cy="36004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CB8EA40" w14:textId="77777777" w:rsidR="00B264AC" w:rsidRPr="00D84796" w:rsidRDefault="00B264AC" w:rsidP="00B264AC">
                            <w:pPr>
                              <w:ind w:left="720"/>
                              <w:jc w:val="center"/>
                              <w:rPr>
                                <w:rFonts w:ascii="Josefin Sans" w:hAnsi="Josefin Sans"/>
                                <w:b/>
                                <w:bCs/>
                                <w:sz w:val="36"/>
                                <w:szCs w:val="36"/>
                              </w:rPr>
                            </w:pPr>
                            <w:r w:rsidRPr="00D84796">
                              <w:rPr>
                                <w:rFonts w:ascii="Josefin Sans" w:hAnsi="Josefin Sans"/>
                                <w:b/>
                                <w:bCs/>
                                <w:sz w:val="36"/>
                                <w:szCs w:val="36"/>
                              </w:rPr>
                              <w:t>Conseils d’utilisation (4)</w:t>
                            </w:r>
                          </w:p>
                          <w:p w14:paraId="5CFF98ED" w14:textId="77777777" w:rsidR="00B264AC" w:rsidRPr="00D84796" w:rsidRDefault="00B264AC" w:rsidP="00B264AC">
                            <w:pPr>
                              <w:rPr>
                                <w:rFonts w:ascii="Josefin Sans" w:hAnsi="Josefin Sans"/>
                                <w:sz w:val="36"/>
                                <w:szCs w:val="36"/>
                              </w:rPr>
                            </w:pPr>
                          </w:p>
                          <w:p w14:paraId="11CFC867" w14:textId="4A98468A" w:rsidR="007E25F1" w:rsidRPr="00D84796" w:rsidRDefault="00B264AC" w:rsidP="00FC0050">
                            <w:pPr>
                              <w:rPr>
                                <w:rFonts w:ascii="Josefin Sans" w:hAnsi="Josefin Sans"/>
                                <w:b/>
                                <w:bCs/>
                                <w:sz w:val="36"/>
                                <w:szCs w:val="36"/>
                              </w:rPr>
                            </w:pPr>
                            <w:r w:rsidRPr="00D84796">
                              <w:rPr>
                                <w:rFonts w:ascii="Josefin Sans" w:hAnsi="Josefin Sans"/>
                                <w:sz w:val="36"/>
                                <w:szCs w:val="36"/>
                              </w:rPr>
                              <w:t>Avec la version en ligne, il est possible d’obtenir les résultats de l’</w:t>
                            </w:r>
                            <w:r w:rsidR="00FC0050" w:rsidRPr="00D84796">
                              <w:rPr>
                                <w:rFonts w:ascii="Josefin Sans" w:hAnsi="Josefin Sans"/>
                                <w:sz w:val="36"/>
                                <w:szCs w:val="36"/>
                              </w:rPr>
                              <w:t>évaluation</w:t>
                            </w:r>
                            <w:r w:rsidRPr="00D84796">
                              <w:rPr>
                                <w:rFonts w:ascii="Josefin Sans" w:hAnsi="Josefin Sans"/>
                                <w:sz w:val="36"/>
                                <w:szCs w:val="36"/>
                              </w:rPr>
                              <w:t xml:space="preserve"> et </w:t>
                            </w:r>
                            <w:r w:rsidR="00B4452A" w:rsidRPr="00D84796">
                              <w:rPr>
                                <w:rFonts w:ascii="Josefin Sans" w:hAnsi="Josefin Sans"/>
                                <w:sz w:val="36"/>
                                <w:szCs w:val="36"/>
                              </w:rPr>
                              <w:t xml:space="preserve">de </w:t>
                            </w:r>
                            <w:r w:rsidRPr="00D84796">
                              <w:rPr>
                                <w:rFonts w:ascii="Josefin Sans" w:hAnsi="Josefin Sans"/>
                                <w:sz w:val="36"/>
                                <w:szCs w:val="36"/>
                              </w:rPr>
                              <w:t>l</w:t>
                            </w:r>
                            <w:r w:rsidR="00B4452A" w:rsidRPr="00D84796">
                              <w:rPr>
                                <w:rFonts w:ascii="Josefin Sans" w:hAnsi="Josefin Sans"/>
                                <w:sz w:val="36"/>
                                <w:szCs w:val="36"/>
                              </w:rPr>
                              <w:t>es</w:t>
                            </w:r>
                            <w:r w:rsidRPr="00D84796">
                              <w:rPr>
                                <w:rFonts w:ascii="Josefin Sans" w:hAnsi="Josefin Sans"/>
                                <w:sz w:val="36"/>
                                <w:szCs w:val="36"/>
                              </w:rPr>
                              <w:t xml:space="preserve"> </w:t>
                            </w:r>
                            <w:r w:rsidR="00B4452A" w:rsidRPr="00D84796">
                              <w:rPr>
                                <w:rFonts w:ascii="Josefin Sans" w:hAnsi="Josefin Sans"/>
                                <w:sz w:val="36"/>
                                <w:szCs w:val="36"/>
                              </w:rPr>
                              <w:t>communiquer</w:t>
                            </w:r>
                            <w:r w:rsidRPr="00D84796">
                              <w:rPr>
                                <w:rFonts w:ascii="Josefin Sans" w:hAnsi="Josefin Sans"/>
                                <w:sz w:val="36"/>
                                <w:szCs w:val="36"/>
                              </w:rPr>
                              <w:t xml:space="preserve"> au stagiaire.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56D6" id="Bulle narrative : ronde 1437779682" o:spid="_x0000_s1072" type="#_x0000_t63" style="position:absolute;margin-left:300.3pt;margin-top:77.6pt;width:382pt;height:283.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" adj="6300,24300" fillcolor="#f4b183" strokecolor="#2f528f" strokeweight="1pt">
                <v:textbox>
                  <w:txbxContent>
                    <w:p w14:paraId="7CB8EA40" w14:textId="77777777" w:rsidR="00B264AC" w:rsidRPr="00D84796" w:rsidRDefault="00B264AC" w:rsidP="00B264AC">
                      <w:pPr>
                        <w:ind w:left="720"/>
                        <w:jc w:val="center"/>
                        <w:rPr>
                          <w:rFonts w:ascii="Josefin Sans" w:hAnsi="Josefin Sans"/>
                          <w:b/>
                          <w:bCs/>
                          <w:sz w:val="36"/>
                          <w:szCs w:val="36"/>
                        </w:rPr>
                      </w:pPr>
                      <w:r w:rsidRPr="00D84796">
                        <w:rPr>
                          <w:rFonts w:ascii="Josefin Sans" w:hAnsi="Josefin Sans"/>
                          <w:b/>
                          <w:bCs/>
                          <w:sz w:val="36"/>
                          <w:szCs w:val="36"/>
                        </w:rPr>
                        <w:t>Conseils d’utilisation (4)</w:t>
                      </w:r>
                    </w:p>
                    <w:p w14:paraId="5CFF98ED" w14:textId="77777777" w:rsidR="00B264AC" w:rsidRPr="00D84796" w:rsidRDefault="00B264AC" w:rsidP="00B264AC">
                      <w:pPr>
                        <w:rPr>
                          <w:rFonts w:ascii="Josefin Sans" w:hAnsi="Josefin Sans"/>
                          <w:sz w:val="36"/>
                          <w:szCs w:val="36"/>
                        </w:rPr>
                      </w:pPr>
                    </w:p>
                    <w:p w14:paraId="11CFC867" w14:textId="4A98468A" w:rsidR="007E25F1" w:rsidRPr="00D84796" w:rsidRDefault="00B264AC" w:rsidP="00FC0050">
                      <w:pPr>
                        <w:rPr>
                          <w:rFonts w:ascii="Josefin Sans" w:hAnsi="Josefin Sans"/>
                          <w:b/>
                          <w:bCs/>
                          <w:sz w:val="36"/>
                          <w:szCs w:val="36"/>
                        </w:rPr>
                      </w:pPr>
                      <w:r w:rsidRPr="00D84796">
                        <w:rPr>
                          <w:rFonts w:ascii="Josefin Sans" w:hAnsi="Josefin Sans"/>
                          <w:sz w:val="36"/>
                          <w:szCs w:val="36"/>
                        </w:rPr>
                        <w:t>Avec la version en ligne, il est possible d’obtenir les résultats de l’</w:t>
                      </w:r>
                      <w:r w:rsidR="00FC0050" w:rsidRPr="00D84796">
                        <w:rPr>
                          <w:rFonts w:ascii="Josefin Sans" w:hAnsi="Josefin Sans"/>
                          <w:sz w:val="36"/>
                          <w:szCs w:val="36"/>
                        </w:rPr>
                        <w:t>évaluation</w:t>
                      </w:r>
                      <w:r w:rsidRPr="00D84796">
                        <w:rPr>
                          <w:rFonts w:ascii="Josefin Sans" w:hAnsi="Josefin Sans"/>
                          <w:sz w:val="36"/>
                          <w:szCs w:val="36"/>
                        </w:rPr>
                        <w:t xml:space="preserve"> et </w:t>
                      </w:r>
                      <w:r w:rsidR="00B4452A" w:rsidRPr="00D84796">
                        <w:rPr>
                          <w:rFonts w:ascii="Josefin Sans" w:hAnsi="Josefin Sans"/>
                          <w:sz w:val="36"/>
                          <w:szCs w:val="36"/>
                        </w:rPr>
                        <w:t xml:space="preserve">de </w:t>
                      </w:r>
                      <w:r w:rsidRPr="00D84796">
                        <w:rPr>
                          <w:rFonts w:ascii="Josefin Sans" w:hAnsi="Josefin Sans"/>
                          <w:sz w:val="36"/>
                          <w:szCs w:val="36"/>
                        </w:rPr>
                        <w:t>l</w:t>
                      </w:r>
                      <w:r w:rsidR="00B4452A" w:rsidRPr="00D84796">
                        <w:rPr>
                          <w:rFonts w:ascii="Josefin Sans" w:hAnsi="Josefin Sans"/>
                          <w:sz w:val="36"/>
                          <w:szCs w:val="36"/>
                        </w:rPr>
                        <w:t>es</w:t>
                      </w:r>
                      <w:r w:rsidRPr="00D84796">
                        <w:rPr>
                          <w:rFonts w:ascii="Josefin Sans" w:hAnsi="Josefin Sans"/>
                          <w:sz w:val="36"/>
                          <w:szCs w:val="36"/>
                        </w:rPr>
                        <w:t xml:space="preserve"> </w:t>
                      </w:r>
                      <w:r w:rsidR="00B4452A" w:rsidRPr="00D84796">
                        <w:rPr>
                          <w:rFonts w:ascii="Josefin Sans" w:hAnsi="Josefin Sans"/>
                          <w:sz w:val="36"/>
                          <w:szCs w:val="36"/>
                        </w:rPr>
                        <w:t>communiquer</w:t>
                      </w:r>
                      <w:r w:rsidRPr="00D84796">
                        <w:rPr>
                          <w:rFonts w:ascii="Josefin Sans" w:hAnsi="Josefin Sans"/>
                          <w:sz w:val="36"/>
                          <w:szCs w:val="36"/>
                        </w:rPr>
                        <w:t xml:space="preserve"> au stagiaire.</w:t>
                      </w:r>
                    </w:p>
                  </w:txbxContent>
                </v:textbox>
              </v:shape>
            </w:pict>
          </mc:Fallback>
        </mc:AlternateContent>
      </w:r>
      <w:r w:rsidR="007E25F1" w:rsidRPr="00E57201">
        <w:rPr>
          <w:rFonts w:ascii="Josefin Sans" w:hAnsi="Josefin Sans"/>
          <w:b/>
          <w:noProof/>
          <w:sz w:val="40"/>
          <w:szCs w:val="40"/>
        </w:rPr>
        <w:drawing>
          <wp:inline distT="0" distB="0" distL="0" distR="0" wp14:anchorId="63B7A440" wp14:editId="2336D075">
            <wp:extent cx="8621395" cy="5191760"/>
            <wp:effectExtent l="171450" t="228600" r="179705" b="237490"/>
            <wp:docPr id="1898163480" name="Image 18981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57201">
        <w:rPr>
          <w:rFonts w:ascii="Josefin Sans" w:hAnsi="Josefin Sans"/>
          <w:b/>
          <w:noProof/>
          <w:sz w:val="40"/>
          <w:szCs w:val="40"/>
        </w:rPr>
        <w:lastRenderedPageBreak/>
        <mc:AlternateContent>
          <mc:Choice Requires="wps">
            <w:drawing>
              <wp:anchor distT="0" distB="0" distL="114300" distR="114300" simplePos="0" relativeHeight="251658403" behindDoc="0" locked="0" layoutInCell="1" allowOverlap="1" wp14:anchorId="512F222F" wp14:editId="1289B53A">
                <wp:simplePos x="0" y="0"/>
                <wp:positionH relativeFrom="margin">
                  <wp:align>right</wp:align>
                </wp:positionH>
                <wp:positionV relativeFrom="paragraph">
                  <wp:posOffset>893773</wp:posOffset>
                </wp:positionV>
                <wp:extent cx="5358415" cy="3739493"/>
                <wp:effectExtent l="19050" t="19050" r="33020" b="490220"/>
                <wp:wrapNone/>
                <wp:docPr id="287475786" name="Bulle narrative : ronde 287475786"/>
                <wp:cNvGraphicFramePr/>
                <a:graphic xmlns:a="http://schemas.openxmlformats.org/drawingml/2006/main">
                  <a:graphicData uri="http://schemas.microsoft.com/office/word/2010/wordprocessingShape">
                    <wps:wsp>
                      <wps:cNvSpPr/>
                      <wps:spPr>
                        <a:xfrm>
                          <a:off x="0" y="0"/>
                          <a:ext cx="5358415" cy="3739493"/>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2D9BD93" w14:textId="03CBC232" w:rsidR="00E65E36" w:rsidRPr="00546DF7" w:rsidRDefault="00E65E36" w:rsidP="00E65E36">
                            <w:pPr>
                              <w:ind w:left="720"/>
                              <w:rPr>
                                <w:rFonts w:ascii="Josefin Sans" w:hAnsi="Josefin Sans"/>
                                <w:b/>
                                <w:bCs/>
                                <w:sz w:val="32"/>
                                <w:szCs w:val="32"/>
                              </w:rPr>
                            </w:pPr>
                            <w:r w:rsidRPr="00546DF7">
                              <w:rPr>
                                <w:rFonts w:ascii="Josefin Sans" w:hAnsi="Josefin Sans"/>
                                <w:b/>
                                <w:bCs/>
                                <w:sz w:val="32"/>
                                <w:szCs w:val="32"/>
                              </w:rPr>
                              <w:t>Conseils d’utilisation (5)</w:t>
                            </w:r>
                          </w:p>
                          <w:p w14:paraId="75B47209" w14:textId="744B169A" w:rsidR="00E65E36" w:rsidRPr="00FC0050" w:rsidRDefault="00E65E36" w:rsidP="00E65E36">
                            <w:pPr>
                              <w:rPr>
                                <w:sz w:val="32"/>
                                <w:szCs w:val="32"/>
                              </w:rPr>
                            </w:pPr>
                            <w:r w:rsidRPr="00546DF7">
                              <w:rPr>
                                <w:rFonts w:ascii="Josefin Sans" w:hAnsi="Josefin Sans"/>
                                <w:sz w:val="32"/>
                                <w:szCs w:val="32"/>
                              </w:rPr>
                              <w:t>Cet outil pourra permettre à un formateur professionnel d’identifier les besoins de formation avant le démarrage de la séance de formation MiCare</w:t>
                            </w:r>
                            <w:r w:rsidR="00B4452A" w:rsidRPr="00546DF7">
                              <w:rPr>
                                <w:rFonts w:ascii="Josefin Sans" w:hAnsi="Josefin Sans"/>
                                <w:sz w:val="32"/>
                                <w:szCs w:val="32"/>
                              </w:rPr>
                              <w:t>, ou bien</w:t>
                            </w:r>
                            <w:r w:rsidRPr="00546DF7">
                              <w:rPr>
                                <w:rFonts w:ascii="Josefin Sans" w:hAnsi="Josefin Sans"/>
                                <w:sz w:val="32"/>
                                <w:szCs w:val="32"/>
                              </w:rPr>
                              <w:t xml:space="preserve"> il pourra être utilisé par les conseillers d’orientation pour </w:t>
                            </w:r>
                            <w:r w:rsidR="00B4452A" w:rsidRPr="00546DF7">
                              <w:rPr>
                                <w:rFonts w:ascii="Josefin Sans" w:hAnsi="Josefin Sans"/>
                                <w:sz w:val="32"/>
                                <w:szCs w:val="32"/>
                              </w:rPr>
                              <w:t>les</w:t>
                            </w:r>
                            <w:r w:rsidRPr="00546DF7">
                              <w:rPr>
                                <w:rFonts w:ascii="Josefin Sans" w:hAnsi="Josefin Sans"/>
                                <w:sz w:val="32"/>
                                <w:szCs w:val="32"/>
                              </w:rPr>
                              <w:t xml:space="preserve"> conseils en matière d’orientation professionnelle</w:t>
                            </w:r>
                            <w:r w:rsidRPr="00FC0050">
                              <w:rPr>
                                <w:sz w:val="32"/>
                                <w:szCs w:val="32"/>
                              </w:rPr>
                              <w:t xml:space="preserve">.  </w:t>
                            </w:r>
                          </w:p>
                          <w:p w14:paraId="36B7D8E7" w14:textId="15D22B4C" w:rsidR="007E25F1" w:rsidRPr="00AC755F" w:rsidRDefault="007E25F1" w:rsidP="00C54498">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222F" id="Bulle narrative : ronde 287475786" o:spid="_x0000_s1073" type="#_x0000_t63" style="position:absolute;margin-left:370.7pt;margin-top:70.4pt;width:421.9pt;height:294.45pt;z-index:2516584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" adj="6300,24300" fillcolor="#f4b183" strokecolor="#2f528f" strokeweight="1pt">
                <v:textbox>
                  <w:txbxContent>
                    <w:p w14:paraId="52D9BD93" w14:textId="03CBC232" w:rsidR="00E65E36" w:rsidRPr="00546DF7" w:rsidRDefault="00E65E36" w:rsidP="00E65E36">
                      <w:pPr>
                        <w:ind w:left="720"/>
                        <w:rPr>
                          <w:rFonts w:ascii="Josefin Sans" w:hAnsi="Josefin Sans"/>
                          <w:b/>
                          <w:bCs/>
                          <w:sz w:val="32"/>
                          <w:szCs w:val="32"/>
                        </w:rPr>
                      </w:pPr>
                      <w:r w:rsidRPr="00546DF7">
                        <w:rPr>
                          <w:rFonts w:ascii="Josefin Sans" w:hAnsi="Josefin Sans"/>
                          <w:b/>
                          <w:bCs/>
                          <w:sz w:val="32"/>
                          <w:szCs w:val="32"/>
                        </w:rPr>
                        <w:t>Conseils d’utilisation (5)</w:t>
                      </w:r>
                    </w:p>
                    <w:p w14:paraId="75B47209" w14:textId="744B169A" w:rsidR="00E65E36" w:rsidRPr="00FC0050" w:rsidRDefault="00E65E36" w:rsidP="00E65E36">
                      <w:pPr>
                        <w:rPr>
                          <w:sz w:val="32"/>
                          <w:szCs w:val="32"/>
                        </w:rPr>
                      </w:pPr>
                      <w:r w:rsidRPr="00546DF7">
                        <w:rPr>
                          <w:rFonts w:ascii="Josefin Sans" w:hAnsi="Josefin Sans"/>
                          <w:sz w:val="32"/>
                          <w:szCs w:val="32"/>
                        </w:rPr>
                        <w:t>Cet outil pourra permettre à un formateur professionnel d’identifier les besoins de formation avant le démarrage de la séance de formation MiCare</w:t>
                      </w:r>
                      <w:r w:rsidR="00B4452A" w:rsidRPr="00546DF7">
                        <w:rPr>
                          <w:rFonts w:ascii="Josefin Sans" w:hAnsi="Josefin Sans"/>
                          <w:sz w:val="32"/>
                          <w:szCs w:val="32"/>
                        </w:rPr>
                        <w:t>, ou bien</w:t>
                      </w:r>
                      <w:r w:rsidRPr="00546DF7">
                        <w:rPr>
                          <w:rFonts w:ascii="Josefin Sans" w:hAnsi="Josefin Sans"/>
                          <w:sz w:val="32"/>
                          <w:szCs w:val="32"/>
                        </w:rPr>
                        <w:t xml:space="preserve"> il pourra être utilisé par les conseillers d’orientation pour </w:t>
                      </w:r>
                      <w:r w:rsidR="00B4452A" w:rsidRPr="00546DF7">
                        <w:rPr>
                          <w:rFonts w:ascii="Josefin Sans" w:hAnsi="Josefin Sans"/>
                          <w:sz w:val="32"/>
                          <w:szCs w:val="32"/>
                        </w:rPr>
                        <w:t>les</w:t>
                      </w:r>
                      <w:r w:rsidRPr="00546DF7">
                        <w:rPr>
                          <w:rFonts w:ascii="Josefin Sans" w:hAnsi="Josefin Sans"/>
                          <w:sz w:val="32"/>
                          <w:szCs w:val="32"/>
                        </w:rPr>
                        <w:t xml:space="preserve"> conseils en matière d’orientation professionnelle</w:t>
                      </w:r>
                      <w:r w:rsidRPr="00FC0050">
                        <w:rPr>
                          <w:sz w:val="32"/>
                          <w:szCs w:val="32"/>
                        </w:rPr>
                        <w:t xml:space="preserve">.  </w:t>
                      </w:r>
                    </w:p>
                    <w:p w14:paraId="36B7D8E7" w14:textId="15D22B4C" w:rsidR="007E25F1" w:rsidRPr="00AC755F" w:rsidRDefault="007E25F1" w:rsidP="00C54498">
                      <w:pPr>
                        <w:ind w:left="720"/>
                        <w:rPr>
                          <w:b/>
                          <w:bCs/>
                          <w:sz w:val="36"/>
                          <w:szCs w:val="36"/>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76836" behindDoc="0" locked="0" layoutInCell="1" allowOverlap="1" wp14:anchorId="52365998" wp14:editId="401AF9DA">
                <wp:simplePos x="0" y="0"/>
                <wp:positionH relativeFrom="column">
                  <wp:posOffset>1229119</wp:posOffset>
                </wp:positionH>
                <wp:positionV relativeFrom="paragraph">
                  <wp:posOffset>3404454</wp:posOffset>
                </wp:positionV>
                <wp:extent cx="1587500" cy="914400"/>
                <wp:effectExtent l="0" t="0" r="12700" b="19050"/>
                <wp:wrapNone/>
                <wp:docPr id="1577179117" name="Rectangle : coins arrondis 1577179117"/>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FB20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65998" id="Rectangle : coins arrondis 1577179117" o:spid="_x0000_s1074" style="position:absolute;margin-left:96.8pt;margin-top:268.05pt;width:125pt;height:1in;z-index:251676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" fillcolor="#4472c4 [3204]" strokecolor="#1f3763 [1604]" strokeweight="1pt">
                <v:stroke joinstyle="miter"/>
                <v:textbox>
                  <w:txbxContent>
                    <w:p w14:paraId="68AFB200" w14:textId="77777777" w:rsidR="00755769" w:rsidRPr="00A16353" w:rsidRDefault="00755769" w:rsidP="00755769">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D80C53" w:rsidRPr="00E57201">
        <w:rPr>
          <w:rFonts w:ascii="Josefin Sans" w:hAnsi="Josefin Sans"/>
          <w:b/>
          <w:noProof/>
          <w:sz w:val="40"/>
          <w:szCs w:val="40"/>
        </w:rPr>
        <mc:AlternateContent>
          <mc:Choice Requires="wps">
            <w:drawing>
              <wp:anchor distT="0" distB="0" distL="114300" distR="114300" simplePos="0" relativeHeight="251658399" behindDoc="0" locked="0" layoutInCell="1" allowOverlap="1" wp14:anchorId="20B8F610" wp14:editId="0E0F193D">
                <wp:simplePos x="0" y="0"/>
                <wp:positionH relativeFrom="column">
                  <wp:posOffset>965586</wp:posOffset>
                </wp:positionH>
                <wp:positionV relativeFrom="paragraph">
                  <wp:posOffset>1007883</wp:posOffset>
                </wp:positionV>
                <wp:extent cx="2178657" cy="1804946"/>
                <wp:effectExtent l="0" t="0" r="12700" b="24130"/>
                <wp:wrapNone/>
                <wp:docPr id="1499101436" name="Rectangle : coins arrondis 1499101436"/>
                <wp:cNvGraphicFramePr/>
                <a:graphic xmlns:a="http://schemas.openxmlformats.org/drawingml/2006/main">
                  <a:graphicData uri="http://schemas.microsoft.com/office/word/2010/wordprocessingShape">
                    <wps:wsp>
                      <wps:cNvSpPr/>
                      <wps:spPr>
                        <a:xfrm>
                          <a:off x="0" y="0"/>
                          <a:ext cx="2178657" cy="1804946"/>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23F4FF2" w14:textId="0714FF0B"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ED7ADD"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61EADFA9" w14:textId="77777777" w:rsidR="007E25F1" w:rsidRDefault="007E25F1" w:rsidP="007E25F1">
                            <w:r>
                              <w:rPr>
                                <w:noProof/>
                                <w:sz w:val="32"/>
                                <w:szCs w:val="32"/>
                              </w:rPr>
                              <w:drawing>
                                <wp:inline distT="0" distB="0" distL="0" distR="0" wp14:anchorId="510C41A6" wp14:editId="5E3F6FB8">
                                  <wp:extent cx="648335" cy="455085"/>
                                  <wp:effectExtent l="0" t="0" r="0" b="2540"/>
                                  <wp:docPr id="919861968" name="Graphique 91986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8F610" id="Rectangle : coins arrondis 1499101436" o:spid="_x0000_s1075" style="position:absolute;margin-left:76.05pt;margin-top:79.35pt;width:171.55pt;height:142.1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" fillcolor="#a9d18e" strokecolor="#2f528f" strokeweight="1pt">
                <v:stroke joinstyle="miter"/>
                <v:textbox>
                  <w:txbxContent>
                    <w:p w14:paraId="523F4FF2" w14:textId="0714FF0B" w:rsidR="007E25F1" w:rsidRPr="00D84796" w:rsidRDefault="007E25F1" w:rsidP="007E25F1">
                      <w:pPr>
                        <w:jc w:val="center"/>
                        <w:rPr>
                          <w:rFonts w:ascii="Josefin Sans" w:hAnsi="Josefin Sans"/>
                          <w:color w:val="FFFFFF" w:themeColor="background1"/>
                          <w:sz w:val="36"/>
                          <w:szCs w:val="36"/>
                        </w:rPr>
                      </w:pPr>
                      <w:r w:rsidRPr="00D84796">
                        <w:rPr>
                          <w:rFonts w:ascii="Josefin Sans" w:hAnsi="Josefin Sans"/>
                          <w:color w:val="FFFFFF" w:themeColor="background1"/>
                          <w:sz w:val="36"/>
                          <w:szCs w:val="36"/>
                        </w:rPr>
                        <w:t xml:space="preserve">Outil </w:t>
                      </w:r>
                      <w:r w:rsidR="00ED7ADD" w:rsidRPr="00D84796">
                        <w:rPr>
                          <w:rFonts w:ascii="Josefin Sans" w:hAnsi="Josefin Sans"/>
                          <w:color w:val="FFFFFF" w:themeColor="background1"/>
                          <w:sz w:val="36"/>
                          <w:szCs w:val="36"/>
                        </w:rPr>
                        <w:t>de positionnement</w:t>
                      </w:r>
                      <w:r w:rsidRPr="00D84796">
                        <w:rPr>
                          <w:rFonts w:ascii="Josefin Sans" w:hAnsi="Josefin Sans"/>
                          <w:color w:val="FFFFFF" w:themeColor="background1"/>
                          <w:sz w:val="36"/>
                          <w:szCs w:val="36"/>
                        </w:rPr>
                        <w:t xml:space="preserve"> en ligne</w:t>
                      </w:r>
                    </w:p>
                    <w:p w14:paraId="61EADFA9" w14:textId="77777777" w:rsidR="007E25F1" w:rsidRDefault="007E25F1" w:rsidP="007E25F1">
                      <w:r>
                        <w:rPr>
                          <w:noProof/>
                          <w:sz w:val="32"/>
                          <w:szCs w:val="32"/>
                        </w:rPr>
                        <w:drawing>
                          <wp:inline distT="0" distB="0" distL="0" distR="0" wp14:anchorId="510C41A6" wp14:editId="5E3F6FB8">
                            <wp:extent cx="648335" cy="455085"/>
                            <wp:effectExtent l="0" t="0" r="0" b="2540"/>
                            <wp:docPr id="919861968" name="Graphique 91986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sidRPr="00E57201">
        <w:rPr>
          <w:rFonts w:ascii="Josefin Sans" w:hAnsi="Josefin Sans"/>
          <w:b/>
          <w:noProof/>
          <w:sz w:val="40"/>
          <w:szCs w:val="40"/>
        </w:rPr>
        <w:drawing>
          <wp:inline distT="0" distB="0" distL="0" distR="0" wp14:anchorId="706EB05E" wp14:editId="547BB798">
            <wp:extent cx="8621395" cy="5191760"/>
            <wp:effectExtent l="171450" t="228600" r="179705" b="237490"/>
            <wp:docPr id="1134531707" name="Image 113453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C0050" w:rsidRPr="00E57201">
        <w:rPr>
          <w:rFonts w:ascii="Josefin Sans" w:hAnsi="Josefin Sans"/>
          <w:b/>
          <w:noProof/>
          <w:sz w:val="40"/>
          <w:szCs w:val="40"/>
        </w:rPr>
        <w:lastRenderedPageBreak/>
        <mc:AlternateContent>
          <mc:Choice Requires="wps">
            <w:drawing>
              <wp:anchor distT="0" distB="0" distL="114300" distR="114300" simplePos="0" relativeHeight="251658299" behindDoc="0" locked="0" layoutInCell="1" allowOverlap="1" wp14:anchorId="519DC67B" wp14:editId="6C84747F">
                <wp:simplePos x="0" y="0"/>
                <wp:positionH relativeFrom="margin">
                  <wp:align>right</wp:align>
                </wp:positionH>
                <wp:positionV relativeFrom="paragraph">
                  <wp:posOffset>486244</wp:posOffset>
                </wp:positionV>
                <wp:extent cx="5522263" cy="3932749"/>
                <wp:effectExtent l="19050" t="19050" r="40640" b="525145"/>
                <wp:wrapNone/>
                <wp:docPr id="1301762961" name="Bulle narrative : ronde 1301762961"/>
                <wp:cNvGraphicFramePr/>
                <a:graphic xmlns:a="http://schemas.openxmlformats.org/drawingml/2006/main">
                  <a:graphicData uri="http://schemas.microsoft.com/office/word/2010/wordprocessingShape">
                    <wps:wsp>
                      <wps:cNvSpPr/>
                      <wps:spPr>
                        <a:xfrm>
                          <a:off x="0" y="0"/>
                          <a:ext cx="5522263" cy="3932749"/>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5DF17A0" w14:textId="6D0AD0D4" w:rsidR="00FC1B7A" w:rsidRPr="00546DF7" w:rsidRDefault="00FC1B7A" w:rsidP="00FC1B7A">
                            <w:pPr>
                              <w:ind w:left="360"/>
                              <w:rPr>
                                <w:rFonts w:ascii="Josefin Sans" w:hAnsi="Josefin Sans"/>
                                <w:b/>
                                <w:bCs/>
                                <w:color w:val="FFFFFF" w:themeColor="background1"/>
                                <w:sz w:val="36"/>
                                <w:szCs w:val="36"/>
                              </w:rPr>
                            </w:pPr>
                            <w:r w:rsidRPr="00546DF7">
                              <w:rPr>
                                <w:rFonts w:ascii="Josefin Sans" w:hAnsi="Josefin Sans"/>
                                <w:b/>
                                <w:bCs/>
                                <w:sz w:val="36"/>
                                <w:szCs w:val="36"/>
                              </w:rPr>
                              <w:t xml:space="preserve"> </w:t>
                            </w:r>
                            <w:r w:rsidRPr="00546DF7">
                              <w:rPr>
                                <w:rFonts w:ascii="Josefin Sans" w:hAnsi="Josefin Sans"/>
                                <w:b/>
                                <w:bCs/>
                                <w:color w:val="FFFFFF" w:themeColor="background1"/>
                                <w:sz w:val="36"/>
                                <w:szCs w:val="36"/>
                              </w:rPr>
                              <w:t xml:space="preserve">A quoi </w:t>
                            </w:r>
                            <w:proofErr w:type="spellStart"/>
                            <w:r w:rsidRPr="00546DF7">
                              <w:rPr>
                                <w:rFonts w:ascii="Josefin Sans" w:hAnsi="Josefin Sans"/>
                                <w:b/>
                                <w:bCs/>
                                <w:color w:val="FFFFFF" w:themeColor="background1"/>
                                <w:sz w:val="36"/>
                                <w:szCs w:val="36"/>
                              </w:rPr>
                              <w:t>sert-</w:t>
                            </w:r>
                            <w:r w:rsidR="00ED6EDE" w:rsidRPr="00546DF7">
                              <w:rPr>
                                <w:rFonts w:ascii="Josefin Sans" w:hAnsi="Josefin Sans"/>
                                <w:b/>
                                <w:bCs/>
                                <w:color w:val="FFFFFF" w:themeColor="background1"/>
                                <w:sz w:val="36"/>
                                <w:szCs w:val="36"/>
                              </w:rPr>
                              <w:t>il</w:t>
                            </w:r>
                            <w:proofErr w:type="spellEnd"/>
                            <w:r w:rsidR="00ED6EDE" w:rsidRPr="00546DF7">
                              <w:rPr>
                                <w:rFonts w:ascii="Josefin Sans" w:hAnsi="Josefin Sans"/>
                                <w:b/>
                                <w:bCs/>
                                <w:color w:val="FFFFFF" w:themeColor="background1"/>
                                <w:sz w:val="36"/>
                                <w:szCs w:val="36"/>
                              </w:rPr>
                              <w:t xml:space="preserve"> ?</w:t>
                            </w:r>
                          </w:p>
                          <w:p w14:paraId="173A6BB4" w14:textId="166D95AF" w:rsidR="00B4452A" w:rsidRPr="00546DF7" w:rsidRDefault="00FC1B7A" w:rsidP="00B4452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L’objectif principal de cette plateforme du kit de formation est de fournir aux intervenants les outils nécessaires à la formation de femmes migrantes </w:t>
                            </w:r>
                            <w:r w:rsidR="00B4452A" w:rsidRPr="00546DF7">
                              <w:rPr>
                                <w:rFonts w:ascii="Josefin Sans" w:hAnsi="Josefin Sans"/>
                                <w:color w:val="FFFFFF" w:themeColor="background1"/>
                                <w:sz w:val="32"/>
                                <w:szCs w:val="32"/>
                              </w:rPr>
                              <w:t xml:space="preserve">aux métiers de l'accompagnement des personnes âgées, notamment les migrantes possédant un niveau faible de compétences linguistiques et numériques. </w:t>
                            </w:r>
                          </w:p>
                          <w:p w14:paraId="63B34DDB" w14:textId="3742A425" w:rsidR="00B4452A" w:rsidRPr="000F2D30" w:rsidRDefault="00B4452A" w:rsidP="00B4452A">
                            <w:pPr>
                              <w:ind w:firstLine="426"/>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C67B" id="Bulle narrative : ronde 1301762961" o:spid="_x0000_s1076" type="#_x0000_t63" style="position:absolute;margin-left:383.6pt;margin-top:38.3pt;width:434.8pt;height:309.65pt;z-index:2516582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" adj="6300,24300" fillcolor="#f4b183" strokecolor="#2f528f" strokeweight="1pt">
                <v:textbox>
                  <w:txbxContent>
                    <w:p w14:paraId="65DF17A0" w14:textId="6D0AD0D4" w:rsidR="00FC1B7A" w:rsidRPr="00546DF7" w:rsidRDefault="00FC1B7A" w:rsidP="00FC1B7A">
                      <w:pPr>
                        <w:ind w:left="360"/>
                        <w:rPr>
                          <w:rFonts w:ascii="Josefin Sans" w:hAnsi="Josefin Sans"/>
                          <w:b/>
                          <w:bCs/>
                          <w:color w:val="FFFFFF" w:themeColor="background1"/>
                          <w:sz w:val="36"/>
                          <w:szCs w:val="36"/>
                        </w:rPr>
                      </w:pPr>
                      <w:r w:rsidRPr="00546DF7">
                        <w:rPr>
                          <w:rFonts w:ascii="Josefin Sans" w:hAnsi="Josefin Sans"/>
                          <w:b/>
                          <w:bCs/>
                          <w:sz w:val="36"/>
                          <w:szCs w:val="36"/>
                        </w:rPr>
                        <w:t xml:space="preserve"> </w:t>
                      </w:r>
                      <w:r w:rsidRPr="00546DF7">
                        <w:rPr>
                          <w:rFonts w:ascii="Josefin Sans" w:hAnsi="Josefin Sans"/>
                          <w:b/>
                          <w:bCs/>
                          <w:color w:val="FFFFFF" w:themeColor="background1"/>
                          <w:sz w:val="36"/>
                          <w:szCs w:val="36"/>
                        </w:rPr>
                        <w:t xml:space="preserve">A quoi </w:t>
                      </w:r>
                      <w:proofErr w:type="spellStart"/>
                      <w:r w:rsidRPr="00546DF7">
                        <w:rPr>
                          <w:rFonts w:ascii="Josefin Sans" w:hAnsi="Josefin Sans"/>
                          <w:b/>
                          <w:bCs/>
                          <w:color w:val="FFFFFF" w:themeColor="background1"/>
                          <w:sz w:val="36"/>
                          <w:szCs w:val="36"/>
                        </w:rPr>
                        <w:t>sert-</w:t>
                      </w:r>
                      <w:r w:rsidR="00ED6EDE" w:rsidRPr="00546DF7">
                        <w:rPr>
                          <w:rFonts w:ascii="Josefin Sans" w:hAnsi="Josefin Sans"/>
                          <w:b/>
                          <w:bCs/>
                          <w:color w:val="FFFFFF" w:themeColor="background1"/>
                          <w:sz w:val="36"/>
                          <w:szCs w:val="36"/>
                        </w:rPr>
                        <w:t>il</w:t>
                      </w:r>
                      <w:proofErr w:type="spellEnd"/>
                      <w:r w:rsidR="00ED6EDE" w:rsidRPr="00546DF7">
                        <w:rPr>
                          <w:rFonts w:ascii="Josefin Sans" w:hAnsi="Josefin Sans"/>
                          <w:b/>
                          <w:bCs/>
                          <w:color w:val="FFFFFF" w:themeColor="background1"/>
                          <w:sz w:val="36"/>
                          <w:szCs w:val="36"/>
                        </w:rPr>
                        <w:t xml:space="preserve"> ?</w:t>
                      </w:r>
                    </w:p>
                    <w:p w14:paraId="173A6BB4" w14:textId="166D95AF" w:rsidR="00B4452A" w:rsidRPr="00546DF7" w:rsidRDefault="00FC1B7A" w:rsidP="00B4452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L’objectif principal de cette plateforme du kit de formation est de fournir aux intervenants les outils nécessaires à la formation de femmes migrantes </w:t>
                      </w:r>
                      <w:r w:rsidR="00B4452A" w:rsidRPr="00546DF7">
                        <w:rPr>
                          <w:rFonts w:ascii="Josefin Sans" w:hAnsi="Josefin Sans"/>
                          <w:color w:val="FFFFFF" w:themeColor="background1"/>
                          <w:sz w:val="32"/>
                          <w:szCs w:val="32"/>
                        </w:rPr>
                        <w:t xml:space="preserve">aux métiers de l'accompagnement des personnes âgées, notamment les migrantes possédant un niveau faible de compétences linguistiques et numériques. </w:t>
                      </w:r>
                    </w:p>
                    <w:p w14:paraId="63B34DDB" w14:textId="3742A425" w:rsidR="00B4452A" w:rsidRPr="000F2D30" w:rsidRDefault="00B4452A" w:rsidP="00B4452A">
                      <w:pPr>
                        <w:ind w:firstLine="426"/>
                        <w:rPr>
                          <w:color w:val="FFFFFF" w:themeColor="background1"/>
                          <w:sz w:val="32"/>
                          <w:szCs w:val="32"/>
                        </w:rPr>
                      </w:pPr>
                    </w:p>
                  </w:txbxContent>
                </v:textbox>
                <w10:wrap anchorx="margin"/>
              </v:shape>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298" behindDoc="0" locked="0" layoutInCell="1" allowOverlap="1" wp14:anchorId="7D12549E" wp14:editId="2E5D26E3">
                <wp:simplePos x="0" y="0"/>
                <wp:positionH relativeFrom="column">
                  <wp:posOffset>861060</wp:posOffset>
                </wp:positionH>
                <wp:positionV relativeFrom="paragraph">
                  <wp:posOffset>909320</wp:posOffset>
                </wp:positionV>
                <wp:extent cx="1873250" cy="1384300"/>
                <wp:effectExtent l="0" t="0" r="12700" b="25400"/>
                <wp:wrapNone/>
                <wp:docPr id="1664519954" name="Rectangle : coins arrondis 166451995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69D8E499" w14:textId="77777777" w:rsidR="00FC1B7A" w:rsidRPr="00546DF7" w:rsidRDefault="00FC1B7A" w:rsidP="00FC1B7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40C6A2FD" w14:textId="77777777" w:rsidR="00FC1B7A" w:rsidRPr="00FC0050" w:rsidRDefault="00FC1B7A" w:rsidP="00FC1B7A">
                            <w:pPr>
                              <w:jc w:val="center"/>
                              <w:rPr>
                                <w:color w:val="FFFFFF" w:themeColor="background1"/>
                                <w:sz w:val="32"/>
                                <w:szCs w:val="32"/>
                              </w:rPr>
                            </w:pPr>
                            <w:r w:rsidRPr="00546DF7">
                              <w:rPr>
                                <w:rFonts w:ascii="Josefin Sans" w:hAnsi="Josefin Sans"/>
                                <w:color w:val="FFFFFF" w:themeColor="background1"/>
                                <w:sz w:val="32"/>
                                <w:szCs w:val="32"/>
                              </w:rPr>
                              <w:t>en ligne</w:t>
                            </w:r>
                            <w:r w:rsidRPr="00FC0050">
                              <w:rPr>
                                <w:noProof/>
                                <w:color w:val="FFFFFF" w:themeColor="background1"/>
                              </w:rPr>
                              <w:drawing>
                                <wp:inline distT="0" distB="0" distL="0" distR="0" wp14:anchorId="28775C57" wp14:editId="061E3812">
                                  <wp:extent cx="648677" cy="398145"/>
                                  <wp:effectExtent l="0" t="0" r="0" b="1905"/>
                                  <wp:docPr id="831727183" name="Graphique 83172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549E" id="Rectangle : coins arrondis 1664519954" o:spid="_x0000_s1077" style="position:absolute;margin-left:67.8pt;margin-top:71.6pt;width:147.5pt;height:10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" fillcolor="#00b050" strokecolor="#2f528f" strokeweight="1pt">
                <v:stroke joinstyle="miter"/>
                <v:textbox>
                  <w:txbxContent>
                    <w:p w14:paraId="69D8E499" w14:textId="77777777" w:rsidR="00FC1B7A" w:rsidRPr="00546DF7" w:rsidRDefault="00FC1B7A" w:rsidP="00FC1B7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40C6A2FD" w14:textId="77777777" w:rsidR="00FC1B7A" w:rsidRPr="00FC0050" w:rsidRDefault="00FC1B7A" w:rsidP="00FC1B7A">
                      <w:pPr>
                        <w:jc w:val="center"/>
                        <w:rPr>
                          <w:color w:val="FFFFFF" w:themeColor="background1"/>
                          <w:sz w:val="32"/>
                          <w:szCs w:val="32"/>
                        </w:rPr>
                      </w:pPr>
                      <w:r w:rsidRPr="00546DF7">
                        <w:rPr>
                          <w:rFonts w:ascii="Josefin Sans" w:hAnsi="Josefin Sans"/>
                          <w:color w:val="FFFFFF" w:themeColor="background1"/>
                          <w:sz w:val="32"/>
                          <w:szCs w:val="32"/>
                        </w:rPr>
                        <w:t>en ligne</w:t>
                      </w:r>
                      <w:r w:rsidRPr="00FC0050">
                        <w:rPr>
                          <w:noProof/>
                          <w:color w:val="FFFFFF" w:themeColor="background1"/>
                        </w:rPr>
                        <w:drawing>
                          <wp:inline distT="0" distB="0" distL="0" distR="0" wp14:anchorId="28775C57" wp14:editId="061E3812">
                            <wp:extent cx="648677" cy="398145"/>
                            <wp:effectExtent l="0" t="0" r="0" b="1905"/>
                            <wp:docPr id="831727183" name="Graphique 83172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E25F1" w:rsidRPr="00E57201">
        <w:rPr>
          <w:rFonts w:ascii="Josefin Sans" w:hAnsi="Josefin Sans"/>
          <w:b/>
          <w:noProof/>
          <w:sz w:val="40"/>
          <w:szCs w:val="40"/>
        </w:rPr>
        <mc:AlternateContent>
          <mc:Choice Requires="wps">
            <w:drawing>
              <wp:anchor distT="0" distB="0" distL="114300" distR="114300" simplePos="0" relativeHeight="251658300" behindDoc="0" locked="0" layoutInCell="1" allowOverlap="1" wp14:anchorId="65141AA6" wp14:editId="4F4F4FE2">
                <wp:simplePos x="0" y="0"/>
                <wp:positionH relativeFrom="column">
                  <wp:posOffset>1000760</wp:posOffset>
                </wp:positionH>
                <wp:positionV relativeFrom="paragraph">
                  <wp:posOffset>3703320</wp:posOffset>
                </wp:positionV>
                <wp:extent cx="1587500" cy="914400"/>
                <wp:effectExtent l="0" t="0" r="12700" b="19050"/>
                <wp:wrapNone/>
                <wp:docPr id="111339679" name="Rectangle : coins arrondis 11133967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F1D8D8A" w14:textId="77777777" w:rsidR="00FC1B7A" w:rsidRPr="00546DF7" w:rsidRDefault="00FC1B7A" w:rsidP="00FC1B7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41AA6" id="Rectangle : coins arrondis 111339679" o:spid="_x0000_s1078" style="position:absolute;margin-left:78.8pt;margin-top:291.6pt;width:125pt;height:1in;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Qy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" fillcolor="#4472c4" strokecolor="#2f528f" strokeweight="1pt">
                <v:stroke joinstyle="miter"/>
                <v:textbox>
                  <w:txbxContent>
                    <w:p w14:paraId="4F1D8D8A" w14:textId="77777777" w:rsidR="00FC1B7A" w:rsidRPr="00546DF7" w:rsidRDefault="00FC1B7A" w:rsidP="00FC1B7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v:textbox>
              </v:roundrect>
            </w:pict>
          </mc:Fallback>
        </mc:AlternateContent>
      </w:r>
      <w:r w:rsidR="007E25F1" w:rsidRPr="00E57201">
        <w:rPr>
          <w:rFonts w:ascii="Josefin Sans" w:hAnsi="Josefin Sans"/>
          <w:b/>
          <w:noProof/>
          <w:sz w:val="40"/>
          <w:szCs w:val="40"/>
        </w:rPr>
        <w:drawing>
          <wp:inline distT="0" distB="0" distL="0" distR="0" wp14:anchorId="30B87B6D" wp14:editId="3063D4C6">
            <wp:extent cx="8621395" cy="4950037"/>
            <wp:effectExtent l="171450" t="247650" r="198755" b="250825"/>
            <wp:docPr id="474463736" name="Image 4744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6D0995" w14:textId="51F5D3AD" w:rsidR="005B3E12" w:rsidRPr="00E57201" w:rsidRDefault="00D2371E" w:rsidP="000F2D30">
      <w:pPr>
        <w:rPr>
          <w:rFonts w:ascii="Josefin Sans" w:hAnsi="Josefin Sans"/>
          <w:b/>
          <w:bCs/>
          <w:color w:val="FFFFFF" w:themeColor="background1"/>
          <w:sz w:val="36"/>
          <w:szCs w:val="36"/>
        </w:rPr>
      </w:pPr>
      <w:r w:rsidRPr="00E57201">
        <w:rPr>
          <w:rFonts w:ascii="Josefin Sans" w:hAnsi="Josefin Sans"/>
          <w:b/>
          <w:noProof/>
          <w:sz w:val="40"/>
          <w:szCs w:val="40"/>
        </w:rPr>
        <w:lastRenderedPageBreak/>
        <mc:AlternateContent>
          <mc:Choice Requires="wps">
            <w:drawing>
              <wp:anchor distT="0" distB="0" distL="114300" distR="114300" simplePos="0" relativeHeight="251658302" behindDoc="0" locked="0" layoutInCell="1" allowOverlap="1" wp14:anchorId="277CA7E0" wp14:editId="632D6A94">
                <wp:simplePos x="0" y="0"/>
                <wp:positionH relativeFrom="column">
                  <wp:posOffset>3870960</wp:posOffset>
                </wp:positionH>
                <wp:positionV relativeFrom="paragraph">
                  <wp:posOffset>692978</wp:posOffset>
                </wp:positionV>
                <wp:extent cx="4362119" cy="3320498"/>
                <wp:effectExtent l="19050" t="19050" r="38735" b="451485"/>
                <wp:wrapNone/>
                <wp:docPr id="2049365432" name="Bulle narrative : ronde 2049365432"/>
                <wp:cNvGraphicFramePr/>
                <a:graphic xmlns:a="http://schemas.openxmlformats.org/drawingml/2006/main">
                  <a:graphicData uri="http://schemas.microsoft.com/office/word/2010/wordprocessingShape">
                    <wps:wsp>
                      <wps:cNvSpPr/>
                      <wps:spPr>
                        <a:xfrm>
                          <a:off x="0" y="0"/>
                          <a:ext cx="4362119" cy="3320498"/>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EEE392" w14:textId="77777777" w:rsidR="000F2D30" w:rsidRPr="00546DF7" w:rsidRDefault="000F2D30" w:rsidP="000F2D30">
                            <w:pPr>
                              <w:ind w:left="360"/>
                              <w:rPr>
                                <w:rFonts w:ascii="Josefin Sans" w:hAnsi="Josefin Sans"/>
                                <w:b/>
                                <w:bCs/>
                                <w:color w:val="FFFFFF" w:themeColor="background1"/>
                                <w:sz w:val="36"/>
                                <w:szCs w:val="36"/>
                              </w:rPr>
                            </w:pPr>
                            <w:r>
                              <w:rPr>
                                <w:b/>
                                <w:bCs/>
                                <w:color w:val="FFFFFF" w:themeColor="background1"/>
                                <w:sz w:val="36"/>
                                <w:szCs w:val="36"/>
                              </w:rPr>
                              <w:t xml:space="preserve"> </w:t>
                            </w:r>
                            <w:r w:rsidRPr="00546DF7">
                              <w:rPr>
                                <w:rFonts w:ascii="Josefin Sans" w:hAnsi="Josefin Sans"/>
                                <w:b/>
                                <w:bCs/>
                                <w:color w:val="FFFFFF" w:themeColor="background1"/>
                                <w:sz w:val="36"/>
                                <w:szCs w:val="36"/>
                              </w:rPr>
                              <w:t>Sa structure :</w:t>
                            </w:r>
                          </w:p>
                          <w:p w14:paraId="4F9D0392" w14:textId="154C8111" w:rsidR="000F2D30" w:rsidRPr="00546DF7" w:rsidRDefault="000F2D30" w:rsidP="0075565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La plateforme est composée de deux programmes de formation : l’un destiné aux formateurs et l’autre aux stagiaires</w:t>
                            </w:r>
                          </w:p>
                          <w:p w14:paraId="559EE655" w14:textId="77777777" w:rsidR="007D356C" w:rsidRPr="00BF61B0" w:rsidRDefault="007D356C" w:rsidP="007D356C">
                            <w:pPr>
                              <w:ind w:left="360"/>
                              <w:rPr>
                                <w:color w:val="FFFFFF" w:themeColor="background1"/>
                                <w:sz w:val="28"/>
                                <w:szCs w:val="28"/>
                              </w:rPr>
                            </w:pPr>
                          </w:p>
                          <w:p w14:paraId="4BF7331B" w14:textId="77777777" w:rsidR="007D356C" w:rsidRPr="00BF61B0" w:rsidRDefault="007D356C" w:rsidP="007D356C">
                            <w:pPr>
                              <w:ind w:left="360"/>
                              <w:rPr>
                                <w:color w:val="FFFFFF" w:themeColor="background1"/>
                                <w:sz w:val="28"/>
                                <w:szCs w:val="28"/>
                              </w:rPr>
                            </w:pPr>
                          </w:p>
                          <w:p w14:paraId="65705FAF" w14:textId="77777777" w:rsidR="000F2D30" w:rsidRPr="00BF61B0" w:rsidRDefault="000F2D30" w:rsidP="000F2D30">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A7E0" id="Bulle narrative : ronde 2049365432" o:spid="_x0000_s1079" type="#_x0000_t63" style="position:absolute;margin-left:304.8pt;margin-top:54.55pt;width:343.45pt;height:261.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" adj="6300,24300" fillcolor="#f4b183" strokecolor="#2f528f" strokeweight="1pt">
                <v:textbox>
                  <w:txbxContent>
                    <w:p w14:paraId="08EEE392" w14:textId="77777777" w:rsidR="000F2D30" w:rsidRPr="00546DF7" w:rsidRDefault="000F2D30" w:rsidP="000F2D30">
                      <w:pPr>
                        <w:ind w:left="360"/>
                        <w:rPr>
                          <w:rFonts w:ascii="Josefin Sans" w:hAnsi="Josefin Sans"/>
                          <w:b/>
                          <w:bCs/>
                          <w:color w:val="FFFFFF" w:themeColor="background1"/>
                          <w:sz w:val="36"/>
                          <w:szCs w:val="36"/>
                        </w:rPr>
                      </w:pPr>
                      <w:r>
                        <w:rPr>
                          <w:b/>
                          <w:bCs/>
                          <w:color w:val="FFFFFF" w:themeColor="background1"/>
                          <w:sz w:val="36"/>
                          <w:szCs w:val="36"/>
                        </w:rPr>
                        <w:t xml:space="preserve"> </w:t>
                      </w:r>
                      <w:r w:rsidRPr="00546DF7">
                        <w:rPr>
                          <w:rFonts w:ascii="Josefin Sans" w:hAnsi="Josefin Sans"/>
                          <w:b/>
                          <w:bCs/>
                          <w:color w:val="FFFFFF" w:themeColor="background1"/>
                          <w:sz w:val="36"/>
                          <w:szCs w:val="36"/>
                        </w:rPr>
                        <w:t>Sa structure :</w:t>
                      </w:r>
                    </w:p>
                    <w:p w14:paraId="4F9D0392" w14:textId="154C8111" w:rsidR="000F2D30" w:rsidRPr="00546DF7" w:rsidRDefault="000F2D30" w:rsidP="0075565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La plateforme est composée de deux programmes de formation : l’un destiné aux formateurs et l’autre aux stagiaires</w:t>
                      </w:r>
                    </w:p>
                    <w:p w14:paraId="559EE655" w14:textId="77777777" w:rsidR="007D356C" w:rsidRPr="00BF61B0" w:rsidRDefault="007D356C" w:rsidP="007D356C">
                      <w:pPr>
                        <w:ind w:left="360"/>
                        <w:rPr>
                          <w:color w:val="FFFFFF" w:themeColor="background1"/>
                          <w:sz w:val="28"/>
                          <w:szCs w:val="28"/>
                        </w:rPr>
                      </w:pPr>
                    </w:p>
                    <w:p w14:paraId="4BF7331B" w14:textId="77777777" w:rsidR="007D356C" w:rsidRPr="00BF61B0" w:rsidRDefault="007D356C" w:rsidP="007D356C">
                      <w:pPr>
                        <w:ind w:left="360"/>
                        <w:rPr>
                          <w:color w:val="FFFFFF" w:themeColor="background1"/>
                          <w:sz w:val="28"/>
                          <w:szCs w:val="28"/>
                        </w:rPr>
                      </w:pPr>
                    </w:p>
                    <w:p w14:paraId="65705FAF" w14:textId="77777777" w:rsidR="000F2D30" w:rsidRPr="00BF61B0" w:rsidRDefault="000F2D30" w:rsidP="000F2D30">
                      <w:pPr>
                        <w:pStyle w:val="Paragraphedeliste"/>
                      </w:pPr>
                    </w:p>
                  </w:txbxContent>
                </v:textbox>
              </v:shape>
            </w:pict>
          </mc:Fallback>
        </mc:AlternateContent>
      </w:r>
      <w:r w:rsidR="000F2D30" w:rsidRPr="00E57201">
        <w:rPr>
          <w:rFonts w:ascii="Josefin Sans" w:hAnsi="Josefin Sans"/>
          <w:b/>
          <w:noProof/>
          <w:sz w:val="40"/>
          <w:szCs w:val="40"/>
        </w:rPr>
        <mc:AlternateContent>
          <mc:Choice Requires="wps">
            <w:drawing>
              <wp:anchor distT="0" distB="0" distL="114300" distR="114300" simplePos="0" relativeHeight="251658303" behindDoc="0" locked="0" layoutInCell="1" allowOverlap="1" wp14:anchorId="00E6710C" wp14:editId="238B86EB">
                <wp:simplePos x="0" y="0"/>
                <wp:positionH relativeFrom="column">
                  <wp:posOffset>781685</wp:posOffset>
                </wp:positionH>
                <wp:positionV relativeFrom="paragraph">
                  <wp:posOffset>3369945</wp:posOffset>
                </wp:positionV>
                <wp:extent cx="1587500" cy="914400"/>
                <wp:effectExtent l="0" t="0" r="12700" b="19050"/>
                <wp:wrapNone/>
                <wp:docPr id="1661581808" name="Rectangle : coins arrondis 166158180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3607A80" w14:textId="77777777" w:rsidR="000F2D30" w:rsidRPr="00546DF7" w:rsidRDefault="000F2D30" w:rsidP="000F2D30">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6710C" id="Rectangle : coins arrondis 1661581808" o:spid="_x0000_s1080" style="position:absolute;margin-left:61.55pt;margin-top:265.35pt;width:125pt;height:1in;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" fillcolor="#4472c4" strokecolor="#2f528f" strokeweight="1pt">
                <v:stroke joinstyle="miter"/>
                <v:textbox>
                  <w:txbxContent>
                    <w:p w14:paraId="13607A80" w14:textId="77777777" w:rsidR="000F2D30" w:rsidRPr="00546DF7" w:rsidRDefault="000F2D30" w:rsidP="000F2D30">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v:textbox>
              </v:roundrect>
            </w:pict>
          </mc:Fallback>
        </mc:AlternateContent>
      </w:r>
      <w:r w:rsidR="000F2D30" w:rsidRPr="00E57201">
        <w:rPr>
          <w:rFonts w:ascii="Josefin Sans" w:hAnsi="Josefin Sans"/>
          <w:b/>
          <w:noProof/>
          <w:sz w:val="40"/>
          <w:szCs w:val="40"/>
        </w:rPr>
        <mc:AlternateContent>
          <mc:Choice Requires="wps">
            <w:drawing>
              <wp:anchor distT="0" distB="0" distL="114300" distR="114300" simplePos="0" relativeHeight="251658301" behindDoc="0" locked="0" layoutInCell="1" allowOverlap="1" wp14:anchorId="3AC3A9A2" wp14:editId="3B049114">
                <wp:simplePos x="0" y="0"/>
                <wp:positionH relativeFrom="column">
                  <wp:posOffset>632460</wp:posOffset>
                </wp:positionH>
                <wp:positionV relativeFrom="paragraph">
                  <wp:posOffset>985520</wp:posOffset>
                </wp:positionV>
                <wp:extent cx="1873250" cy="1384300"/>
                <wp:effectExtent l="0" t="0" r="12700" b="25400"/>
                <wp:wrapNone/>
                <wp:docPr id="1924541740" name="Rectangle : coins arrondis 19245417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BBC046E" w14:textId="77777777" w:rsidR="000F2D30" w:rsidRPr="00546DF7" w:rsidRDefault="000F2D30" w:rsidP="000F2D30">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702ABD4" w14:textId="77777777" w:rsidR="000F2D30" w:rsidRPr="00FC0050" w:rsidRDefault="000F2D30" w:rsidP="000F2D30">
                            <w:pPr>
                              <w:jc w:val="center"/>
                              <w:rPr>
                                <w:color w:val="FFFFFF" w:themeColor="background1"/>
                                <w:sz w:val="32"/>
                                <w:szCs w:val="32"/>
                              </w:rPr>
                            </w:pPr>
                            <w:r w:rsidRPr="00546DF7">
                              <w:rPr>
                                <w:rFonts w:ascii="Josefin Sans" w:hAnsi="Josefin Sans"/>
                                <w:color w:val="FFFFFF" w:themeColor="background1"/>
                                <w:sz w:val="32"/>
                                <w:szCs w:val="32"/>
                              </w:rPr>
                              <w:t>en ligne</w:t>
                            </w:r>
                            <w:r w:rsidRPr="00FC0050">
                              <w:rPr>
                                <w:noProof/>
                                <w:color w:val="FFFFFF" w:themeColor="background1"/>
                              </w:rPr>
                              <w:drawing>
                                <wp:inline distT="0" distB="0" distL="0" distR="0" wp14:anchorId="5059C26F" wp14:editId="1E85097F">
                                  <wp:extent cx="648677" cy="398145"/>
                                  <wp:effectExtent l="0" t="0" r="0" b="1905"/>
                                  <wp:docPr id="748234079" name="Graphique 7482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3A9A2" id="Rectangle : coins arrondis 1924541740" o:spid="_x0000_s1081" style="position:absolute;margin-left:49.8pt;margin-top:77.6pt;width:147.5pt;height:10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" fillcolor="#00b050" strokecolor="#2f528f" strokeweight="1pt">
                <v:stroke joinstyle="miter"/>
                <v:textbox>
                  <w:txbxContent>
                    <w:p w14:paraId="2BBC046E" w14:textId="77777777" w:rsidR="000F2D30" w:rsidRPr="00546DF7" w:rsidRDefault="000F2D30" w:rsidP="000F2D30">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702ABD4" w14:textId="77777777" w:rsidR="000F2D30" w:rsidRPr="00FC0050" w:rsidRDefault="000F2D30" w:rsidP="000F2D30">
                      <w:pPr>
                        <w:jc w:val="center"/>
                        <w:rPr>
                          <w:color w:val="FFFFFF" w:themeColor="background1"/>
                          <w:sz w:val="32"/>
                          <w:szCs w:val="32"/>
                        </w:rPr>
                      </w:pPr>
                      <w:r w:rsidRPr="00546DF7">
                        <w:rPr>
                          <w:rFonts w:ascii="Josefin Sans" w:hAnsi="Josefin Sans"/>
                          <w:color w:val="FFFFFF" w:themeColor="background1"/>
                          <w:sz w:val="32"/>
                          <w:szCs w:val="32"/>
                        </w:rPr>
                        <w:t>en ligne</w:t>
                      </w:r>
                      <w:r w:rsidRPr="00FC0050">
                        <w:rPr>
                          <w:noProof/>
                          <w:color w:val="FFFFFF" w:themeColor="background1"/>
                        </w:rPr>
                        <w:drawing>
                          <wp:inline distT="0" distB="0" distL="0" distR="0" wp14:anchorId="5059C26F" wp14:editId="1E85097F">
                            <wp:extent cx="648677" cy="398145"/>
                            <wp:effectExtent l="0" t="0" r="0" b="1905"/>
                            <wp:docPr id="748234079" name="Graphique 7482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0F2D30" w:rsidRPr="00E57201">
        <w:rPr>
          <w:rFonts w:ascii="Josefin Sans" w:hAnsi="Josefin Sans"/>
          <w:b/>
          <w:noProof/>
          <w:sz w:val="40"/>
          <w:szCs w:val="40"/>
        </w:rPr>
        <w:drawing>
          <wp:inline distT="0" distB="0" distL="0" distR="0" wp14:anchorId="7BFEBBB0" wp14:editId="76735821">
            <wp:extent cx="8621395" cy="4950037"/>
            <wp:effectExtent l="171450" t="247650" r="198755" b="250825"/>
            <wp:docPr id="1520111232" name="Image 1520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0159D01" w14:textId="77777777" w:rsidR="007D356C" w:rsidRPr="00E57201" w:rsidRDefault="007D356C" w:rsidP="007D356C">
      <w:pPr>
        <w:ind w:left="360"/>
        <w:rPr>
          <w:rFonts w:ascii="Josefin Sans" w:hAnsi="Josefin Sans"/>
          <w:color w:val="FFFFFF" w:themeColor="background1"/>
          <w:sz w:val="28"/>
          <w:szCs w:val="28"/>
        </w:rPr>
      </w:pPr>
      <w:r w:rsidRPr="00E57201">
        <w:rPr>
          <w:rFonts w:ascii="Josefin Sans" w:hAnsi="Josefin Sans"/>
          <w:color w:val="FFFFFF" w:themeColor="background1"/>
          <w:sz w:val="28"/>
          <w:szCs w:val="28"/>
        </w:rPr>
        <w:t>Les cours des formateurs comprennent :</w:t>
      </w:r>
    </w:p>
    <w:p w14:paraId="6834FD36" w14:textId="7DD1BDA0" w:rsidR="007D356C" w:rsidRPr="00E57201" w:rsidRDefault="00FC0050" w:rsidP="000F2D30">
      <w:pPr>
        <w:rPr>
          <w:rFonts w:ascii="Josefin Sans" w:hAnsi="Josefin Sans"/>
          <w:b/>
          <w:bCs/>
          <w:color w:val="FFFFFF" w:themeColor="background1"/>
          <w:sz w:val="36"/>
          <w:szCs w:val="36"/>
        </w:rPr>
      </w:pPr>
      <w:r w:rsidRPr="00E57201">
        <w:rPr>
          <w:rFonts w:ascii="Josefin Sans" w:hAnsi="Josefin Sans"/>
          <w:b/>
          <w:noProof/>
          <w:sz w:val="40"/>
          <w:szCs w:val="40"/>
        </w:rPr>
        <w:lastRenderedPageBreak/>
        <mc:AlternateContent>
          <mc:Choice Requires="wps">
            <w:drawing>
              <wp:anchor distT="0" distB="0" distL="114300" distR="114300" simplePos="0" relativeHeight="251658305" behindDoc="0" locked="0" layoutInCell="1" allowOverlap="1" wp14:anchorId="1C8F2DAE" wp14:editId="2B10011F">
                <wp:simplePos x="0" y="0"/>
                <wp:positionH relativeFrom="margin">
                  <wp:posOffset>3529054</wp:posOffset>
                </wp:positionH>
                <wp:positionV relativeFrom="paragraph">
                  <wp:posOffset>692979</wp:posOffset>
                </wp:positionV>
                <wp:extent cx="5050624" cy="3662404"/>
                <wp:effectExtent l="19050" t="19050" r="36195" b="490855"/>
                <wp:wrapNone/>
                <wp:docPr id="1954222025" name="Bulle narrative : ronde 1954222025"/>
                <wp:cNvGraphicFramePr/>
                <a:graphic xmlns:a="http://schemas.openxmlformats.org/drawingml/2006/main">
                  <a:graphicData uri="http://schemas.microsoft.com/office/word/2010/wordprocessingShape">
                    <wps:wsp>
                      <wps:cNvSpPr/>
                      <wps:spPr>
                        <a:xfrm>
                          <a:off x="0" y="0"/>
                          <a:ext cx="5050624" cy="3662404"/>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D187554" w14:textId="77777777" w:rsidR="007D356C" w:rsidRPr="00546DF7" w:rsidRDefault="007D356C" w:rsidP="007D356C">
                            <w:pPr>
                              <w:ind w:left="360"/>
                              <w:rPr>
                                <w:rFonts w:ascii="Josefin Sans" w:hAnsi="Josefin Sans"/>
                                <w:b/>
                                <w:bCs/>
                                <w:color w:val="FFFFFF" w:themeColor="background1"/>
                                <w:sz w:val="36"/>
                                <w:szCs w:val="36"/>
                              </w:rPr>
                            </w:pPr>
                            <w:r>
                              <w:rPr>
                                <w:b/>
                                <w:bCs/>
                                <w:color w:val="FFFFFF" w:themeColor="background1"/>
                                <w:sz w:val="36"/>
                                <w:szCs w:val="36"/>
                              </w:rPr>
                              <w:t xml:space="preserve"> </w:t>
                            </w:r>
                            <w:r w:rsidRPr="00546DF7">
                              <w:rPr>
                                <w:rFonts w:ascii="Josefin Sans" w:hAnsi="Josefin Sans"/>
                                <w:b/>
                                <w:bCs/>
                                <w:color w:val="FFFFFF" w:themeColor="background1"/>
                                <w:sz w:val="36"/>
                                <w:szCs w:val="36"/>
                              </w:rPr>
                              <w:t>Sa structure :</w:t>
                            </w:r>
                          </w:p>
                          <w:p w14:paraId="7E59DDDF" w14:textId="33001755" w:rsidR="007D356C" w:rsidRPr="00546DF7" w:rsidRDefault="007D356C" w:rsidP="0075565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Le programme de formation destiné aux formateurs comprend :</w:t>
                            </w:r>
                          </w:p>
                          <w:p w14:paraId="58A1A35B"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L’introduction et la méthodologie de la formation</w:t>
                            </w:r>
                          </w:p>
                          <w:p w14:paraId="4C04B0E6"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Les plans de cours</w:t>
                            </w:r>
                          </w:p>
                          <w:p w14:paraId="6B035566"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Le contenu de chaque module avec ses activités</w:t>
                            </w:r>
                          </w:p>
                          <w:p w14:paraId="79F00ED4" w14:textId="77777777" w:rsidR="007D356C" w:rsidRPr="00BF61B0" w:rsidRDefault="007D356C" w:rsidP="007D356C">
                            <w:pPr>
                              <w:ind w:left="360"/>
                              <w:rPr>
                                <w:color w:val="FFFFFF" w:themeColor="background1"/>
                                <w:sz w:val="28"/>
                                <w:szCs w:val="28"/>
                              </w:rPr>
                            </w:pPr>
                          </w:p>
                          <w:p w14:paraId="0975E70F" w14:textId="77777777" w:rsidR="007D356C" w:rsidRPr="00BF61B0" w:rsidRDefault="007D356C" w:rsidP="007D356C">
                            <w:pPr>
                              <w:ind w:left="360"/>
                              <w:rPr>
                                <w:color w:val="FFFFFF" w:themeColor="background1"/>
                                <w:sz w:val="28"/>
                                <w:szCs w:val="28"/>
                              </w:rPr>
                            </w:pPr>
                          </w:p>
                          <w:p w14:paraId="0B2DF0A9" w14:textId="77777777" w:rsidR="007D356C" w:rsidRPr="00BF61B0" w:rsidRDefault="007D356C" w:rsidP="007D356C">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2DAE" id="Bulle narrative : ronde 1954222025" o:spid="_x0000_s1082" type="#_x0000_t63" style="position:absolute;margin-left:277.9pt;margin-top:54.55pt;width:397.7pt;height:288.4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" adj="6300,24300" fillcolor="#f4b183" strokecolor="#2f528f" strokeweight="1pt">
                <v:textbox>
                  <w:txbxContent>
                    <w:p w14:paraId="0D187554" w14:textId="77777777" w:rsidR="007D356C" w:rsidRPr="00546DF7" w:rsidRDefault="007D356C" w:rsidP="007D356C">
                      <w:pPr>
                        <w:ind w:left="360"/>
                        <w:rPr>
                          <w:rFonts w:ascii="Josefin Sans" w:hAnsi="Josefin Sans"/>
                          <w:b/>
                          <w:bCs/>
                          <w:color w:val="FFFFFF" w:themeColor="background1"/>
                          <w:sz w:val="36"/>
                          <w:szCs w:val="36"/>
                        </w:rPr>
                      </w:pPr>
                      <w:r>
                        <w:rPr>
                          <w:b/>
                          <w:bCs/>
                          <w:color w:val="FFFFFF" w:themeColor="background1"/>
                          <w:sz w:val="36"/>
                          <w:szCs w:val="36"/>
                        </w:rPr>
                        <w:t xml:space="preserve"> </w:t>
                      </w:r>
                      <w:r w:rsidRPr="00546DF7">
                        <w:rPr>
                          <w:rFonts w:ascii="Josefin Sans" w:hAnsi="Josefin Sans"/>
                          <w:b/>
                          <w:bCs/>
                          <w:color w:val="FFFFFF" w:themeColor="background1"/>
                          <w:sz w:val="36"/>
                          <w:szCs w:val="36"/>
                        </w:rPr>
                        <w:t>Sa structure :</w:t>
                      </w:r>
                    </w:p>
                    <w:p w14:paraId="7E59DDDF" w14:textId="33001755" w:rsidR="007D356C" w:rsidRPr="00546DF7" w:rsidRDefault="007D356C" w:rsidP="0075565A">
                      <w:pPr>
                        <w:ind w:firstLine="426"/>
                        <w:rPr>
                          <w:rFonts w:ascii="Josefin Sans" w:hAnsi="Josefin Sans"/>
                          <w:color w:val="FFFFFF" w:themeColor="background1"/>
                          <w:sz w:val="32"/>
                          <w:szCs w:val="32"/>
                        </w:rPr>
                      </w:pPr>
                      <w:r w:rsidRPr="00546DF7">
                        <w:rPr>
                          <w:rFonts w:ascii="Josefin Sans" w:hAnsi="Josefin Sans"/>
                          <w:color w:val="FFFFFF" w:themeColor="background1"/>
                          <w:sz w:val="32"/>
                          <w:szCs w:val="32"/>
                        </w:rPr>
                        <w:t>Le programme de formation destiné aux formateurs comprend :</w:t>
                      </w:r>
                    </w:p>
                    <w:p w14:paraId="58A1A35B"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L’introduction et la méthodologie de la formation</w:t>
                      </w:r>
                    </w:p>
                    <w:p w14:paraId="4C04B0E6"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Les plans de cours</w:t>
                      </w:r>
                    </w:p>
                    <w:p w14:paraId="6B035566" w14:textId="77777777" w:rsidR="007D356C" w:rsidRPr="00546DF7" w:rsidRDefault="007D356C" w:rsidP="007D356C">
                      <w:pPr>
                        <w:pStyle w:val="Paragraphedeliste"/>
                        <w:numPr>
                          <w:ilvl w:val="0"/>
                          <w:numId w:val="27"/>
                        </w:numPr>
                        <w:rPr>
                          <w:rFonts w:ascii="Josefin Sans" w:hAnsi="Josefin Sans"/>
                          <w:color w:val="FFFFFF" w:themeColor="background1"/>
                          <w:sz w:val="32"/>
                          <w:szCs w:val="32"/>
                        </w:rPr>
                      </w:pPr>
                      <w:r w:rsidRPr="00546DF7">
                        <w:rPr>
                          <w:rFonts w:ascii="Josefin Sans" w:hAnsi="Josefin Sans"/>
                          <w:color w:val="FFFFFF" w:themeColor="background1"/>
                          <w:sz w:val="32"/>
                          <w:szCs w:val="32"/>
                        </w:rPr>
                        <w:t>Le contenu de chaque module avec ses activités</w:t>
                      </w:r>
                    </w:p>
                    <w:p w14:paraId="79F00ED4" w14:textId="77777777" w:rsidR="007D356C" w:rsidRPr="00BF61B0" w:rsidRDefault="007D356C" w:rsidP="007D356C">
                      <w:pPr>
                        <w:ind w:left="360"/>
                        <w:rPr>
                          <w:color w:val="FFFFFF" w:themeColor="background1"/>
                          <w:sz w:val="28"/>
                          <w:szCs w:val="28"/>
                        </w:rPr>
                      </w:pPr>
                    </w:p>
                    <w:p w14:paraId="0975E70F" w14:textId="77777777" w:rsidR="007D356C" w:rsidRPr="00BF61B0" w:rsidRDefault="007D356C" w:rsidP="007D356C">
                      <w:pPr>
                        <w:ind w:left="360"/>
                        <w:rPr>
                          <w:color w:val="FFFFFF" w:themeColor="background1"/>
                          <w:sz w:val="28"/>
                          <w:szCs w:val="28"/>
                        </w:rPr>
                      </w:pPr>
                    </w:p>
                    <w:p w14:paraId="0B2DF0A9" w14:textId="77777777" w:rsidR="007D356C" w:rsidRPr="00BF61B0" w:rsidRDefault="007D356C" w:rsidP="007D356C">
                      <w:pPr>
                        <w:pStyle w:val="Paragraphedeliste"/>
                      </w:pPr>
                    </w:p>
                  </w:txbxContent>
                </v:textbox>
                <w10:wrap anchorx="margin"/>
              </v:shape>
            </w:pict>
          </mc:Fallback>
        </mc:AlternateContent>
      </w:r>
      <w:r w:rsidR="007D356C" w:rsidRPr="00E57201">
        <w:rPr>
          <w:rFonts w:ascii="Josefin Sans" w:hAnsi="Josefin Sans"/>
          <w:b/>
          <w:noProof/>
          <w:sz w:val="40"/>
          <w:szCs w:val="40"/>
        </w:rPr>
        <mc:AlternateContent>
          <mc:Choice Requires="wps">
            <w:drawing>
              <wp:anchor distT="0" distB="0" distL="114300" distR="114300" simplePos="0" relativeHeight="251658306" behindDoc="0" locked="0" layoutInCell="1" allowOverlap="1" wp14:anchorId="4208DA4E" wp14:editId="68ABC6F6">
                <wp:simplePos x="0" y="0"/>
                <wp:positionH relativeFrom="column">
                  <wp:posOffset>657860</wp:posOffset>
                </wp:positionH>
                <wp:positionV relativeFrom="paragraph">
                  <wp:posOffset>3122295</wp:posOffset>
                </wp:positionV>
                <wp:extent cx="1587500" cy="914400"/>
                <wp:effectExtent l="0" t="0" r="12700" b="19050"/>
                <wp:wrapNone/>
                <wp:docPr id="1168376662" name="Rectangle : coins arrondis 1168376662"/>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394DA20"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8DA4E" id="Rectangle : coins arrondis 1168376662" o:spid="_x0000_s1083" style="position:absolute;margin-left:51.8pt;margin-top:245.85pt;width:125pt;height:1in;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" fillcolor="#4472c4" strokecolor="#2f528f" strokeweight="1pt">
                <v:stroke joinstyle="miter"/>
                <v:textbox>
                  <w:txbxContent>
                    <w:p w14:paraId="4394DA20"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v:textbox>
              </v:roundrect>
            </w:pict>
          </mc:Fallback>
        </mc:AlternateContent>
      </w:r>
      <w:r w:rsidR="007D356C" w:rsidRPr="00E57201">
        <w:rPr>
          <w:rFonts w:ascii="Josefin Sans" w:hAnsi="Josefin Sans"/>
          <w:b/>
          <w:noProof/>
          <w:sz w:val="40"/>
          <w:szCs w:val="40"/>
        </w:rPr>
        <mc:AlternateContent>
          <mc:Choice Requires="wps">
            <w:drawing>
              <wp:anchor distT="0" distB="0" distL="114300" distR="114300" simplePos="0" relativeHeight="251658304" behindDoc="0" locked="0" layoutInCell="1" allowOverlap="1" wp14:anchorId="20FCC966" wp14:editId="65E05CBF">
                <wp:simplePos x="0" y="0"/>
                <wp:positionH relativeFrom="column">
                  <wp:posOffset>613410</wp:posOffset>
                </wp:positionH>
                <wp:positionV relativeFrom="paragraph">
                  <wp:posOffset>709295</wp:posOffset>
                </wp:positionV>
                <wp:extent cx="1873250" cy="1384300"/>
                <wp:effectExtent l="0" t="0" r="12700" b="25400"/>
                <wp:wrapNone/>
                <wp:docPr id="1344539274" name="Rectangle : coins arrondis 134453927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9E24163"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7F33BDE" w14:textId="77777777" w:rsidR="007D356C" w:rsidRPr="004616E2" w:rsidRDefault="007D356C" w:rsidP="007D356C">
                            <w:pPr>
                              <w:jc w:val="center"/>
                              <w:rPr>
                                <w:sz w:val="32"/>
                                <w:szCs w:val="32"/>
                              </w:rPr>
                            </w:pPr>
                            <w:r w:rsidRPr="00546DF7">
                              <w:rPr>
                                <w:rFonts w:ascii="Josefin Sans" w:hAnsi="Josefin Sans"/>
                                <w:color w:val="FFFFFF" w:themeColor="background1"/>
                                <w:sz w:val="32"/>
                                <w:szCs w:val="32"/>
                              </w:rPr>
                              <w:t>en ligne</w:t>
                            </w:r>
                            <w:r>
                              <w:rPr>
                                <w:noProof/>
                              </w:rPr>
                              <w:drawing>
                                <wp:inline distT="0" distB="0" distL="0" distR="0" wp14:anchorId="70CA1990" wp14:editId="14438DA5">
                                  <wp:extent cx="648677" cy="398145"/>
                                  <wp:effectExtent l="0" t="0" r="0" b="1905"/>
                                  <wp:docPr id="2071859375" name="Graphique 207185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CC966" id="Rectangle : coins arrondis 1344539274" o:spid="_x0000_s1084" style="position:absolute;margin-left:48.3pt;margin-top:55.85pt;width:147.5pt;height:10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" fillcolor="#00b050" strokecolor="#2f528f" strokeweight="1pt">
                <v:stroke joinstyle="miter"/>
                <v:textbox>
                  <w:txbxContent>
                    <w:p w14:paraId="29E24163"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7F33BDE" w14:textId="77777777" w:rsidR="007D356C" w:rsidRPr="004616E2" w:rsidRDefault="007D356C" w:rsidP="007D356C">
                      <w:pPr>
                        <w:jc w:val="center"/>
                        <w:rPr>
                          <w:sz w:val="32"/>
                          <w:szCs w:val="32"/>
                        </w:rPr>
                      </w:pPr>
                      <w:r w:rsidRPr="00546DF7">
                        <w:rPr>
                          <w:rFonts w:ascii="Josefin Sans" w:hAnsi="Josefin Sans"/>
                          <w:color w:val="FFFFFF" w:themeColor="background1"/>
                          <w:sz w:val="32"/>
                          <w:szCs w:val="32"/>
                        </w:rPr>
                        <w:t>en ligne</w:t>
                      </w:r>
                      <w:r>
                        <w:rPr>
                          <w:noProof/>
                        </w:rPr>
                        <w:drawing>
                          <wp:inline distT="0" distB="0" distL="0" distR="0" wp14:anchorId="70CA1990" wp14:editId="14438DA5">
                            <wp:extent cx="648677" cy="398145"/>
                            <wp:effectExtent l="0" t="0" r="0" b="1905"/>
                            <wp:docPr id="2071859375" name="Graphique 207185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D356C" w:rsidRPr="00E57201">
        <w:rPr>
          <w:rFonts w:ascii="Josefin Sans" w:hAnsi="Josefin Sans"/>
          <w:b/>
          <w:noProof/>
          <w:sz w:val="40"/>
          <w:szCs w:val="40"/>
        </w:rPr>
        <w:drawing>
          <wp:inline distT="0" distB="0" distL="0" distR="0" wp14:anchorId="6FA5D931" wp14:editId="488A0EE2">
            <wp:extent cx="8621395" cy="4949825"/>
            <wp:effectExtent l="171450" t="247650" r="198755" b="250825"/>
            <wp:docPr id="2025974732" name="Image 20259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3E2F641" w14:textId="77777777" w:rsidR="007D356C" w:rsidRPr="00E57201" w:rsidRDefault="007D356C" w:rsidP="000F2D30">
      <w:pPr>
        <w:rPr>
          <w:rFonts w:ascii="Josefin Sans" w:hAnsi="Josefin Sans"/>
          <w:b/>
          <w:bCs/>
          <w:color w:val="FFFFFF" w:themeColor="background1"/>
          <w:sz w:val="36"/>
          <w:szCs w:val="36"/>
        </w:rPr>
      </w:pPr>
      <w:r w:rsidRPr="00E57201">
        <w:rPr>
          <w:rFonts w:ascii="Josefin Sans" w:hAnsi="Josefin Sans"/>
          <w:b/>
          <w:noProof/>
          <w:sz w:val="40"/>
          <w:szCs w:val="40"/>
        </w:rPr>
        <w:lastRenderedPageBreak/>
        <mc:AlternateContent>
          <mc:Choice Requires="wps">
            <w:drawing>
              <wp:anchor distT="0" distB="0" distL="114300" distR="114300" simplePos="0" relativeHeight="251658309" behindDoc="0" locked="0" layoutInCell="1" allowOverlap="1" wp14:anchorId="7369C519" wp14:editId="3BBB377C">
                <wp:simplePos x="0" y="0"/>
                <wp:positionH relativeFrom="column">
                  <wp:posOffset>667385</wp:posOffset>
                </wp:positionH>
                <wp:positionV relativeFrom="paragraph">
                  <wp:posOffset>3074670</wp:posOffset>
                </wp:positionV>
                <wp:extent cx="1587500" cy="914400"/>
                <wp:effectExtent l="0" t="0" r="12700" b="19050"/>
                <wp:wrapNone/>
                <wp:docPr id="1562025348" name="Rectangle : coins arrondis 156202534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F462D9F"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69C519" id="Rectangle : coins arrondis 1562025348" o:spid="_x0000_s1085" style="position:absolute;margin-left:52.55pt;margin-top:242.1pt;width:125pt;height:1in;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" fillcolor="#4472c4" strokecolor="#2f528f" strokeweight="1pt">
                <v:stroke joinstyle="miter"/>
                <v:textbox>
                  <w:txbxContent>
                    <w:p w14:paraId="5F462D9F"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08" behindDoc="0" locked="0" layoutInCell="1" allowOverlap="1" wp14:anchorId="184C5D00" wp14:editId="44989161">
                <wp:simplePos x="0" y="0"/>
                <wp:positionH relativeFrom="margin">
                  <wp:posOffset>4001770</wp:posOffset>
                </wp:positionH>
                <wp:positionV relativeFrom="paragraph">
                  <wp:posOffset>642620</wp:posOffset>
                </wp:positionV>
                <wp:extent cx="4584700" cy="3886200"/>
                <wp:effectExtent l="19050" t="19050" r="44450" b="514350"/>
                <wp:wrapNone/>
                <wp:docPr id="1426297536" name="Bulle narrative : ronde 142629753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460A4F" w14:textId="77777777" w:rsidR="007D356C" w:rsidRPr="00546DF7" w:rsidRDefault="007D356C" w:rsidP="007D356C">
                            <w:pPr>
                              <w:ind w:left="360"/>
                              <w:rPr>
                                <w:rFonts w:ascii="Josefin Sans" w:hAnsi="Josefin Sans"/>
                                <w:b/>
                                <w:bCs/>
                                <w:color w:val="FFFFFF" w:themeColor="background1"/>
                                <w:sz w:val="36"/>
                                <w:szCs w:val="36"/>
                              </w:rPr>
                            </w:pPr>
                            <w:r w:rsidRPr="00546DF7">
                              <w:rPr>
                                <w:rFonts w:ascii="Josefin Sans" w:hAnsi="Josefin Sans"/>
                                <w:b/>
                                <w:bCs/>
                                <w:color w:val="FFFFFF" w:themeColor="background1"/>
                                <w:sz w:val="36"/>
                                <w:szCs w:val="36"/>
                              </w:rPr>
                              <w:t xml:space="preserve"> Sa structure :</w:t>
                            </w:r>
                          </w:p>
                          <w:p w14:paraId="0C0635EB" w14:textId="258BED86" w:rsidR="007D356C" w:rsidRPr="00546DF7" w:rsidRDefault="007D356C" w:rsidP="007D356C">
                            <w:pPr>
                              <w:ind w:left="360"/>
                              <w:rPr>
                                <w:rFonts w:ascii="Josefin Sans" w:hAnsi="Josefin Sans"/>
                                <w:color w:val="FFFFFF" w:themeColor="background1"/>
                                <w:sz w:val="28"/>
                                <w:szCs w:val="28"/>
                              </w:rPr>
                            </w:pPr>
                            <w:r w:rsidRPr="00546DF7">
                              <w:rPr>
                                <w:rFonts w:ascii="Josefin Sans" w:hAnsi="Josefin Sans"/>
                                <w:color w:val="FFFFFF" w:themeColor="background1"/>
                                <w:sz w:val="28"/>
                                <w:szCs w:val="28"/>
                              </w:rPr>
                              <w:t>Le programme de formation destiné aux stagiaires comprend :</w:t>
                            </w:r>
                          </w:p>
                          <w:p w14:paraId="654F3B35" w14:textId="77777777" w:rsidR="007D356C" w:rsidRPr="00546DF7" w:rsidRDefault="007D356C"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 contenu de chaque module</w:t>
                            </w:r>
                          </w:p>
                          <w:p w14:paraId="2B9F3AFE" w14:textId="481B6613" w:rsidR="001962FD" w:rsidRPr="00546DF7" w:rsidRDefault="00B4452A"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Les a</w:t>
                            </w:r>
                            <w:r w:rsidR="001962FD" w:rsidRPr="00546DF7">
                              <w:rPr>
                                <w:rFonts w:ascii="Josefin Sans" w:hAnsi="Josefin Sans"/>
                                <w:color w:val="FFFFFF" w:themeColor="background1"/>
                                <w:sz w:val="28"/>
                                <w:szCs w:val="28"/>
                              </w:rPr>
                              <w:t>ctivités en ligne</w:t>
                            </w:r>
                          </w:p>
                          <w:p w14:paraId="16A6FAD7" w14:textId="77777777" w:rsidR="001962FD" w:rsidRPr="00546DF7" w:rsidRDefault="001962FD"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Les ressources supplémentaires, comprenant un glossaire et les versions téléchargeables du contenu des modules</w:t>
                            </w:r>
                          </w:p>
                          <w:p w14:paraId="1EF1D868" w14:textId="77777777" w:rsidR="007D356C" w:rsidRPr="00BF61B0" w:rsidRDefault="007D356C" w:rsidP="007D356C">
                            <w:pPr>
                              <w:ind w:left="360"/>
                              <w:rPr>
                                <w:color w:val="FFFFFF" w:themeColor="background1"/>
                                <w:sz w:val="28"/>
                                <w:szCs w:val="28"/>
                              </w:rPr>
                            </w:pPr>
                          </w:p>
                          <w:p w14:paraId="3F07E081" w14:textId="77777777" w:rsidR="007D356C" w:rsidRPr="00BF61B0" w:rsidRDefault="007D356C" w:rsidP="007D356C">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5D00" id="Bulle narrative : ronde 1426297536" o:spid="_x0000_s1086" type="#_x0000_t63" style="position:absolute;margin-left:315.1pt;margin-top:50.6pt;width:361pt;height:306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" adj="6300,24300" fillcolor="#f4b183" strokecolor="#2f528f" strokeweight="1pt">
                <v:textbox>
                  <w:txbxContent>
                    <w:p w14:paraId="1A460A4F" w14:textId="77777777" w:rsidR="007D356C" w:rsidRPr="00546DF7" w:rsidRDefault="007D356C" w:rsidP="007D356C">
                      <w:pPr>
                        <w:ind w:left="360"/>
                        <w:rPr>
                          <w:rFonts w:ascii="Josefin Sans" w:hAnsi="Josefin Sans"/>
                          <w:b/>
                          <w:bCs/>
                          <w:color w:val="FFFFFF" w:themeColor="background1"/>
                          <w:sz w:val="36"/>
                          <w:szCs w:val="36"/>
                        </w:rPr>
                      </w:pPr>
                      <w:r w:rsidRPr="00546DF7">
                        <w:rPr>
                          <w:rFonts w:ascii="Josefin Sans" w:hAnsi="Josefin Sans"/>
                          <w:b/>
                          <w:bCs/>
                          <w:color w:val="FFFFFF" w:themeColor="background1"/>
                          <w:sz w:val="36"/>
                          <w:szCs w:val="36"/>
                        </w:rPr>
                        <w:t xml:space="preserve"> Sa structure :</w:t>
                      </w:r>
                    </w:p>
                    <w:p w14:paraId="0C0635EB" w14:textId="258BED86" w:rsidR="007D356C" w:rsidRPr="00546DF7" w:rsidRDefault="007D356C" w:rsidP="007D356C">
                      <w:pPr>
                        <w:ind w:left="360"/>
                        <w:rPr>
                          <w:rFonts w:ascii="Josefin Sans" w:hAnsi="Josefin Sans"/>
                          <w:color w:val="FFFFFF" w:themeColor="background1"/>
                          <w:sz w:val="28"/>
                          <w:szCs w:val="28"/>
                        </w:rPr>
                      </w:pPr>
                      <w:r w:rsidRPr="00546DF7">
                        <w:rPr>
                          <w:rFonts w:ascii="Josefin Sans" w:hAnsi="Josefin Sans"/>
                          <w:color w:val="FFFFFF" w:themeColor="background1"/>
                          <w:sz w:val="28"/>
                          <w:szCs w:val="28"/>
                        </w:rPr>
                        <w:t>Le programme de formation destiné aux stagiaires comprend :</w:t>
                      </w:r>
                    </w:p>
                    <w:p w14:paraId="654F3B35" w14:textId="77777777" w:rsidR="007D356C" w:rsidRPr="00546DF7" w:rsidRDefault="007D356C"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 contenu de chaque module</w:t>
                      </w:r>
                    </w:p>
                    <w:p w14:paraId="2B9F3AFE" w14:textId="481B6613" w:rsidR="001962FD" w:rsidRPr="00546DF7" w:rsidRDefault="00B4452A"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Les a</w:t>
                      </w:r>
                      <w:r w:rsidR="001962FD" w:rsidRPr="00546DF7">
                        <w:rPr>
                          <w:rFonts w:ascii="Josefin Sans" w:hAnsi="Josefin Sans"/>
                          <w:color w:val="FFFFFF" w:themeColor="background1"/>
                          <w:sz w:val="28"/>
                          <w:szCs w:val="28"/>
                        </w:rPr>
                        <w:t>ctivités en ligne</w:t>
                      </w:r>
                    </w:p>
                    <w:p w14:paraId="16A6FAD7" w14:textId="77777777" w:rsidR="001962FD" w:rsidRPr="00546DF7" w:rsidRDefault="001962FD" w:rsidP="007D356C">
                      <w:pPr>
                        <w:pStyle w:val="Paragraphedeliste"/>
                        <w:numPr>
                          <w:ilvl w:val="0"/>
                          <w:numId w:val="27"/>
                        </w:numPr>
                        <w:rPr>
                          <w:rFonts w:ascii="Josefin Sans" w:hAnsi="Josefin Sans"/>
                          <w:color w:val="FFFFFF" w:themeColor="background1"/>
                          <w:sz w:val="28"/>
                          <w:szCs w:val="28"/>
                        </w:rPr>
                      </w:pPr>
                      <w:r w:rsidRPr="00546DF7">
                        <w:rPr>
                          <w:rFonts w:ascii="Josefin Sans" w:hAnsi="Josefin Sans"/>
                          <w:color w:val="FFFFFF" w:themeColor="background1"/>
                          <w:sz w:val="28"/>
                          <w:szCs w:val="28"/>
                        </w:rPr>
                        <w:t>Les ressources supplémentaires, comprenant un glossaire et les versions téléchargeables du contenu des modules</w:t>
                      </w:r>
                    </w:p>
                    <w:p w14:paraId="1EF1D868" w14:textId="77777777" w:rsidR="007D356C" w:rsidRPr="00BF61B0" w:rsidRDefault="007D356C" w:rsidP="007D356C">
                      <w:pPr>
                        <w:ind w:left="360"/>
                        <w:rPr>
                          <w:color w:val="FFFFFF" w:themeColor="background1"/>
                          <w:sz w:val="28"/>
                          <w:szCs w:val="28"/>
                        </w:rPr>
                      </w:pPr>
                    </w:p>
                    <w:p w14:paraId="3F07E081" w14:textId="77777777" w:rsidR="007D356C" w:rsidRPr="00BF61B0" w:rsidRDefault="007D356C" w:rsidP="007D356C">
                      <w:pPr>
                        <w:pStyle w:val="Paragraphedeliste"/>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07" behindDoc="0" locked="0" layoutInCell="1" allowOverlap="1" wp14:anchorId="2C0E21E9" wp14:editId="3537C229">
                <wp:simplePos x="0" y="0"/>
                <wp:positionH relativeFrom="column">
                  <wp:posOffset>622935</wp:posOffset>
                </wp:positionH>
                <wp:positionV relativeFrom="paragraph">
                  <wp:posOffset>661670</wp:posOffset>
                </wp:positionV>
                <wp:extent cx="1873250" cy="1384300"/>
                <wp:effectExtent l="0" t="0" r="12700" b="25400"/>
                <wp:wrapNone/>
                <wp:docPr id="960609030" name="Rectangle : coins arrondis 96060903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789801A"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1043671" w14:textId="77777777" w:rsidR="007D356C" w:rsidRPr="000A49A7" w:rsidRDefault="007D356C" w:rsidP="007D356C">
                            <w:pPr>
                              <w:jc w:val="center"/>
                              <w:rPr>
                                <w:color w:val="FFFFFF" w:themeColor="background1"/>
                                <w:sz w:val="32"/>
                                <w:szCs w:val="32"/>
                              </w:rPr>
                            </w:pPr>
                            <w:r w:rsidRPr="00546DF7">
                              <w:rPr>
                                <w:rFonts w:ascii="Josefin Sans" w:hAnsi="Josefin Sans"/>
                                <w:color w:val="FFFFFF" w:themeColor="background1"/>
                                <w:sz w:val="32"/>
                                <w:szCs w:val="32"/>
                              </w:rPr>
                              <w:t>en ligne</w:t>
                            </w:r>
                            <w:r w:rsidRPr="000A49A7">
                              <w:rPr>
                                <w:noProof/>
                                <w:color w:val="FFFFFF" w:themeColor="background1"/>
                              </w:rPr>
                              <w:drawing>
                                <wp:inline distT="0" distB="0" distL="0" distR="0" wp14:anchorId="7E9DAECE" wp14:editId="02481A10">
                                  <wp:extent cx="648677" cy="398145"/>
                                  <wp:effectExtent l="0" t="0" r="0" b="1905"/>
                                  <wp:docPr id="1790776955" name="Graphique 179077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E21E9" id="Rectangle : coins arrondis 960609030" o:spid="_x0000_s1087" style="position:absolute;margin-left:49.05pt;margin-top:52.1pt;width:147.5pt;height:10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" fillcolor="#00b050" strokecolor="#2f528f" strokeweight="1pt">
                <v:stroke joinstyle="miter"/>
                <v:textbox>
                  <w:txbxContent>
                    <w:p w14:paraId="2789801A" w14:textId="77777777" w:rsidR="007D356C" w:rsidRPr="00546DF7" w:rsidRDefault="007D356C" w:rsidP="007D356C">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1043671" w14:textId="77777777" w:rsidR="007D356C" w:rsidRPr="000A49A7" w:rsidRDefault="007D356C" w:rsidP="007D356C">
                      <w:pPr>
                        <w:jc w:val="center"/>
                        <w:rPr>
                          <w:color w:val="FFFFFF" w:themeColor="background1"/>
                          <w:sz w:val="32"/>
                          <w:szCs w:val="32"/>
                        </w:rPr>
                      </w:pPr>
                      <w:r w:rsidRPr="00546DF7">
                        <w:rPr>
                          <w:rFonts w:ascii="Josefin Sans" w:hAnsi="Josefin Sans"/>
                          <w:color w:val="FFFFFF" w:themeColor="background1"/>
                          <w:sz w:val="32"/>
                          <w:szCs w:val="32"/>
                        </w:rPr>
                        <w:t>en ligne</w:t>
                      </w:r>
                      <w:r w:rsidRPr="000A49A7">
                        <w:rPr>
                          <w:noProof/>
                          <w:color w:val="FFFFFF" w:themeColor="background1"/>
                        </w:rPr>
                        <w:drawing>
                          <wp:inline distT="0" distB="0" distL="0" distR="0" wp14:anchorId="7E9DAECE" wp14:editId="02481A10">
                            <wp:extent cx="648677" cy="398145"/>
                            <wp:effectExtent l="0" t="0" r="0" b="1905"/>
                            <wp:docPr id="1790776955" name="Graphique 179077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w:drawing>
          <wp:inline distT="0" distB="0" distL="0" distR="0" wp14:anchorId="3720628E" wp14:editId="7071BC3F">
            <wp:extent cx="8621395" cy="4949825"/>
            <wp:effectExtent l="171450" t="247650" r="198755" b="250825"/>
            <wp:docPr id="1671575980" name="Image 167157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50DFC32" w14:textId="77777777" w:rsidR="00E356DA" w:rsidRPr="00E57201" w:rsidRDefault="00E356DA" w:rsidP="000F2D30">
      <w:pPr>
        <w:rPr>
          <w:rFonts w:ascii="Josefin Sans" w:hAnsi="Josefin Sans"/>
          <w:b/>
          <w:bCs/>
          <w:color w:val="FFFFFF" w:themeColor="background1"/>
          <w:sz w:val="36"/>
          <w:szCs w:val="36"/>
        </w:rPr>
      </w:pPr>
    </w:p>
    <w:p w14:paraId="4490E92C" w14:textId="3E954495" w:rsidR="00E356DA" w:rsidRPr="00E57201" w:rsidRDefault="000A49A7" w:rsidP="000F2D30">
      <w:pPr>
        <w:rPr>
          <w:rFonts w:ascii="Josefin Sans" w:hAnsi="Josefin Sans"/>
          <w:b/>
          <w:bCs/>
          <w:color w:val="FFFFFF" w:themeColor="background1"/>
          <w:sz w:val="36"/>
          <w:szCs w:val="36"/>
        </w:rPr>
      </w:pPr>
      <w:r w:rsidRPr="00E57201">
        <w:rPr>
          <w:rFonts w:ascii="Josefin Sans" w:hAnsi="Josefin Sans"/>
          <w:b/>
          <w:noProof/>
          <w:sz w:val="40"/>
          <w:szCs w:val="40"/>
        </w:rPr>
        <w:lastRenderedPageBreak/>
        <mc:AlternateContent>
          <mc:Choice Requires="wps">
            <w:drawing>
              <wp:anchor distT="0" distB="0" distL="114300" distR="114300" simplePos="0" relativeHeight="251658311" behindDoc="0" locked="0" layoutInCell="1" allowOverlap="1" wp14:anchorId="1DF45ED5" wp14:editId="70C12361">
                <wp:simplePos x="0" y="0"/>
                <wp:positionH relativeFrom="margin">
                  <wp:posOffset>3601637</wp:posOffset>
                </wp:positionH>
                <wp:positionV relativeFrom="paragraph">
                  <wp:posOffset>312531</wp:posOffset>
                </wp:positionV>
                <wp:extent cx="4933533" cy="4137880"/>
                <wp:effectExtent l="19050" t="19050" r="38735" b="548640"/>
                <wp:wrapNone/>
                <wp:docPr id="1001896696" name="Bulle narrative : ronde 1001896696"/>
                <wp:cNvGraphicFramePr/>
                <a:graphic xmlns:a="http://schemas.openxmlformats.org/drawingml/2006/main">
                  <a:graphicData uri="http://schemas.microsoft.com/office/word/2010/wordprocessingShape">
                    <wps:wsp>
                      <wps:cNvSpPr/>
                      <wps:spPr>
                        <a:xfrm>
                          <a:off x="0" y="0"/>
                          <a:ext cx="4933533" cy="413788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8889A63" w14:textId="77777777" w:rsidR="00E356DA" w:rsidRPr="00546DF7" w:rsidRDefault="00E356DA" w:rsidP="0075565A">
                            <w:pPr>
                              <w:ind w:firstLine="426"/>
                              <w:rPr>
                                <w:rFonts w:ascii="Josefin Sans" w:hAnsi="Josefin Sans"/>
                                <w:b/>
                                <w:bCs/>
                                <w:color w:val="FFFFFF" w:themeColor="background1"/>
                                <w:sz w:val="36"/>
                                <w:szCs w:val="36"/>
                              </w:rPr>
                            </w:pPr>
                            <w:r w:rsidRPr="00546DF7">
                              <w:rPr>
                                <w:rFonts w:ascii="Josefin Sans" w:hAnsi="Josefin Sans"/>
                                <w:b/>
                                <w:bCs/>
                                <w:color w:val="FFFFFF" w:themeColor="background1"/>
                                <w:sz w:val="36"/>
                                <w:szCs w:val="36"/>
                              </w:rPr>
                              <w:t>Comment accéder à cet outil ?</w:t>
                            </w:r>
                          </w:p>
                          <w:p w14:paraId="5B97AE3E" w14:textId="3CD4E805" w:rsidR="0064372A" w:rsidRPr="00546DF7" w:rsidRDefault="004A4883" w:rsidP="0075565A">
                            <w:pPr>
                              <w:ind w:firstLine="426"/>
                              <w:rPr>
                                <w:rFonts w:ascii="Josefin Sans" w:hAnsi="Josefin Sans" w:cstheme="majorHAnsi"/>
                                <w:color w:val="FFFFFF" w:themeColor="background1"/>
                              </w:rPr>
                            </w:pPr>
                            <w:r w:rsidRPr="00546DF7">
                              <w:rPr>
                                <w:rFonts w:ascii="Josefin Sans" w:hAnsi="Josefin Sans" w:cstheme="majorHAnsi"/>
                                <w:color w:val="FFFFFF" w:themeColor="background1"/>
                              </w:rPr>
                              <w:t xml:space="preserve">Vous pouvez accéder au kit de formation en cliquant sur le lien suivant </w:t>
                            </w:r>
                            <w:hyperlink r:id="rId22" w:history="1">
                              <w:r w:rsidR="00F031CE" w:rsidRPr="00546DF7">
                                <w:rPr>
                                  <w:rStyle w:val="Lienhypertexte"/>
                                  <w:rFonts w:ascii="Josefin Sans" w:eastAsia="Times New Roman" w:hAnsi="Josefin Sans"/>
                                </w:rPr>
                                <w:t>https://campusmicareproject.cesurformacion.com/</w:t>
                              </w:r>
                            </w:hyperlink>
                            <w:r w:rsidR="00BA79FD" w:rsidRPr="00546DF7">
                              <w:rPr>
                                <w:rFonts w:ascii="Josefin Sans" w:hAnsi="Josefin Sans" w:cstheme="majorHAnsi"/>
                                <w:color w:val="FFFFFF" w:themeColor="background1"/>
                              </w:rPr>
                              <w:t>.</w:t>
                            </w:r>
                          </w:p>
                          <w:p w14:paraId="6504580A" w14:textId="7F484949" w:rsidR="00FD69B6" w:rsidRPr="00546DF7" w:rsidRDefault="0064372A" w:rsidP="0075565A">
                            <w:pPr>
                              <w:pStyle w:val="Paragraphedeliste"/>
                              <w:ind w:left="0" w:firstLine="426"/>
                              <w:rPr>
                                <w:rFonts w:ascii="Josefin Sans" w:hAnsi="Josefin Sans" w:cstheme="majorHAnsi"/>
                                <w:color w:val="FFFFFF" w:themeColor="background1"/>
                              </w:rPr>
                            </w:pPr>
                            <w:r w:rsidRPr="00546DF7">
                              <w:rPr>
                                <w:rFonts w:ascii="Josefin Sans" w:hAnsi="Josefin Sans" w:cstheme="majorHAnsi"/>
                                <w:color w:val="FFFFFF" w:themeColor="background1"/>
                              </w:rPr>
                              <w:t xml:space="preserve">Une fois sur la plateforme, il sera demandé au détenteur du compte </w:t>
                            </w:r>
                            <w:r w:rsidR="00BA79FD" w:rsidRPr="00546DF7">
                              <w:rPr>
                                <w:rFonts w:ascii="Josefin Sans" w:hAnsi="Josefin Sans" w:cstheme="majorHAnsi"/>
                                <w:color w:val="FFFFFF" w:themeColor="background1"/>
                              </w:rPr>
                              <w:t xml:space="preserve">de renseigner </w:t>
                            </w:r>
                            <w:r w:rsidRPr="00546DF7">
                              <w:rPr>
                                <w:rFonts w:ascii="Josefin Sans" w:hAnsi="Josefin Sans" w:cstheme="majorHAnsi"/>
                                <w:color w:val="FFFFFF" w:themeColor="background1"/>
                              </w:rPr>
                              <w:t xml:space="preserve">son profil et son mot de passe. </w:t>
                            </w:r>
                          </w:p>
                          <w:p w14:paraId="72B25777" w14:textId="148C9F9F" w:rsidR="0064372A" w:rsidRPr="00546DF7" w:rsidRDefault="004C0A09" w:rsidP="0075565A">
                            <w:pPr>
                              <w:pStyle w:val="Paragraphedeliste"/>
                              <w:ind w:left="0" w:firstLine="426"/>
                              <w:rPr>
                                <w:rFonts w:ascii="Josefin Sans" w:hAnsi="Josefin Sans" w:cstheme="majorHAnsi"/>
                                <w:color w:val="FFFFFF" w:themeColor="background1"/>
                                <w:sz w:val="36"/>
                                <w:szCs w:val="36"/>
                              </w:rPr>
                            </w:pPr>
                            <w:r w:rsidRPr="00546DF7">
                              <w:rPr>
                                <w:rFonts w:ascii="Josefin Sans" w:hAnsi="Josefin Sans" w:cstheme="majorHAnsi"/>
                                <w:color w:val="FFFFFF" w:themeColor="background1"/>
                              </w:rPr>
                              <w:t xml:space="preserve">Pour la création d’un nouveau compte élève, un système de connexion automatique est activé. Dans le cas d’un compte formateur, il faudra envoyer un courriel à l’administrateur de la plateforme </w:t>
                            </w:r>
                            <w:hyperlink r:id="rId23" w:history="1">
                              <w:r w:rsidR="00863F64" w:rsidRPr="00546DF7">
                                <w:rPr>
                                  <w:rStyle w:val="Lienhypertexte"/>
                                  <w:rFonts w:ascii="Josefin Sans" w:eastAsia="Times New Roman" w:hAnsi="Josefin Sans"/>
                                </w:rPr>
                                <w:t>internacional@cesurformacion.com</w:t>
                              </w:r>
                            </w:hyperlink>
                            <w:r w:rsidRPr="00546DF7">
                              <w:rPr>
                                <w:rFonts w:ascii="Josefin Sans" w:eastAsia="Times New Roman" w:hAnsi="Josefin Sans"/>
                              </w:rPr>
                              <w:t xml:space="preserve"> </w:t>
                            </w:r>
                            <w:r w:rsidRPr="00546DF7">
                              <w:rPr>
                                <w:rFonts w:ascii="Josefin Sans" w:hAnsi="Josefin Sans" w:cstheme="majorHAnsi"/>
                                <w:color w:val="FFFFFF" w:themeColor="background1"/>
                              </w:rPr>
                              <w:t>afin de demander la création d’un compte 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5ED5" id="Bulle narrative : ronde 1001896696" o:spid="_x0000_s1088" type="#_x0000_t63" style="position:absolute;margin-left:283.6pt;margin-top:24.6pt;width:388.45pt;height:325.8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" adj="6300,24300" fillcolor="#f4b183" strokecolor="#2f528f" strokeweight="1pt">
                <v:textbox>
                  <w:txbxContent>
                    <w:p w14:paraId="68889A63" w14:textId="77777777" w:rsidR="00E356DA" w:rsidRPr="00546DF7" w:rsidRDefault="00E356DA" w:rsidP="0075565A">
                      <w:pPr>
                        <w:ind w:firstLine="426"/>
                        <w:rPr>
                          <w:rFonts w:ascii="Josefin Sans" w:hAnsi="Josefin Sans"/>
                          <w:b/>
                          <w:bCs/>
                          <w:color w:val="FFFFFF" w:themeColor="background1"/>
                          <w:sz w:val="36"/>
                          <w:szCs w:val="36"/>
                        </w:rPr>
                      </w:pPr>
                      <w:r w:rsidRPr="00546DF7">
                        <w:rPr>
                          <w:rFonts w:ascii="Josefin Sans" w:hAnsi="Josefin Sans"/>
                          <w:b/>
                          <w:bCs/>
                          <w:color w:val="FFFFFF" w:themeColor="background1"/>
                          <w:sz w:val="36"/>
                          <w:szCs w:val="36"/>
                        </w:rPr>
                        <w:t>Comment accéder à cet outil ?</w:t>
                      </w:r>
                    </w:p>
                    <w:p w14:paraId="5B97AE3E" w14:textId="3CD4E805" w:rsidR="0064372A" w:rsidRPr="00546DF7" w:rsidRDefault="004A4883" w:rsidP="0075565A">
                      <w:pPr>
                        <w:ind w:firstLine="426"/>
                        <w:rPr>
                          <w:rFonts w:ascii="Josefin Sans" w:hAnsi="Josefin Sans" w:cstheme="majorHAnsi"/>
                          <w:color w:val="FFFFFF" w:themeColor="background1"/>
                        </w:rPr>
                      </w:pPr>
                      <w:r w:rsidRPr="00546DF7">
                        <w:rPr>
                          <w:rFonts w:ascii="Josefin Sans" w:hAnsi="Josefin Sans" w:cstheme="majorHAnsi"/>
                          <w:color w:val="FFFFFF" w:themeColor="background1"/>
                        </w:rPr>
                        <w:t xml:space="preserve">Vous pouvez accéder au kit de formation en cliquant sur le lien suivant </w:t>
                      </w:r>
                      <w:hyperlink r:id="rId24" w:history="1">
                        <w:r w:rsidR="00F031CE" w:rsidRPr="00546DF7">
                          <w:rPr>
                            <w:rStyle w:val="Lienhypertexte"/>
                            <w:rFonts w:ascii="Josefin Sans" w:eastAsia="Times New Roman" w:hAnsi="Josefin Sans"/>
                          </w:rPr>
                          <w:t>https://campusmicareproject.cesurformacion.com/</w:t>
                        </w:r>
                      </w:hyperlink>
                      <w:r w:rsidR="00BA79FD" w:rsidRPr="00546DF7">
                        <w:rPr>
                          <w:rFonts w:ascii="Josefin Sans" w:hAnsi="Josefin Sans" w:cstheme="majorHAnsi"/>
                          <w:color w:val="FFFFFF" w:themeColor="background1"/>
                        </w:rPr>
                        <w:t>.</w:t>
                      </w:r>
                    </w:p>
                    <w:p w14:paraId="6504580A" w14:textId="7F484949" w:rsidR="00FD69B6" w:rsidRPr="00546DF7" w:rsidRDefault="0064372A" w:rsidP="0075565A">
                      <w:pPr>
                        <w:pStyle w:val="Paragraphedeliste"/>
                        <w:ind w:left="0" w:firstLine="426"/>
                        <w:rPr>
                          <w:rFonts w:ascii="Josefin Sans" w:hAnsi="Josefin Sans" w:cstheme="majorHAnsi"/>
                          <w:color w:val="FFFFFF" w:themeColor="background1"/>
                        </w:rPr>
                      </w:pPr>
                      <w:r w:rsidRPr="00546DF7">
                        <w:rPr>
                          <w:rFonts w:ascii="Josefin Sans" w:hAnsi="Josefin Sans" w:cstheme="majorHAnsi"/>
                          <w:color w:val="FFFFFF" w:themeColor="background1"/>
                        </w:rPr>
                        <w:t xml:space="preserve">Une fois sur la plateforme, il sera demandé au détenteur du compte </w:t>
                      </w:r>
                      <w:r w:rsidR="00BA79FD" w:rsidRPr="00546DF7">
                        <w:rPr>
                          <w:rFonts w:ascii="Josefin Sans" w:hAnsi="Josefin Sans" w:cstheme="majorHAnsi"/>
                          <w:color w:val="FFFFFF" w:themeColor="background1"/>
                        </w:rPr>
                        <w:t xml:space="preserve">de renseigner </w:t>
                      </w:r>
                      <w:r w:rsidRPr="00546DF7">
                        <w:rPr>
                          <w:rFonts w:ascii="Josefin Sans" w:hAnsi="Josefin Sans" w:cstheme="majorHAnsi"/>
                          <w:color w:val="FFFFFF" w:themeColor="background1"/>
                        </w:rPr>
                        <w:t xml:space="preserve">son profil et son mot de passe. </w:t>
                      </w:r>
                    </w:p>
                    <w:p w14:paraId="72B25777" w14:textId="148C9F9F" w:rsidR="0064372A" w:rsidRPr="00546DF7" w:rsidRDefault="004C0A09" w:rsidP="0075565A">
                      <w:pPr>
                        <w:pStyle w:val="Paragraphedeliste"/>
                        <w:ind w:left="0" w:firstLine="426"/>
                        <w:rPr>
                          <w:rFonts w:ascii="Josefin Sans" w:hAnsi="Josefin Sans" w:cstheme="majorHAnsi"/>
                          <w:color w:val="FFFFFF" w:themeColor="background1"/>
                          <w:sz w:val="36"/>
                          <w:szCs w:val="36"/>
                        </w:rPr>
                      </w:pPr>
                      <w:r w:rsidRPr="00546DF7">
                        <w:rPr>
                          <w:rFonts w:ascii="Josefin Sans" w:hAnsi="Josefin Sans" w:cstheme="majorHAnsi"/>
                          <w:color w:val="FFFFFF" w:themeColor="background1"/>
                        </w:rPr>
                        <w:t xml:space="preserve">Pour la création d’un nouveau compte élève, un système de connexion automatique est activé. Dans le cas d’un compte formateur, il faudra envoyer un courriel à l’administrateur de la plateforme </w:t>
                      </w:r>
                      <w:hyperlink r:id="rId25" w:history="1">
                        <w:r w:rsidR="00863F64" w:rsidRPr="00546DF7">
                          <w:rPr>
                            <w:rStyle w:val="Lienhypertexte"/>
                            <w:rFonts w:ascii="Josefin Sans" w:eastAsia="Times New Roman" w:hAnsi="Josefin Sans"/>
                          </w:rPr>
                          <w:t>internacional@cesurformacion.com</w:t>
                        </w:r>
                      </w:hyperlink>
                      <w:r w:rsidRPr="00546DF7">
                        <w:rPr>
                          <w:rFonts w:ascii="Josefin Sans" w:eastAsia="Times New Roman" w:hAnsi="Josefin Sans"/>
                        </w:rPr>
                        <w:t xml:space="preserve"> </w:t>
                      </w:r>
                      <w:r w:rsidRPr="00546DF7">
                        <w:rPr>
                          <w:rFonts w:ascii="Josefin Sans" w:hAnsi="Josefin Sans" w:cstheme="majorHAnsi"/>
                          <w:color w:val="FFFFFF" w:themeColor="background1"/>
                        </w:rPr>
                        <w:t>afin de demander la création d’un compte formateur.</w:t>
                      </w:r>
                    </w:p>
                  </w:txbxContent>
                </v:textbox>
                <w10:wrap anchorx="margin"/>
              </v:shape>
            </w:pict>
          </mc:Fallback>
        </mc:AlternateContent>
      </w:r>
      <w:r w:rsidR="00E356DA" w:rsidRPr="00E57201">
        <w:rPr>
          <w:rFonts w:ascii="Josefin Sans" w:hAnsi="Josefin Sans"/>
          <w:b/>
          <w:noProof/>
          <w:sz w:val="40"/>
          <w:szCs w:val="40"/>
        </w:rPr>
        <mc:AlternateContent>
          <mc:Choice Requires="wps">
            <w:drawing>
              <wp:anchor distT="0" distB="0" distL="114300" distR="114300" simplePos="0" relativeHeight="251658310" behindDoc="0" locked="0" layoutInCell="1" allowOverlap="1" wp14:anchorId="564FB4D9" wp14:editId="368795DE">
                <wp:simplePos x="0" y="0"/>
                <wp:positionH relativeFrom="column">
                  <wp:posOffset>861060</wp:posOffset>
                </wp:positionH>
                <wp:positionV relativeFrom="paragraph">
                  <wp:posOffset>880745</wp:posOffset>
                </wp:positionV>
                <wp:extent cx="1873250" cy="1384300"/>
                <wp:effectExtent l="0" t="0" r="12700" b="25400"/>
                <wp:wrapNone/>
                <wp:docPr id="1253699880" name="Rectangle : coins arrondis 125369988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4E55317" w14:textId="77777777" w:rsidR="00E356DA" w:rsidRPr="00546DF7" w:rsidRDefault="00E356DA" w:rsidP="00E356D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1CB1882D" w14:textId="77777777" w:rsidR="00E356DA" w:rsidRPr="000A49A7" w:rsidRDefault="00E356DA" w:rsidP="00E356DA">
                            <w:pPr>
                              <w:jc w:val="center"/>
                              <w:rPr>
                                <w:color w:val="FFFFFF" w:themeColor="background1"/>
                                <w:sz w:val="32"/>
                                <w:szCs w:val="32"/>
                              </w:rPr>
                            </w:pPr>
                            <w:r w:rsidRPr="00546DF7">
                              <w:rPr>
                                <w:rFonts w:ascii="Josefin Sans" w:hAnsi="Josefin Sans"/>
                                <w:color w:val="FFFFFF" w:themeColor="background1"/>
                                <w:sz w:val="32"/>
                                <w:szCs w:val="32"/>
                              </w:rPr>
                              <w:t>en ligne</w:t>
                            </w:r>
                            <w:r w:rsidRPr="000A49A7">
                              <w:rPr>
                                <w:noProof/>
                                <w:color w:val="FFFFFF" w:themeColor="background1"/>
                              </w:rPr>
                              <w:drawing>
                                <wp:inline distT="0" distB="0" distL="0" distR="0" wp14:anchorId="231C89CB" wp14:editId="18DEEA25">
                                  <wp:extent cx="648677" cy="398145"/>
                                  <wp:effectExtent l="0" t="0" r="0" b="1905"/>
                                  <wp:docPr id="4079025" name="Graphique 40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FB4D9" id="Rectangle : coins arrondis 1253699880" o:spid="_x0000_s1089" style="position:absolute;margin-left:67.8pt;margin-top:69.35pt;width:147.5pt;height:10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" fillcolor="#00b050" strokecolor="#2f528f" strokeweight="1pt">
                <v:stroke joinstyle="miter"/>
                <v:textbox>
                  <w:txbxContent>
                    <w:p w14:paraId="74E55317" w14:textId="77777777" w:rsidR="00E356DA" w:rsidRPr="00546DF7" w:rsidRDefault="00E356DA" w:rsidP="00E356D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1CB1882D" w14:textId="77777777" w:rsidR="00E356DA" w:rsidRPr="000A49A7" w:rsidRDefault="00E356DA" w:rsidP="00E356DA">
                      <w:pPr>
                        <w:jc w:val="center"/>
                        <w:rPr>
                          <w:color w:val="FFFFFF" w:themeColor="background1"/>
                          <w:sz w:val="32"/>
                          <w:szCs w:val="32"/>
                        </w:rPr>
                      </w:pPr>
                      <w:r w:rsidRPr="00546DF7">
                        <w:rPr>
                          <w:rFonts w:ascii="Josefin Sans" w:hAnsi="Josefin Sans"/>
                          <w:color w:val="FFFFFF" w:themeColor="background1"/>
                          <w:sz w:val="32"/>
                          <w:szCs w:val="32"/>
                        </w:rPr>
                        <w:t>en ligne</w:t>
                      </w:r>
                      <w:r w:rsidRPr="000A49A7">
                        <w:rPr>
                          <w:noProof/>
                          <w:color w:val="FFFFFF" w:themeColor="background1"/>
                        </w:rPr>
                        <w:drawing>
                          <wp:inline distT="0" distB="0" distL="0" distR="0" wp14:anchorId="231C89CB" wp14:editId="18DEEA25">
                            <wp:extent cx="648677" cy="398145"/>
                            <wp:effectExtent l="0" t="0" r="0" b="1905"/>
                            <wp:docPr id="4079025" name="Graphique 40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E356DA" w:rsidRPr="00E57201">
        <w:rPr>
          <w:rFonts w:ascii="Josefin Sans" w:hAnsi="Josefin Sans"/>
          <w:b/>
          <w:noProof/>
          <w:sz w:val="40"/>
          <w:szCs w:val="40"/>
        </w:rPr>
        <mc:AlternateContent>
          <mc:Choice Requires="wps">
            <w:drawing>
              <wp:anchor distT="0" distB="0" distL="114300" distR="114300" simplePos="0" relativeHeight="251658312" behindDoc="0" locked="0" layoutInCell="1" allowOverlap="1" wp14:anchorId="2D11B517" wp14:editId="1B5CFEF6">
                <wp:simplePos x="0" y="0"/>
                <wp:positionH relativeFrom="column">
                  <wp:posOffset>1000760</wp:posOffset>
                </wp:positionH>
                <wp:positionV relativeFrom="paragraph">
                  <wp:posOffset>3674745</wp:posOffset>
                </wp:positionV>
                <wp:extent cx="1587500" cy="914400"/>
                <wp:effectExtent l="0" t="0" r="12700" b="19050"/>
                <wp:wrapNone/>
                <wp:docPr id="1348841694" name="Rectangle : coins arrondis 1348841694"/>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644F148" w14:textId="77777777" w:rsidR="00E356DA" w:rsidRPr="00546DF7" w:rsidRDefault="00E356DA" w:rsidP="00E356D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1B517" id="Rectangle : coins arrondis 1348841694" o:spid="_x0000_s1090" style="position:absolute;margin-left:78.8pt;margin-top:289.35pt;width:125pt;height:1in;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" fillcolor="#4472c4" strokecolor="#2f528f" strokeweight="1pt">
                <v:stroke joinstyle="miter"/>
                <v:textbox>
                  <w:txbxContent>
                    <w:p w14:paraId="2644F148" w14:textId="77777777" w:rsidR="00E356DA" w:rsidRPr="00546DF7" w:rsidRDefault="00E356DA" w:rsidP="00E356DA">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CESUR</w:t>
                      </w:r>
                    </w:p>
                  </w:txbxContent>
                </v:textbox>
              </v:roundrect>
            </w:pict>
          </mc:Fallback>
        </mc:AlternateContent>
      </w:r>
      <w:r w:rsidR="00E356DA" w:rsidRPr="00E57201">
        <w:rPr>
          <w:rFonts w:ascii="Josefin Sans" w:hAnsi="Josefin Sans"/>
          <w:b/>
          <w:noProof/>
          <w:sz w:val="40"/>
          <w:szCs w:val="40"/>
        </w:rPr>
        <w:drawing>
          <wp:inline distT="0" distB="0" distL="0" distR="0" wp14:anchorId="59ADE168" wp14:editId="7EAD3BE7">
            <wp:extent cx="8621395" cy="4949825"/>
            <wp:effectExtent l="171450" t="247650" r="198755" b="250825"/>
            <wp:docPr id="2144166069" name="Image 214416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4E231E" w14:textId="77777777" w:rsidR="00FD69B6" w:rsidRPr="00E57201" w:rsidRDefault="00FD69B6" w:rsidP="000F2D30">
      <w:pPr>
        <w:rPr>
          <w:rFonts w:ascii="Josefin Sans" w:hAnsi="Josefin Sans"/>
          <w:b/>
          <w:bCs/>
          <w:color w:val="FFFFFF" w:themeColor="background1"/>
          <w:sz w:val="36"/>
          <w:szCs w:val="36"/>
        </w:rPr>
      </w:pPr>
    </w:p>
    <w:p w14:paraId="7EA5D91C" w14:textId="77777777" w:rsidR="00FD69B6" w:rsidRPr="00E57201" w:rsidRDefault="001F0E86" w:rsidP="000F2D30">
      <w:pPr>
        <w:rPr>
          <w:rFonts w:ascii="Josefin Sans" w:hAnsi="Josefin Sans"/>
          <w:b/>
          <w:bCs/>
          <w:color w:val="FFFFFF" w:themeColor="background1"/>
          <w:sz w:val="36"/>
          <w:szCs w:val="36"/>
        </w:rPr>
      </w:pPr>
      <w:r w:rsidRPr="00E57201">
        <w:rPr>
          <w:rFonts w:ascii="Josefin Sans" w:hAnsi="Josefin Sans"/>
          <w:b/>
          <w:noProof/>
          <w:sz w:val="40"/>
          <w:szCs w:val="40"/>
        </w:rPr>
        <w:lastRenderedPageBreak/>
        <mc:AlternateContent>
          <mc:Choice Requires="wps">
            <w:drawing>
              <wp:anchor distT="0" distB="0" distL="114300" distR="114300" simplePos="0" relativeHeight="251658321" behindDoc="0" locked="0" layoutInCell="1" allowOverlap="1" wp14:anchorId="56E0070D" wp14:editId="6B7B5A8E">
                <wp:simplePos x="0" y="0"/>
                <wp:positionH relativeFrom="column">
                  <wp:posOffset>1000760</wp:posOffset>
                </wp:positionH>
                <wp:positionV relativeFrom="paragraph">
                  <wp:posOffset>3722370</wp:posOffset>
                </wp:positionV>
                <wp:extent cx="1587500" cy="914400"/>
                <wp:effectExtent l="0" t="0" r="12700" b="19050"/>
                <wp:wrapNone/>
                <wp:docPr id="381603421" name="Rectangle : coins arrondis 381603421"/>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520A2C9" w14:textId="77777777" w:rsidR="001F0E86" w:rsidRPr="001251FE" w:rsidRDefault="001F0E86" w:rsidP="001F0E86">
                            <w:pPr>
                              <w:jc w:val="center"/>
                              <w:rPr>
                                <w:color w:val="FFFFFF" w:themeColor="background1"/>
                                <w:sz w:val="32"/>
                                <w:szCs w:val="32"/>
                              </w:rPr>
                            </w:pPr>
                            <w:r>
                              <w:rPr>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E0070D" id="Rectangle : coins arrondis 381603421" o:spid="_x0000_s1091" style="position:absolute;margin-left:78.8pt;margin-top:293.1pt;width:125pt;height:1in;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" fillcolor="#4472c4" strokecolor="#2f528f" strokeweight="1pt">
                <v:stroke joinstyle="miter"/>
                <v:textbox>
                  <w:txbxContent>
                    <w:p w14:paraId="3520A2C9" w14:textId="77777777" w:rsidR="001F0E86" w:rsidRPr="001251FE" w:rsidRDefault="001F0E86" w:rsidP="001F0E86">
                      <w:pPr>
                        <w:jc w:val="center"/>
                        <w:rPr>
                          <w:color w:val="FFFFFF" w:themeColor="background1"/>
                          <w:sz w:val="32"/>
                          <w:szCs w:val="32"/>
                        </w:rPr>
                      </w:pPr>
                      <w:r>
                        <w:rPr>
                          <w:color w:val="FFFFFF" w:themeColor="background1"/>
                          <w:sz w:val="32"/>
                          <w:szCs w:val="32"/>
                        </w:rPr>
                        <w:t>CESUR</w:t>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0" behindDoc="0" locked="0" layoutInCell="1" allowOverlap="1" wp14:anchorId="764DFBCF" wp14:editId="28C228B7">
                <wp:simplePos x="0" y="0"/>
                <wp:positionH relativeFrom="column">
                  <wp:posOffset>861060</wp:posOffset>
                </wp:positionH>
                <wp:positionV relativeFrom="paragraph">
                  <wp:posOffset>928370</wp:posOffset>
                </wp:positionV>
                <wp:extent cx="1873250" cy="1384300"/>
                <wp:effectExtent l="0" t="0" r="12700" b="25400"/>
                <wp:wrapNone/>
                <wp:docPr id="740416213" name="Rectangle : coins arrondis 740416213"/>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050A0829" w14:textId="77777777" w:rsidR="001F0E86" w:rsidRPr="00546DF7" w:rsidRDefault="001F0E86" w:rsidP="001F0E86">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CE7C2FE" w14:textId="77777777" w:rsidR="001F0E86" w:rsidRPr="004616E2" w:rsidRDefault="001F0E86" w:rsidP="001F0E86">
                            <w:pPr>
                              <w:jc w:val="center"/>
                              <w:rPr>
                                <w:sz w:val="32"/>
                                <w:szCs w:val="32"/>
                              </w:rPr>
                            </w:pPr>
                            <w:r w:rsidRPr="00546DF7">
                              <w:rPr>
                                <w:rFonts w:ascii="Josefin Sans" w:hAnsi="Josefin Sans"/>
                                <w:color w:val="FFFFFF" w:themeColor="background1"/>
                                <w:sz w:val="32"/>
                                <w:szCs w:val="32"/>
                              </w:rPr>
                              <w:t>en ligne</w:t>
                            </w:r>
                            <w:r>
                              <w:rPr>
                                <w:noProof/>
                              </w:rPr>
                              <w:drawing>
                                <wp:inline distT="0" distB="0" distL="0" distR="0" wp14:anchorId="3AC95D2A" wp14:editId="5A07F849">
                                  <wp:extent cx="648677" cy="398145"/>
                                  <wp:effectExtent l="0" t="0" r="0" b="1905"/>
                                  <wp:docPr id="301224774" name="Graphique 3012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DFBCF" id="Rectangle : coins arrondis 740416213" o:spid="_x0000_s1092" style="position:absolute;margin-left:67.8pt;margin-top:73.1pt;width:147.5pt;height:10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" fillcolor="#00b050" strokecolor="#2f528f" strokeweight="1pt">
                <v:stroke joinstyle="miter"/>
                <v:textbox>
                  <w:txbxContent>
                    <w:p w14:paraId="050A0829" w14:textId="77777777" w:rsidR="001F0E86" w:rsidRPr="00546DF7" w:rsidRDefault="001F0E86" w:rsidP="001F0E86">
                      <w:pPr>
                        <w:jc w:val="center"/>
                        <w:rPr>
                          <w:rFonts w:ascii="Josefin Sans" w:hAnsi="Josefin Sans"/>
                          <w:color w:val="FFFFFF" w:themeColor="background1"/>
                          <w:sz w:val="32"/>
                          <w:szCs w:val="32"/>
                        </w:rPr>
                      </w:pPr>
                      <w:r w:rsidRPr="00546DF7">
                        <w:rPr>
                          <w:rFonts w:ascii="Josefin Sans" w:hAnsi="Josefin Sans"/>
                          <w:color w:val="FFFFFF" w:themeColor="background1"/>
                          <w:sz w:val="32"/>
                          <w:szCs w:val="32"/>
                        </w:rPr>
                        <w:t xml:space="preserve">Plateforme du kit de formation </w:t>
                      </w:r>
                    </w:p>
                    <w:p w14:paraId="6CE7C2FE" w14:textId="77777777" w:rsidR="001F0E86" w:rsidRPr="004616E2" w:rsidRDefault="001F0E86" w:rsidP="001F0E86">
                      <w:pPr>
                        <w:jc w:val="center"/>
                        <w:rPr>
                          <w:sz w:val="32"/>
                          <w:szCs w:val="32"/>
                        </w:rPr>
                      </w:pPr>
                      <w:r w:rsidRPr="00546DF7">
                        <w:rPr>
                          <w:rFonts w:ascii="Josefin Sans" w:hAnsi="Josefin Sans"/>
                          <w:color w:val="FFFFFF" w:themeColor="background1"/>
                          <w:sz w:val="32"/>
                          <w:szCs w:val="32"/>
                        </w:rPr>
                        <w:t>en ligne</w:t>
                      </w:r>
                      <w:r>
                        <w:rPr>
                          <w:noProof/>
                        </w:rPr>
                        <w:drawing>
                          <wp:inline distT="0" distB="0" distL="0" distR="0" wp14:anchorId="3AC95D2A" wp14:editId="5A07F849">
                            <wp:extent cx="648677" cy="398145"/>
                            <wp:effectExtent l="0" t="0" r="0" b="1905"/>
                            <wp:docPr id="301224774" name="Graphique 3012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13" behindDoc="0" locked="0" layoutInCell="1" allowOverlap="1" wp14:anchorId="3BA0B957" wp14:editId="1FF315AD">
                <wp:simplePos x="0" y="0"/>
                <wp:positionH relativeFrom="column">
                  <wp:posOffset>3997960</wp:posOffset>
                </wp:positionH>
                <wp:positionV relativeFrom="paragraph">
                  <wp:posOffset>680720</wp:posOffset>
                </wp:positionV>
                <wp:extent cx="4584700" cy="3886200"/>
                <wp:effectExtent l="19050" t="19050" r="44450" b="514350"/>
                <wp:wrapNone/>
                <wp:docPr id="761377658" name="Bulle narrative : ronde 761377658"/>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234B6" w14:textId="77777777" w:rsidR="00FD69B6" w:rsidRPr="00546DF7" w:rsidRDefault="00A672ED" w:rsidP="0075565A">
                            <w:pPr>
                              <w:pStyle w:val="Paragraphedeliste"/>
                              <w:ind w:left="0" w:firstLine="426"/>
                              <w:rPr>
                                <w:rFonts w:ascii="Josefin Sans" w:hAnsi="Josefin Sans"/>
                                <w:b/>
                                <w:bCs/>
                                <w:sz w:val="36"/>
                                <w:szCs w:val="36"/>
                              </w:rPr>
                            </w:pPr>
                            <w:r w:rsidRPr="00546DF7">
                              <w:rPr>
                                <w:rFonts w:ascii="Josefin Sans" w:hAnsi="Josefin Sans"/>
                                <w:b/>
                                <w:bCs/>
                                <w:sz w:val="36"/>
                                <w:szCs w:val="36"/>
                              </w:rPr>
                              <w:t>Modules et activités en ligne</w:t>
                            </w:r>
                          </w:p>
                          <w:p w14:paraId="7ABD0C6B" w14:textId="77777777" w:rsidR="00FD69B6" w:rsidRPr="00546DF7" w:rsidRDefault="00A672ED" w:rsidP="0075565A">
                            <w:pPr>
                              <w:pStyle w:val="Paragraphedeliste"/>
                              <w:ind w:left="0" w:firstLine="426"/>
                              <w:rPr>
                                <w:rFonts w:ascii="Josefin Sans" w:hAnsi="Josefin Sans"/>
                                <w:sz w:val="24"/>
                                <w:szCs w:val="24"/>
                              </w:rPr>
                            </w:pPr>
                            <w:r w:rsidRPr="00546DF7">
                              <w:rPr>
                                <w:rFonts w:ascii="Josefin Sans" w:hAnsi="Josefin Sans"/>
                                <w:sz w:val="24"/>
                                <w:szCs w:val="24"/>
                              </w:rPr>
                              <w:t>Le contenu est divisé en cinq modules :</w:t>
                            </w:r>
                          </w:p>
                          <w:p w14:paraId="41927110"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1 : Aidant : connaissances élémentaires</w:t>
                            </w:r>
                          </w:p>
                          <w:p w14:paraId="2A0846F5"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2 : Identifier les différents groupes de bénéficiaires de soins</w:t>
                            </w:r>
                          </w:p>
                          <w:p w14:paraId="1A96FE2C"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3 : Types de soins pris en charge par les aidants</w:t>
                            </w:r>
                          </w:p>
                          <w:p w14:paraId="2DA1974E"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4 : Entretien de la maison : les différentes tâches</w:t>
                            </w:r>
                          </w:p>
                          <w:p w14:paraId="2B366374"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5 : Comment trouver un 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B957" id="Bulle narrative : ronde 761377658" o:spid="_x0000_s1093" type="#_x0000_t63" style="position:absolute;margin-left:314.8pt;margin-top:53.6pt;width:361pt;height:30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" adj="6300,24300" fillcolor="#f4b083 [1941]" strokecolor="#1f3763 [1604]" strokeweight="1pt">
                <v:textbox>
                  <w:txbxContent>
                    <w:p w14:paraId="665234B6" w14:textId="77777777" w:rsidR="00FD69B6" w:rsidRPr="00546DF7" w:rsidRDefault="00A672ED" w:rsidP="0075565A">
                      <w:pPr>
                        <w:pStyle w:val="Paragraphedeliste"/>
                        <w:ind w:left="0" w:firstLine="426"/>
                        <w:rPr>
                          <w:rFonts w:ascii="Josefin Sans" w:hAnsi="Josefin Sans"/>
                          <w:b/>
                          <w:bCs/>
                          <w:sz w:val="36"/>
                          <w:szCs w:val="36"/>
                        </w:rPr>
                      </w:pPr>
                      <w:r w:rsidRPr="00546DF7">
                        <w:rPr>
                          <w:rFonts w:ascii="Josefin Sans" w:hAnsi="Josefin Sans"/>
                          <w:b/>
                          <w:bCs/>
                          <w:sz w:val="36"/>
                          <w:szCs w:val="36"/>
                        </w:rPr>
                        <w:t>Modules et activités en ligne</w:t>
                      </w:r>
                    </w:p>
                    <w:p w14:paraId="7ABD0C6B" w14:textId="77777777" w:rsidR="00FD69B6" w:rsidRPr="00546DF7" w:rsidRDefault="00A672ED" w:rsidP="0075565A">
                      <w:pPr>
                        <w:pStyle w:val="Paragraphedeliste"/>
                        <w:ind w:left="0" w:firstLine="426"/>
                        <w:rPr>
                          <w:rFonts w:ascii="Josefin Sans" w:hAnsi="Josefin Sans"/>
                          <w:sz w:val="24"/>
                          <w:szCs w:val="24"/>
                        </w:rPr>
                      </w:pPr>
                      <w:r w:rsidRPr="00546DF7">
                        <w:rPr>
                          <w:rFonts w:ascii="Josefin Sans" w:hAnsi="Josefin Sans"/>
                          <w:sz w:val="24"/>
                          <w:szCs w:val="24"/>
                        </w:rPr>
                        <w:t>Le contenu est divisé en cinq modules :</w:t>
                      </w:r>
                    </w:p>
                    <w:p w14:paraId="41927110"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1 : Aidant : connaissances élémentaires</w:t>
                      </w:r>
                    </w:p>
                    <w:p w14:paraId="2A0846F5"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2 : Identifier les différents groupes de bénéficiaires de soins</w:t>
                      </w:r>
                    </w:p>
                    <w:p w14:paraId="1A96FE2C"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3 : Types de soins pris en charge par les aidants</w:t>
                      </w:r>
                    </w:p>
                    <w:p w14:paraId="2DA1974E"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4 : Entretien de la maison : les différentes tâches</w:t>
                      </w:r>
                    </w:p>
                    <w:p w14:paraId="2B366374" w14:textId="77777777" w:rsidR="00A672ED" w:rsidRPr="00546DF7" w:rsidRDefault="00A672ED" w:rsidP="0075565A">
                      <w:pPr>
                        <w:pStyle w:val="Paragraphedeliste"/>
                        <w:numPr>
                          <w:ilvl w:val="0"/>
                          <w:numId w:val="28"/>
                        </w:numPr>
                        <w:ind w:left="851" w:hanging="425"/>
                        <w:rPr>
                          <w:rFonts w:ascii="Josefin Sans" w:hAnsi="Josefin Sans"/>
                          <w:sz w:val="24"/>
                          <w:szCs w:val="24"/>
                        </w:rPr>
                      </w:pPr>
                      <w:r w:rsidRPr="00546DF7">
                        <w:rPr>
                          <w:rFonts w:ascii="Josefin Sans" w:hAnsi="Josefin Sans"/>
                          <w:sz w:val="24"/>
                          <w:szCs w:val="24"/>
                        </w:rPr>
                        <w:t>Module 5 : Comment trouver un emploi</w:t>
                      </w:r>
                    </w:p>
                  </w:txbxContent>
                </v:textbox>
              </v:shape>
            </w:pict>
          </mc:Fallback>
        </mc:AlternateContent>
      </w:r>
      <w:r w:rsidRPr="00E57201">
        <w:rPr>
          <w:rFonts w:ascii="Josefin Sans" w:hAnsi="Josefin Sans"/>
          <w:b/>
          <w:noProof/>
          <w:sz w:val="40"/>
          <w:szCs w:val="40"/>
        </w:rPr>
        <w:drawing>
          <wp:inline distT="0" distB="0" distL="0" distR="0" wp14:anchorId="4B9343DF" wp14:editId="6B9F9A6D">
            <wp:extent cx="8621395" cy="4950037"/>
            <wp:effectExtent l="171450" t="247650" r="198755" b="250825"/>
            <wp:docPr id="1656408125" name="Image 16564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B87159C" w14:textId="77777777" w:rsidR="00BC12D7" w:rsidRPr="00E57201" w:rsidRDefault="00BC12D7" w:rsidP="000F2D30">
      <w:pPr>
        <w:rPr>
          <w:rFonts w:ascii="Josefin Sans" w:hAnsi="Josefin Sans"/>
          <w:b/>
          <w:bCs/>
          <w:color w:val="FFFFFF" w:themeColor="background1"/>
          <w:sz w:val="36"/>
          <w:szCs w:val="36"/>
        </w:rPr>
      </w:pPr>
    </w:p>
    <w:p w14:paraId="4854E70D" w14:textId="77777777" w:rsidR="003058AE" w:rsidRPr="00E57201" w:rsidRDefault="003058AE" w:rsidP="003058AE">
      <w:pPr>
        <w:jc w:val="center"/>
        <w:rPr>
          <w:rFonts w:ascii="Josefin Sans" w:hAnsi="Josefin Sans"/>
          <w:color w:val="FFFFFF" w:themeColor="background1"/>
          <w:sz w:val="32"/>
          <w:szCs w:val="32"/>
        </w:rPr>
      </w:pPr>
      <w:r w:rsidRPr="00E57201">
        <w:rPr>
          <w:rFonts w:ascii="Josefin Sans" w:hAnsi="Josefin Sans"/>
          <w:color w:val="FFFFFF" w:themeColor="background1"/>
          <w:sz w:val="32"/>
          <w:szCs w:val="32"/>
        </w:rPr>
        <w:lastRenderedPageBreak/>
        <w:t>Kit de formation   Kit de formation de CESUR</w:t>
      </w:r>
    </w:p>
    <w:p w14:paraId="7C30AE58" w14:textId="77777777" w:rsidR="00BC12D7" w:rsidRPr="00E57201" w:rsidRDefault="003859D2" w:rsidP="000F2D30">
      <w:pPr>
        <w:rPr>
          <w:rFonts w:ascii="Josefin Sans" w:hAnsi="Josefin Sans"/>
          <w:b/>
          <w:bCs/>
          <w:color w:val="FFFFFF" w:themeColor="background1"/>
          <w:sz w:val="36"/>
          <w:szCs w:val="36"/>
        </w:rPr>
      </w:pPr>
      <w:r w:rsidRPr="00E57201">
        <w:rPr>
          <w:rFonts w:ascii="Josefin Sans" w:hAnsi="Josefin Sans"/>
          <w:b/>
          <w:noProof/>
          <w:sz w:val="40"/>
          <w:szCs w:val="40"/>
        </w:rPr>
        <mc:AlternateContent>
          <mc:Choice Requires="wps">
            <w:drawing>
              <wp:anchor distT="0" distB="0" distL="114300" distR="114300" simplePos="0" relativeHeight="251658315" behindDoc="0" locked="0" layoutInCell="1" allowOverlap="1" wp14:anchorId="64F42E53" wp14:editId="06A20132">
                <wp:simplePos x="0" y="0"/>
                <wp:positionH relativeFrom="column">
                  <wp:posOffset>851535</wp:posOffset>
                </wp:positionH>
                <wp:positionV relativeFrom="paragraph">
                  <wp:posOffset>3603625</wp:posOffset>
                </wp:positionV>
                <wp:extent cx="1587500" cy="914400"/>
                <wp:effectExtent l="0" t="0" r="12700" b="19050"/>
                <wp:wrapNone/>
                <wp:docPr id="1312661682" name="Rectangle : coins arrondis 131266168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BB2B8" w14:textId="77777777" w:rsidR="00BC12D7" w:rsidRPr="0059336A" w:rsidRDefault="003058AE" w:rsidP="00BC12D7">
                            <w:pPr>
                              <w:jc w:val="center"/>
                              <w:rPr>
                                <w:rFonts w:ascii="Josefin Sans" w:hAnsi="Josefin Sans"/>
                                <w:sz w:val="32"/>
                                <w:szCs w:val="32"/>
                              </w:rPr>
                            </w:pPr>
                            <w:r w:rsidRPr="0059336A">
                              <w:rPr>
                                <w:rFonts w:ascii="Josefin Sans" w:hAnsi="Josefin Sans"/>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42E53" id="Rectangle : coins arrondis 1312661682" o:spid="_x0000_s1094" style="position:absolute;margin-left:67.05pt;margin-top:283.75pt;width:125pt;height:1in;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" fillcolor="#4472c4 [3204]" strokecolor="#1f3763 [1604]" strokeweight="1pt">
                <v:stroke joinstyle="miter"/>
                <v:textbox>
                  <w:txbxContent>
                    <w:p w14:paraId="617BB2B8" w14:textId="77777777" w:rsidR="00BC12D7" w:rsidRPr="0059336A" w:rsidRDefault="003058AE" w:rsidP="00BC12D7">
                      <w:pPr>
                        <w:jc w:val="center"/>
                        <w:rPr>
                          <w:rFonts w:ascii="Josefin Sans" w:hAnsi="Josefin Sans"/>
                          <w:sz w:val="32"/>
                          <w:szCs w:val="32"/>
                        </w:rPr>
                      </w:pPr>
                      <w:r w:rsidRPr="0059336A">
                        <w:rPr>
                          <w:rFonts w:ascii="Josefin Sans" w:hAnsi="Josefin Sans"/>
                          <w:sz w:val="32"/>
                          <w:szCs w:val="32"/>
                        </w:rPr>
                        <w:t>CESUR</w:t>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19" behindDoc="0" locked="0" layoutInCell="1" allowOverlap="1" wp14:anchorId="101482E1" wp14:editId="7DEDAF8D">
                <wp:simplePos x="0" y="0"/>
                <wp:positionH relativeFrom="column">
                  <wp:posOffset>746760</wp:posOffset>
                </wp:positionH>
                <wp:positionV relativeFrom="paragraph">
                  <wp:posOffset>1025525</wp:posOffset>
                </wp:positionV>
                <wp:extent cx="1873250" cy="1384300"/>
                <wp:effectExtent l="0" t="0" r="12700" b="25400"/>
                <wp:wrapNone/>
                <wp:docPr id="2132116040" name="Rectangle : coins arrondis 21321160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61EA9F3" w14:textId="77777777" w:rsidR="003058AE" w:rsidRPr="0059336A" w:rsidRDefault="003058AE" w:rsidP="003058AE">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 xml:space="preserve">Plateforme du kit de formation </w:t>
                            </w:r>
                          </w:p>
                          <w:p w14:paraId="016AA8D2" w14:textId="77777777" w:rsidR="003058AE" w:rsidRPr="004616E2" w:rsidRDefault="003058AE" w:rsidP="003058AE">
                            <w:pPr>
                              <w:jc w:val="center"/>
                              <w:rPr>
                                <w:sz w:val="32"/>
                                <w:szCs w:val="32"/>
                              </w:rPr>
                            </w:pPr>
                            <w:r w:rsidRPr="0059336A">
                              <w:rPr>
                                <w:rFonts w:ascii="Josefin Sans" w:hAnsi="Josefin Sans"/>
                                <w:color w:val="FFFFFF" w:themeColor="background1"/>
                                <w:sz w:val="32"/>
                                <w:szCs w:val="32"/>
                              </w:rPr>
                              <w:t>en ligne</w:t>
                            </w:r>
                            <w:r>
                              <w:rPr>
                                <w:noProof/>
                              </w:rPr>
                              <w:drawing>
                                <wp:inline distT="0" distB="0" distL="0" distR="0" wp14:anchorId="7ECCF529" wp14:editId="17E634A3">
                                  <wp:extent cx="648677" cy="398145"/>
                                  <wp:effectExtent l="0" t="0" r="0" b="1905"/>
                                  <wp:docPr id="481576867" name="Graphique 48157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482E1" id="Rectangle : coins arrondis 2132116040" o:spid="_x0000_s1095" style="position:absolute;margin-left:58.8pt;margin-top:80.75pt;width:147.5pt;height:10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" fillcolor="#00b050" strokecolor="#2f528f" strokeweight="1pt">
                <v:stroke joinstyle="miter"/>
                <v:textbox>
                  <w:txbxContent>
                    <w:p w14:paraId="261EA9F3" w14:textId="77777777" w:rsidR="003058AE" w:rsidRPr="0059336A" w:rsidRDefault="003058AE" w:rsidP="003058AE">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 xml:space="preserve">Plateforme du kit de formation </w:t>
                      </w:r>
                    </w:p>
                    <w:p w14:paraId="016AA8D2" w14:textId="77777777" w:rsidR="003058AE" w:rsidRPr="004616E2" w:rsidRDefault="003058AE" w:rsidP="003058AE">
                      <w:pPr>
                        <w:jc w:val="center"/>
                        <w:rPr>
                          <w:sz w:val="32"/>
                          <w:szCs w:val="32"/>
                        </w:rPr>
                      </w:pPr>
                      <w:r w:rsidRPr="0059336A">
                        <w:rPr>
                          <w:rFonts w:ascii="Josefin Sans" w:hAnsi="Josefin Sans"/>
                          <w:color w:val="FFFFFF" w:themeColor="background1"/>
                          <w:sz w:val="32"/>
                          <w:szCs w:val="32"/>
                        </w:rPr>
                        <w:t>en ligne</w:t>
                      </w:r>
                      <w:r>
                        <w:rPr>
                          <w:noProof/>
                        </w:rPr>
                        <w:drawing>
                          <wp:inline distT="0" distB="0" distL="0" distR="0" wp14:anchorId="7ECCF529" wp14:editId="17E634A3">
                            <wp:extent cx="648677" cy="398145"/>
                            <wp:effectExtent l="0" t="0" r="0" b="1905"/>
                            <wp:docPr id="481576867" name="Graphique 48157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14" behindDoc="0" locked="0" layoutInCell="1" allowOverlap="1" wp14:anchorId="2274AECF" wp14:editId="7162F4F7">
                <wp:simplePos x="0" y="0"/>
                <wp:positionH relativeFrom="column">
                  <wp:posOffset>3997960</wp:posOffset>
                </wp:positionH>
                <wp:positionV relativeFrom="paragraph">
                  <wp:posOffset>682625</wp:posOffset>
                </wp:positionV>
                <wp:extent cx="4584700" cy="3886200"/>
                <wp:effectExtent l="19050" t="19050" r="44450" b="514350"/>
                <wp:wrapNone/>
                <wp:docPr id="775881296" name="Bulle narrative : ronde 77588129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6D3DE" w14:textId="77777777" w:rsidR="00BC12D7" w:rsidRPr="0059336A" w:rsidRDefault="00BC12D7" w:rsidP="0075565A">
                            <w:pPr>
                              <w:ind w:firstLine="426"/>
                              <w:rPr>
                                <w:rFonts w:ascii="Josefin Sans" w:hAnsi="Josefin Sans"/>
                                <w:b/>
                                <w:bCs/>
                                <w:sz w:val="36"/>
                                <w:szCs w:val="36"/>
                              </w:rPr>
                            </w:pPr>
                            <w:r w:rsidRPr="0059336A">
                              <w:rPr>
                                <w:rFonts w:ascii="Josefin Sans" w:hAnsi="Josefin Sans"/>
                                <w:b/>
                                <w:bCs/>
                                <w:sz w:val="36"/>
                                <w:szCs w:val="36"/>
                              </w:rPr>
                              <w:t>Modules et activités en ligne</w:t>
                            </w:r>
                          </w:p>
                          <w:p w14:paraId="6FEAC3FC" w14:textId="6A7ACF73" w:rsidR="00BC12D7" w:rsidRPr="0059336A" w:rsidRDefault="00BC12D7" w:rsidP="0075565A">
                            <w:pPr>
                              <w:ind w:firstLine="426"/>
                              <w:rPr>
                                <w:rFonts w:ascii="Josefin Sans" w:hAnsi="Josefin Sans"/>
                                <w:sz w:val="28"/>
                                <w:szCs w:val="28"/>
                              </w:rPr>
                            </w:pPr>
                            <w:r w:rsidRPr="0059336A">
                              <w:rPr>
                                <w:rFonts w:ascii="Josefin Sans" w:hAnsi="Josefin Sans"/>
                                <w:sz w:val="28"/>
                                <w:szCs w:val="28"/>
                              </w:rPr>
                              <w:t>Chaque module est accompagné de plusieurs activités en ligne. Certaines de ces activités doivent être effectuées directement sur la plateforme en ligne alors que d’autres doivent être téléchargées</w:t>
                            </w:r>
                            <w:r w:rsidR="00BA79FD" w:rsidRPr="0059336A">
                              <w:rPr>
                                <w:rFonts w:ascii="Josefin Sans" w:hAnsi="Josefin Sans"/>
                                <w:sz w:val="28"/>
                                <w:szCs w:val="28"/>
                              </w:rPr>
                              <w:t xml:space="preserve">, </w:t>
                            </w:r>
                            <w:r w:rsidRPr="0059336A">
                              <w:rPr>
                                <w:rFonts w:ascii="Josefin Sans" w:hAnsi="Josefin Sans"/>
                                <w:sz w:val="28"/>
                                <w:szCs w:val="28"/>
                              </w:rPr>
                              <w:t xml:space="preserve">imprimées </w:t>
                            </w:r>
                            <w:r w:rsidR="00BA79FD" w:rsidRPr="0059336A">
                              <w:rPr>
                                <w:rFonts w:ascii="Josefin Sans" w:hAnsi="Josefin Sans"/>
                                <w:sz w:val="28"/>
                                <w:szCs w:val="28"/>
                              </w:rPr>
                              <w:t>et</w:t>
                            </w:r>
                            <w:r w:rsidRPr="0059336A">
                              <w:rPr>
                                <w:rFonts w:ascii="Josefin Sans" w:hAnsi="Josefin Sans"/>
                                <w:sz w:val="28"/>
                                <w:szCs w:val="28"/>
                              </w:rPr>
                              <w:t xml:space="preserve"> </w:t>
                            </w:r>
                            <w:r w:rsidR="00BA79FD" w:rsidRPr="0059336A">
                              <w:rPr>
                                <w:rFonts w:ascii="Josefin Sans" w:hAnsi="Josefin Sans"/>
                                <w:sz w:val="28"/>
                                <w:szCs w:val="28"/>
                              </w:rPr>
                              <w:t>complétées</w:t>
                            </w:r>
                            <w:r w:rsidRPr="0059336A">
                              <w:rPr>
                                <w:rFonts w:ascii="Josefin Sans" w:hAnsi="Josefin Sans"/>
                                <w:sz w:val="28"/>
                                <w:szCs w:val="28"/>
                              </w:rPr>
                              <w:t xml:space="preserve"> sur papier.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AECF" id="Bulle narrative : ronde 775881296" o:spid="_x0000_s1096" type="#_x0000_t63" style="position:absolute;margin-left:314.8pt;margin-top:53.75pt;width:361pt;height:30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" adj="6300,24300" fillcolor="#f4b083 [1941]" strokecolor="#1f3763 [1604]" strokeweight="1pt">
                <v:textbox>
                  <w:txbxContent>
                    <w:p w14:paraId="3BB6D3DE" w14:textId="77777777" w:rsidR="00BC12D7" w:rsidRPr="0059336A" w:rsidRDefault="00BC12D7" w:rsidP="0075565A">
                      <w:pPr>
                        <w:ind w:firstLine="426"/>
                        <w:rPr>
                          <w:rFonts w:ascii="Josefin Sans" w:hAnsi="Josefin Sans"/>
                          <w:b/>
                          <w:bCs/>
                          <w:sz w:val="36"/>
                          <w:szCs w:val="36"/>
                        </w:rPr>
                      </w:pPr>
                      <w:r w:rsidRPr="0059336A">
                        <w:rPr>
                          <w:rFonts w:ascii="Josefin Sans" w:hAnsi="Josefin Sans"/>
                          <w:b/>
                          <w:bCs/>
                          <w:sz w:val="36"/>
                          <w:szCs w:val="36"/>
                        </w:rPr>
                        <w:t>Modules et activités en ligne</w:t>
                      </w:r>
                    </w:p>
                    <w:p w14:paraId="6FEAC3FC" w14:textId="6A7ACF73" w:rsidR="00BC12D7" w:rsidRPr="0059336A" w:rsidRDefault="00BC12D7" w:rsidP="0075565A">
                      <w:pPr>
                        <w:ind w:firstLine="426"/>
                        <w:rPr>
                          <w:rFonts w:ascii="Josefin Sans" w:hAnsi="Josefin Sans"/>
                          <w:sz w:val="28"/>
                          <w:szCs w:val="28"/>
                        </w:rPr>
                      </w:pPr>
                      <w:r w:rsidRPr="0059336A">
                        <w:rPr>
                          <w:rFonts w:ascii="Josefin Sans" w:hAnsi="Josefin Sans"/>
                          <w:sz w:val="28"/>
                          <w:szCs w:val="28"/>
                        </w:rPr>
                        <w:t>Chaque module est accompagné de plusieurs activités en ligne. Certaines de ces activités doivent être effectuées directement sur la plateforme en ligne alors que d’autres doivent être téléchargées</w:t>
                      </w:r>
                      <w:r w:rsidR="00BA79FD" w:rsidRPr="0059336A">
                        <w:rPr>
                          <w:rFonts w:ascii="Josefin Sans" w:hAnsi="Josefin Sans"/>
                          <w:sz w:val="28"/>
                          <w:szCs w:val="28"/>
                        </w:rPr>
                        <w:t xml:space="preserve">, </w:t>
                      </w:r>
                      <w:r w:rsidRPr="0059336A">
                        <w:rPr>
                          <w:rFonts w:ascii="Josefin Sans" w:hAnsi="Josefin Sans"/>
                          <w:sz w:val="28"/>
                          <w:szCs w:val="28"/>
                        </w:rPr>
                        <w:t xml:space="preserve">imprimées </w:t>
                      </w:r>
                      <w:r w:rsidR="00BA79FD" w:rsidRPr="0059336A">
                        <w:rPr>
                          <w:rFonts w:ascii="Josefin Sans" w:hAnsi="Josefin Sans"/>
                          <w:sz w:val="28"/>
                          <w:szCs w:val="28"/>
                        </w:rPr>
                        <w:t>et</w:t>
                      </w:r>
                      <w:r w:rsidRPr="0059336A">
                        <w:rPr>
                          <w:rFonts w:ascii="Josefin Sans" w:hAnsi="Josefin Sans"/>
                          <w:sz w:val="28"/>
                          <w:szCs w:val="28"/>
                        </w:rPr>
                        <w:t xml:space="preserve"> </w:t>
                      </w:r>
                      <w:r w:rsidR="00BA79FD" w:rsidRPr="0059336A">
                        <w:rPr>
                          <w:rFonts w:ascii="Josefin Sans" w:hAnsi="Josefin Sans"/>
                          <w:sz w:val="28"/>
                          <w:szCs w:val="28"/>
                        </w:rPr>
                        <w:t>complétées</w:t>
                      </w:r>
                      <w:r w:rsidRPr="0059336A">
                        <w:rPr>
                          <w:rFonts w:ascii="Josefin Sans" w:hAnsi="Josefin Sans"/>
                          <w:sz w:val="28"/>
                          <w:szCs w:val="28"/>
                        </w:rPr>
                        <w:t xml:space="preserve"> sur papier. </w:t>
                      </w:r>
                    </w:p>
                  </w:txbxContent>
                </v:textbox>
              </v:shape>
            </w:pict>
          </mc:Fallback>
        </mc:AlternateContent>
      </w:r>
      <w:r w:rsidRPr="00E57201">
        <w:rPr>
          <w:rFonts w:ascii="Josefin Sans" w:hAnsi="Josefin Sans"/>
          <w:b/>
          <w:noProof/>
          <w:sz w:val="40"/>
          <w:szCs w:val="40"/>
        </w:rPr>
        <w:drawing>
          <wp:inline distT="0" distB="0" distL="0" distR="0" wp14:anchorId="7C5CA9A7" wp14:editId="09E56AAD">
            <wp:extent cx="8621395" cy="4949825"/>
            <wp:effectExtent l="171450" t="247650" r="198755" b="250825"/>
            <wp:docPr id="1510208484" name="Image 15102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29D50E3" w14:textId="77777777" w:rsidR="00BC12D7" w:rsidRPr="00E57201" w:rsidRDefault="00BC12D7" w:rsidP="000F2D30">
      <w:pPr>
        <w:rPr>
          <w:rFonts w:ascii="Josefin Sans" w:hAnsi="Josefin Sans"/>
          <w:b/>
          <w:bCs/>
          <w:color w:val="FFFFFF" w:themeColor="background1"/>
          <w:sz w:val="36"/>
          <w:szCs w:val="36"/>
        </w:rPr>
      </w:pPr>
    </w:p>
    <w:p w14:paraId="18351C76" w14:textId="5AA80FA4" w:rsidR="00BC12D7" w:rsidRPr="00E57201" w:rsidRDefault="000C795A" w:rsidP="000F2D30">
      <w:pPr>
        <w:rPr>
          <w:rFonts w:ascii="Josefin Sans" w:hAnsi="Josefin Sans"/>
          <w:b/>
          <w:bCs/>
          <w:color w:val="FFFFFF" w:themeColor="background1"/>
          <w:sz w:val="36"/>
          <w:szCs w:val="36"/>
        </w:rPr>
      </w:pPr>
      <w:r w:rsidRPr="00E57201">
        <w:rPr>
          <w:rFonts w:ascii="Josefin Sans" w:hAnsi="Josefin Sans"/>
          <w:b/>
          <w:noProof/>
          <w:sz w:val="40"/>
          <w:szCs w:val="40"/>
        </w:rPr>
        <mc:AlternateContent>
          <mc:Choice Requires="wps">
            <w:drawing>
              <wp:anchor distT="0" distB="0" distL="114300" distR="114300" simplePos="0" relativeHeight="251658317" behindDoc="0" locked="0" layoutInCell="1" allowOverlap="1" wp14:anchorId="5A3CF59A" wp14:editId="77E56A7A">
                <wp:simplePos x="0" y="0"/>
                <wp:positionH relativeFrom="column">
                  <wp:posOffset>3688080</wp:posOffset>
                </wp:positionH>
                <wp:positionV relativeFrom="paragraph">
                  <wp:posOffset>718711</wp:posOffset>
                </wp:positionV>
                <wp:extent cx="4772328" cy="3972504"/>
                <wp:effectExtent l="19050" t="19050" r="47625" b="542925"/>
                <wp:wrapNone/>
                <wp:docPr id="1809676706" name="Bulle narrative : ronde 1809676706"/>
                <wp:cNvGraphicFramePr/>
                <a:graphic xmlns:a="http://schemas.openxmlformats.org/drawingml/2006/main">
                  <a:graphicData uri="http://schemas.microsoft.com/office/word/2010/wordprocessingShape">
                    <wps:wsp>
                      <wps:cNvSpPr/>
                      <wps:spPr>
                        <a:xfrm>
                          <a:off x="0" y="0"/>
                          <a:ext cx="4772328" cy="3972504"/>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90D526" w14:textId="77777777" w:rsidR="00E05555" w:rsidRPr="0059336A" w:rsidRDefault="00E05555" w:rsidP="0075565A">
                            <w:pPr>
                              <w:ind w:firstLine="426"/>
                              <w:rPr>
                                <w:rFonts w:ascii="Josefin Sans" w:hAnsi="Josefin Sans"/>
                                <w:b/>
                                <w:bCs/>
                                <w:color w:val="FFFFFF" w:themeColor="background1"/>
                                <w:sz w:val="36"/>
                                <w:szCs w:val="36"/>
                              </w:rPr>
                            </w:pPr>
                            <w:r>
                              <w:rPr>
                                <w:b/>
                                <w:bCs/>
                                <w:color w:val="FFFFFF" w:themeColor="background1"/>
                                <w:sz w:val="36"/>
                                <w:szCs w:val="36"/>
                              </w:rPr>
                              <w:t xml:space="preserve"> </w:t>
                            </w:r>
                            <w:r w:rsidRPr="0059336A">
                              <w:rPr>
                                <w:rFonts w:ascii="Josefin Sans" w:hAnsi="Josefin Sans"/>
                                <w:b/>
                                <w:bCs/>
                                <w:color w:val="FFFFFF" w:themeColor="background1"/>
                                <w:sz w:val="36"/>
                                <w:szCs w:val="36"/>
                              </w:rPr>
                              <w:t>Conseils et astuces d’utilisation</w:t>
                            </w:r>
                          </w:p>
                          <w:p w14:paraId="394DFC01" w14:textId="77777777" w:rsidR="0075565A" w:rsidRPr="0059336A" w:rsidRDefault="000C4950" w:rsidP="0075565A">
                            <w:pPr>
                              <w:ind w:firstLine="426"/>
                              <w:rPr>
                                <w:rFonts w:ascii="Josefin Sans" w:hAnsi="Josefin Sans"/>
                                <w:color w:val="FFFFFF" w:themeColor="background1"/>
                              </w:rPr>
                            </w:pPr>
                            <w:r w:rsidRPr="0059336A">
                              <w:rPr>
                                <w:rFonts w:ascii="Josefin Sans" w:hAnsi="Josefin Sans"/>
                                <w:color w:val="FFFFFF" w:themeColor="background1"/>
                              </w:rPr>
                              <w:t>On recommande aux formateurs de se familiariser avec le matériel pédagogique avant le démarrage de l'activité de formation afin qu’ils puissent adapter le cours au profil des stagiaires.</w:t>
                            </w:r>
                          </w:p>
                          <w:p w14:paraId="7FC98D19" w14:textId="4FC29571" w:rsidR="000C4950" w:rsidRPr="0059336A" w:rsidRDefault="000C4950" w:rsidP="0075565A">
                            <w:pPr>
                              <w:ind w:firstLine="426"/>
                              <w:rPr>
                                <w:rFonts w:ascii="Josefin Sans" w:hAnsi="Josefin Sans"/>
                                <w:color w:val="FFFFFF" w:themeColor="background1"/>
                              </w:rPr>
                            </w:pPr>
                            <w:r w:rsidRPr="0059336A">
                              <w:rPr>
                                <w:rFonts w:ascii="Josefin Sans" w:hAnsi="Josefin Sans"/>
                                <w:color w:val="FFFFFF" w:themeColor="background1"/>
                              </w:rPr>
                              <w:t xml:space="preserve">Malgré le fait qu’un parcours d’apprentissage durant les séances de formation soit proposé aux stagiaires dans le kit de formation, il est fortement recommandé aux intervenants de décider du nombre d'activités et de leurs modalités (en mode présentiel ou en distanciel) à réaliser, </w:t>
                            </w:r>
                            <w:r w:rsidR="00BA79FD" w:rsidRPr="0059336A">
                              <w:rPr>
                                <w:rFonts w:ascii="Josefin Sans" w:hAnsi="Josefin Sans"/>
                                <w:color w:val="FFFFFF" w:themeColor="background1"/>
                              </w:rPr>
                              <w:t>ou même d’éventuels modifications ou d’ajout de</w:t>
                            </w:r>
                            <w:r w:rsidRPr="0059336A">
                              <w:rPr>
                                <w:rFonts w:ascii="Josefin Sans" w:hAnsi="Josefin Sans"/>
                                <w:color w:val="FFFFFF" w:themeColor="background1"/>
                              </w:rPr>
                              <w:t xml:space="preserve"> contenu</w:t>
                            </w:r>
                            <w:r w:rsidR="00BA79FD" w:rsidRPr="0059336A">
                              <w:rPr>
                                <w:rFonts w:ascii="Josefin Sans" w:hAnsi="Josefin Sans"/>
                                <w:color w:val="FFFFFF" w:themeColor="background1"/>
                              </w:rPr>
                              <w:t>.</w:t>
                            </w:r>
                          </w:p>
                          <w:p w14:paraId="7236F702" w14:textId="77777777" w:rsidR="00E05555" w:rsidRPr="00BF61B0" w:rsidRDefault="00E05555" w:rsidP="00E05555">
                            <w:pPr>
                              <w:ind w:left="36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F59A" id="Bulle narrative : ronde 1809676706" o:spid="_x0000_s1097" type="#_x0000_t63" style="position:absolute;margin-left:290.4pt;margin-top:56.6pt;width:375.75pt;height:312.8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" adj="6300,24300" fillcolor="#f4b183" strokecolor="#2f528f" strokeweight="1pt">
                <v:textbox>
                  <w:txbxContent>
                    <w:p w14:paraId="7290D526" w14:textId="77777777" w:rsidR="00E05555" w:rsidRPr="0059336A" w:rsidRDefault="00E05555" w:rsidP="0075565A">
                      <w:pPr>
                        <w:ind w:firstLine="426"/>
                        <w:rPr>
                          <w:rFonts w:ascii="Josefin Sans" w:hAnsi="Josefin Sans"/>
                          <w:b/>
                          <w:bCs/>
                          <w:color w:val="FFFFFF" w:themeColor="background1"/>
                          <w:sz w:val="36"/>
                          <w:szCs w:val="36"/>
                        </w:rPr>
                      </w:pPr>
                      <w:r>
                        <w:rPr>
                          <w:b/>
                          <w:bCs/>
                          <w:color w:val="FFFFFF" w:themeColor="background1"/>
                          <w:sz w:val="36"/>
                          <w:szCs w:val="36"/>
                        </w:rPr>
                        <w:t xml:space="preserve"> </w:t>
                      </w:r>
                      <w:r w:rsidRPr="0059336A">
                        <w:rPr>
                          <w:rFonts w:ascii="Josefin Sans" w:hAnsi="Josefin Sans"/>
                          <w:b/>
                          <w:bCs/>
                          <w:color w:val="FFFFFF" w:themeColor="background1"/>
                          <w:sz w:val="36"/>
                          <w:szCs w:val="36"/>
                        </w:rPr>
                        <w:t>Conseils et astuces d’utilisation</w:t>
                      </w:r>
                    </w:p>
                    <w:p w14:paraId="394DFC01" w14:textId="77777777" w:rsidR="0075565A" w:rsidRPr="0059336A" w:rsidRDefault="000C4950" w:rsidP="0075565A">
                      <w:pPr>
                        <w:ind w:firstLine="426"/>
                        <w:rPr>
                          <w:rFonts w:ascii="Josefin Sans" w:hAnsi="Josefin Sans"/>
                          <w:color w:val="FFFFFF" w:themeColor="background1"/>
                        </w:rPr>
                      </w:pPr>
                      <w:r w:rsidRPr="0059336A">
                        <w:rPr>
                          <w:rFonts w:ascii="Josefin Sans" w:hAnsi="Josefin Sans"/>
                          <w:color w:val="FFFFFF" w:themeColor="background1"/>
                        </w:rPr>
                        <w:t>On recommande aux formateurs de se familiariser avec le matériel pédagogique avant le démarrage de l'activité de formation afin qu’ils puissent adapter le cours au profil des stagiaires.</w:t>
                      </w:r>
                    </w:p>
                    <w:p w14:paraId="7FC98D19" w14:textId="4FC29571" w:rsidR="000C4950" w:rsidRPr="0059336A" w:rsidRDefault="000C4950" w:rsidP="0075565A">
                      <w:pPr>
                        <w:ind w:firstLine="426"/>
                        <w:rPr>
                          <w:rFonts w:ascii="Josefin Sans" w:hAnsi="Josefin Sans"/>
                          <w:color w:val="FFFFFF" w:themeColor="background1"/>
                        </w:rPr>
                      </w:pPr>
                      <w:r w:rsidRPr="0059336A">
                        <w:rPr>
                          <w:rFonts w:ascii="Josefin Sans" w:hAnsi="Josefin Sans"/>
                          <w:color w:val="FFFFFF" w:themeColor="background1"/>
                        </w:rPr>
                        <w:t xml:space="preserve">Malgré le fait qu’un parcours d’apprentissage durant les séances de formation soit proposé aux stagiaires dans le kit de formation, il est fortement recommandé aux intervenants de décider du nombre d'activités et de leurs modalités (en mode présentiel ou en distanciel) à réaliser, </w:t>
                      </w:r>
                      <w:r w:rsidR="00BA79FD" w:rsidRPr="0059336A">
                        <w:rPr>
                          <w:rFonts w:ascii="Josefin Sans" w:hAnsi="Josefin Sans"/>
                          <w:color w:val="FFFFFF" w:themeColor="background1"/>
                        </w:rPr>
                        <w:t>ou même d’éventuels modifications ou d’ajout de</w:t>
                      </w:r>
                      <w:r w:rsidRPr="0059336A">
                        <w:rPr>
                          <w:rFonts w:ascii="Josefin Sans" w:hAnsi="Josefin Sans"/>
                          <w:color w:val="FFFFFF" w:themeColor="background1"/>
                        </w:rPr>
                        <w:t xml:space="preserve"> contenu</w:t>
                      </w:r>
                      <w:r w:rsidR="00BA79FD" w:rsidRPr="0059336A">
                        <w:rPr>
                          <w:rFonts w:ascii="Josefin Sans" w:hAnsi="Josefin Sans"/>
                          <w:color w:val="FFFFFF" w:themeColor="background1"/>
                        </w:rPr>
                        <w:t>.</w:t>
                      </w:r>
                    </w:p>
                    <w:p w14:paraId="7236F702" w14:textId="77777777" w:rsidR="00E05555" w:rsidRPr="00BF61B0" w:rsidRDefault="00E05555" w:rsidP="00E05555">
                      <w:pPr>
                        <w:ind w:left="360"/>
                        <w:rPr>
                          <w:sz w:val="24"/>
                          <w:szCs w:val="24"/>
                        </w:rPr>
                      </w:pPr>
                    </w:p>
                  </w:txbxContent>
                </v:textbox>
              </v:shape>
            </w:pict>
          </mc:Fallback>
        </mc:AlternateContent>
      </w:r>
      <w:r w:rsidR="00E05555" w:rsidRPr="00E57201">
        <w:rPr>
          <w:rFonts w:ascii="Josefin Sans" w:hAnsi="Josefin Sans"/>
          <w:b/>
          <w:noProof/>
          <w:sz w:val="40"/>
          <w:szCs w:val="40"/>
        </w:rPr>
        <mc:AlternateContent>
          <mc:Choice Requires="wps">
            <w:drawing>
              <wp:anchor distT="0" distB="0" distL="114300" distR="114300" simplePos="0" relativeHeight="251658318" behindDoc="0" locked="0" layoutInCell="1" allowOverlap="1" wp14:anchorId="413A1DD4" wp14:editId="6A84AF0B">
                <wp:simplePos x="0" y="0"/>
                <wp:positionH relativeFrom="column">
                  <wp:posOffset>876935</wp:posOffset>
                </wp:positionH>
                <wp:positionV relativeFrom="paragraph">
                  <wp:posOffset>3779520</wp:posOffset>
                </wp:positionV>
                <wp:extent cx="1587500" cy="914400"/>
                <wp:effectExtent l="0" t="0" r="12700" b="19050"/>
                <wp:wrapNone/>
                <wp:docPr id="1196393489" name="Rectangle : coins arrondis 119639348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4B99F5B" w14:textId="77777777" w:rsidR="00E05555" w:rsidRPr="0059336A" w:rsidRDefault="00E05555" w:rsidP="00E05555">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3A1DD4" id="Rectangle : coins arrondis 1196393489" o:spid="_x0000_s1098" style="position:absolute;margin-left:69.05pt;margin-top:297.6pt;width:125pt;height:1in;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" fillcolor="#4472c4" strokecolor="#2f528f" strokeweight="1pt">
                <v:stroke joinstyle="miter"/>
                <v:textbox>
                  <w:txbxContent>
                    <w:p w14:paraId="34B99F5B" w14:textId="77777777" w:rsidR="00E05555" w:rsidRPr="0059336A" w:rsidRDefault="00E05555" w:rsidP="00E05555">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CESUR</w:t>
                      </w:r>
                    </w:p>
                  </w:txbxContent>
                </v:textbox>
              </v:roundrect>
            </w:pict>
          </mc:Fallback>
        </mc:AlternateContent>
      </w:r>
      <w:r w:rsidR="00E05555" w:rsidRPr="00E57201">
        <w:rPr>
          <w:rFonts w:ascii="Josefin Sans" w:hAnsi="Josefin Sans"/>
          <w:b/>
          <w:noProof/>
          <w:sz w:val="40"/>
          <w:szCs w:val="40"/>
        </w:rPr>
        <mc:AlternateContent>
          <mc:Choice Requires="wps">
            <w:drawing>
              <wp:anchor distT="0" distB="0" distL="114300" distR="114300" simplePos="0" relativeHeight="251658316" behindDoc="0" locked="0" layoutInCell="1" allowOverlap="1" wp14:anchorId="72CA1F30" wp14:editId="4F1B6B59">
                <wp:simplePos x="0" y="0"/>
                <wp:positionH relativeFrom="column">
                  <wp:posOffset>737235</wp:posOffset>
                </wp:positionH>
                <wp:positionV relativeFrom="paragraph">
                  <wp:posOffset>985520</wp:posOffset>
                </wp:positionV>
                <wp:extent cx="1873250" cy="1384300"/>
                <wp:effectExtent l="0" t="0" r="12700" b="25400"/>
                <wp:wrapNone/>
                <wp:docPr id="348193541" name="Rectangle : coins arrondis 348193541"/>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11B1ADD" w14:textId="77777777" w:rsidR="00E05555" w:rsidRPr="0059336A" w:rsidRDefault="00E05555" w:rsidP="00E05555">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 xml:space="preserve">Plateforme du kit de formation </w:t>
                            </w:r>
                          </w:p>
                          <w:p w14:paraId="37E27D3B" w14:textId="77777777" w:rsidR="00E05555" w:rsidRPr="000C795A" w:rsidRDefault="00E05555" w:rsidP="00E05555">
                            <w:pPr>
                              <w:jc w:val="center"/>
                              <w:rPr>
                                <w:color w:val="FFFFFF" w:themeColor="background1"/>
                                <w:sz w:val="32"/>
                                <w:szCs w:val="32"/>
                              </w:rPr>
                            </w:pPr>
                            <w:r w:rsidRPr="0059336A">
                              <w:rPr>
                                <w:rFonts w:ascii="Josefin Sans" w:hAnsi="Josefin Sans"/>
                                <w:color w:val="FFFFFF" w:themeColor="background1"/>
                                <w:sz w:val="32"/>
                                <w:szCs w:val="32"/>
                              </w:rPr>
                              <w:t>en ligne</w:t>
                            </w:r>
                            <w:r w:rsidRPr="000C795A">
                              <w:rPr>
                                <w:noProof/>
                                <w:color w:val="FFFFFF" w:themeColor="background1"/>
                              </w:rPr>
                              <w:drawing>
                                <wp:inline distT="0" distB="0" distL="0" distR="0" wp14:anchorId="757E05BD" wp14:editId="7EAF0A29">
                                  <wp:extent cx="648677" cy="398145"/>
                                  <wp:effectExtent l="0" t="0" r="0" b="1905"/>
                                  <wp:docPr id="225035990" name="Graphique 2250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1F30" id="Rectangle : coins arrondis 348193541" o:spid="_x0000_s1099" style="position:absolute;margin-left:58.05pt;margin-top:77.6pt;width:147.5pt;height:10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" fillcolor="#00b050" strokecolor="#2f528f" strokeweight="1pt">
                <v:stroke joinstyle="miter"/>
                <v:textbox>
                  <w:txbxContent>
                    <w:p w14:paraId="711B1ADD" w14:textId="77777777" w:rsidR="00E05555" w:rsidRPr="0059336A" w:rsidRDefault="00E05555" w:rsidP="00E05555">
                      <w:pPr>
                        <w:jc w:val="center"/>
                        <w:rPr>
                          <w:rFonts w:ascii="Josefin Sans" w:hAnsi="Josefin Sans"/>
                          <w:color w:val="FFFFFF" w:themeColor="background1"/>
                          <w:sz w:val="32"/>
                          <w:szCs w:val="32"/>
                        </w:rPr>
                      </w:pPr>
                      <w:r w:rsidRPr="0059336A">
                        <w:rPr>
                          <w:rFonts w:ascii="Josefin Sans" w:hAnsi="Josefin Sans"/>
                          <w:color w:val="FFFFFF" w:themeColor="background1"/>
                          <w:sz w:val="32"/>
                          <w:szCs w:val="32"/>
                        </w:rPr>
                        <w:t xml:space="preserve">Plateforme du kit de formation </w:t>
                      </w:r>
                    </w:p>
                    <w:p w14:paraId="37E27D3B" w14:textId="77777777" w:rsidR="00E05555" w:rsidRPr="000C795A" w:rsidRDefault="00E05555" w:rsidP="00E05555">
                      <w:pPr>
                        <w:jc w:val="center"/>
                        <w:rPr>
                          <w:color w:val="FFFFFF" w:themeColor="background1"/>
                          <w:sz w:val="32"/>
                          <w:szCs w:val="32"/>
                        </w:rPr>
                      </w:pPr>
                      <w:r w:rsidRPr="0059336A">
                        <w:rPr>
                          <w:rFonts w:ascii="Josefin Sans" w:hAnsi="Josefin Sans"/>
                          <w:color w:val="FFFFFF" w:themeColor="background1"/>
                          <w:sz w:val="32"/>
                          <w:szCs w:val="32"/>
                        </w:rPr>
                        <w:t>en ligne</w:t>
                      </w:r>
                      <w:r w:rsidRPr="000C795A">
                        <w:rPr>
                          <w:noProof/>
                          <w:color w:val="FFFFFF" w:themeColor="background1"/>
                        </w:rPr>
                        <w:drawing>
                          <wp:inline distT="0" distB="0" distL="0" distR="0" wp14:anchorId="757E05BD" wp14:editId="7EAF0A29">
                            <wp:extent cx="648677" cy="398145"/>
                            <wp:effectExtent l="0" t="0" r="0" b="1905"/>
                            <wp:docPr id="225035990" name="Graphique 2250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E05555" w:rsidRPr="00E57201">
        <w:rPr>
          <w:rFonts w:ascii="Josefin Sans" w:hAnsi="Josefin Sans"/>
          <w:b/>
          <w:noProof/>
          <w:sz w:val="40"/>
          <w:szCs w:val="40"/>
        </w:rPr>
        <w:drawing>
          <wp:inline distT="0" distB="0" distL="0" distR="0" wp14:anchorId="69F2195C" wp14:editId="07C3CB12">
            <wp:extent cx="8621395" cy="4950037"/>
            <wp:effectExtent l="171450" t="247650" r="198755" b="250825"/>
            <wp:docPr id="1910168141" name="Image 19101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891A86B" w14:textId="77777777" w:rsidR="005B3E12" w:rsidRPr="00E57201" w:rsidRDefault="00146193"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262" behindDoc="0" locked="0" layoutInCell="1" allowOverlap="1" wp14:anchorId="7D52338C" wp14:editId="17A8CCDC">
                <wp:simplePos x="0" y="0"/>
                <wp:positionH relativeFrom="column">
                  <wp:posOffset>1161175</wp:posOffset>
                </wp:positionH>
                <wp:positionV relativeFrom="paragraph">
                  <wp:posOffset>1895236</wp:posOffset>
                </wp:positionV>
                <wp:extent cx="7022891" cy="3079750"/>
                <wp:effectExtent l="0" t="0" r="13335" b="19050"/>
                <wp:wrapNone/>
                <wp:docPr id="1300818121" name="Rectangle : avec coin arrondi 1300818121"/>
                <wp:cNvGraphicFramePr/>
                <a:graphic xmlns:a="http://schemas.openxmlformats.org/drawingml/2006/main">
                  <a:graphicData uri="http://schemas.microsoft.com/office/word/2010/wordprocessingShape">
                    <wps:wsp>
                      <wps:cNvSpPr/>
                      <wps:spPr>
                        <a:xfrm>
                          <a:off x="0" y="0"/>
                          <a:ext cx="7022891" cy="30797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CB9DD"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sz w:val="36"/>
                                <w:szCs w:val="36"/>
                              </w:rPr>
                              <w:t> </w:t>
                            </w:r>
                          </w:p>
                          <w:p w14:paraId="6E7305B6"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rPr>
                              <w:t> </w:t>
                            </w:r>
                          </w:p>
                          <w:p w14:paraId="4DAEFA52" w14:textId="4696B738" w:rsidR="008E0911" w:rsidRPr="000C795A" w:rsidRDefault="008E0911" w:rsidP="008E0911">
                            <w:pPr>
                              <w:pStyle w:val="paragraph"/>
                              <w:spacing w:before="0" w:beforeAutospacing="0" w:after="0" w:afterAutospacing="0"/>
                              <w:jc w:val="both"/>
                              <w:textAlignment w:val="baseline"/>
                              <w:rPr>
                                <w:rFonts w:ascii="Segoe UI" w:hAnsi="Segoe UI" w:cs="Segoe UI"/>
                                <w:sz w:val="34"/>
                                <w:szCs w:val="34"/>
                              </w:rPr>
                            </w:pPr>
                            <w:r w:rsidRPr="000C795A">
                              <w:rPr>
                                <w:rStyle w:val="normaltextrun"/>
                                <w:rFonts w:ascii="Josefin Sans" w:hAnsi="Josefin Sans"/>
                                <w:color w:val="000000"/>
                                <w:sz w:val="34"/>
                                <w:szCs w:val="34"/>
                              </w:rPr>
                              <w:t xml:space="preserve">La formation se déroulera selon un </w:t>
                            </w:r>
                            <w:r w:rsidRPr="000C795A">
                              <w:rPr>
                                <w:rStyle w:val="normaltextrun"/>
                                <w:rFonts w:ascii="Josefin Sans" w:hAnsi="Josefin Sans"/>
                                <w:b/>
                                <w:color w:val="000000"/>
                                <w:sz w:val="34"/>
                                <w:szCs w:val="34"/>
                              </w:rPr>
                              <w:t>mode d’apprentissage mixte,</w:t>
                            </w:r>
                            <w:r w:rsidRPr="000C795A">
                              <w:rPr>
                                <w:rStyle w:val="normaltextrun"/>
                                <w:rFonts w:ascii="Josefin Sans" w:hAnsi="Josefin Sans"/>
                                <w:color w:val="000000"/>
                                <w:sz w:val="34"/>
                                <w:szCs w:val="34"/>
                              </w:rPr>
                              <w:t xml:space="preserve"> avec une partie de la formation en présentiel et en distanciel. Elle se composera des 5 modules </w:t>
                            </w:r>
                            <w:r w:rsidR="000C795A" w:rsidRPr="000C795A">
                              <w:rPr>
                                <w:rStyle w:val="normaltextrun"/>
                                <w:rFonts w:ascii="Josefin Sans" w:hAnsi="Josefin Sans"/>
                                <w:color w:val="000000"/>
                                <w:sz w:val="34"/>
                                <w:szCs w:val="34"/>
                              </w:rPr>
                              <w:t>suivants :</w:t>
                            </w:r>
                            <w:r w:rsidRPr="000C795A">
                              <w:rPr>
                                <w:rStyle w:val="eop"/>
                                <w:rFonts w:ascii="Josefin Sans" w:hAnsi="Josefin Sans"/>
                                <w:color w:val="000000"/>
                                <w:sz w:val="34"/>
                                <w:szCs w:val="34"/>
                              </w:rPr>
                              <w:t> </w:t>
                            </w:r>
                          </w:p>
                          <w:p w14:paraId="4CC60882" w14:textId="77777777" w:rsidR="008E0911" w:rsidRPr="000C795A" w:rsidRDefault="008E0911" w:rsidP="008E0911">
                            <w:pPr>
                              <w:pStyle w:val="paragraph"/>
                              <w:spacing w:before="0" w:beforeAutospacing="0" w:after="0" w:afterAutospacing="0"/>
                              <w:jc w:val="both"/>
                              <w:textAlignment w:val="baseline"/>
                              <w:rPr>
                                <w:rFonts w:ascii="Segoe UI" w:hAnsi="Segoe UI" w:cs="Segoe UI"/>
                                <w:sz w:val="34"/>
                                <w:szCs w:val="34"/>
                              </w:rPr>
                            </w:pPr>
                            <w:r w:rsidRPr="000C795A">
                              <w:rPr>
                                <w:rStyle w:val="eop"/>
                                <w:rFonts w:ascii="Josefin Sans" w:hAnsi="Josefin Sans"/>
                                <w:color w:val="000000"/>
                                <w:sz w:val="34"/>
                                <w:szCs w:val="34"/>
                              </w:rPr>
                              <w:t> </w:t>
                            </w:r>
                          </w:p>
                          <w:p w14:paraId="64415291" w14:textId="77777777" w:rsidR="008E0911" w:rsidRPr="000C795A" w:rsidRDefault="008E0911"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0000"/>
                                <w:sz w:val="34"/>
                                <w:szCs w:val="34"/>
                              </w:rPr>
                              <w:t>Module 1 : Aidant : connaissances élémentaires  </w:t>
                            </w:r>
                            <w:r w:rsidRPr="000C795A">
                              <w:rPr>
                                <w:rStyle w:val="eop"/>
                                <w:rFonts w:ascii="Josefin Sans" w:hAnsi="Josefin Sans"/>
                                <w:color w:val="000000"/>
                                <w:sz w:val="34"/>
                                <w:szCs w:val="34"/>
                              </w:rPr>
                              <w:t> </w:t>
                            </w:r>
                          </w:p>
                          <w:p w14:paraId="3CC2C2D8" w14:textId="67467873" w:rsidR="008F450B" w:rsidRPr="000C795A" w:rsidRDefault="008E0911" w:rsidP="000C795A">
                            <w:pPr>
                              <w:pStyle w:val="paragraph"/>
                              <w:numPr>
                                <w:ilvl w:val="0"/>
                                <w:numId w:val="12"/>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C45911" w:themeColor="accent2" w:themeShade="BF"/>
                                <w:sz w:val="34"/>
                                <w:szCs w:val="34"/>
                              </w:rPr>
                              <w:t>Module 2</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Identifier </w:t>
                            </w:r>
                            <w:r w:rsidR="000C795A" w:rsidRPr="000C795A">
                              <w:rPr>
                                <w:rStyle w:val="normaltextrun"/>
                                <w:rFonts w:ascii="Josefin Sans" w:hAnsi="Josefin Sans"/>
                                <w:color w:val="000000"/>
                                <w:sz w:val="34"/>
                                <w:szCs w:val="34"/>
                              </w:rPr>
                              <w:t>les différents groupes</w:t>
                            </w:r>
                            <w:r w:rsidRPr="000C795A">
                              <w:rPr>
                                <w:rStyle w:val="normaltextrun"/>
                                <w:rFonts w:ascii="Josefin Sans" w:hAnsi="Josefin Sans"/>
                                <w:color w:val="000000"/>
                                <w:sz w:val="34"/>
                                <w:szCs w:val="34"/>
                              </w:rPr>
                              <w:t xml:space="preserve"> de bénéficiaires de</w:t>
                            </w:r>
                            <w:r w:rsidR="000C795A" w:rsidRPr="000C795A">
                              <w:rPr>
                                <w:rStyle w:val="normaltextrun"/>
                                <w:rFonts w:ascii="Josefin Sans" w:hAnsi="Josefin Sans"/>
                                <w:color w:val="000000"/>
                                <w:sz w:val="34"/>
                                <w:szCs w:val="34"/>
                              </w:rPr>
                              <w:t xml:space="preserve"> </w:t>
                            </w:r>
                            <w:r w:rsidR="008F450B" w:rsidRPr="000C795A">
                              <w:rPr>
                                <w:rStyle w:val="normaltextrun"/>
                                <w:rFonts w:ascii="Josefin Sans" w:hAnsi="Josefin Sans"/>
                                <w:color w:val="000000"/>
                                <w:sz w:val="34"/>
                                <w:szCs w:val="34"/>
                              </w:rPr>
                              <w:t>soins</w:t>
                            </w:r>
                          </w:p>
                          <w:p w14:paraId="16B99F21"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B0F0"/>
                                <w:sz w:val="34"/>
                                <w:szCs w:val="34"/>
                              </w:rPr>
                              <w:t>Module 3</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Types de soins pris en charge par les aidants</w:t>
                            </w:r>
                            <w:r w:rsidRPr="000C795A">
                              <w:rPr>
                                <w:rStyle w:val="eop"/>
                                <w:rFonts w:ascii="Josefin Sans" w:hAnsi="Josefin Sans"/>
                                <w:color w:val="000000"/>
                                <w:sz w:val="34"/>
                                <w:szCs w:val="34"/>
                              </w:rPr>
                              <w:t> </w:t>
                            </w:r>
                          </w:p>
                          <w:p w14:paraId="6A1A737A"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70C0"/>
                                <w:sz w:val="34"/>
                                <w:szCs w:val="34"/>
                              </w:rPr>
                              <w:t>Module 4</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Entretien de la maison : les différentes tâches </w:t>
                            </w:r>
                            <w:r w:rsidRPr="000C795A">
                              <w:rPr>
                                <w:rStyle w:val="eop"/>
                                <w:rFonts w:ascii="Josefin Sans" w:hAnsi="Josefin Sans"/>
                                <w:color w:val="000000"/>
                                <w:sz w:val="34"/>
                                <w:szCs w:val="34"/>
                              </w:rPr>
                              <w:t> </w:t>
                            </w:r>
                          </w:p>
                          <w:p w14:paraId="13CCFBE5"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Style w:val="eop"/>
                                <w:rFonts w:ascii="Josefin Sans" w:hAnsi="Josefin Sans" w:cs="Segoe UI"/>
                                <w:sz w:val="34"/>
                                <w:szCs w:val="34"/>
                              </w:rPr>
                            </w:pPr>
                            <w:r w:rsidRPr="000C795A">
                              <w:rPr>
                                <w:rStyle w:val="normaltextrun"/>
                                <w:rFonts w:ascii="Josefin Sans" w:hAnsi="Josefin Sans"/>
                                <w:color w:val="FFFF00"/>
                                <w:sz w:val="34"/>
                                <w:szCs w:val="34"/>
                              </w:rPr>
                              <w:t xml:space="preserve">Module 5 : </w:t>
                            </w:r>
                            <w:r w:rsidRPr="000C795A">
                              <w:rPr>
                                <w:rStyle w:val="normaltextrun"/>
                                <w:rFonts w:ascii="Josefin Sans" w:hAnsi="Josefin Sans"/>
                                <w:color w:val="000000"/>
                                <w:sz w:val="34"/>
                                <w:szCs w:val="34"/>
                              </w:rPr>
                              <w:t>Comment trouver un emploi</w:t>
                            </w:r>
                            <w:r w:rsidRPr="000C795A">
                              <w:rPr>
                                <w:rStyle w:val="eop"/>
                                <w:rFonts w:ascii="Josefin Sans" w:hAnsi="Josefin Sans"/>
                                <w:color w:val="000000"/>
                                <w:sz w:val="34"/>
                                <w:szCs w:val="34"/>
                              </w:rPr>
                              <w:t> </w:t>
                            </w:r>
                          </w:p>
                          <w:p w14:paraId="39E83B3C" w14:textId="77777777" w:rsidR="008F450B" w:rsidRPr="000C795A" w:rsidRDefault="008F450B" w:rsidP="008F450B">
                            <w:pPr>
                              <w:pStyle w:val="paragraph"/>
                              <w:spacing w:before="0" w:beforeAutospacing="0" w:after="0" w:afterAutospacing="0"/>
                              <w:ind w:left="1935"/>
                              <w:jc w:val="both"/>
                              <w:textAlignment w:val="baseline"/>
                              <w:rPr>
                                <w:rFonts w:ascii="Josefin Sans" w:hAnsi="Josefin Sans" w:cs="Segoe UI"/>
                                <w:sz w:val="34"/>
                                <w:szCs w:val="34"/>
                              </w:rPr>
                            </w:pPr>
                          </w:p>
                          <w:p w14:paraId="1D354BBC" w14:textId="77777777" w:rsidR="00146193" w:rsidRPr="00146193" w:rsidRDefault="00146193" w:rsidP="00146193">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338C" id="Rectangle : avec coin arrondi 1300818121" o:spid="_x0000_s1100" style="position:absolute;margin-left:91.45pt;margin-top:149.25pt;width:553pt;height:24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2891,307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" adj="-11796480,,5400" path="m,l6509589,v283489,,513302,229813,513302,513302l7022891,3079750,,3079750,,xe" fillcolor="#f7caac [1301]" strokecolor="#1f3763 [1604]" strokeweight="1pt">
                <v:stroke joinstyle="miter"/>
                <v:formulas/>
                <v:path arrowok="t" o:connecttype="custom" o:connectlocs="0,0;6509589,0;7022891,513302;7022891,3079750;0,3079750;0,0" o:connectangles="0,0,0,0,0,0" textboxrect="0,0,7022891,3079750"/>
                <v:textbox>
                  <w:txbxContent>
                    <w:p w14:paraId="04FCB9DD"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sz w:val="36"/>
                          <w:szCs w:val="36"/>
                        </w:rPr>
                        <w:t> </w:t>
                      </w:r>
                    </w:p>
                    <w:p w14:paraId="6E7305B6"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rPr>
                        <w:t> </w:t>
                      </w:r>
                    </w:p>
                    <w:p w14:paraId="4DAEFA52" w14:textId="4696B738" w:rsidR="008E0911" w:rsidRPr="000C795A" w:rsidRDefault="008E0911" w:rsidP="008E0911">
                      <w:pPr>
                        <w:pStyle w:val="paragraph"/>
                        <w:spacing w:before="0" w:beforeAutospacing="0" w:after="0" w:afterAutospacing="0"/>
                        <w:jc w:val="both"/>
                        <w:textAlignment w:val="baseline"/>
                        <w:rPr>
                          <w:rFonts w:ascii="Segoe UI" w:hAnsi="Segoe UI" w:cs="Segoe UI"/>
                          <w:sz w:val="34"/>
                          <w:szCs w:val="34"/>
                        </w:rPr>
                      </w:pPr>
                      <w:r w:rsidRPr="000C795A">
                        <w:rPr>
                          <w:rStyle w:val="normaltextrun"/>
                          <w:rFonts w:ascii="Josefin Sans" w:hAnsi="Josefin Sans"/>
                          <w:color w:val="000000"/>
                          <w:sz w:val="34"/>
                          <w:szCs w:val="34"/>
                        </w:rPr>
                        <w:t xml:space="preserve">La formation se déroulera selon un </w:t>
                      </w:r>
                      <w:r w:rsidRPr="000C795A">
                        <w:rPr>
                          <w:rStyle w:val="normaltextrun"/>
                          <w:rFonts w:ascii="Josefin Sans" w:hAnsi="Josefin Sans"/>
                          <w:b/>
                          <w:color w:val="000000"/>
                          <w:sz w:val="34"/>
                          <w:szCs w:val="34"/>
                        </w:rPr>
                        <w:t>mode d’apprentissage mixte,</w:t>
                      </w:r>
                      <w:r w:rsidRPr="000C795A">
                        <w:rPr>
                          <w:rStyle w:val="normaltextrun"/>
                          <w:rFonts w:ascii="Josefin Sans" w:hAnsi="Josefin Sans"/>
                          <w:color w:val="000000"/>
                          <w:sz w:val="34"/>
                          <w:szCs w:val="34"/>
                        </w:rPr>
                        <w:t xml:space="preserve"> avec une partie de la formation en présentiel et en distanciel. Elle se composera des 5 modules </w:t>
                      </w:r>
                      <w:r w:rsidR="000C795A" w:rsidRPr="000C795A">
                        <w:rPr>
                          <w:rStyle w:val="normaltextrun"/>
                          <w:rFonts w:ascii="Josefin Sans" w:hAnsi="Josefin Sans"/>
                          <w:color w:val="000000"/>
                          <w:sz w:val="34"/>
                          <w:szCs w:val="34"/>
                        </w:rPr>
                        <w:t>suivants :</w:t>
                      </w:r>
                      <w:r w:rsidRPr="000C795A">
                        <w:rPr>
                          <w:rStyle w:val="eop"/>
                          <w:rFonts w:ascii="Josefin Sans" w:hAnsi="Josefin Sans"/>
                          <w:color w:val="000000"/>
                          <w:sz w:val="34"/>
                          <w:szCs w:val="34"/>
                        </w:rPr>
                        <w:t> </w:t>
                      </w:r>
                    </w:p>
                    <w:p w14:paraId="4CC60882" w14:textId="77777777" w:rsidR="008E0911" w:rsidRPr="000C795A" w:rsidRDefault="008E0911" w:rsidP="008E0911">
                      <w:pPr>
                        <w:pStyle w:val="paragraph"/>
                        <w:spacing w:before="0" w:beforeAutospacing="0" w:after="0" w:afterAutospacing="0"/>
                        <w:jc w:val="both"/>
                        <w:textAlignment w:val="baseline"/>
                        <w:rPr>
                          <w:rFonts w:ascii="Segoe UI" w:hAnsi="Segoe UI" w:cs="Segoe UI"/>
                          <w:sz w:val="34"/>
                          <w:szCs w:val="34"/>
                        </w:rPr>
                      </w:pPr>
                      <w:r w:rsidRPr="000C795A">
                        <w:rPr>
                          <w:rStyle w:val="eop"/>
                          <w:rFonts w:ascii="Josefin Sans" w:hAnsi="Josefin Sans"/>
                          <w:color w:val="000000"/>
                          <w:sz w:val="34"/>
                          <w:szCs w:val="34"/>
                        </w:rPr>
                        <w:t> </w:t>
                      </w:r>
                    </w:p>
                    <w:p w14:paraId="64415291" w14:textId="77777777" w:rsidR="008E0911" w:rsidRPr="000C795A" w:rsidRDefault="008E0911"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0000"/>
                          <w:sz w:val="34"/>
                          <w:szCs w:val="34"/>
                        </w:rPr>
                        <w:t>Module 1 : Aidant : connaissances élémentaires  </w:t>
                      </w:r>
                      <w:r w:rsidRPr="000C795A">
                        <w:rPr>
                          <w:rStyle w:val="eop"/>
                          <w:rFonts w:ascii="Josefin Sans" w:hAnsi="Josefin Sans"/>
                          <w:color w:val="000000"/>
                          <w:sz w:val="34"/>
                          <w:szCs w:val="34"/>
                        </w:rPr>
                        <w:t> </w:t>
                      </w:r>
                    </w:p>
                    <w:p w14:paraId="3CC2C2D8" w14:textId="67467873" w:rsidR="008F450B" w:rsidRPr="000C795A" w:rsidRDefault="008E0911" w:rsidP="000C795A">
                      <w:pPr>
                        <w:pStyle w:val="paragraph"/>
                        <w:numPr>
                          <w:ilvl w:val="0"/>
                          <w:numId w:val="12"/>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C45911" w:themeColor="accent2" w:themeShade="BF"/>
                          <w:sz w:val="34"/>
                          <w:szCs w:val="34"/>
                        </w:rPr>
                        <w:t>Module 2</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Identifier </w:t>
                      </w:r>
                      <w:r w:rsidR="000C795A" w:rsidRPr="000C795A">
                        <w:rPr>
                          <w:rStyle w:val="normaltextrun"/>
                          <w:rFonts w:ascii="Josefin Sans" w:hAnsi="Josefin Sans"/>
                          <w:color w:val="000000"/>
                          <w:sz w:val="34"/>
                          <w:szCs w:val="34"/>
                        </w:rPr>
                        <w:t>les différents groupes</w:t>
                      </w:r>
                      <w:r w:rsidRPr="000C795A">
                        <w:rPr>
                          <w:rStyle w:val="normaltextrun"/>
                          <w:rFonts w:ascii="Josefin Sans" w:hAnsi="Josefin Sans"/>
                          <w:color w:val="000000"/>
                          <w:sz w:val="34"/>
                          <w:szCs w:val="34"/>
                        </w:rPr>
                        <w:t xml:space="preserve"> de bénéficiaires de</w:t>
                      </w:r>
                      <w:r w:rsidR="000C795A" w:rsidRPr="000C795A">
                        <w:rPr>
                          <w:rStyle w:val="normaltextrun"/>
                          <w:rFonts w:ascii="Josefin Sans" w:hAnsi="Josefin Sans"/>
                          <w:color w:val="000000"/>
                          <w:sz w:val="34"/>
                          <w:szCs w:val="34"/>
                        </w:rPr>
                        <w:t xml:space="preserve"> </w:t>
                      </w:r>
                      <w:r w:rsidR="008F450B" w:rsidRPr="000C795A">
                        <w:rPr>
                          <w:rStyle w:val="normaltextrun"/>
                          <w:rFonts w:ascii="Josefin Sans" w:hAnsi="Josefin Sans"/>
                          <w:color w:val="000000"/>
                          <w:sz w:val="34"/>
                          <w:szCs w:val="34"/>
                        </w:rPr>
                        <w:t>soins</w:t>
                      </w:r>
                    </w:p>
                    <w:p w14:paraId="16B99F21"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B0F0"/>
                          <w:sz w:val="34"/>
                          <w:szCs w:val="34"/>
                        </w:rPr>
                        <w:t>Module 3</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Types de soins pris en charge par les aidants</w:t>
                      </w:r>
                      <w:r w:rsidRPr="000C795A">
                        <w:rPr>
                          <w:rStyle w:val="eop"/>
                          <w:rFonts w:ascii="Josefin Sans" w:hAnsi="Josefin Sans"/>
                          <w:color w:val="000000"/>
                          <w:sz w:val="34"/>
                          <w:szCs w:val="34"/>
                        </w:rPr>
                        <w:t> </w:t>
                      </w:r>
                    </w:p>
                    <w:p w14:paraId="6A1A737A"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4"/>
                          <w:szCs w:val="34"/>
                        </w:rPr>
                      </w:pPr>
                      <w:r w:rsidRPr="000C795A">
                        <w:rPr>
                          <w:rStyle w:val="normaltextrun"/>
                          <w:rFonts w:ascii="Josefin Sans" w:hAnsi="Josefin Sans"/>
                          <w:color w:val="0070C0"/>
                          <w:sz w:val="34"/>
                          <w:szCs w:val="34"/>
                        </w:rPr>
                        <w:t>Module 4</w:t>
                      </w:r>
                      <w:r w:rsidRPr="000C795A">
                        <w:rPr>
                          <w:rStyle w:val="normaltextrun"/>
                          <w:rFonts w:ascii="Josefin Sans" w:hAnsi="Josefin Sans"/>
                          <w:sz w:val="34"/>
                          <w:szCs w:val="34"/>
                        </w:rPr>
                        <w:t xml:space="preserve"> :</w:t>
                      </w:r>
                      <w:r w:rsidRPr="000C795A">
                        <w:rPr>
                          <w:rStyle w:val="normaltextrun"/>
                          <w:rFonts w:ascii="Josefin Sans" w:hAnsi="Josefin Sans"/>
                          <w:color w:val="000000"/>
                          <w:sz w:val="34"/>
                          <w:szCs w:val="34"/>
                        </w:rPr>
                        <w:t xml:space="preserve"> Entretien de la maison : les différentes tâches </w:t>
                      </w:r>
                      <w:r w:rsidRPr="000C795A">
                        <w:rPr>
                          <w:rStyle w:val="eop"/>
                          <w:rFonts w:ascii="Josefin Sans" w:hAnsi="Josefin Sans"/>
                          <w:color w:val="000000"/>
                          <w:sz w:val="34"/>
                          <w:szCs w:val="34"/>
                        </w:rPr>
                        <w:t> </w:t>
                      </w:r>
                    </w:p>
                    <w:p w14:paraId="13CCFBE5" w14:textId="77777777" w:rsidR="008E0911" w:rsidRPr="000C795A" w:rsidRDefault="008E0911" w:rsidP="008E0911">
                      <w:pPr>
                        <w:pStyle w:val="paragraph"/>
                        <w:numPr>
                          <w:ilvl w:val="0"/>
                          <w:numId w:val="13"/>
                        </w:numPr>
                        <w:spacing w:before="0" w:beforeAutospacing="0" w:after="0" w:afterAutospacing="0"/>
                        <w:ind w:left="1935" w:firstLine="0"/>
                        <w:jc w:val="both"/>
                        <w:textAlignment w:val="baseline"/>
                        <w:rPr>
                          <w:rStyle w:val="eop"/>
                          <w:rFonts w:ascii="Josefin Sans" w:hAnsi="Josefin Sans" w:cs="Segoe UI"/>
                          <w:sz w:val="34"/>
                          <w:szCs w:val="34"/>
                        </w:rPr>
                      </w:pPr>
                      <w:r w:rsidRPr="000C795A">
                        <w:rPr>
                          <w:rStyle w:val="normaltextrun"/>
                          <w:rFonts w:ascii="Josefin Sans" w:hAnsi="Josefin Sans"/>
                          <w:color w:val="FFFF00"/>
                          <w:sz w:val="34"/>
                          <w:szCs w:val="34"/>
                        </w:rPr>
                        <w:t xml:space="preserve">Module 5 : </w:t>
                      </w:r>
                      <w:r w:rsidRPr="000C795A">
                        <w:rPr>
                          <w:rStyle w:val="normaltextrun"/>
                          <w:rFonts w:ascii="Josefin Sans" w:hAnsi="Josefin Sans"/>
                          <w:color w:val="000000"/>
                          <w:sz w:val="34"/>
                          <w:szCs w:val="34"/>
                        </w:rPr>
                        <w:t>Comment trouver un emploi</w:t>
                      </w:r>
                      <w:r w:rsidRPr="000C795A">
                        <w:rPr>
                          <w:rStyle w:val="eop"/>
                          <w:rFonts w:ascii="Josefin Sans" w:hAnsi="Josefin Sans"/>
                          <w:color w:val="000000"/>
                          <w:sz w:val="34"/>
                          <w:szCs w:val="34"/>
                        </w:rPr>
                        <w:t> </w:t>
                      </w:r>
                    </w:p>
                    <w:p w14:paraId="39E83B3C" w14:textId="77777777" w:rsidR="008F450B" w:rsidRPr="000C795A" w:rsidRDefault="008F450B" w:rsidP="008F450B">
                      <w:pPr>
                        <w:pStyle w:val="paragraph"/>
                        <w:spacing w:before="0" w:beforeAutospacing="0" w:after="0" w:afterAutospacing="0"/>
                        <w:ind w:left="1935"/>
                        <w:jc w:val="both"/>
                        <w:textAlignment w:val="baseline"/>
                        <w:rPr>
                          <w:rFonts w:ascii="Josefin Sans" w:hAnsi="Josefin Sans" w:cs="Segoe UI"/>
                          <w:sz w:val="34"/>
                          <w:szCs w:val="34"/>
                        </w:rPr>
                      </w:pPr>
                    </w:p>
                    <w:p w14:paraId="1D354BBC" w14:textId="77777777" w:rsidR="00146193" w:rsidRPr="00146193" w:rsidRDefault="00146193" w:rsidP="00146193">
                      <w:pPr>
                        <w:rPr>
                          <w:sz w:val="36"/>
                          <w:szCs w:val="36"/>
                        </w:rPr>
                      </w:pP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61" behindDoc="0" locked="0" layoutInCell="1" allowOverlap="1" wp14:anchorId="23FFCFCE" wp14:editId="27D3DC04">
                <wp:simplePos x="0" y="0"/>
                <wp:positionH relativeFrom="column">
                  <wp:posOffset>842010</wp:posOffset>
                </wp:positionH>
                <wp:positionV relativeFrom="paragraph">
                  <wp:posOffset>628650</wp:posOffset>
                </wp:positionV>
                <wp:extent cx="3765550" cy="1212850"/>
                <wp:effectExtent l="0" t="0" r="25400" b="25400"/>
                <wp:wrapNone/>
                <wp:docPr id="606296614" name="Ellipse 606296614"/>
                <wp:cNvGraphicFramePr/>
                <a:graphic xmlns:a="http://schemas.openxmlformats.org/drawingml/2006/main">
                  <a:graphicData uri="http://schemas.microsoft.com/office/word/2010/wordprocessingShape">
                    <wps:wsp>
                      <wps:cNvSpPr/>
                      <wps:spPr>
                        <a:xfrm>
                          <a:off x="0" y="0"/>
                          <a:ext cx="3765550" cy="121285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07A6B" w14:textId="77777777" w:rsidR="00760DD8" w:rsidRPr="00760DD8" w:rsidRDefault="00760DD8" w:rsidP="00760DD8">
                            <w:pPr>
                              <w:jc w:val="center"/>
                              <w:rPr>
                                <w:rFonts w:ascii="Josefin Sans" w:hAnsi="Josefin Sans" w:cs="Tahoma"/>
                                <w:b/>
                                <w:color w:val="C00000"/>
                                <w:sz w:val="48"/>
                                <w:szCs w:val="48"/>
                              </w:rPr>
                            </w:pPr>
                            <w:r>
                              <w:rPr>
                                <w:rFonts w:ascii="Josefin Sans" w:hAnsi="Josefin Sans"/>
                                <w:b/>
                                <w:color w:val="C00000"/>
                                <w:sz w:val="48"/>
                                <w:szCs w:val="48"/>
                              </w:rPr>
                              <w:t xml:space="preserve"> Formation</w:t>
                            </w:r>
                          </w:p>
                          <w:p w14:paraId="44054292" w14:textId="77777777" w:rsidR="00760DD8" w:rsidRPr="00760DD8" w:rsidRDefault="00E55A2E" w:rsidP="00760DD8">
                            <w:pPr>
                              <w:jc w:val="center"/>
                              <w:rPr>
                                <w:rFonts w:ascii="Josefin Sans" w:hAnsi="Josefin Sans" w:cs="Tahoma"/>
                                <w:b/>
                                <w:color w:val="C00000"/>
                                <w:sz w:val="36"/>
                                <w:szCs w:val="36"/>
                              </w:rPr>
                            </w:pPr>
                            <w:r>
                              <w:rPr>
                                <w:rFonts w:ascii="Josefin Sans" w:hAnsi="Josefin Sans"/>
                                <w:b/>
                                <w:color w:val="C00000"/>
                                <w:sz w:val="36"/>
                                <w:szCs w:val="36"/>
                              </w:rPr>
                              <w:t>Méthodologie</w:t>
                            </w:r>
                          </w:p>
                          <w:p w14:paraId="18D7C3DE" w14:textId="77777777" w:rsidR="00760DD8" w:rsidRDefault="00760DD8" w:rsidP="00760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FCFCE" id="Ellipse 606296614" o:spid="_x0000_s1101" style="position:absolute;margin-left:66.3pt;margin-top:49.5pt;width:296.5pt;height:9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" fillcolor="#f7caac [1301]" strokecolor="#1f3763 [1604]" strokeweight="1pt">
                <v:stroke joinstyle="miter"/>
                <v:textbox>
                  <w:txbxContent>
                    <w:p w14:paraId="47207A6B" w14:textId="77777777" w:rsidR="00760DD8" w:rsidRPr="00760DD8" w:rsidRDefault="00760DD8" w:rsidP="00760DD8">
                      <w:pPr>
                        <w:jc w:val="center"/>
                        <w:rPr>
                          <w:rFonts w:ascii="Josefin Sans" w:hAnsi="Josefin Sans" w:cs="Tahoma"/>
                          <w:b/>
                          <w:color w:val="C00000"/>
                          <w:sz w:val="48"/>
                          <w:szCs w:val="48"/>
                        </w:rPr>
                      </w:pPr>
                      <w:r>
                        <w:rPr>
                          <w:rFonts w:ascii="Josefin Sans" w:hAnsi="Josefin Sans"/>
                          <w:b/>
                          <w:color w:val="C00000"/>
                          <w:sz w:val="48"/>
                          <w:szCs w:val="48"/>
                        </w:rPr>
                        <w:t xml:space="preserve"> Formation</w:t>
                      </w:r>
                    </w:p>
                    <w:p w14:paraId="44054292" w14:textId="77777777" w:rsidR="00760DD8" w:rsidRPr="00760DD8" w:rsidRDefault="00E55A2E" w:rsidP="00760DD8">
                      <w:pPr>
                        <w:jc w:val="center"/>
                        <w:rPr>
                          <w:rFonts w:ascii="Josefin Sans" w:hAnsi="Josefin Sans" w:cs="Tahoma"/>
                          <w:b/>
                          <w:color w:val="C00000"/>
                          <w:sz w:val="36"/>
                          <w:szCs w:val="36"/>
                        </w:rPr>
                      </w:pPr>
                      <w:r>
                        <w:rPr>
                          <w:rFonts w:ascii="Josefin Sans" w:hAnsi="Josefin Sans"/>
                          <w:b/>
                          <w:color w:val="C00000"/>
                          <w:sz w:val="36"/>
                          <w:szCs w:val="36"/>
                        </w:rPr>
                        <w:t>Méthodologie</w:t>
                      </w:r>
                    </w:p>
                    <w:p w14:paraId="18D7C3DE" w14:textId="77777777" w:rsidR="00760DD8" w:rsidRDefault="00760DD8" w:rsidP="00760DD8">
                      <w:pPr>
                        <w:jc w:val="center"/>
                      </w:pPr>
                    </w:p>
                  </w:txbxContent>
                </v:textbox>
              </v:oval>
            </w:pict>
          </mc:Fallback>
        </mc:AlternateContent>
      </w:r>
      <w:r w:rsidRPr="00E57201">
        <w:rPr>
          <w:rFonts w:ascii="Josefin Sans" w:hAnsi="Josefin Sans"/>
          <w:b/>
          <w:noProof/>
          <w:sz w:val="40"/>
          <w:szCs w:val="40"/>
        </w:rPr>
        <w:drawing>
          <wp:inline distT="0" distB="0" distL="0" distR="0" wp14:anchorId="05AC588D" wp14:editId="3FCDDD8F">
            <wp:extent cx="8621395" cy="4950037"/>
            <wp:effectExtent l="171450" t="247650" r="179705" b="250825"/>
            <wp:docPr id="1408442261" name="Image 14084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F6EAA3" w14:textId="77777777" w:rsidR="005B3E12" w:rsidRPr="00E57201" w:rsidRDefault="005B3E12" w:rsidP="005B3E12">
      <w:pPr>
        <w:rPr>
          <w:rFonts w:ascii="Josefin Sans" w:hAnsi="Josefin Sans" w:cs="Tahoma"/>
          <w:b/>
          <w:sz w:val="40"/>
          <w:szCs w:val="40"/>
          <w:lang w:val="en-GB"/>
        </w:rPr>
      </w:pPr>
    </w:p>
    <w:p w14:paraId="199439EC" w14:textId="77777777" w:rsidR="005B3E12" w:rsidRPr="00E57201" w:rsidRDefault="006E7493"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263" behindDoc="0" locked="0" layoutInCell="1" allowOverlap="1" wp14:anchorId="57B9839A" wp14:editId="02FA7DD2">
                <wp:simplePos x="0" y="0"/>
                <wp:positionH relativeFrom="column">
                  <wp:posOffset>638810</wp:posOffset>
                </wp:positionH>
                <wp:positionV relativeFrom="paragraph">
                  <wp:posOffset>482600</wp:posOffset>
                </wp:positionV>
                <wp:extent cx="3155950" cy="1054100"/>
                <wp:effectExtent l="0" t="0" r="25400" b="12700"/>
                <wp:wrapNone/>
                <wp:docPr id="1918068169" name="Ellipse 1918068169"/>
                <wp:cNvGraphicFramePr/>
                <a:graphic xmlns:a="http://schemas.openxmlformats.org/drawingml/2006/main">
                  <a:graphicData uri="http://schemas.microsoft.com/office/word/2010/wordprocessingShape">
                    <wps:wsp>
                      <wps:cNvSpPr/>
                      <wps:spPr>
                        <a:xfrm>
                          <a:off x="0" y="0"/>
                          <a:ext cx="3155950" cy="1054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D68AB" w14:textId="77777777" w:rsidR="001825E0" w:rsidRDefault="00BB3E92" w:rsidP="00E55A2E">
                            <w:pPr>
                              <w:jc w:val="center"/>
                              <w:rPr>
                                <w:rFonts w:ascii="Josefin Sans" w:hAnsi="Josefin Sans" w:cs="Tahoma"/>
                                <w:b/>
                                <w:color w:val="C00000"/>
                                <w:sz w:val="48"/>
                                <w:szCs w:val="48"/>
                              </w:rPr>
                            </w:pPr>
                            <w:r>
                              <w:rPr>
                                <w:rFonts w:ascii="Josefin Sans" w:hAnsi="Josefin Sans"/>
                                <w:b/>
                                <w:color w:val="C00000"/>
                                <w:sz w:val="48"/>
                                <w:szCs w:val="48"/>
                              </w:rPr>
                              <w:t>Formation</w:t>
                            </w:r>
                          </w:p>
                          <w:p w14:paraId="0CC5348D" w14:textId="77777777" w:rsidR="00E55A2E" w:rsidRPr="00E55A2E" w:rsidRDefault="00E55A2E" w:rsidP="00E55A2E">
                            <w:pPr>
                              <w:jc w:val="center"/>
                              <w:rPr>
                                <w:rFonts w:ascii="Josefin Sans" w:hAnsi="Josefin Sans" w:cs="Tahoma"/>
                                <w:b/>
                                <w:color w:val="C00000"/>
                                <w:sz w:val="36"/>
                                <w:szCs w:val="36"/>
                              </w:rPr>
                            </w:pPr>
                            <w:r>
                              <w:rPr>
                                <w:rFonts w:ascii="Josefin Sans" w:hAnsi="Josefin Sans"/>
                                <w:b/>
                                <w:color w:val="C00000"/>
                                <w:sz w:val="36"/>
                                <w:szCs w:val="36"/>
                              </w:rPr>
                              <w:t>Durée</w:t>
                            </w:r>
                          </w:p>
                          <w:p w14:paraId="047DC331" w14:textId="77777777" w:rsidR="001825E0" w:rsidRDefault="001825E0" w:rsidP="00182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9839A" id="Ellipse 1918068169" o:spid="_x0000_s1102" style="position:absolute;margin-left:50.3pt;margin-top:38pt;width:248.5pt;height:8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" fillcolor="#f4b083 [1941]" strokecolor="#1f3763 [1604]" strokeweight="1pt">
                <v:stroke joinstyle="miter"/>
                <v:textbox>
                  <w:txbxContent>
                    <w:p w14:paraId="179D68AB" w14:textId="77777777" w:rsidR="001825E0" w:rsidRDefault="00BB3E92" w:rsidP="00E55A2E">
                      <w:pPr>
                        <w:jc w:val="center"/>
                        <w:rPr>
                          <w:rFonts w:ascii="Josefin Sans" w:hAnsi="Josefin Sans" w:cs="Tahoma"/>
                          <w:b/>
                          <w:color w:val="C00000"/>
                          <w:sz w:val="48"/>
                          <w:szCs w:val="48"/>
                        </w:rPr>
                      </w:pPr>
                      <w:r>
                        <w:rPr>
                          <w:rFonts w:ascii="Josefin Sans" w:hAnsi="Josefin Sans"/>
                          <w:b/>
                          <w:color w:val="C00000"/>
                          <w:sz w:val="48"/>
                          <w:szCs w:val="48"/>
                        </w:rPr>
                        <w:t>Formation</w:t>
                      </w:r>
                    </w:p>
                    <w:p w14:paraId="0CC5348D" w14:textId="77777777" w:rsidR="00E55A2E" w:rsidRPr="00E55A2E" w:rsidRDefault="00E55A2E" w:rsidP="00E55A2E">
                      <w:pPr>
                        <w:jc w:val="center"/>
                        <w:rPr>
                          <w:rFonts w:ascii="Josefin Sans" w:hAnsi="Josefin Sans" w:cs="Tahoma"/>
                          <w:b/>
                          <w:color w:val="C00000"/>
                          <w:sz w:val="36"/>
                          <w:szCs w:val="36"/>
                        </w:rPr>
                      </w:pPr>
                      <w:r>
                        <w:rPr>
                          <w:rFonts w:ascii="Josefin Sans" w:hAnsi="Josefin Sans"/>
                          <w:b/>
                          <w:color w:val="C00000"/>
                          <w:sz w:val="36"/>
                          <w:szCs w:val="36"/>
                        </w:rPr>
                        <w:t>Durée</w:t>
                      </w:r>
                    </w:p>
                    <w:p w14:paraId="047DC331" w14:textId="77777777" w:rsidR="001825E0" w:rsidRDefault="001825E0" w:rsidP="001825E0">
                      <w:pPr>
                        <w:jc w:val="center"/>
                      </w:pPr>
                    </w:p>
                  </w:txbxContent>
                </v:textbox>
              </v:oval>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64" behindDoc="0" locked="0" layoutInCell="1" allowOverlap="1" wp14:anchorId="5EB990B8" wp14:editId="0FF1BBDD">
                <wp:simplePos x="0" y="0"/>
                <wp:positionH relativeFrom="page">
                  <wp:posOffset>2990850</wp:posOffset>
                </wp:positionH>
                <wp:positionV relativeFrom="paragraph">
                  <wp:posOffset>2006600</wp:posOffset>
                </wp:positionV>
                <wp:extent cx="5435600" cy="2794000"/>
                <wp:effectExtent l="0" t="0" r="12700" b="25400"/>
                <wp:wrapNone/>
                <wp:docPr id="537467387" name="Rectangle : avec coin arrondi 537467387"/>
                <wp:cNvGraphicFramePr/>
                <a:graphic xmlns:a="http://schemas.openxmlformats.org/drawingml/2006/main">
                  <a:graphicData uri="http://schemas.microsoft.com/office/word/2010/wordprocessingShape">
                    <wps:wsp>
                      <wps:cNvSpPr/>
                      <wps:spPr>
                        <a:xfrm>
                          <a:off x="0" y="0"/>
                          <a:ext cx="5435600" cy="279400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7777777" w:rsidR="004F4716" w:rsidRPr="0075719D"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rPr>
                            </w:pPr>
                            <w:r>
                              <w:rPr>
                                <w:rStyle w:val="normaltextrun"/>
                                <w:rFonts w:ascii="Josefin Sans" w:hAnsi="Josefin Sans"/>
                                <w:color w:val="000000"/>
                                <w:sz w:val="36"/>
                                <w:szCs w:val="36"/>
                              </w:rPr>
                              <w:t xml:space="preserve">Le nombre total d’heures de formation est compris entre </w:t>
                            </w:r>
                            <w:r>
                              <w:rPr>
                                <w:rStyle w:val="normaltextrun"/>
                                <w:rFonts w:ascii="Josefin Sans" w:hAnsi="Josefin Sans"/>
                                <w:b/>
                                <w:color w:val="000000"/>
                                <w:sz w:val="36"/>
                                <w:szCs w:val="36"/>
                              </w:rPr>
                              <w:t>20</w:t>
                            </w:r>
                            <w:r>
                              <w:rPr>
                                <w:rStyle w:val="normaltextrun"/>
                                <w:rFonts w:ascii="Josefin Sans" w:hAnsi="Josefin Sans"/>
                                <w:color w:val="000000"/>
                                <w:sz w:val="36"/>
                                <w:szCs w:val="36"/>
                              </w:rPr>
                              <w:t xml:space="preserve"> et </w:t>
                            </w:r>
                            <w:r>
                              <w:rPr>
                                <w:rStyle w:val="normaltextrun"/>
                                <w:rFonts w:ascii="Josefin Sans" w:hAnsi="Josefin Sans"/>
                                <w:b/>
                                <w:color w:val="000000"/>
                                <w:sz w:val="36"/>
                                <w:szCs w:val="36"/>
                              </w:rPr>
                              <w:t>42</w:t>
                            </w:r>
                            <w:r>
                              <w:rPr>
                                <w:rStyle w:val="normaltextrun"/>
                                <w:rFonts w:ascii="Josefin Sans" w:hAnsi="Josefin Sans"/>
                                <w:color w:val="000000"/>
                                <w:sz w:val="36"/>
                                <w:szCs w:val="36"/>
                              </w:rPr>
                              <w:t xml:space="preserve"> heures, selon les caractéristiques des participants</w:t>
                            </w:r>
                          </w:p>
                          <w:p w14:paraId="6DF9FD9E" w14:textId="77777777" w:rsidR="004F4716" w:rsidRPr="0075719D"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rPr>
                            </w:pPr>
                            <w:r>
                              <w:rPr>
                                <w:rStyle w:val="normaltextrun"/>
                                <w:rFonts w:ascii="Josefin Sans" w:hAnsi="Josefin Sans"/>
                                <w:color w:val="000000"/>
                                <w:sz w:val="36"/>
                                <w:szCs w:val="36"/>
                              </w:rPr>
                              <w:t xml:space="preserve">La durée de chaque module est comprise entre </w:t>
                            </w:r>
                            <w:r>
                              <w:rPr>
                                <w:rStyle w:val="normaltextrun"/>
                                <w:rFonts w:ascii="Josefin Sans" w:hAnsi="Josefin Sans"/>
                                <w:b/>
                                <w:color w:val="000000"/>
                                <w:sz w:val="36"/>
                                <w:szCs w:val="36"/>
                              </w:rPr>
                              <w:t>4 et 8</w:t>
                            </w:r>
                            <w:r>
                              <w:rPr>
                                <w:rStyle w:val="normaltextrun"/>
                                <w:rFonts w:ascii="Josefin Sans" w:hAnsi="Josefin Sans"/>
                                <w:color w:val="000000"/>
                                <w:sz w:val="36"/>
                                <w:szCs w:val="36"/>
                              </w:rPr>
                              <w:t xml:space="preserve"> heures</w:t>
                            </w:r>
                          </w:p>
                          <w:p w14:paraId="2A83975A" w14:textId="77777777" w:rsidR="008F450B" w:rsidRPr="00BF61B0" w:rsidRDefault="008F450B" w:rsidP="008F4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0B8" id="Rectangle : avec coin arrondi 537467387" o:spid="_x0000_s1103" style="position:absolute;margin-left:235.5pt;margin-top:158pt;width:428pt;height:220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35600,279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" adj="-11796480,,5400" path="m,l4969924,v257186,,465676,208490,465676,465676l5435600,2794000,,2794000,,xe" fillcolor="#f7caac [1301]" strokecolor="#1f3763 [1604]" strokeweight="1pt">
                <v:stroke joinstyle="miter"/>
                <v:formulas/>
                <v:path arrowok="t" o:connecttype="custom" o:connectlocs="0,0;4969924,0;5435600,465676;5435600,2794000;0,2794000;0,0" o:connectangles="0,0,0,0,0,0" textboxrect="0,0,5435600,2794000"/>
                <v:textbo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7777777" w:rsidR="004F4716" w:rsidRPr="0075719D"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rPr>
                      </w:pPr>
                      <w:r>
                        <w:rPr>
                          <w:rStyle w:val="normaltextrun"/>
                          <w:rFonts w:ascii="Josefin Sans" w:hAnsi="Josefin Sans"/>
                          <w:color w:val="000000"/>
                          <w:sz w:val="36"/>
                          <w:szCs w:val="36"/>
                        </w:rPr>
                        <w:t xml:space="preserve">Le nombre total d’heures de formation est compris entre </w:t>
                      </w:r>
                      <w:r>
                        <w:rPr>
                          <w:rStyle w:val="normaltextrun"/>
                          <w:rFonts w:ascii="Josefin Sans" w:hAnsi="Josefin Sans"/>
                          <w:b/>
                          <w:color w:val="000000"/>
                          <w:sz w:val="36"/>
                          <w:szCs w:val="36"/>
                        </w:rPr>
                        <w:t>20</w:t>
                      </w:r>
                      <w:r>
                        <w:rPr>
                          <w:rStyle w:val="normaltextrun"/>
                          <w:rFonts w:ascii="Josefin Sans" w:hAnsi="Josefin Sans"/>
                          <w:color w:val="000000"/>
                          <w:sz w:val="36"/>
                          <w:szCs w:val="36"/>
                        </w:rPr>
                        <w:t xml:space="preserve"> et </w:t>
                      </w:r>
                      <w:r>
                        <w:rPr>
                          <w:rStyle w:val="normaltextrun"/>
                          <w:rFonts w:ascii="Josefin Sans" w:hAnsi="Josefin Sans"/>
                          <w:b/>
                          <w:color w:val="000000"/>
                          <w:sz w:val="36"/>
                          <w:szCs w:val="36"/>
                        </w:rPr>
                        <w:t>42</w:t>
                      </w:r>
                      <w:r>
                        <w:rPr>
                          <w:rStyle w:val="normaltextrun"/>
                          <w:rFonts w:ascii="Josefin Sans" w:hAnsi="Josefin Sans"/>
                          <w:color w:val="000000"/>
                          <w:sz w:val="36"/>
                          <w:szCs w:val="36"/>
                        </w:rPr>
                        <w:t xml:space="preserve"> heures, selon les caractéristiques des participants</w:t>
                      </w:r>
                    </w:p>
                    <w:p w14:paraId="6DF9FD9E" w14:textId="77777777" w:rsidR="004F4716" w:rsidRPr="0075719D"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rPr>
                      </w:pPr>
                      <w:r>
                        <w:rPr>
                          <w:rStyle w:val="normaltextrun"/>
                          <w:rFonts w:ascii="Josefin Sans" w:hAnsi="Josefin Sans"/>
                          <w:color w:val="000000"/>
                          <w:sz w:val="36"/>
                          <w:szCs w:val="36"/>
                        </w:rPr>
                        <w:t xml:space="preserve">La durée de chaque module est comprise entre </w:t>
                      </w:r>
                      <w:r>
                        <w:rPr>
                          <w:rStyle w:val="normaltextrun"/>
                          <w:rFonts w:ascii="Josefin Sans" w:hAnsi="Josefin Sans"/>
                          <w:b/>
                          <w:color w:val="000000"/>
                          <w:sz w:val="36"/>
                          <w:szCs w:val="36"/>
                        </w:rPr>
                        <w:t>4 et 8</w:t>
                      </w:r>
                      <w:r>
                        <w:rPr>
                          <w:rStyle w:val="normaltextrun"/>
                          <w:rFonts w:ascii="Josefin Sans" w:hAnsi="Josefin Sans"/>
                          <w:color w:val="000000"/>
                          <w:sz w:val="36"/>
                          <w:szCs w:val="36"/>
                        </w:rPr>
                        <w:t xml:space="preserve"> heures</w:t>
                      </w:r>
                    </w:p>
                    <w:p w14:paraId="2A83975A" w14:textId="77777777" w:rsidR="008F450B" w:rsidRPr="00BF61B0" w:rsidRDefault="008F450B" w:rsidP="008F450B">
                      <w:pPr>
                        <w:jc w:val="center"/>
                      </w:pPr>
                    </w:p>
                  </w:txbxContent>
                </v:textbox>
                <w10:wrap anchorx="page"/>
              </v:shape>
            </w:pict>
          </mc:Fallback>
        </mc:AlternateContent>
      </w:r>
      <w:r w:rsidRPr="00E57201">
        <w:rPr>
          <w:rFonts w:ascii="Josefin Sans" w:hAnsi="Josefin Sans"/>
          <w:b/>
          <w:noProof/>
          <w:sz w:val="40"/>
          <w:szCs w:val="40"/>
        </w:rPr>
        <w:drawing>
          <wp:inline distT="0" distB="0" distL="0" distR="0" wp14:anchorId="47C0CFAC" wp14:editId="4AEBD0C7">
            <wp:extent cx="8621395" cy="4949825"/>
            <wp:effectExtent l="171450" t="247650" r="179705" b="250825"/>
            <wp:docPr id="1568249243" name="Image 156824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67EC9E1" w14:textId="77777777" w:rsidR="00364755" w:rsidRPr="00E57201" w:rsidRDefault="00364755" w:rsidP="00B141AE">
      <w:pPr>
        <w:spacing w:after="0" w:line="240" w:lineRule="auto"/>
        <w:rPr>
          <w:rFonts w:ascii="Josefin Sans" w:hAnsi="Josefin Sans"/>
          <w:noProof/>
        </w:rPr>
      </w:pPr>
    </w:p>
    <w:p w14:paraId="2913B0F4" w14:textId="77777777" w:rsidR="00364755" w:rsidRPr="00E57201" w:rsidRDefault="00364755" w:rsidP="00B141AE">
      <w:pPr>
        <w:spacing w:after="0" w:line="240" w:lineRule="auto"/>
        <w:rPr>
          <w:rFonts w:ascii="Josefin Sans" w:hAnsi="Josefin Sans"/>
          <w:noProof/>
        </w:rPr>
      </w:pPr>
    </w:p>
    <w:p w14:paraId="73784FE9" w14:textId="77777777" w:rsidR="00364755" w:rsidRPr="00E57201" w:rsidRDefault="00364755" w:rsidP="00B141AE">
      <w:pPr>
        <w:spacing w:after="0" w:line="240" w:lineRule="auto"/>
        <w:rPr>
          <w:rFonts w:ascii="Josefin Sans" w:hAnsi="Josefin Sans"/>
          <w:noProof/>
        </w:rPr>
      </w:pPr>
    </w:p>
    <w:p w14:paraId="699EA497" w14:textId="068E7D63" w:rsidR="00364755" w:rsidRPr="00E57201" w:rsidRDefault="00292AE6" w:rsidP="00B141AE">
      <w:pPr>
        <w:spacing w:after="0" w:line="240" w:lineRule="auto"/>
        <w:rPr>
          <w:rFonts w:ascii="Josefin Sans" w:hAnsi="Josefin Sans"/>
          <w:noProof/>
        </w:rPr>
      </w:pPr>
      <w:r w:rsidRPr="00E57201">
        <w:rPr>
          <w:rFonts w:ascii="Josefin Sans" w:hAnsi="Josefin Sans"/>
          <w:b/>
          <w:noProof/>
          <w:sz w:val="40"/>
          <w:szCs w:val="40"/>
        </w:rPr>
        <w:lastRenderedPageBreak/>
        <mc:AlternateContent>
          <mc:Choice Requires="wps">
            <w:drawing>
              <wp:anchor distT="0" distB="0" distL="114300" distR="114300" simplePos="0" relativeHeight="251658266" behindDoc="0" locked="0" layoutInCell="1" allowOverlap="1" wp14:anchorId="2B278D54" wp14:editId="097FB89C">
                <wp:simplePos x="0" y="0"/>
                <wp:positionH relativeFrom="column">
                  <wp:posOffset>2405359</wp:posOffset>
                </wp:positionH>
                <wp:positionV relativeFrom="paragraph">
                  <wp:posOffset>1919293</wp:posOffset>
                </wp:positionV>
                <wp:extent cx="6137848" cy="2998032"/>
                <wp:effectExtent l="0" t="0" r="9525" b="12065"/>
                <wp:wrapNone/>
                <wp:docPr id="1797585115" name="Rectangle : avec coin arrondi 1797585115"/>
                <wp:cNvGraphicFramePr/>
                <a:graphic xmlns:a="http://schemas.openxmlformats.org/drawingml/2006/main">
                  <a:graphicData uri="http://schemas.microsoft.com/office/word/2010/wordprocessingShape">
                    <wps:wsp>
                      <wps:cNvSpPr/>
                      <wps:spPr>
                        <a:xfrm>
                          <a:off x="0" y="0"/>
                          <a:ext cx="6137848" cy="2998032"/>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 xml:space="preserve">  </w:t>
                            </w:r>
                          </w:p>
                          <w:p w14:paraId="7219122D" w14:textId="3AF51097"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Niveau de langue : </w:t>
                            </w:r>
                            <w:r>
                              <w:rPr>
                                <w:rStyle w:val="eop"/>
                                <w:rFonts w:ascii="Josefin Sans" w:hAnsi="Josefin Sans"/>
                                <w:color w:val="000000"/>
                                <w:sz w:val="36"/>
                                <w:szCs w:val="36"/>
                              </w:rPr>
                              <w:t>niveau A2</w:t>
                            </w:r>
                            <w:r w:rsidR="00BA79FD">
                              <w:rPr>
                                <w:rStyle w:val="eop"/>
                                <w:rFonts w:ascii="Josefin Sans" w:hAnsi="Josefin Sans"/>
                                <w:color w:val="000000"/>
                                <w:sz w:val="36"/>
                                <w:szCs w:val="36"/>
                              </w:rPr>
                              <w:t xml:space="preserve"> minimum</w:t>
                            </w:r>
                          </w:p>
                          <w:p w14:paraId="46DB306C" w14:textId="183464C3" w:rsidR="007B269F"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Compétences informatiques : </w:t>
                            </w:r>
                            <w:r>
                              <w:rPr>
                                <w:rStyle w:val="eop"/>
                                <w:rFonts w:ascii="Josefin Sans" w:hAnsi="Josefin Sans"/>
                                <w:color w:val="000000"/>
                                <w:sz w:val="36"/>
                                <w:szCs w:val="36"/>
                              </w:rPr>
                              <w:t xml:space="preserve">Il est possible que le niveau soit assez faible et qu’un soutien adéquat ou qu’une </w:t>
                            </w:r>
                            <w:r w:rsidR="00BA79FD">
                              <w:rPr>
                                <w:rStyle w:val="eop"/>
                                <w:rFonts w:ascii="Josefin Sans" w:hAnsi="Josefin Sans"/>
                                <w:color w:val="000000"/>
                                <w:sz w:val="36"/>
                                <w:szCs w:val="36"/>
                              </w:rPr>
                              <w:t>modification</w:t>
                            </w:r>
                            <w:r>
                              <w:rPr>
                                <w:rStyle w:val="eop"/>
                                <w:rFonts w:ascii="Josefin Sans" w:hAnsi="Josefin Sans"/>
                                <w:color w:val="000000"/>
                                <w:sz w:val="36"/>
                                <w:szCs w:val="36"/>
                              </w:rPr>
                              <w:t xml:space="preserve"> d</w:t>
                            </w:r>
                            <w:r w:rsidR="00BA79FD">
                              <w:rPr>
                                <w:rStyle w:val="eop"/>
                                <w:rFonts w:ascii="Josefin Sans" w:hAnsi="Josefin Sans"/>
                                <w:color w:val="000000"/>
                                <w:sz w:val="36"/>
                                <w:szCs w:val="36"/>
                              </w:rPr>
                              <w:t>u mode de</w:t>
                            </w:r>
                            <w:r>
                              <w:rPr>
                                <w:rStyle w:val="eop"/>
                                <w:rFonts w:ascii="Josefin Sans" w:hAnsi="Josefin Sans"/>
                                <w:color w:val="000000"/>
                                <w:sz w:val="36"/>
                                <w:szCs w:val="36"/>
                              </w:rPr>
                              <w:t xml:space="preserve"> transmission du contenu soient nécessaires ; par exemple </w:t>
                            </w:r>
                            <w:r w:rsidR="00BA79FD">
                              <w:rPr>
                                <w:rStyle w:val="eop"/>
                                <w:rFonts w:ascii="Josefin Sans" w:hAnsi="Josefin Sans"/>
                                <w:color w:val="000000"/>
                                <w:sz w:val="36"/>
                                <w:szCs w:val="36"/>
                              </w:rPr>
                              <w:t xml:space="preserve">avec </w:t>
                            </w:r>
                            <w:r>
                              <w:rPr>
                                <w:rStyle w:val="eop"/>
                                <w:rFonts w:ascii="Josefin Sans" w:hAnsi="Josefin Sans"/>
                                <w:color w:val="000000"/>
                                <w:sz w:val="36"/>
                                <w:szCs w:val="36"/>
                              </w:rPr>
                              <w:t>l’impression des supports pédagogiques</w:t>
                            </w:r>
                          </w:p>
                          <w:p w14:paraId="0A354BA9" w14:textId="27EFF69B" w:rsidR="00E52C6E" w:rsidRPr="00BA79FD" w:rsidRDefault="0088783C" w:rsidP="00BA79FD">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rPr>
                            </w:pPr>
                            <w:r w:rsidRPr="00BA79FD">
                              <w:rPr>
                                <w:rStyle w:val="eop"/>
                                <w:rFonts w:ascii="Josefin Sans" w:hAnsi="Josefin Sans"/>
                                <w:b/>
                                <w:color w:val="000000"/>
                                <w:sz w:val="36"/>
                                <w:szCs w:val="36"/>
                              </w:rPr>
                              <w:t>Un</w:t>
                            </w:r>
                            <w:r w:rsidRPr="00BA79FD">
                              <w:rPr>
                                <w:rStyle w:val="eop"/>
                                <w:rFonts w:ascii="Josefin Sans" w:hAnsi="Josefin Sans"/>
                                <w:color w:val="000000"/>
                                <w:sz w:val="36"/>
                                <w:szCs w:val="36"/>
                              </w:rPr>
                              <w:t xml:space="preserve"> </w:t>
                            </w:r>
                            <w:r w:rsidRPr="00BA79FD">
                              <w:rPr>
                                <w:rStyle w:val="eop"/>
                                <w:rFonts w:ascii="Josefin Sans" w:hAnsi="Josefin Sans"/>
                                <w:b/>
                                <w:color w:val="000000"/>
                                <w:sz w:val="36"/>
                                <w:szCs w:val="36"/>
                              </w:rPr>
                              <w:t xml:space="preserve">soutien </w:t>
                            </w:r>
                            <w:r w:rsidRPr="00BA79FD">
                              <w:rPr>
                                <w:rStyle w:val="eop"/>
                                <w:rFonts w:ascii="Josefin Sans" w:hAnsi="Josefin Sans"/>
                                <w:color w:val="000000"/>
                                <w:sz w:val="36"/>
                                <w:szCs w:val="36"/>
                              </w:rPr>
                              <w:t>pourrait être apport</w:t>
                            </w:r>
                            <w:r w:rsidR="00BA79FD" w:rsidRPr="00BA79FD">
                              <w:rPr>
                                <w:rStyle w:val="eop"/>
                                <w:rFonts w:ascii="Josefin Sans" w:hAnsi="Josefin Sans"/>
                                <w:color w:val="000000"/>
                                <w:sz w:val="36"/>
                                <w:szCs w:val="36"/>
                              </w:rPr>
                              <w:t>é</w:t>
                            </w:r>
                            <w:r w:rsidRPr="00BA79FD">
                              <w:rPr>
                                <w:rStyle w:val="eop"/>
                                <w:rFonts w:ascii="Josefin Sans" w:hAnsi="Josefin Sans"/>
                                <w:color w:val="000000"/>
                                <w:sz w:val="36"/>
                                <w:szCs w:val="36"/>
                              </w:rPr>
                              <w:t xml:space="preserve"> aux femmes migrantes </w:t>
                            </w:r>
                            <w:r w:rsidR="00BA79FD" w:rsidRPr="00BA79FD">
                              <w:rPr>
                                <w:rStyle w:val="eop"/>
                                <w:rFonts w:ascii="Josefin Sans" w:hAnsi="Josefin Sans"/>
                                <w:b/>
                                <w:color w:val="000000"/>
                                <w:sz w:val="36"/>
                                <w:szCs w:val="36"/>
                              </w:rPr>
                              <w:t>en matière de</w:t>
                            </w:r>
                            <w:r w:rsidRPr="00BA79FD">
                              <w:rPr>
                                <w:rStyle w:val="eop"/>
                                <w:rFonts w:ascii="Josefin Sans" w:hAnsi="Josefin Sans"/>
                                <w:b/>
                                <w:color w:val="000000"/>
                                <w:sz w:val="36"/>
                                <w:szCs w:val="36"/>
                              </w:rPr>
                              <w:t xml:space="preserve"> garde </w:t>
                            </w:r>
                            <w:r w:rsidR="00BA79FD" w:rsidRPr="00BA79FD">
                              <w:rPr>
                                <w:rStyle w:val="eop"/>
                                <w:rFonts w:ascii="Josefin Sans" w:hAnsi="Josefin Sans"/>
                                <w:b/>
                                <w:color w:val="000000"/>
                                <w:sz w:val="36"/>
                                <w:szCs w:val="36"/>
                              </w:rPr>
                              <w:t>d’</w:t>
                            </w:r>
                            <w:r w:rsidRPr="00BA79FD">
                              <w:rPr>
                                <w:rStyle w:val="eop"/>
                                <w:rFonts w:ascii="Josefin Sans" w:hAnsi="Josefin Sans"/>
                                <w:b/>
                                <w:color w:val="000000"/>
                                <w:sz w:val="36"/>
                                <w:szCs w:val="36"/>
                              </w:rPr>
                              <w:t xml:space="preserve">enfants </w:t>
                            </w:r>
                            <w:r w:rsidR="00BA79FD">
                              <w:rPr>
                                <w:rStyle w:val="eop"/>
                                <w:rFonts w:ascii="Josefin Sans" w:hAnsi="Josefin Sans"/>
                                <w:color w:val="000000"/>
                                <w:sz w:val="36"/>
                                <w:szCs w:val="36"/>
                              </w:rPr>
                              <w:t xml:space="preserve">ainsi que de </w:t>
                            </w:r>
                            <w:r w:rsidR="00BA79FD" w:rsidRPr="00BA79FD">
                              <w:rPr>
                                <w:rStyle w:val="eop"/>
                                <w:rFonts w:ascii="Josefin Sans" w:hAnsi="Josefin Sans"/>
                                <w:b/>
                                <w:bCs/>
                                <w:color w:val="000000"/>
                                <w:sz w:val="36"/>
                                <w:szCs w:val="36"/>
                              </w:rPr>
                              <w:t>dépenses liées au transport</w:t>
                            </w:r>
                            <w:r w:rsidR="00BA79FD">
                              <w:rPr>
                                <w:rStyle w:val="eop"/>
                                <w:rFonts w:ascii="Josefin Sans" w:hAnsi="Josefin Sans"/>
                                <w:color w:val="000000"/>
                                <w:sz w:val="36"/>
                                <w:szCs w:val="36"/>
                              </w:rPr>
                              <w:t xml:space="preserve"> (tickets de bus, ...)</w:t>
                            </w:r>
                            <w:r w:rsidR="00BA79FD">
                              <w:rPr>
                                <w:rFonts w:ascii="Josefin Sans" w:hAnsi="Josefin Sans" w:cs="Segoe UI"/>
                                <w:color w:val="000000"/>
                                <w:sz w:val="36"/>
                                <w:szCs w:val="36"/>
                              </w:rPr>
                              <w:t xml:space="preserve"> </w:t>
                            </w:r>
                            <w:r w:rsidRPr="00BA79FD">
                              <w:rPr>
                                <w:rStyle w:val="eop"/>
                                <w:rFonts w:ascii="Josefin Sans" w:hAnsi="Josefin Sans"/>
                                <w:color w:val="000000"/>
                                <w:sz w:val="36"/>
                                <w:szCs w:val="36"/>
                              </w:rPr>
                              <w:t xml:space="preserve">afin de </w:t>
                            </w:r>
                            <w:r w:rsidR="00BA79FD">
                              <w:rPr>
                                <w:rStyle w:val="eop"/>
                                <w:rFonts w:ascii="Josefin Sans" w:hAnsi="Josefin Sans"/>
                                <w:color w:val="000000"/>
                                <w:sz w:val="36"/>
                                <w:szCs w:val="36"/>
                              </w:rPr>
                              <w:t>les encourager à assister aux cours</w:t>
                            </w:r>
                            <w:r w:rsidRPr="00BA79FD">
                              <w:rPr>
                                <w:rStyle w:val="eop"/>
                                <w:rFonts w:ascii="Josefin Sans" w:hAnsi="Josefin Sans"/>
                                <w:color w:val="000000"/>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8D54" id="Rectangle : avec coin arrondi 1797585115" o:spid="_x0000_s1104" style="position:absolute;margin-left:189.4pt;margin-top:151.15pt;width:483.3pt;height:236.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7848,29980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" adj="-11796480,,5400" path="m,l5638166,v275967,,499682,223715,499682,499682l6137848,2998032,,2998032,,xe" fillcolor="#f7caac [1301]" strokecolor="#1f3763 [1604]" strokeweight="1pt">
                <v:stroke joinstyle="miter"/>
                <v:formulas/>
                <v:path arrowok="t" o:connecttype="custom" o:connectlocs="0,0;5638166,0;6137848,499682;6137848,2998032;0,2998032;0,0" o:connectangles="0,0,0,0,0,0" textboxrect="0,0,6137848,2998032"/>
                <v:textbo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 xml:space="preserve">  </w:t>
                      </w:r>
                    </w:p>
                    <w:p w14:paraId="7219122D" w14:textId="3AF51097"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Niveau de langue : </w:t>
                      </w:r>
                      <w:r>
                        <w:rPr>
                          <w:rStyle w:val="eop"/>
                          <w:rFonts w:ascii="Josefin Sans" w:hAnsi="Josefin Sans"/>
                          <w:color w:val="000000"/>
                          <w:sz w:val="36"/>
                          <w:szCs w:val="36"/>
                        </w:rPr>
                        <w:t>niveau A2</w:t>
                      </w:r>
                      <w:r w:rsidR="00BA79FD">
                        <w:rPr>
                          <w:rStyle w:val="eop"/>
                          <w:rFonts w:ascii="Josefin Sans" w:hAnsi="Josefin Sans"/>
                          <w:color w:val="000000"/>
                          <w:sz w:val="36"/>
                          <w:szCs w:val="36"/>
                        </w:rPr>
                        <w:t xml:space="preserve"> minimum</w:t>
                      </w:r>
                    </w:p>
                    <w:p w14:paraId="46DB306C" w14:textId="183464C3" w:rsidR="007B269F"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Compétences informatiques : </w:t>
                      </w:r>
                      <w:r>
                        <w:rPr>
                          <w:rStyle w:val="eop"/>
                          <w:rFonts w:ascii="Josefin Sans" w:hAnsi="Josefin Sans"/>
                          <w:color w:val="000000"/>
                          <w:sz w:val="36"/>
                          <w:szCs w:val="36"/>
                        </w:rPr>
                        <w:t xml:space="preserve">Il est possible que le niveau soit assez faible et qu’un soutien adéquat ou qu’une </w:t>
                      </w:r>
                      <w:r w:rsidR="00BA79FD">
                        <w:rPr>
                          <w:rStyle w:val="eop"/>
                          <w:rFonts w:ascii="Josefin Sans" w:hAnsi="Josefin Sans"/>
                          <w:color w:val="000000"/>
                          <w:sz w:val="36"/>
                          <w:szCs w:val="36"/>
                        </w:rPr>
                        <w:t>modification</w:t>
                      </w:r>
                      <w:r>
                        <w:rPr>
                          <w:rStyle w:val="eop"/>
                          <w:rFonts w:ascii="Josefin Sans" w:hAnsi="Josefin Sans"/>
                          <w:color w:val="000000"/>
                          <w:sz w:val="36"/>
                          <w:szCs w:val="36"/>
                        </w:rPr>
                        <w:t xml:space="preserve"> d</w:t>
                      </w:r>
                      <w:r w:rsidR="00BA79FD">
                        <w:rPr>
                          <w:rStyle w:val="eop"/>
                          <w:rFonts w:ascii="Josefin Sans" w:hAnsi="Josefin Sans"/>
                          <w:color w:val="000000"/>
                          <w:sz w:val="36"/>
                          <w:szCs w:val="36"/>
                        </w:rPr>
                        <w:t>u mode de</w:t>
                      </w:r>
                      <w:r>
                        <w:rPr>
                          <w:rStyle w:val="eop"/>
                          <w:rFonts w:ascii="Josefin Sans" w:hAnsi="Josefin Sans"/>
                          <w:color w:val="000000"/>
                          <w:sz w:val="36"/>
                          <w:szCs w:val="36"/>
                        </w:rPr>
                        <w:t xml:space="preserve"> transmission du contenu soient nécessaires ; par exemple </w:t>
                      </w:r>
                      <w:r w:rsidR="00BA79FD">
                        <w:rPr>
                          <w:rStyle w:val="eop"/>
                          <w:rFonts w:ascii="Josefin Sans" w:hAnsi="Josefin Sans"/>
                          <w:color w:val="000000"/>
                          <w:sz w:val="36"/>
                          <w:szCs w:val="36"/>
                        </w:rPr>
                        <w:t xml:space="preserve">avec </w:t>
                      </w:r>
                      <w:r>
                        <w:rPr>
                          <w:rStyle w:val="eop"/>
                          <w:rFonts w:ascii="Josefin Sans" w:hAnsi="Josefin Sans"/>
                          <w:color w:val="000000"/>
                          <w:sz w:val="36"/>
                          <w:szCs w:val="36"/>
                        </w:rPr>
                        <w:t>l’impression des supports pédagogiques</w:t>
                      </w:r>
                    </w:p>
                    <w:p w14:paraId="0A354BA9" w14:textId="27EFF69B" w:rsidR="00E52C6E" w:rsidRPr="00BA79FD" w:rsidRDefault="0088783C" w:rsidP="00BA79FD">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rPr>
                      </w:pPr>
                      <w:r w:rsidRPr="00BA79FD">
                        <w:rPr>
                          <w:rStyle w:val="eop"/>
                          <w:rFonts w:ascii="Josefin Sans" w:hAnsi="Josefin Sans"/>
                          <w:b/>
                          <w:color w:val="000000"/>
                          <w:sz w:val="36"/>
                          <w:szCs w:val="36"/>
                        </w:rPr>
                        <w:t>Un</w:t>
                      </w:r>
                      <w:r w:rsidRPr="00BA79FD">
                        <w:rPr>
                          <w:rStyle w:val="eop"/>
                          <w:rFonts w:ascii="Josefin Sans" w:hAnsi="Josefin Sans"/>
                          <w:color w:val="000000"/>
                          <w:sz w:val="36"/>
                          <w:szCs w:val="36"/>
                        </w:rPr>
                        <w:t xml:space="preserve"> </w:t>
                      </w:r>
                      <w:r w:rsidRPr="00BA79FD">
                        <w:rPr>
                          <w:rStyle w:val="eop"/>
                          <w:rFonts w:ascii="Josefin Sans" w:hAnsi="Josefin Sans"/>
                          <w:b/>
                          <w:color w:val="000000"/>
                          <w:sz w:val="36"/>
                          <w:szCs w:val="36"/>
                        </w:rPr>
                        <w:t xml:space="preserve">soutien </w:t>
                      </w:r>
                      <w:r w:rsidRPr="00BA79FD">
                        <w:rPr>
                          <w:rStyle w:val="eop"/>
                          <w:rFonts w:ascii="Josefin Sans" w:hAnsi="Josefin Sans"/>
                          <w:color w:val="000000"/>
                          <w:sz w:val="36"/>
                          <w:szCs w:val="36"/>
                        </w:rPr>
                        <w:t>pourrait être apport</w:t>
                      </w:r>
                      <w:r w:rsidR="00BA79FD" w:rsidRPr="00BA79FD">
                        <w:rPr>
                          <w:rStyle w:val="eop"/>
                          <w:rFonts w:ascii="Josefin Sans" w:hAnsi="Josefin Sans"/>
                          <w:color w:val="000000"/>
                          <w:sz w:val="36"/>
                          <w:szCs w:val="36"/>
                        </w:rPr>
                        <w:t>é</w:t>
                      </w:r>
                      <w:r w:rsidRPr="00BA79FD">
                        <w:rPr>
                          <w:rStyle w:val="eop"/>
                          <w:rFonts w:ascii="Josefin Sans" w:hAnsi="Josefin Sans"/>
                          <w:color w:val="000000"/>
                          <w:sz w:val="36"/>
                          <w:szCs w:val="36"/>
                        </w:rPr>
                        <w:t xml:space="preserve"> aux femmes migrantes </w:t>
                      </w:r>
                      <w:r w:rsidR="00BA79FD" w:rsidRPr="00BA79FD">
                        <w:rPr>
                          <w:rStyle w:val="eop"/>
                          <w:rFonts w:ascii="Josefin Sans" w:hAnsi="Josefin Sans"/>
                          <w:b/>
                          <w:color w:val="000000"/>
                          <w:sz w:val="36"/>
                          <w:szCs w:val="36"/>
                        </w:rPr>
                        <w:t>en matière de</w:t>
                      </w:r>
                      <w:r w:rsidRPr="00BA79FD">
                        <w:rPr>
                          <w:rStyle w:val="eop"/>
                          <w:rFonts w:ascii="Josefin Sans" w:hAnsi="Josefin Sans"/>
                          <w:b/>
                          <w:color w:val="000000"/>
                          <w:sz w:val="36"/>
                          <w:szCs w:val="36"/>
                        </w:rPr>
                        <w:t xml:space="preserve"> garde </w:t>
                      </w:r>
                      <w:r w:rsidR="00BA79FD" w:rsidRPr="00BA79FD">
                        <w:rPr>
                          <w:rStyle w:val="eop"/>
                          <w:rFonts w:ascii="Josefin Sans" w:hAnsi="Josefin Sans"/>
                          <w:b/>
                          <w:color w:val="000000"/>
                          <w:sz w:val="36"/>
                          <w:szCs w:val="36"/>
                        </w:rPr>
                        <w:t>d’</w:t>
                      </w:r>
                      <w:r w:rsidRPr="00BA79FD">
                        <w:rPr>
                          <w:rStyle w:val="eop"/>
                          <w:rFonts w:ascii="Josefin Sans" w:hAnsi="Josefin Sans"/>
                          <w:b/>
                          <w:color w:val="000000"/>
                          <w:sz w:val="36"/>
                          <w:szCs w:val="36"/>
                        </w:rPr>
                        <w:t xml:space="preserve">enfants </w:t>
                      </w:r>
                      <w:r w:rsidR="00BA79FD">
                        <w:rPr>
                          <w:rStyle w:val="eop"/>
                          <w:rFonts w:ascii="Josefin Sans" w:hAnsi="Josefin Sans"/>
                          <w:color w:val="000000"/>
                          <w:sz w:val="36"/>
                          <w:szCs w:val="36"/>
                        </w:rPr>
                        <w:t xml:space="preserve">ainsi que de </w:t>
                      </w:r>
                      <w:r w:rsidR="00BA79FD" w:rsidRPr="00BA79FD">
                        <w:rPr>
                          <w:rStyle w:val="eop"/>
                          <w:rFonts w:ascii="Josefin Sans" w:hAnsi="Josefin Sans"/>
                          <w:b/>
                          <w:bCs/>
                          <w:color w:val="000000"/>
                          <w:sz w:val="36"/>
                          <w:szCs w:val="36"/>
                        </w:rPr>
                        <w:t>dépenses liées au transport</w:t>
                      </w:r>
                      <w:r w:rsidR="00BA79FD">
                        <w:rPr>
                          <w:rStyle w:val="eop"/>
                          <w:rFonts w:ascii="Josefin Sans" w:hAnsi="Josefin Sans"/>
                          <w:color w:val="000000"/>
                          <w:sz w:val="36"/>
                          <w:szCs w:val="36"/>
                        </w:rPr>
                        <w:t xml:space="preserve"> (tickets de bus, ...)</w:t>
                      </w:r>
                      <w:r w:rsidR="00BA79FD">
                        <w:rPr>
                          <w:rFonts w:ascii="Josefin Sans" w:hAnsi="Josefin Sans" w:cs="Segoe UI"/>
                          <w:color w:val="000000"/>
                          <w:sz w:val="36"/>
                          <w:szCs w:val="36"/>
                        </w:rPr>
                        <w:t xml:space="preserve"> </w:t>
                      </w:r>
                      <w:r w:rsidRPr="00BA79FD">
                        <w:rPr>
                          <w:rStyle w:val="eop"/>
                          <w:rFonts w:ascii="Josefin Sans" w:hAnsi="Josefin Sans"/>
                          <w:color w:val="000000"/>
                          <w:sz w:val="36"/>
                          <w:szCs w:val="36"/>
                        </w:rPr>
                        <w:t xml:space="preserve">afin de </w:t>
                      </w:r>
                      <w:r w:rsidR="00BA79FD">
                        <w:rPr>
                          <w:rStyle w:val="eop"/>
                          <w:rFonts w:ascii="Josefin Sans" w:hAnsi="Josefin Sans"/>
                          <w:color w:val="000000"/>
                          <w:sz w:val="36"/>
                          <w:szCs w:val="36"/>
                        </w:rPr>
                        <w:t>les encourager à assister aux cours</w:t>
                      </w:r>
                      <w:r w:rsidRPr="00BA79FD">
                        <w:rPr>
                          <w:rStyle w:val="eop"/>
                          <w:rFonts w:ascii="Josefin Sans" w:hAnsi="Josefin Sans"/>
                          <w:color w:val="000000"/>
                          <w:sz w:val="36"/>
                          <w:szCs w:val="36"/>
                        </w:rPr>
                        <w:t xml:space="preserve"> </w:t>
                      </w:r>
                    </w:p>
                  </w:txbxContent>
                </v:textbox>
              </v:shape>
            </w:pict>
          </mc:Fallback>
        </mc:AlternateContent>
      </w:r>
      <w:r w:rsidR="00E52C6E" w:rsidRPr="00E57201">
        <w:rPr>
          <w:rFonts w:ascii="Josefin Sans" w:hAnsi="Josefin Sans"/>
          <w:b/>
          <w:noProof/>
          <w:sz w:val="40"/>
          <w:szCs w:val="40"/>
        </w:rPr>
        <mc:AlternateContent>
          <mc:Choice Requires="wps">
            <w:drawing>
              <wp:anchor distT="0" distB="0" distL="114300" distR="114300" simplePos="0" relativeHeight="251658265" behindDoc="0" locked="0" layoutInCell="1" allowOverlap="1" wp14:anchorId="53B52D38" wp14:editId="0C7EA144">
                <wp:simplePos x="0" y="0"/>
                <wp:positionH relativeFrom="column">
                  <wp:posOffset>429260</wp:posOffset>
                </wp:positionH>
                <wp:positionV relativeFrom="paragraph">
                  <wp:posOffset>486410</wp:posOffset>
                </wp:positionV>
                <wp:extent cx="3473450" cy="1435100"/>
                <wp:effectExtent l="0" t="0" r="12700" b="12700"/>
                <wp:wrapNone/>
                <wp:docPr id="936293093" name="Ellipse 936293093"/>
                <wp:cNvGraphicFramePr/>
                <a:graphic xmlns:a="http://schemas.openxmlformats.org/drawingml/2006/main">
                  <a:graphicData uri="http://schemas.microsoft.com/office/word/2010/wordprocessingShape">
                    <wps:wsp>
                      <wps:cNvSpPr/>
                      <wps:spPr>
                        <a:xfrm>
                          <a:off x="0" y="0"/>
                          <a:ext cx="3473450" cy="1435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FE8092" w14:textId="77777777" w:rsidR="00364755" w:rsidRPr="00760DD8" w:rsidRDefault="00E55A2E" w:rsidP="00364755">
                            <w:pPr>
                              <w:jc w:val="center"/>
                              <w:rPr>
                                <w:rFonts w:ascii="Josefin Sans" w:hAnsi="Josefin Sans" w:cs="Tahoma"/>
                                <w:b/>
                                <w:color w:val="C00000"/>
                                <w:sz w:val="48"/>
                                <w:szCs w:val="48"/>
                              </w:rPr>
                            </w:pPr>
                            <w:r>
                              <w:rPr>
                                <w:rFonts w:ascii="Josefin Sans" w:hAnsi="Josefin Sans"/>
                                <w:b/>
                                <w:color w:val="C00000"/>
                                <w:sz w:val="48"/>
                                <w:szCs w:val="48"/>
                              </w:rPr>
                              <w:t>Formation</w:t>
                            </w:r>
                          </w:p>
                          <w:p w14:paraId="60970886" w14:textId="77777777" w:rsidR="00364755" w:rsidRPr="0088783C" w:rsidRDefault="004C4705" w:rsidP="00364755">
                            <w:pPr>
                              <w:jc w:val="center"/>
                              <w:rPr>
                                <w:rFonts w:ascii="Josefin Sans" w:hAnsi="Josefin Sans" w:cs="Tahoma"/>
                                <w:b/>
                                <w:color w:val="C00000"/>
                                <w:sz w:val="28"/>
                                <w:szCs w:val="28"/>
                              </w:rPr>
                            </w:pPr>
                            <w:r>
                              <w:rPr>
                                <w:rFonts w:ascii="Josefin Sans" w:hAnsi="Josefin Sans"/>
                                <w:b/>
                                <w:color w:val="C00000"/>
                                <w:sz w:val="28"/>
                                <w:szCs w:val="28"/>
                              </w:rPr>
                              <w:t>Caractéristiques de la cible et suggestions</w:t>
                            </w:r>
                          </w:p>
                          <w:p w14:paraId="1D2EF252" w14:textId="77777777" w:rsidR="00B65C61" w:rsidRPr="00BF61B0" w:rsidRDefault="00B65C61" w:rsidP="00364755">
                            <w:pPr>
                              <w:jc w:val="center"/>
                              <w:rPr>
                                <w:rFonts w:ascii="Josefin Sans" w:hAnsi="Josefin Sans" w:cs="Tahoma"/>
                                <w:b/>
                                <w:color w:val="C00000"/>
                                <w:sz w:val="36"/>
                                <w:szCs w:val="36"/>
                              </w:rPr>
                            </w:pPr>
                          </w:p>
                          <w:p w14:paraId="2D12EE03" w14:textId="77777777" w:rsidR="00364755" w:rsidRDefault="00364755" w:rsidP="00364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52D38" id="Ellipse 936293093" o:spid="_x0000_s1105" style="position:absolute;margin-left:33.8pt;margin-top:38.3pt;width:273.5pt;height:11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" fillcolor="#f4b083 [1941]" strokecolor="#1f3763 [1604]" strokeweight="1pt">
                <v:stroke joinstyle="miter"/>
                <v:textbox>
                  <w:txbxContent>
                    <w:p w14:paraId="0AFE8092" w14:textId="77777777" w:rsidR="00364755" w:rsidRPr="00760DD8" w:rsidRDefault="00E55A2E" w:rsidP="00364755">
                      <w:pPr>
                        <w:jc w:val="center"/>
                        <w:rPr>
                          <w:rFonts w:ascii="Josefin Sans" w:hAnsi="Josefin Sans" w:cs="Tahoma"/>
                          <w:b/>
                          <w:color w:val="C00000"/>
                          <w:sz w:val="48"/>
                          <w:szCs w:val="48"/>
                        </w:rPr>
                      </w:pPr>
                      <w:r>
                        <w:rPr>
                          <w:rFonts w:ascii="Josefin Sans" w:hAnsi="Josefin Sans"/>
                          <w:b/>
                          <w:color w:val="C00000"/>
                          <w:sz w:val="48"/>
                          <w:szCs w:val="48"/>
                        </w:rPr>
                        <w:t>Formation</w:t>
                      </w:r>
                    </w:p>
                    <w:p w14:paraId="60970886" w14:textId="77777777" w:rsidR="00364755" w:rsidRPr="0088783C" w:rsidRDefault="004C4705" w:rsidP="00364755">
                      <w:pPr>
                        <w:jc w:val="center"/>
                        <w:rPr>
                          <w:rFonts w:ascii="Josefin Sans" w:hAnsi="Josefin Sans" w:cs="Tahoma"/>
                          <w:b/>
                          <w:color w:val="C00000"/>
                          <w:sz w:val="28"/>
                          <w:szCs w:val="28"/>
                        </w:rPr>
                      </w:pPr>
                      <w:r>
                        <w:rPr>
                          <w:rFonts w:ascii="Josefin Sans" w:hAnsi="Josefin Sans"/>
                          <w:b/>
                          <w:color w:val="C00000"/>
                          <w:sz w:val="28"/>
                          <w:szCs w:val="28"/>
                        </w:rPr>
                        <w:t>Caractéristiques de la cible et suggestions</w:t>
                      </w:r>
                    </w:p>
                    <w:p w14:paraId="1D2EF252" w14:textId="77777777" w:rsidR="00B65C61" w:rsidRPr="00BF61B0" w:rsidRDefault="00B65C61" w:rsidP="00364755">
                      <w:pPr>
                        <w:jc w:val="center"/>
                        <w:rPr>
                          <w:rFonts w:ascii="Josefin Sans" w:hAnsi="Josefin Sans" w:cs="Tahoma"/>
                          <w:b/>
                          <w:color w:val="C00000"/>
                          <w:sz w:val="36"/>
                          <w:szCs w:val="36"/>
                        </w:rPr>
                      </w:pPr>
                    </w:p>
                    <w:p w14:paraId="2D12EE03" w14:textId="77777777" w:rsidR="00364755" w:rsidRDefault="00364755" w:rsidP="00364755">
                      <w:pPr>
                        <w:jc w:val="center"/>
                      </w:pPr>
                    </w:p>
                  </w:txbxContent>
                </v:textbox>
              </v:oval>
            </w:pict>
          </mc:Fallback>
        </mc:AlternateContent>
      </w:r>
      <w:r w:rsidR="00E52C6E" w:rsidRPr="00E57201">
        <w:rPr>
          <w:rFonts w:ascii="Josefin Sans" w:hAnsi="Josefin Sans"/>
          <w:b/>
          <w:noProof/>
          <w:sz w:val="40"/>
          <w:szCs w:val="40"/>
        </w:rPr>
        <w:drawing>
          <wp:inline distT="0" distB="0" distL="0" distR="0" wp14:anchorId="00B4AA08" wp14:editId="2DEB961A">
            <wp:extent cx="8621395" cy="4949825"/>
            <wp:effectExtent l="171450" t="247650" r="179705" b="250825"/>
            <wp:docPr id="405954798" name="Image 40595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1D13F1" w14:textId="77777777" w:rsidR="00364755" w:rsidRPr="00E57201" w:rsidRDefault="00364755" w:rsidP="00B141AE">
      <w:pPr>
        <w:spacing w:after="0" w:line="240" w:lineRule="auto"/>
        <w:rPr>
          <w:rFonts w:ascii="Josefin Sans" w:hAnsi="Josefin Sans"/>
          <w:noProof/>
        </w:rPr>
      </w:pPr>
    </w:p>
    <w:p w14:paraId="2492CB49" w14:textId="77777777" w:rsidR="00364755" w:rsidRPr="00E57201" w:rsidRDefault="00B70B05" w:rsidP="00B141AE">
      <w:pPr>
        <w:spacing w:after="0" w:line="240" w:lineRule="auto"/>
        <w:rPr>
          <w:rFonts w:ascii="Josefin Sans" w:hAnsi="Josefin Sans"/>
          <w:noProof/>
        </w:rPr>
      </w:pPr>
      <w:r w:rsidRPr="00E57201">
        <w:rPr>
          <w:rFonts w:ascii="Josefin Sans" w:hAnsi="Josefin Sans"/>
          <w:b/>
          <w:noProof/>
          <w:sz w:val="40"/>
          <w:szCs w:val="40"/>
        </w:rPr>
        <w:lastRenderedPageBreak/>
        <mc:AlternateContent>
          <mc:Choice Requires="wps">
            <w:drawing>
              <wp:anchor distT="0" distB="0" distL="114300" distR="114300" simplePos="0" relativeHeight="251658269" behindDoc="0" locked="0" layoutInCell="1" allowOverlap="1" wp14:anchorId="41EA28D5" wp14:editId="4F2D3A00">
                <wp:simplePos x="0" y="0"/>
                <wp:positionH relativeFrom="margin">
                  <wp:posOffset>3282140</wp:posOffset>
                </wp:positionH>
                <wp:positionV relativeFrom="paragraph">
                  <wp:posOffset>1608806</wp:posOffset>
                </wp:positionV>
                <wp:extent cx="5162550" cy="3155950"/>
                <wp:effectExtent l="0" t="0" r="19050" b="25400"/>
                <wp:wrapNone/>
                <wp:docPr id="901729891" name="Rectangle : avec coins arrondis en diagonale 901729891"/>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8B032" w14:textId="77777777"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b/>
                                <w:color w:val="000000"/>
                                <w:sz w:val="36"/>
                                <w:szCs w:val="36"/>
                              </w:rPr>
                              <w:t>Structure</w:t>
                            </w:r>
                            <w:r>
                              <w:rPr>
                                <w:rStyle w:val="eop"/>
                                <w:rFonts w:ascii="Josefin Sans" w:hAnsi="Josefin Sans"/>
                                <w:color w:val="000000"/>
                                <w:sz w:val="36"/>
                                <w:szCs w:val="36"/>
                              </w:rPr>
                              <w:t xml:space="preserve"> et </w:t>
                            </w:r>
                            <w:r>
                              <w:rPr>
                                <w:rStyle w:val="eop"/>
                                <w:rFonts w:ascii="Josefin Sans" w:hAnsi="Josefin Sans"/>
                                <w:b/>
                                <w:color w:val="000000"/>
                                <w:sz w:val="36"/>
                                <w:szCs w:val="36"/>
                              </w:rPr>
                              <w:t>contenu</w:t>
                            </w:r>
                            <w:r>
                              <w:rPr>
                                <w:rStyle w:val="eop"/>
                                <w:rFonts w:ascii="Josefin Sans" w:hAnsi="Josefin Sans"/>
                                <w:color w:val="000000"/>
                                <w:sz w:val="36"/>
                                <w:szCs w:val="36"/>
                              </w:rPr>
                              <w:t xml:space="preserve"> de chaque module :</w:t>
                            </w:r>
                          </w:p>
                          <w:p w14:paraId="127C5B0A" w14:textId="37CF5DDA"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1 : </w:t>
                            </w:r>
                            <w:r>
                              <w:rPr>
                                <w:rStyle w:val="eop"/>
                                <w:rFonts w:ascii="Josefin Sans" w:hAnsi="Josefin Sans"/>
                                <w:color w:val="000000"/>
                                <w:sz w:val="36"/>
                                <w:szCs w:val="36"/>
                              </w:rPr>
                              <w:t xml:space="preserve">Domaine de compétence </w:t>
                            </w:r>
                            <w:r w:rsidR="00BA79FD">
                              <w:rPr>
                                <w:rStyle w:val="eop"/>
                                <w:rFonts w:ascii="Josefin Sans" w:hAnsi="Josefin Sans"/>
                                <w:color w:val="000000"/>
                                <w:sz w:val="36"/>
                                <w:szCs w:val="36"/>
                              </w:rPr>
                              <w:t xml:space="preserve">concerné </w:t>
                            </w:r>
                            <w:r>
                              <w:rPr>
                                <w:rStyle w:val="eop"/>
                                <w:rFonts w:ascii="Josefin Sans" w:hAnsi="Josefin Sans"/>
                                <w:color w:val="000000"/>
                                <w:sz w:val="36"/>
                                <w:szCs w:val="36"/>
                              </w:rPr>
                              <w:t>et titre.</w:t>
                            </w:r>
                          </w:p>
                          <w:p w14:paraId="47BD3F43"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2 : </w:t>
                            </w:r>
                            <w:r>
                              <w:rPr>
                                <w:rStyle w:val="eop"/>
                                <w:rFonts w:ascii="Josefin Sans" w:hAnsi="Josefin Sans"/>
                                <w:color w:val="000000"/>
                                <w:sz w:val="36"/>
                                <w:szCs w:val="36"/>
                              </w:rPr>
                              <w:t>Objectif du module</w:t>
                            </w:r>
                          </w:p>
                          <w:p w14:paraId="4230C2C2"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3 : </w:t>
                            </w:r>
                            <w:r>
                              <w:rPr>
                                <w:rStyle w:val="eop"/>
                                <w:rFonts w:ascii="Josefin Sans" w:hAnsi="Josefin Sans"/>
                                <w:color w:val="000000"/>
                                <w:sz w:val="36"/>
                                <w:szCs w:val="36"/>
                              </w:rPr>
                              <w:t>Acquis d’apprentissage</w:t>
                            </w:r>
                            <w:r>
                              <w:rPr>
                                <w:rStyle w:val="eop"/>
                                <w:rFonts w:ascii="Josefin Sans" w:hAnsi="Josefin Sans"/>
                                <w:b/>
                                <w:bCs/>
                                <w:color w:val="000000"/>
                                <w:sz w:val="36"/>
                                <w:szCs w:val="36"/>
                              </w:rPr>
                              <w:t xml:space="preserve"> </w:t>
                            </w:r>
                          </w:p>
                          <w:p w14:paraId="63AC6903" w14:textId="77777777"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4 : </w:t>
                            </w:r>
                            <w:r>
                              <w:rPr>
                                <w:rStyle w:val="eop"/>
                                <w:rFonts w:ascii="Josefin Sans" w:hAnsi="Josefin Sans"/>
                                <w:color w:val="000000"/>
                                <w:sz w:val="36"/>
                                <w:szCs w:val="36"/>
                              </w:rPr>
                              <w:t xml:space="preserve">Différentes unités du module </w:t>
                            </w:r>
                          </w:p>
                          <w:p w14:paraId="68457E71" w14:textId="77777777" w:rsidR="009479CB" w:rsidRPr="0075719D" w:rsidRDefault="009479CB" w:rsidP="00EE022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Le plan de cours du kit de formation est disponible sur la plateforme pour chaque module et chaque unité</w:t>
                            </w:r>
                          </w:p>
                          <w:p w14:paraId="4D109389" w14:textId="77777777" w:rsidR="005F3399" w:rsidRPr="00BF61B0"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28D5" id="Rectangle : avec coins arrondis en diagonale 901729891" o:spid="_x0000_s1106" style="position:absolute;margin-left:258.45pt;margin-top:126.7pt;width:406.5pt;height:248.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" adj="-11796480,,5400" path="m526002,l5162550,r,l5162550,2629948v,290503,-235499,526002,-526002,526002l,3155950r,l,526002c,235499,235499,,526002,xe" fillcolor="#f4b083 [1941]" strokecolor="#1f3763 [1604]" strokeweight="1pt">
                <v:stroke joinstyle="miter"/>
                <v:formulas/>
                <v:path arrowok="t" o:connecttype="custom" o:connectlocs="526002,0;5162550,0;5162550,0;5162550,2629948;4636548,3155950;0,3155950;0,3155950;0,526002;526002,0" o:connectangles="0,0,0,0,0,0,0,0,0" textboxrect="0,0,5162550,3155950"/>
                <v:textbox>
                  <w:txbxContent>
                    <w:p w14:paraId="70A8B032" w14:textId="77777777"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b/>
                          <w:color w:val="000000"/>
                          <w:sz w:val="36"/>
                          <w:szCs w:val="36"/>
                        </w:rPr>
                        <w:t>Structure</w:t>
                      </w:r>
                      <w:r>
                        <w:rPr>
                          <w:rStyle w:val="eop"/>
                          <w:rFonts w:ascii="Josefin Sans" w:hAnsi="Josefin Sans"/>
                          <w:color w:val="000000"/>
                          <w:sz w:val="36"/>
                          <w:szCs w:val="36"/>
                        </w:rPr>
                        <w:t xml:space="preserve"> et </w:t>
                      </w:r>
                      <w:r>
                        <w:rPr>
                          <w:rStyle w:val="eop"/>
                          <w:rFonts w:ascii="Josefin Sans" w:hAnsi="Josefin Sans"/>
                          <w:b/>
                          <w:color w:val="000000"/>
                          <w:sz w:val="36"/>
                          <w:szCs w:val="36"/>
                        </w:rPr>
                        <w:t>contenu</w:t>
                      </w:r>
                      <w:r>
                        <w:rPr>
                          <w:rStyle w:val="eop"/>
                          <w:rFonts w:ascii="Josefin Sans" w:hAnsi="Josefin Sans"/>
                          <w:color w:val="000000"/>
                          <w:sz w:val="36"/>
                          <w:szCs w:val="36"/>
                        </w:rPr>
                        <w:t xml:space="preserve"> de chaque module :</w:t>
                      </w:r>
                    </w:p>
                    <w:p w14:paraId="127C5B0A" w14:textId="37CF5DDA"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1 : </w:t>
                      </w:r>
                      <w:r>
                        <w:rPr>
                          <w:rStyle w:val="eop"/>
                          <w:rFonts w:ascii="Josefin Sans" w:hAnsi="Josefin Sans"/>
                          <w:color w:val="000000"/>
                          <w:sz w:val="36"/>
                          <w:szCs w:val="36"/>
                        </w:rPr>
                        <w:t xml:space="preserve">Domaine de compétence </w:t>
                      </w:r>
                      <w:r w:rsidR="00BA79FD">
                        <w:rPr>
                          <w:rStyle w:val="eop"/>
                          <w:rFonts w:ascii="Josefin Sans" w:hAnsi="Josefin Sans"/>
                          <w:color w:val="000000"/>
                          <w:sz w:val="36"/>
                          <w:szCs w:val="36"/>
                        </w:rPr>
                        <w:t xml:space="preserve">concerné </w:t>
                      </w:r>
                      <w:r>
                        <w:rPr>
                          <w:rStyle w:val="eop"/>
                          <w:rFonts w:ascii="Josefin Sans" w:hAnsi="Josefin Sans"/>
                          <w:color w:val="000000"/>
                          <w:sz w:val="36"/>
                          <w:szCs w:val="36"/>
                        </w:rPr>
                        <w:t>et titre.</w:t>
                      </w:r>
                    </w:p>
                    <w:p w14:paraId="47BD3F43"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2 : </w:t>
                      </w:r>
                      <w:r>
                        <w:rPr>
                          <w:rStyle w:val="eop"/>
                          <w:rFonts w:ascii="Josefin Sans" w:hAnsi="Josefin Sans"/>
                          <w:color w:val="000000"/>
                          <w:sz w:val="36"/>
                          <w:szCs w:val="36"/>
                        </w:rPr>
                        <w:t>Objectif du module</w:t>
                      </w:r>
                    </w:p>
                    <w:p w14:paraId="4230C2C2"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3 : </w:t>
                      </w:r>
                      <w:r>
                        <w:rPr>
                          <w:rStyle w:val="eop"/>
                          <w:rFonts w:ascii="Josefin Sans" w:hAnsi="Josefin Sans"/>
                          <w:color w:val="000000"/>
                          <w:sz w:val="36"/>
                          <w:szCs w:val="36"/>
                        </w:rPr>
                        <w:t>Acquis d’apprentissage</w:t>
                      </w:r>
                      <w:r>
                        <w:rPr>
                          <w:rStyle w:val="eop"/>
                          <w:rFonts w:ascii="Josefin Sans" w:hAnsi="Josefin Sans"/>
                          <w:b/>
                          <w:bCs/>
                          <w:color w:val="000000"/>
                          <w:sz w:val="36"/>
                          <w:szCs w:val="36"/>
                        </w:rPr>
                        <w:t xml:space="preserve"> </w:t>
                      </w:r>
                    </w:p>
                    <w:p w14:paraId="63AC6903" w14:textId="77777777"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 xml:space="preserve">Diapo 4 : </w:t>
                      </w:r>
                      <w:r>
                        <w:rPr>
                          <w:rStyle w:val="eop"/>
                          <w:rFonts w:ascii="Josefin Sans" w:hAnsi="Josefin Sans"/>
                          <w:color w:val="000000"/>
                          <w:sz w:val="36"/>
                          <w:szCs w:val="36"/>
                        </w:rPr>
                        <w:t xml:space="preserve">Différentes unités du module </w:t>
                      </w:r>
                    </w:p>
                    <w:p w14:paraId="68457E71" w14:textId="77777777" w:rsidR="009479CB" w:rsidRPr="0075719D" w:rsidRDefault="009479CB" w:rsidP="00EE022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bCs/>
                          <w:color w:val="000000"/>
                          <w:sz w:val="36"/>
                          <w:szCs w:val="36"/>
                        </w:rPr>
                        <w:t>Le plan de cours du kit de formation est disponible sur la plateforme pour chaque module et chaque unité</w:t>
                      </w:r>
                    </w:p>
                    <w:p w14:paraId="4D109389" w14:textId="77777777" w:rsidR="005F3399" w:rsidRPr="00BF61B0" w:rsidRDefault="005F3399" w:rsidP="005F3399">
                      <w:pPr>
                        <w:jc w:val="cente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68" behindDoc="0" locked="0" layoutInCell="1" allowOverlap="1" wp14:anchorId="1516E03A" wp14:editId="29A4DCD3">
                <wp:simplePos x="0" y="0"/>
                <wp:positionH relativeFrom="column">
                  <wp:posOffset>484834</wp:posOffset>
                </wp:positionH>
                <wp:positionV relativeFrom="paragraph">
                  <wp:posOffset>678159</wp:posOffset>
                </wp:positionV>
                <wp:extent cx="2940050" cy="1085850"/>
                <wp:effectExtent l="0" t="0" r="12700" b="19050"/>
                <wp:wrapNone/>
                <wp:docPr id="1342290844" name="Ellipse 1342290844"/>
                <wp:cNvGraphicFramePr/>
                <a:graphic xmlns:a="http://schemas.openxmlformats.org/drawingml/2006/main">
                  <a:graphicData uri="http://schemas.microsoft.com/office/word/2010/wordprocessingShape">
                    <wps:wsp>
                      <wps:cNvSpPr/>
                      <wps:spPr>
                        <a:xfrm>
                          <a:off x="0" y="0"/>
                          <a:ext cx="2940050" cy="10858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7CB71C" w14:textId="77777777" w:rsidR="005F3399" w:rsidRPr="00760DD8" w:rsidRDefault="005F3399" w:rsidP="005F3399">
                            <w:pPr>
                              <w:jc w:val="center"/>
                              <w:rPr>
                                <w:rFonts w:ascii="Josefin Sans" w:hAnsi="Josefin Sans" w:cs="Tahoma"/>
                                <w:b/>
                                <w:color w:val="C00000"/>
                                <w:sz w:val="48"/>
                                <w:szCs w:val="48"/>
                              </w:rPr>
                            </w:pPr>
                            <w:bookmarkStart w:id="9" w:name="_Hlk134110845"/>
                            <w:r>
                              <w:rPr>
                                <w:rFonts w:ascii="Josefin Sans" w:hAnsi="Josefin Sans"/>
                                <w:b/>
                                <w:color w:val="C00000"/>
                                <w:sz w:val="48"/>
                                <w:szCs w:val="48"/>
                              </w:rPr>
                              <w:t>Formation</w:t>
                            </w:r>
                          </w:p>
                          <w:p w14:paraId="098992A1" w14:textId="77777777" w:rsidR="005F3399" w:rsidRPr="00760DD8" w:rsidRDefault="005F3399" w:rsidP="005F3399">
                            <w:pPr>
                              <w:jc w:val="center"/>
                              <w:rPr>
                                <w:rFonts w:ascii="Josefin Sans" w:hAnsi="Josefin Sans" w:cs="Tahoma"/>
                                <w:b/>
                                <w:color w:val="C00000"/>
                                <w:sz w:val="36"/>
                                <w:szCs w:val="36"/>
                              </w:rPr>
                            </w:pPr>
                            <w:r>
                              <w:rPr>
                                <w:rFonts w:ascii="Josefin Sans" w:hAnsi="Josefin Sans"/>
                                <w:b/>
                                <w:color w:val="C00000"/>
                                <w:sz w:val="36"/>
                                <w:szCs w:val="36"/>
                              </w:rPr>
                              <w:t>Modules</w:t>
                            </w:r>
                          </w:p>
                          <w:bookmarkEnd w:id="9"/>
                          <w:p w14:paraId="7DCADBB6" w14:textId="77777777" w:rsidR="005F3399"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6E03A" id="Ellipse 1342290844" o:spid="_x0000_s1107" style="position:absolute;margin-left:38.2pt;margin-top:53.4pt;width:231.5pt;height:8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" fillcolor="#f4b083 [1941]" strokecolor="#1f3763 [1604]" strokeweight="1pt">
                <v:stroke joinstyle="miter"/>
                <v:textbox>
                  <w:txbxContent>
                    <w:p w14:paraId="567CB71C" w14:textId="77777777" w:rsidR="005F3399" w:rsidRPr="00760DD8" w:rsidRDefault="005F3399" w:rsidP="005F3399">
                      <w:pPr>
                        <w:jc w:val="center"/>
                        <w:rPr>
                          <w:rFonts w:ascii="Josefin Sans" w:hAnsi="Josefin Sans" w:cs="Tahoma"/>
                          <w:b/>
                          <w:color w:val="C00000"/>
                          <w:sz w:val="48"/>
                          <w:szCs w:val="48"/>
                        </w:rPr>
                      </w:pPr>
                      <w:bookmarkStart w:id="10" w:name="_Hlk134110845"/>
                      <w:r>
                        <w:rPr>
                          <w:rFonts w:ascii="Josefin Sans" w:hAnsi="Josefin Sans"/>
                          <w:b/>
                          <w:color w:val="C00000"/>
                          <w:sz w:val="48"/>
                          <w:szCs w:val="48"/>
                        </w:rPr>
                        <w:t>Formation</w:t>
                      </w:r>
                    </w:p>
                    <w:p w14:paraId="098992A1" w14:textId="77777777" w:rsidR="005F3399" w:rsidRPr="00760DD8" w:rsidRDefault="005F3399" w:rsidP="005F3399">
                      <w:pPr>
                        <w:jc w:val="center"/>
                        <w:rPr>
                          <w:rFonts w:ascii="Josefin Sans" w:hAnsi="Josefin Sans" w:cs="Tahoma"/>
                          <w:b/>
                          <w:color w:val="C00000"/>
                          <w:sz w:val="36"/>
                          <w:szCs w:val="36"/>
                        </w:rPr>
                      </w:pPr>
                      <w:r>
                        <w:rPr>
                          <w:rFonts w:ascii="Josefin Sans" w:hAnsi="Josefin Sans"/>
                          <w:b/>
                          <w:color w:val="C00000"/>
                          <w:sz w:val="36"/>
                          <w:szCs w:val="36"/>
                        </w:rPr>
                        <w:t>Modules</w:t>
                      </w:r>
                    </w:p>
                    <w:bookmarkEnd w:id="10"/>
                    <w:p w14:paraId="7DCADBB6" w14:textId="77777777" w:rsidR="005F3399" w:rsidRDefault="005F3399" w:rsidP="005F3399">
                      <w:pPr>
                        <w:jc w:val="center"/>
                      </w:pPr>
                    </w:p>
                  </w:txbxContent>
                </v:textbox>
              </v:oval>
            </w:pict>
          </mc:Fallback>
        </mc:AlternateContent>
      </w:r>
      <w:r w:rsidRPr="00E57201">
        <w:rPr>
          <w:rFonts w:ascii="Josefin Sans" w:hAnsi="Josefin Sans"/>
          <w:b/>
          <w:noProof/>
          <w:sz w:val="40"/>
          <w:szCs w:val="40"/>
        </w:rPr>
        <w:drawing>
          <wp:inline distT="0" distB="0" distL="0" distR="0" wp14:anchorId="34B856A1" wp14:editId="1EE03F5F">
            <wp:extent cx="8621395" cy="4949825"/>
            <wp:effectExtent l="171450" t="247650" r="179705" b="250825"/>
            <wp:docPr id="309376280" name="Image 3093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E8D74FB" w14:textId="77777777" w:rsidR="00364755" w:rsidRPr="00E57201" w:rsidRDefault="00364755" w:rsidP="00B141AE">
      <w:pPr>
        <w:spacing w:after="0" w:line="240" w:lineRule="auto"/>
        <w:rPr>
          <w:rFonts w:ascii="Josefin Sans" w:hAnsi="Josefin Sans"/>
          <w:noProof/>
        </w:rPr>
      </w:pPr>
    </w:p>
    <w:p w14:paraId="03CD8346" w14:textId="77777777" w:rsidR="00364755" w:rsidRPr="00E57201" w:rsidRDefault="00364755" w:rsidP="00B141AE">
      <w:pPr>
        <w:spacing w:after="0" w:line="240" w:lineRule="auto"/>
        <w:rPr>
          <w:rFonts w:ascii="Josefin Sans" w:hAnsi="Josefin Sans"/>
          <w:noProof/>
        </w:rPr>
      </w:pPr>
    </w:p>
    <w:p w14:paraId="7E31CFD8" w14:textId="77777777" w:rsidR="00364755" w:rsidRPr="00E57201" w:rsidRDefault="00364755" w:rsidP="00B141AE">
      <w:pPr>
        <w:spacing w:after="0" w:line="240" w:lineRule="auto"/>
        <w:rPr>
          <w:rFonts w:ascii="Josefin Sans" w:hAnsi="Josefin Sans" w:cs="Tahoma"/>
          <w:b/>
          <w:noProof/>
          <w:sz w:val="40"/>
          <w:szCs w:val="40"/>
          <w:lang w:val="en-GB"/>
        </w:rPr>
      </w:pPr>
    </w:p>
    <w:p w14:paraId="57FF933E" w14:textId="77777777" w:rsidR="00364755" w:rsidRPr="00E57201" w:rsidRDefault="00B70B05" w:rsidP="00B141AE">
      <w:pPr>
        <w:spacing w:after="0" w:line="240" w:lineRule="auto"/>
        <w:rPr>
          <w:rFonts w:ascii="Josefin Sans" w:hAnsi="Josefin Sans"/>
          <w:noProof/>
        </w:rPr>
      </w:pPr>
      <w:r w:rsidRPr="00E57201">
        <w:rPr>
          <w:rFonts w:ascii="Josefin Sans" w:hAnsi="Josefin Sans"/>
          <w:b/>
          <w:noProof/>
          <w:sz w:val="40"/>
          <w:szCs w:val="40"/>
        </w:rPr>
        <w:lastRenderedPageBreak/>
        <mc:AlternateContent>
          <mc:Choice Requires="wps">
            <w:drawing>
              <wp:anchor distT="0" distB="0" distL="114300" distR="114300" simplePos="0" relativeHeight="251658272" behindDoc="0" locked="0" layoutInCell="1" allowOverlap="1" wp14:anchorId="1BEBF409" wp14:editId="63B73690">
                <wp:simplePos x="0" y="0"/>
                <wp:positionH relativeFrom="column">
                  <wp:posOffset>580619</wp:posOffset>
                </wp:positionH>
                <wp:positionV relativeFrom="paragraph">
                  <wp:posOffset>2349832</wp:posOffset>
                </wp:positionV>
                <wp:extent cx="3562350" cy="2589239"/>
                <wp:effectExtent l="12700" t="12700" r="31750" b="344805"/>
                <wp:wrapNone/>
                <wp:docPr id="1962242238" name="Bulle narrative : ronde 1962242238"/>
                <wp:cNvGraphicFramePr/>
                <a:graphic xmlns:a="http://schemas.openxmlformats.org/drawingml/2006/main">
                  <a:graphicData uri="http://schemas.microsoft.com/office/word/2010/wordprocessingShape">
                    <wps:wsp>
                      <wps:cNvSpPr/>
                      <wps:spPr>
                        <a:xfrm>
                          <a:off x="0" y="0"/>
                          <a:ext cx="3562350" cy="2589239"/>
                        </a:xfrm>
                        <a:prstGeom prst="wedgeEllipseCallou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4C616" w14:textId="77777777" w:rsidR="00626A64" w:rsidRPr="0059336A" w:rsidRDefault="00626A64" w:rsidP="00626A64">
                            <w:pPr>
                              <w:rPr>
                                <w:rFonts w:ascii="Josefin Sans" w:hAnsi="Josefin Sans"/>
                                <w:b/>
                                <w:bCs/>
                                <w:sz w:val="32"/>
                                <w:szCs w:val="32"/>
                              </w:rPr>
                            </w:pPr>
                            <w:r w:rsidRPr="0059336A">
                              <w:rPr>
                                <w:rFonts w:ascii="Josefin Sans" w:hAnsi="Josefin Sans"/>
                                <w:b/>
                                <w:bCs/>
                                <w:sz w:val="32"/>
                                <w:szCs w:val="32"/>
                              </w:rPr>
                              <w:t>ACTIVITES</w:t>
                            </w:r>
                          </w:p>
                          <w:p w14:paraId="6C302357" w14:textId="3DF13B20" w:rsidR="00626A64" w:rsidRPr="0059336A" w:rsidRDefault="00626A64" w:rsidP="00626A64">
                            <w:pPr>
                              <w:rPr>
                                <w:rFonts w:ascii="Josefin Sans" w:hAnsi="Josefin Sans"/>
                                <w:b/>
                                <w:bCs/>
                                <w:sz w:val="24"/>
                                <w:szCs w:val="24"/>
                              </w:rPr>
                            </w:pPr>
                            <w:r w:rsidRPr="0059336A">
                              <w:rPr>
                                <w:rFonts w:ascii="Josefin Sans" w:hAnsi="Josefin Sans"/>
                                <w:b/>
                                <w:bCs/>
                                <w:sz w:val="24"/>
                                <w:szCs w:val="24"/>
                              </w:rPr>
                              <w:t xml:space="preserve">Pour chaque activité, vous trouverez des informations générales </w:t>
                            </w:r>
                            <w:r w:rsidR="00BA79FD" w:rsidRPr="0059336A">
                              <w:rPr>
                                <w:rFonts w:ascii="Josefin Sans" w:hAnsi="Josefin Sans"/>
                                <w:b/>
                                <w:bCs/>
                                <w:sz w:val="24"/>
                                <w:szCs w:val="24"/>
                              </w:rPr>
                              <w:t>sur « :</w:t>
                            </w:r>
                          </w:p>
                          <w:p w14:paraId="0DC8A949" w14:textId="7DC83282" w:rsidR="00626A64" w:rsidRPr="0059336A" w:rsidRDefault="00BA79FD" w:rsidP="00626A64">
                            <w:pPr>
                              <w:pStyle w:val="Paragraphedeliste"/>
                              <w:numPr>
                                <w:ilvl w:val="0"/>
                                <w:numId w:val="18"/>
                              </w:numPr>
                              <w:rPr>
                                <w:rFonts w:ascii="Josefin Sans" w:hAnsi="Josefin Sans"/>
                                <w:b/>
                                <w:bCs/>
                                <w:sz w:val="24"/>
                                <w:szCs w:val="24"/>
                              </w:rPr>
                            </w:pPr>
                            <w:r w:rsidRPr="0059336A">
                              <w:rPr>
                                <w:rFonts w:ascii="Josefin Sans" w:hAnsi="Josefin Sans"/>
                                <w:b/>
                                <w:bCs/>
                                <w:sz w:val="24"/>
                                <w:szCs w:val="24"/>
                              </w:rPr>
                              <w:t>Les modalités : c</w:t>
                            </w:r>
                            <w:r w:rsidR="00626A64" w:rsidRPr="0059336A">
                              <w:rPr>
                                <w:rFonts w:ascii="Josefin Sans" w:hAnsi="Josefin Sans"/>
                                <w:b/>
                                <w:bCs/>
                                <w:sz w:val="24"/>
                                <w:szCs w:val="24"/>
                              </w:rPr>
                              <w:t>ollective/individuelle/en ligne</w:t>
                            </w:r>
                          </w:p>
                          <w:p w14:paraId="6612FF8D" w14:textId="10E51118" w:rsidR="009B3295" w:rsidRPr="0059336A" w:rsidRDefault="00BA79FD" w:rsidP="00626A64">
                            <w:pPr>
                              <w:pStyle w:val="Paragraphedeliste"/>
                              <w:numPr>
                                <w:ilvl w:val="0"/>
                                <w:numId w:val="18"/>
                              </w:numPr>
                              <w:rPr>
                                <w:rFonts w:ascii="Josefin Sans" w:hAnsi="Josefin Sans"/>
                                <w:b/>
                                <w:bCs/>
                                <w:sz w:val="24"/>
                                <w:szCs w:val="24"/>
                              </w:rPr>
                            </w:pPr>
                            <w:r w:rsidRPr="0059336A">
                              <w:rPr>
                                <w:rFonts w:ascii="Josefin Sans" w:hAnsi="Josefin Sans"/>
                                <w:b/>
                                <w:bCs/>
                                <w:sz w:val="24"/>
                                <w:szCs w:val="24"/>
                              </w:rPr>
                              <w:t>Le n</w:t>
                            </w:r>
                            <w:r w:rsidR="009B3295" w:rsidRPr="0059336A">
                              <w:rPr>
                                <w:rFonts w:ascii="Josefin Sans" w:hAnsi="Josefin Sans"/>
                                <w:b/>
                                <w:bCs/>
                                <w:sz w:val="24"/>
                                <w:szCs w:val="24"/>
                              </w:rPr>
                              <w:t xml:space="preserve">iveau de langue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F409" id="Bulle narrative : ronde 1962242238" o:spid="_x0000_s1108" type="#_x0000_t63" style="position:absolute;margin-left:45.7pt;margin-top:185.05pt;width:280.5pt;height:203.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" adj="6300,24300" fillcolor="#c45911 [2405]" strokecolor="#1f3763 [1604]" strokeweight="1pt">
                <v:textbox>
                  <w:txbxContent>
                    <w:p w14:paraId="6204C616" w14:textId="77777777" w:rsidR="00626A64" w:rsidRPr="0059336A" w:rsidRDefault="00626A64" w:rsidP="00626A64">
                      <w:pPr>
                        <w:rPr>
                          <w:rFonts w:ascii="Josefin Sans" w:hAnsi="Josefin Sans"/>
                          <w:b/>
                          <w:bCs/>
                          <w:sz w:val="32"/>
                          <w:szCs w:val="32"/>
                        </w:rPr>
                      </w:pPr>
                      <w:r w:rsidRPr="0059336A">
                        <w:rPr>
                          <w:rFonts w:ascii="Josefin Sans" w:hAnsi="Josefin Sans"/>
                          <w:b/>
                          <w:bCs/>
                          <w:sz w:val="32"/>
                          <w:szCs w:val="32"/>
                        </w:rPr>
                        <w:t>ACTIVITES</w:t>
                      </w:r>
                    </w:p>
                    <w:p w14:paraId="6C302357" w14:textId="3DF13B20" w:rsidR="00626A64" w:rsidRPr="0059336A" w:rsidRDefault="00626A64" w:rsidP="00626A64">
                      <w:pPr>
                        <w:rPr>
                          <w:rFonts w:ascii="Josefin Sans" w:hAnsi="Josefin Sans"/>
                          <w:b/>
                          <w:bCs/>
                          <w:sz w:val="24"/>
                          <w:szCs w:val="24"/>
                        </w:rPr>
                      </w:pPr>
                      <w:r w:rsidRPr="0059336A">
                        <w:rPr>
                          <w:rFonts w:ascii="Josefin Sans" w:hAnsi="Josefin Sans"/>
                          <w:b/>
                          <w:bCs/>
                          <w:sz w:val="24"/>
                          <w:szCs w:val="24"/>
                        </w:rPr>
                        <w:t xml:space="preserve">Pour chaque activité, vous trouverez des informations générales </w:t>
                      </w:r>
                      <w:r w:rsidR="00BA79FD" w:rsidRPr="0059336A">
                        <w:rPr>
                          <w:rFonts w:ascii="Josefin Sans" w:hAnsi="Josefin Sans"/>
                          <w:b/>
                          <w:bCs/>
                          <w:sz w:val="24"/>
                          <w:szCs w:val="24"/>
                        </w:rPr>
                        <w:t>sur « :</w:t>
                      </w:r>
                    </w:p>
                    <w:p w14:paraId="0DC8A949" w14:textId="7DC83282" w:rsidR="00626A64" w:rsidRPr="0059336A" w:rsidRDefault="00BA79FD" w:rsidP="00626A64">
                      <w:pPr>
                        <w:pStyle w:val="Paragraphedeliste"/>
                        <w:numPr>
                          <w:ilvl w:val="0"/>
                          <w:numId w:val="18"/>
                        </w:numPr>
                        <w:rPr>
                          <w:rFonts w:ascii="Josefin Sans" w:hAnsi="Josefin Sans"/>
                          <w:b/>
                          <w:bCs/>
                          <w:sz w:val="24"/>
                          <w:szCs w:val="24"/>
                        </w:rPr>
                      </w:pPr>
                      <w:r w:rsidRPr="0059336A">
                        <w:rPr>
                          <w:rFonts w:ascii="Josefin Sans" w:hAnsi="Josefin Sans"/>
                          <w:b/>
                          <w:bCs/>
                          <w:sz w:val="24"/>
                          <w:szCs w:val="24"/>
                        </w:rPr>
                        <w:t>Les modalités : c</w:t>
                      </w:r>
                      <w:r w:rsidR="00626A64" w:rsidRPr="0059336A">
                        <w:rPr>
                          <w:rFonts w:ascii="Josefin Sans" w:hAnsi="Josefin Sans"/>
                          <w:b/>
                          <w:bCs/>
                          <w:sz w:val="24"/>
                          <w:szCs w:val="24"/>
                        </w:rPr>
                        <w:t>ollective/individuelle/en ligne</w:t>
                      </w:r>
                    </w:p>
                    <w:p w14:paraId="6612FF8D" w14:textId="10E51118" w:rsidR="009B3295" w:rsidRPr="0059336A" w:rsidRDefault="00BA79FD" w:rsidP="00626A64">
                      <w:pPr>
                        <w:pStyle w:val="Paragraphedeliste"/>
                        <w:numPr>
                          <w:ilvl w:val="0"/>
                          <w:numId w:val="18"/>
                        </w:numPr>
                        <w:rPr>
                          <w:rFonts w:ascii="Josefin Sans" w:hAnsi="Josefin Sans"/>
                          <w:b/>
                          <w:bCs/>
                          <w:sz w:val="24"/>
                          <w:szCs w:val="24"/>
                        </w:rPr>
                      </w:pPr>
                      <w:r w:rsidRPr="0059336A">
                        <w:rPr>
                          <w:rFonts w:ascii="Josefin Sans" w:hAnsi="Josefin Sans"/>
                          <w:b/>
                          <w:bCs/>
                          <w:sz w:val="24"/>
                          <w:szCs w:val="24"/>
                        </w:rPr>
                        <w:t>Le n</w:t>
                      </w:r>
                      <w:r w:rsidR="009B3295" w:rsidRPr="0059336A">
                        <w:rPr>
                          <w:rFonts w:ascii="Josefin Sans" w:hAnsi="Josefin Sans"/>
                          <w:b/>
                          <w:bCs/>
                          <w:sz w:val="24"/>
                          <w:szCs w:val="24"/>
                        </w:rPr>
                        <w:t xml:space="preserve">iveau de langue </w:t>
                      </w: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1" behindDoc="0" locked="0" layoutInCell="1" allowOverlap="1" wp14:anchorId="2FD1684D" wp14:editId="0F9B2BF7">
                <wp:simplePos x="0" y="0"/>
                <wp:positionH relativeFrom="margin">
                  <wp:posOffset>4354830</wp:posOffset>
                </wp:positionH>
                <wp:positionV relativeFrom="paragraph">
                  <wp:posOffset>2518848</wp:posOffset>
                </wp:positionV>
                <wp:extent cx="4146550" cy="2190750"/>
                <wp:effectExtent l="0" t="0" r="25400" b="19050"/>
                <wp:wrapNone/>
                <wp:docPr id="2143183212" name="Rectangle : avec coin arrondi 2143183212"/>
                <wp:cNvGraphicFramePr/>
                <a:graphic xmlns:a="http://schemas.openxmlformats.org/drawingml/2006/main">
                  <a:graphicData uri="http://schemas.microsoft.com/office/word/2010/wordprocessingShape">
                    <wps:wsp>
                      <wps:cNvSpPr/>
                      <wps:spPr>
                        <a:xfrm>
                          <a:off x="0" y="0"/>
                          <a:ext cx="4146550" cy="2190750"/>
                        </a:xfrm>
                        <a:prstGeom prst="round1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03C1DD" w14:textId="77777777"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FORMATEUR</w:t>
                            </w:r>
                          </w:p>
                          <w:p w14:paraId="72312708" w14:textId="77777777" w:rsidR="00626A64" w:rsidRPr="0075719D" w:rsidRDefault="009479CB"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Pour chaque module, il existe un document Power Point sur la plateforme comprenant :</w:t>
                            </w:r>
                          </w:p>
                          <w:p w14:paraId="62B35677" w14:textId="77777777"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 Le contenu pédagogique</w:t>
                            </w:r>
                          </w:p>
                          <w:p w14:paraId="1508F71D" w14:textId="2A4DC7CF"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 Les </w:t>
                            </w:r>
                            <w:r>
                              <w:rPr>
                                <w:rStyle w:val="eop"/>
                                <w:rFonts w:ascii="Josefin Sans" w:hAnsi="Josefin Sans"/>
                                <w:b/>
                                <w:color w:val="000000"/>
                                <w:sz w:val="36"/>
                                <w:szCs w:val="36"/>
                              </w:rPr>
                              <w:t xml:space="preserve">activités et </w:t>
                            </w:r>
                            <w:r w:rsidR="00BA79FD">
                              <w:rPr>
                                <w:rStyle w:val="eop"/>
                                <w:rFonts w:ascii="Josefin Sans" w:hAnsi="Josefin Sans"/>
                                <w:b/>
                                <w:color w:val="000000"/>
                                <w:sz w:val="36"/>
                                <w:szCs w:val="36"/>
                              </w:rPr>
                              <w:t xml:space="preserve">les </w:t>
                            </w:r>
                            <w:r>
                              <w:rPr>
                                <w:rStyle w:val="eop"/>
                                <w:rFonts w:ascii="Josefin Sans" w:hAnsi="Josefin Sans"/>
                                <w:b/>
                                <w:color w:val="000000"/>
                                <w:sz w:val="36"/>
                                <w:szCs w:val="36"/>
                              </w:rPr>
                              <w:t>exercices</w:t>
                            </w:r>
                            <w:r>
                              <w:rPr>
                                <w:rStyle w:val="eop"/>
                                <w:rFonts w:ascii="Josefin Sans" w:hAnsi="Josefin Sans"/>
                                <w:color w:val="000000"/>
                                <w:sz w:val="36"/>
                                <w:szCs w:val="36"/>
                              </w:rPr>
                              <w:t xml:space="preserve"> </w:t>
                            </w:r>
                            <w:r w:rsidR="00BA79FD">
                              <w:rPr>
                                <w:rStyle w:val="eop"/>
                                <w:rFonts w:ascii="Josefin Sans" w:hAnsi="Josefin Sans"/>
                                <w:color w:val="000000"/>
                                <w:sz w:val="36"/>
                                <w:szCs w:val="36"/>
                              </w:rPr>
                              <w:t>ainsi que</w:t>
                            </w:r>
                            <w:r>
                              <w:rPr>
                                <w:rStyle w:val="eop"/>
                                <w:rFonts w:ascii="Josefin Sans" w:hAnsi="Josefin Sans"/>
                                <w:color w:val="000000"/>
                                <w:sz w:val="36"/>
                                <w:szCs w:val="36"/>
                              </w:rPr>
                              <w:t xml:space="preserve"> leurs corrections</w:t>
                            </w:r>
                          </w:p>
                          <w:p w14:paraId="13FCCBE2" w14:textId="77777777"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color w:val="000000"/>
                                <w:sz w:val="36"/>
                                <w:szCs w:val="36"/>
                              </w:rPr>
                              <w:t xml:space="preserve"> </w:t>
                            </w:r>
                          </w:p>
                          <w:p w14:paraId="6426675B" w14:textId="77777777" w:rsidR="009479CB" w:rsidRPr="00BF61B0"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p>
                          <w:p w14:paraId="3057E820" w14:textId="77777777" w:rsidR="009479CB" w:rsidRPr="00BF61B0"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684D" id="Rectangle : avec coin arrondi 2143183212" o:spid="_x0000_s1109" style="position:absolute;margin-left:342.9pt;margin-top:198.35pt;width:326.5pt;height:1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6550,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" adj="-11796480,,5400" path="m,l3781418,v201657,,365132,163475,365132,365132l4146550,2190750,,2190750,,xe" fillcolor="#f4b083 [1941]" strokecolor="#1f3763 [1604]" strokeweight="1pt">
                <v:stroke joinstyle="miter"/>
                <v:formulas/>
                <v:path arrowok="t" o:connecttype="custom" o:connectlocs="0,0;3781418,0;4146550,365132;4146550,2190750;0,2190750;0,0" o:connectangles="0,0,0,0,0,0" textboxrect="0,0,4146550,2190750"/>
                <v:textbox>
                  <w:txbxContent>
                    <w:p w14:paraId="7303C1DD" w14:textId="77777777"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FORMATEUR</w:t>
                      </w:r>
                    </w:p>
                    <w:p w14:paraId="72312708" w14:textId="77777777" w:rsidR="00626A64" w:rsidRPr="0075719D" w:rsidRDefault="009479CB"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Pour chaque module, il existe un document Power Point sur la plateforme comprenant :</w:t>
                      </w:r>
                    </w:p>
                    <w:p w14:paraId="62B35677" w14:textId="77777777"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 Le contenu pédagogique</w:t>
                      </w:r>
                    </w:p>
                    <w:p w14:paraId="1508F71D" w14:textId="2A4DC7CF"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 Les </w:t>
                      </w:r>
                      <w:r>
                        <w:rPr>
                          <w:rStyle w:val="eop"/>
                          <w:rFonts w:ascii="Josefin Sans" w:hAnsi="Josefin Sans"/>
                          <w:b/>
                          <w:color w:val="000000"/>
                          <w:sz w:val="36"/>
                          <w:szCs w:val="36"/>
                        </w:rPr>
                        <w:t xml:space="preserve">activités et </w:t>
                      </w:r>
                      <w:r w:rsidR="00BA79FD">
                        <w:rPr>
                          <w:rStyle w:val="eop"/>
                          <w:rFonts w:ascii="Josefin Sans" w:hAnsi="Josefin Sans"/>
                          <w:b/>
                          <w:color w:val="000000"/>
                          <w:sz w:val="36"/>
                          <w:szCs w:val="36"/>
                        </w:rPr>
                        <w:t xml:space="preserve">les </w:t>
                      </w:r>
                      <w:r>
                        <w:rPr>
                          <w:rStyle w:val="eop"/>
                          <w:rFonts w:ascii="Josefin Sans" w:hAnsi="Josefin Sans"/>
                          <w:b/>
                          <w:color w:val="000000"/>
                          <w:sz w:val="36"/>
                          <w:szCs w:val="36"/>
                        </w:rPr>
                        <w:t>exercices</w:t>
                      </w:r>
                      <w:r>
                        <w:rPr>
                          <w:rStyle w:val="eop"/>
                          <w:rFonts w:ascii="Josefin Sans" w:hAnsi="Josefin Sans"/>
                          <w:color w:val="000000"/>
                          <w:sz w:val="36"/>
                          <w:szCs w:val="36"/>
                        </w:rPr>
                        <w:t xml:space="preserve"> </w:t>
                      </w:r>
                      <w:r w:rsidR="00BA79FD">
                        <w:rPr>
                          <w:rStyle w:val="eop"/>
                          <w:rFonts w:ascii="Josefin Sans" w:hAnsi="Josefin Sans"/>
                          <w:color w:val="000000"/>
                          <w:sz w:val="36"/>
                          <w:szCs w:val="36"/>
                        </w:rPr>
                        <w:t>ainsi que</w:t>
                      </w:r>
                      <w:r>
                        <w:rPr>
                          <w:rStyle w:val="eop"/>
                          <w:rFonts w:ascii="Josefin Sans" w:hAnsi="Josefin Sans"/>
                          <w:color w:val="000000"/>
                          <w:sz w:val="36"/>
                          <w:szCs w:val="36"/>
                        </w:rPr>
                        <w:t xml:space="preserve"> leurs corrections</w:t>
                      </w:r>
                    </w:p>
                    <w:p w14:paraId="13FCCBE2" w14:textId="77777777"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color w:val="000000"/>
                          <w:sz w:val="36"/>
                          <w:szCs w:val="36"/>
                        </w:rPr>
                        <w:t xml:space="preserve"> </w:t>
                      </w:r>
                    </w:p>
                    <w:p w14:paraId="6426675B" w14:textId="77777777" w:rsidR="009479CB" w:rsidRPr="00BF61B0"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p>
                    <w:p w14:paraId="3057E820" w14:textId="77777777" w:rsidR="009479CB" w:rsidRPr="00BF61B0" w:rsidRDefault="009479CB" w:rsidP="009479CB">
                      <w:pPr>
                        <w:jc w:val="cente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0" behindDoc="0" locked="0" layoutInCell="1" allowOverlap="1" wp14:anchorId="4EF25BFA" wp14:editId="42BF56F8">
                <wp:simplePos x="0" y="0"/>
                <wp:positionH relativeFrom="column">
                  <wp:posOffset>612315</wp:posOffset>
                </wp:positionH>
                <wp:positionV relativeFrom="paragraph">
                  <wp:posOffset>815143</wp:posOffset>
                </wp:positionV>
                <wp:extent cx="2660650" cy="1104900"/>
                <wp:effectExtent l="0" t="0" r="25400" b="19050"/>
                <wp:wrapNone/>
                <wp:docPr id="2074914170" name="Ellipse 2074914170"/>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BAC21" w14:textId="77777777" w:rsidR="009479CB" w:rsidRPr="00760DD8" w:rsidRDefault="009479CB" w:rsidP="009479CB">
                            <w:pPr>
                              <w:jc w:val="center"/>
                              <w:rPr>
                                <w:rFonts w:ascii="Josefin Sans" w:hAnsi="Josefin Sans" w:cs="Tahoma"/>
                                <w:b/>
                                <w:color w:val="C00000"/>
                                <w:sz w:val="48"/>
                                <w:szCs w:val="48"/>
                              </w:rPr>
                            </w:pPr>
                            <w:r>
                              <w:rPr>
                                <w:rFonts w:ascii="Josefin Sans" w:hAnsi="Josefin Sans"/>
                                <w:b/>
                                <w:color w:val="C00000"/>
                                <w:sz w:val="48"/>
                                <w:szCs w:val="48"/>
                              </w:rPr>
                              <w:t>Formation</w:t>
                            </w:r>
                          </w:p>
                          <w:p w14:paraId="698763B3" w14:textId="77777777" w:rsidR="009479CB" w:rsidRPr="00760DD8" w:rsidRDefault="009479CB" w:rsidP="009479CB">
                            <w:pPr>
                              <w:jc w:val="center"/>
                              <w:rPr>
                                <w:rFonts w:ascii="Josefin Sans" w:hAnsi="Josefin Sans" w:cs="Tahoma"/>
                                <w:b/>
                                <w:color w:val="C00000"/>
                                <w:sz w:val="36"/>
                                <w:szCs w:val="36"/>
                              </w:rPr>
                            </w:pPr>
                            <w:r>
                              <w:rPr>
                                <w:rFonts w:ascii="Josefin Sans" w:hAnsi="Josefin Sans"/>
                                <w:b/>
                                <w:color w:val="C00000"/>
                                <w:sz w:val="36"/>
                                <w:szCs w:val="36"/>
                              </w:rPr>
                              <w:t>Modules</w:t>
                            </w:r>
                          </w:p>
                          <w:p w14:paraId="0A08B1A8" w14:textId="77777777" w:rsidR="009479CB"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25BFA" id="Ellipse 2074914170" o:spid="_x0000_s1110" style="position:absolute;margin-left:48.2pt;margin-top:64.2pt;width:209.5pt;height:8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" fillcolor="#f4b083 [1941]" strokecolor="#1f3763 [1604]" strokeweight="1pt">
                <v:stroke joinstyle="miter"/>
                <v:textbox>
                  <w:txbxContent>
                    <w:p w14:paraId="7E7BAC21" w14:textId="77777777" w:rsidR="009479CB" w:rsidRPr="00760DD8" w:rsidRDefault="009479CB" w:rsidP="009479CB">
                      <w:pPr>
                        <w:jc w:val="center"/>
                        <w:rPr>
                          <w:rFonts w:ascii="Josefin Sans" w:hAnsi="Josefin Sans" w:cs="Tahoma"/>
                          <w:b/>
                          <w:color w:val="C00000"/>
                          <w:sz w:val="48"/>
                          <w:szCs w:val="48"/>
                        </w:rPr>
                      </w:pPr>
                      <w:r>
                        <w:rPr>
                          <w:rFonts w:ascii="Josefin Sans" w:hAnsi="Josefin Sans"/>
                          <w:b/>
                          <w:color w:val="C00000"/>
                          <w:sz w:val="48"/>
                          <w:szCs w:val="48"/>
                        </w:rPr>
                        <w:t>Formation</w:t>
                      </w:r>
                    </w:p>
                    <w:p w14:paraId="698763B3" w14:textId="77777777" w:rsidR="009479CB" w:rsidRPr="00760DD8" w:rsidRDefault="009479CB" w:rsidP="009479CB">
                      <w:pPr>
                        <w:jc w:val="center"/>
                        <w:rPr>
                          <w:rFonts w:ascii="Josefin Sans" w:hAnsi="Josefin Sans" w:cs="Tahoma"/>
                          <w:b/>
                          <w:color w:val="C00000"/>
                          <w:sz w:val="36"/>
                          <w:szCs w:val="36"/>
                        </w:rPr>
                      </w:pPr>
                      <w:r>
                        <w:rPr>
                          <w:rFonts w:ascii="Josefin Sans" w:hAnsi="Josefin Sans"/>
                          <w:b/>
                          <w:color w:val="C00000"/>
                          <w:sz w:val="36"/>
                          <w:szCs w:val="36"/>
                        </w:rPr>
                        <w:t>Modules</w:t>
                      </w:r>
                    </w:p>
                    <w:p w14:paraId="0A08B1A8" w14:textId="77777777" w:rsidR="009479CB" w:rsidRDefault="009479CB" w:rsidP="009479CB">
                      <w:pPr>
                        <w:jc w:val="center"/>
                      </w:pPr>
                    </w:p>
                  </w:txbxContent>
                </v:textbox>
              </v:oval>
            </w:pict>
          </mc:Fallback>
        </mc:AlternateContent>
      </w:r>
      <w:r w:rsidRPr="00E57201">
        <w:rPr>
          <w:rFonts w:ascii="Josefin Sans" w:hAnsi="Josefin Sans"/>
          <w:b/>
          <w:noProof/>
          <w:sz w:val="40"/>
          <w:szCs w:val="40"/>
        </w:rPr>
        <w:drawing>
          <wp:inline distT="0" distB="0" distL="0" distR="0" wp14:anchorId="41783712" wp14:editId="3BE57240">
            <wp:extent cx="8621395" cy="4949825"/>
            <wp:effectExtent l="171450" t="247650" r="179705" b="250825"/>
            <wp:docPr id="1287515102" name="Image 12875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2C0A272" w14:textId="77777777" w:rsidR="00364755" w:rsidRPr="00E57201" w:rsidRDefault="00364755" w:rsidP="00B141AE">
      <w:pPr>
        <w:spacing w:after="0" w:line="240" w:lineRule="auto"/>
        <w:rPr>
          <w:rFonts w:ascii="Josefin Sans" w:hAnsi="Josefin Sans"/>
          <w:noProof/>
        </w:rPr>
      </w:pPr>
    </w:p>
    <w:p w14:paraId="332498A0" w14:textId="77777777" w:rsidR="00364755" w:rsidRPr="00E57201" w:rsidRDefault="00364755" w:rsidP="00B141AE">
      <w:pPr>
        <w:spacing w:after="0" w:line="240" w:lineRule="auto"/>
        <w:rPr>
          <w:rFonts w:ascii="Josefin Sans" w:hAnsi="Josefin Sans"/>
          <w:noProof/>
        </w:rPr>
      </w:pPr>
    </w:p>
    <w:p w14:paraId="1E000839" w14:textId="77777777" w:rsidR="00364755" w:rsidRPr="00E57201" w:rsidRDefault="00364755" w:rsidP="00B141AE">
      <w:pPr>
        <w:spacing w:after="0" w:line="240" w:lineRule="auto"/>
        <w:rPr>
          <w:rFonts w:ascii="Josefin Sans" w:hAnsi="Josefin Sans"/>
          <w:noProof/>
        </w:rPr>
      </w:pPr>
    </w:p>
    <w:p w14:paraId="024831E0" w14:textId="77777777" w:rsidR="00364755" w:rsidRPr="00E57201" w:rsidRDefault="00364755" w:rsidP="00B141AE">
      <w:pPr>
        <w:spacing w:after="0" w:line="240" w:lineRule="auto"/>
        <w:rPr>
          <w:rFonts w:ascii="Josefin Sans" w:hAnsi="Josefin Sans"/>
          <w:noProof/>
        </w:rPr>
      </w:pPr>
    </w:p>
    <w:p w14:paraId="26AE1693" w14:textId="77777777" w:rsidR="00364755" w:rsidRPr="00E57201" w:rsidRDefault="009F4E69" w:rsidP="00B141AE">
      <w:pPr>
        <w:spacing w:after="0" w:line="240" w:lineRule="auto"/>
        <w:rPr>
          <w:rFonts w:ascii="Josefin Sans" w:hAnsi="Josefin Sans"/>
          <w:noProof/>
        </w:rPr>
      </w:pPr>
      <w:r w:rsidRPr="00E57201">
        <w:rPr>
          <w:rFonts w:ascii="Josefin Sans" w:hAnsi="Josefin Sans"/>
          <w:b/>
          <w:noProof/>
          <w:sz w:val="40"/>
          <w:szCs w:val="40"/>
        </w:rPr>
        <w:lastRenderedPageBreak/>
        <mc:AlternateContent>
          <mc:Choice Requires="wps">
            <w:drawing>
              <wp:anchor distT="0" distB="0" distL="114300" distR="114300" simplePos="0" relativeHeight="251658274" behindDoc="0" locked="0" layoutInCell="1" allowOverlap="1" wp14:anchorId="6C5CCA61" wp14:editId="058B054B">
                <wp:simplePos x="0" y="0"/>
                <wp:positionH relativeFrom="margin">
                  <wp:posOffset>3919367</wp:posOffset>
                </wp:positionH>
                <wp:positionV relativeFrom="paragraph">
                  <wp:posOffset>2110449</wp:posOffset>
                </wp:positionV>
                <wp:extent cx="4678128" cy="2860831"/>
                <wp:effectExtent l="0" t="0" r="8255" b="9525"/>
                <wp:wrapNone/>
                <wp:docPr id="1339821534" name="Rectangle : avec coin arrondi 1339821534"/>
                <wp:cNvGraphicFramePr/>
                <a:graphic xmlns:a="http://schemas.openxmlformats.org/drawingml/2006/main">
                  <a:graphicData uri="http://schemas.microsoft.com/office/word/2010/wordprocessingShape">
                    <wps:wsp>
                      <wps:cNvSpPr/>
                      <wps:spPr>
                        <a:xfrm>
                          <a:off x="0" y="0"/>
                          <a:ext cx="4678128" cy="2860831"/>
                        </a:xfrm>
                        <a:prstGeom prst="round1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D6380F" w14:textId="77777777" w:rsidR="005E0744" w:rsidRPr="0075719D" w:rsidRDefault="005E0744"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STAGIAIRES</w:t>
                            </w:r>
                          </w:p>
                          <w:p w14:paraId="1F31843F" w14:textId="77777777"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Pour chaque module, 2 types de supports sont disponibles sur la plateforme :</w:t>
                            </w:r>
                          </w:p>
                          <w:p w14:paraId="49AB34D6" w14:textId="7EC47446"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un contenu de module simplifié </w:t>
                            </w:r>
                            <w:r w:rsidR="00CE5055">
                              <w:rPr>
                                <w:rStyle w:val="eop"/>
                                <w:rFonts w:ascii="Josefin Sans" w:hAnsi="Josefin Sans"/>
                                <w:color w:val="000000"/>
                                <w:sz w:val="36"/>
                                <w:szCs w:val="36"/>
                              </w:rPr>
                              <w:t>sous forme de</w:t>
                            </w:r>
                            <w:r>
                              <w:rPr>
                                <w:rStyle w:val="eop"/>
                                <w:rFonts w:ascii="Josefin Sans" w:hAnsi="Josefin Sans"/>
                                <w:color w:val="000000"/>
                                <w:sz w:val="36"/>
                                <w:szCs w:val="36"/>
                              </w:rPr>
                              <w:t xml:space="preserve"> document Power Point</w:t>
                            </w:r>
                          </w:p>
                          <w:p w14:paraId="4816C850" w14:textId="38180A9F" w:rsidR="0041442D" w:rsidRPr="0075719D" w:rsidRDefault="00A0617E"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u</w:t>
                            </w:r>
                            <w:r w:rsidR="0041442D">
                              <w:rPr>
                                <w:rStyle w:val="eop"/>
                                <w:rFonts w:ascii="Josefin Sans" w:hAnsi="Josefin Sans"/>
                                <w:color w:val="000000"/>
                                <w:sz w:val="36"/>
                                <w:szCs w:val="36"/>
                              </w:rPr>
                              <w:t>n document Power Point séparé avec les activités et les exercices</w:t>
                            </w:r>
                          </w:p>
                          <w:p w14:paraId="2D0F8559" w14:textId="0A00420C" w:rsidR="00492C02" w:rsidRPr="00EE022C" w:rsidRDefault="00CE5055"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des </w:t>
                            </w:r>
                            <w:r w:rsidR="00492C02">
                              <w:rPr>
                                <w:rStyle w:val="eop"/>
                                <w:rFonts w:ascii="Josefin Sans" w:hAnsi="Josefin Sans"/>
                                <w:color w:val="000000"/>
                                <w:sz w:val="36"/>
                                <w:szCs w:val="36"/>
                              </w:rPr>
                              <w:t>ressources supplémentaires</w:t>
                            </w:r>
                          </w:p>
                          <w:p w14:paraId="477B6A78"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CA61" id="Rectangle : avec coin arrondi 1339821534" o:spid="_x0000_s1111" style="position:absolute;margin-left:308.6pt;margin-top:166.2pt;width:368.35pt;height:225.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8128,2860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" adj="-11796480,,5400" path="m,l4201313,v263338,,476815,213477,476815,476815l4678128,2860831,,2860831,,xe" fillcolor="#f4b183" strokecolor="#2f528f" strokeweight="1pt">
                <v:stroke joinstyle="miter"/>
                <v:formulas/>
                <v:path arrowok="t" o:connecttype="custom" o:connectlocs="0,0;4201313,0;4678128,476815;4678128,2860831;0,2860831;0,0" o:connectangles="0,0,0,0,0,0" textboxrect="0,0,4678128,2860831"/>
                <v:textbox>
                  <w:txbxContent>
                    <w:p w14:paraId="72D6380F" w14:textId="77777777" w:rsidR="005E0744" w:rsidRPr="0075719D" w:rsidRDefault="005E0744"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bCs/>
                          <w:color w:val="000000"/>
                          <w:sz w:val="36"/>
                          <w:szCs w:val="36"/>
                        </w:rPr>
                        <w:t>STAGIAIRES</w:t>
                      </w:r>
                    </w:p>
                    <w:p w14:paraId="1F31843F" w14:textId="77777777"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Pour chaque module, 2 types de supports sont disponibles sur la plateforme :</w:t>
                      </w:r>
                    </w:p>
                    <w:p w14:paraId="49AB34D6" w14:textId="7EC47446"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un contenu de module simplifié </w:t>
                      </w:r>
                      <w:r w:rsidR="00CE5055">
                        <w:rPr>
                          <w:rStyle w:val="eop"/>
                          <w:rFonts w:ascii="Josefin Sans" w:hAnsi="Josefin Sans"/>
                          <w:color w:val="000000"/>
                          <w:sz w:val="36"/>
                          <w:szCs w:val="36"/>
                        </w:rPr>
                        <w:t>sous forme de</w:t>
                      </w:r>
                      <w:r>
                        <w:rPr>
                          <w:rStyle w:val="eop"/>
                          <w:rFonts w:ascii="Josefin Sans" w:hAnsi="Josefin Sans"/>
                          <w:color w:val="000000"/>
                          <w:sz w:val="36"/>
                          <w:szCs w:val="36"/>
                        </w:rPr>
                        <w:t xml:space="preserve"> document Power Point</w:t>
                      </w:r>
                    </w:p>
                    <w:p w14:paraId="4816C850" w14:textId="38180A9F" w:rsidR="0041442D" w:rsidRPr="0075719D" w:rsidRDefault="00A0617E"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u</w:t>
                      </w:r>
                      <w:r w:rsidR="0041442D">
                        <w:rPr>
                          <w:rStyle w:val="eop"/>
                          <w:rFonts w:ascii="Josefin Sans" w:hAnsi="Josefin Sans"/>
                          <w:color w:val="000000"/>
                          <w:sz w:val="36"/>
                          <w:szCs w:val="36"/>
                        </w:rPr>
                        <w:t>n document Power Point séparé avec les activités et les exercices</w:t>
                      </w:r>
                    </w:p>
                    <w:p w14:paraId="2D0F8559" w14:textId="0A00420C" w:rsidR="00492C02" w:rsidRPr="00EE022C" w:rsidRDefault="00CE5055"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szCs w:val="36"/>
                        </w:rPr>
                        <w:t xml:space="preserve">des </w:t>
                      </w:r>
                      <w:r w:rsidR="00492C02">
                        <w:rPr>
                          <w:rStyle w:val="eop"/>
                          <w:rFonts w:ascii="Josefin Sans" w:hAnsi="Josefin Sans"/>
                          <w:color w:val="000000"/>
                          <w:sz w:val="36"/>
                          <w:szCs w:val="36"/>
                        </w:rPr>
                        <w:t>ressources supplémentaires</w:t>
                      </w:r>
                    </w:p>
                    <w:p w14:paraId="477B6A78" w14:textId="77777777" w:rsidR="005E0744" w:rsidRDefault="005E0744" w:rsidP="005E0744">
                      <w:pPr>
                        <w:jc w:val="cente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3" behindDoc="0" locked="0" layoutInCell="1" allowOverlap="1" wp14:anchorId="524F4F64" wp14:editId="47A57DB4">
                <wp:simplePos x="0" y="0"/>
                <wp:positionH relativeFrom="column">
                  <wp:posOffset>699026</wp:posOffset>
                </wp:positionH>
                <wp:positionV relativeFrom="paragraph">
                  <wp:posOffset>669794</wp:posOffset>
                </wp:positionV>
                <wp:extent cx="2660650" cy="1104900"/>
                <wp:effectExtent l="0" t="0" r="25400" b="19050"/>
                <wp:wrapNone/>
                <wp:docPr id="582097982" name="Ellipse 582097982"/>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A71F8C" w14:textId="77777777" w:rsidR="005E0744" w:rsidRPr="00760DD8" w:rsidRDefault="005E0744" w:rsidP="005E0744">
                            <w:pPr>
                              <w:jc w:val="center"/>
                              <w:rPr>
                                <w:rFonts w:ascii="Josefin Sans" w:hAnsi="Josefin Sans" w:cs="Tahoma"/>
                                <w:b/>
                                <w:color w:val="C00000"/>
                                <w:sz w:val="48"/>
                                <w:szCs w:val="48"/>
                              </w:rPr>
                            </w:pPr>
                            <w:r>
                              <w:rPr>
                                <w:rFonts w:ascii="Josefin Sans" w:hAnsi="Josefin Sans"/>
                                <w:b/>
                                <w:color w:val="C00000"/>
                                <w:sz w:val="48"/>
                                <w:szCs w:val="48"/>
                              </w:rPr>
                              <w:t>Formation</w:t>
                            </w:r>
                          </w:p>
                          <w:p w14:paraId="58723405" w14:textId="77777777" w:rsidR="005E0744" w:rsidRPr="00760DD8" w:rsidRDefault="005E0744" w:rsidP="005E0744">
                            <w:pPr>
                              <w:jc w:val="center"/>
                              <w:rPr>
                                <w:rFonts w:ascii="Josefin Sans" w:hAnsi="Josefin Sans" w:cs="Tahoma"/>
                                <w:b/>
                                <w:color w:val="C00000"/>
                                <w:sz w:val="36"/>
                                <w:szCs w:val="36"/>
                              </w:rPr>
                            </w:pPr>
                            <w:r>
                              <w:rPr>
                                <w:rFonts w:ascii="Josefin Sans" w:hAnsi="Josefin Sans"/>
                                <w:b/>
                                <w:color w:val="C00000"/>
                                <w:sz w:val="36"/>
                                <w:szCs w:val="36"/>
                              </w:rPr>
                              <w:t>Modules</w:t>
                            </w:r>
                          </w:p>
                          <w:p w14:paraId="30428ED1"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4F64" id="Ellipse 582097982" o:spid="_x0000_s1112" style="position:absolute;margin-left:55.05pt;margin-top:52.75pt;width:209.5pt;height:8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" fillcolor="#f4b183" strokecolor="#2f528f" strokeweight="1pt">
                <v:stroke joinstyle="miter"/>
                <v:textbox>
                  <w:txbxContent>
                    <w:p w14:paraId="5AA71F8C" w14:textId="77777777" w:rsidR="005E0744" w:rsidRPr="00760DD8" w:rsidRDefault="005E0744" w:rsidP="005E0744">
                      <w:pPr>
                        <w:jc w:val="center"/>
                        <w:rPr>
                          <w:rFonts w:ascii="Josefin Sans" w:hAnsi="Josefin Sans" w:cs="Tahoma"/>
                          <w:b/>
                          <w:color w:val="C00000"/>
                          <w:sz w:val="48"/>
                          <w:szCs w:val="48"/>
                        </w:rPr>
                      </w:pPr>
                      <w:r>
                        <w:rPr>
                          <w:rFonts w:ascii="Josefin Sans" w:hAnsi="Josefin Sans"/>
                          <w:b/>
                          <w:color w:val="C00000"/>
                          <w:sz w:val="48"/>
                          <w:szCs w:val="48"/>
                        </w:rPr>
                        <w:t>Formation</w:t>
                      </w:r>
                    </w:p>
                    <w:p w14:paraId="58723405" w14:textId="77777777" w:rsidR="005E0744" w:rsidRPr="00760DD8" w:rsidRDefault="005E0744" w:rsidP="005E0744">
                      <w:pPr>
                        <w:jc w:val="center"/>
                        <w:rPr>
                          <w:rFonts w:ascii="Josefin Sans" w:hAnsi="Josefin Sans" w:cs="Tahoma"/>
                          <w:b/>
                          <w:color w:val="C00000"/>
                          <w:sz w:val="36"/>
                          <w:szCs w:val="36"/>
                        </w:rPr>
                      </w:pPr>
                      <w:r>
                        <w:rPr>
                          <w:rFonts w:ascii="Josefin Sans" w:hAnsi="Josefin Sans"/>
                          <w:b/>
                          <w:color w:val="C00000"/>
                          <w:sz w:val="36"/>
                          <w:szCs w:val="36"/>
                        </w:rPr>
                        <w:t>Modules</w:t>
                      </w:r>
                    </w:p>
                    <w:p w14:paraId="30428ED1" w14:textId="77777777" w:rsidR="005E0744" w:rsidRDefault="005E0744" w:rsidP="005E0744">
                      <w:pPr>
                        <w:jc w:val="center"/>
                      </w:pPr>
                    </w:p>
                  </w:txbxContent>
                </v:textbox>
              </v:oval>
            </w:pict>
          </mc:Fallback>
        </mc:AlternateContent>
      </w:r>
      <w:r w:rsidRPr="00E57201">
        <w:rPr>
          <w:rFonts w:ascii="Josefin Sans" w:hAnsi="Josefin Sans"/>
          <w:b/>
          <w:noProof/>
          <w:sz w:val="40"/>
          <w:szCs w:val="40"/>
        </w:rPr>
        <w:drawing>
          <wp:inline distT="0" distB="0" distL="0" distR="0" wp14:anchorId="32D43C15" wp14:editId="1311B55E">
            <wp:extent cx="8621395" cy="4949825"/>
            <wp:effectExtent l="171450" t="247650" r="179705" b="250825"/>
            <wp:docPr id="1776042127" name="Image 17760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A4C1B8" w14:textId="77777777" w:rsidR="00364755" w:rsidRPr="00E57201" w:rsidRDefault="00364755" w:rsidP="00B141AE">
      <w:pPr>
        <w:spacing w:after="0" w:line="240" w:lineRule="auto"/>
        <w:rPr>
          <w:rFonts w:ascii="Josefin Sans" w:hAnsi="Josefin Sans"/>
          <w:noProof/>
        </w:rPr>
      </w:pPr>
    </w:p>
    <w:p w14:paraId="6EA8A926" w14:textId="77777777" w:rsidR="00B141AE" w:rsidRPr="00E57201" w:rsidRDefault="00B141AE" w:rsidP="00B141AE">
      <w:pPr>
        <w:spacing w:after="0" w:line="240" w:lineRule="auto"/>
        <w:rPr>
          <w:rFonts w:ascii="Josefin Sans" w:eastAsia="Times New Roman" w:hAnsi="Josefin Sans" w:cs="Times New Roman"/>
          <w:sz w:val="24"/>
          <w:szCs w:val="24"/>
          <w:lang w:val="it-IT" w:eastAsia="it-IT"/>
        </w:rPr>
      </w:pPr>
    </w:p>
    <w:p w14:paraId="576E1A01" w14:textId="77777777" w:rsidR="005B3E12" w:rsidRPr="00E57201" w:rsidRDefault="009E78C4"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276" behindDoc="0" locked="0" layoutInCell="1" allowOverlap="1" wp14:anchorId="2967926B" wp14:editId="241F00B6">
                <wp:simplePos x="0" y="0"/>
                <wp:positionH relativeFrom="column">
                  <wp:posOffset>3672027</wp:posOffset>
                </wp:positionH>
                <wp:positionV relativeFrom="paragraph">
                  <wp:posOffset>1084465</wp:posOffset>
                </wp:positionV>
                <wp:extent cx="1821305" cy="914400"/>
                <wp:effectExtent l="0" t="0" r="7620" b="12700"/>
                <wp:wrapNone/>
                <wp:docPr id="690546571" name="Double vague 690546571"/>
                <wp:cNvGraphicFramePr/>
                <a:graphic xmlns:a="http://schemas.openxmlformats.org/drawingml/2006/main">
                  <a:graphicData uri="http://schemas.microsoft.com/office/word/2010/wordprocessingShape">
                    <wps:wsp>
                      <wps:cNvSpPr/>
                      <wps:spPr>
                        <a:xfrm>
                          <a:off x="0" y="0"/>
                          <a:ext cx="1821305" cy="914400"/>
                        </a:xfrm>
                        <a:prstGeom prst="doubleWav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F6BD" w14:textId="77777777" w:rsidR="009E78C4" w:rsidRPr="0059336A" w:rsidRDefault="009E78C4" w:rsidP="009E78C4">
                            <w:pPr>
                              <w:jc w:val="center"/>
                              <w:rPr>
                                <w:rFonts w:ascii="Josefin Sans" w:hAnsi="Josefin Sans"/>
                                <w:sz w:val="48"/>
                                <w:szCs w:val="48"/>
                              </w:rPr>
                            </w:pPr>
                            <w:r w:rsidRPr="0059336A">
                              <w:rPr>
                                <w:rFonts w:ascii="Josefin Sans" w:hAnsi="Josefin Sans"/>
                                <w:sz w:val="48"/>
                                <w:szCs w:val="48"/>
                              </w:rPr>
                              <w:t>CONSEILS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7926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690546571" o:spid="_x0000_s1113" type="#_x0000_t188" style="position:absolute;margin-left:289.15pt;margin-top:85.4pt;width:143.4pt;height:1in;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" adj="1350" fillcolor="#c45911 [2405]" strokecolor="#1f3763 [1604]" strokeweight="1pt">
                <v:textbox>
                  <w:txbxContent>
                    <w:p w14:paraId="7E22F6BD" w14:textId="77777777" w:rsidR="009E78C4" w:rsidRPr="0059336A" w:rsidRDefault="009E78C4" w:rsidP="009E78C4">
                      <w:pPr>
                        <w:jc w:val="center"/>
                        <w:rPr>
                          <w:rFonts w:ascii="Josefin Sans" w:hAnsi="Josefin Sans"/>
                          <w:sz w:val="48"/>
                          <w:szCs w:val="48"/>
                        </w:rPr>
                      </w:pPr>
                      <w:r w:rsidRPr="0059336A">
                        <w:rPr>
                          <w:rFonts w:ascii="Josefin Sans" w:hAnsi="Josefin Sans"/>
                          <w:sz w:val="48"/>
                          <w:szCs w:val="48"/>
                        </w:rPr>
                        <w:t>CONSEILS</w:t>
                      </w: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5" behindDoc="0" locked="0" layoutInCell="1" allowOverlap="1" wp14:anchorId="23738921" wp14:editId="226085D1">
                <wp:simplePos x="0" y="0"/>
                <wp:positionH relativeFrom="margin">
                  <wp:align>center</wp:align>
                </wp:positionH>
                <wp:positionV relativeFrom="paragraph">
                  <wp:posOffset>866500</wp:posOffset>
                </wp:positionV>
                <wp:extent cx="7277803" cy="3978876"/>
                <wp:effectExtent l="0" t="0" r="18415" b="22225"/>
                <wp:wrapNone/>
                <wp:docPr id="1930479323" name="Rectangle : avec coins arrondis en diagonale 1930479323"/>
                <wp:cNvGraphicFramePr/>
                <a:graphic xmlns:a="http://schemas.openxmlformats.org/drawingml/2006/main">
                  <a:graphicData uri="http://schemas.microsoft.com/office/word/2010/wordprocessingShape">
                    <wps:wsp>
                      <wps:cNvSpPr/>
                      <wps:spPr>
                        <a:xfrm>
                          <a:off x="0" y="0"/>
                          <a:ext cx="7277803" cy="3978876"/>
                        </a:xfrm>
                        <a:prstGeom prst="round2Diag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C246D" w14:textId="77777777" w:rsidR="009E78C4" w:rsidRPr="0059336A" w:rsidRDefault="009E78C4" w:rsidP="009E78C4">
                            <w:pPr>
                              <w:rPr>
                                <w:rFonts w:ascii="Josefin Sans" w:hAnsi="Josefin Sans"/>
                                <w:color w:val="000000" w:themeColor="text1"/>
                                <w:sz w:val="40"/>
                                <w:szCs w:val="40"/>
                              </w:rPr>
                            </w:pPr>
                          </w:p>
                          <w:p w14:paraId="32DE62FC" w14:textId="77777777" w:rsidR="00E1253F" w:rsidRPr="0059336A" w:rsidRDefault="00E1253F" w:rsidP="009E78C4">
                            <w:pPr>
                              <w:rPr>
                                <w:rFonts w:ascii="Josefin Sans" w:hAnsi="Josefin Sans"/>
                                <w:color w:val="000000" w:themeColor="text1"/>
                                <w:sz w:val="40"/>
                                <w:szCs w:val="40"/>
                              </w:rPr>
                            </w:pPr>
                          </w:p>
                          <w:p w14:paraId="18881AEA" w14:textId="0C11E6E5" w:rsidR="009E78C4" w:rsidRPr="0059336A" w:rsidRDefault="009E78C4" w:rsidP="009E78C4">
                            <w:pPr>
                              <w:pStyle w:val="Paragraphedeliste"/>
                              <w:numPr>
                                <w:ilvl w:val="0"/>
                                <w:numId w:val="20"/>
                              </w:numPr>
                              <w:rPr>
                                <w:rFonts w:ascii="Josefin Sans" w:hAnsi="Josefin Sans"/>
                                <w:color w:val="000000" w:themeColor="text1"/>
                                <w:sz w:val="40"/>
                                <w:szCs w:val="40"/>
                              </w:rPr>
                            </w:pPr>
                            <w:r w:rsidRPr="0059336A">
                              <w:rPr>
                                <w:rFonts w:ascii="Josefin Sans" w:hAnsi="Josefin Sans"/>
                                <w:color w:val="000000" w:themeColor="text1"/>
                                <w:sz w:val="40"/>
                                <w:szCs w:val="40"/>
                              </w:rPr>
                              <w:t>Toutes les activités proposées sont facultative</w:t>
                            </w:r>
                            <w:r w:rsidR="00E71072" w:rsidRPr="0059336A">
                              <w:rPr>
                                <w:rFonts w:ascii="Josefin Sans" w:hAnsi="Josefin Sans"/>
                                <w:color w:val="000000" w:themeColor="text1"/>
                                <w:sz w:val="40"/>
                                <w:szCs w:val="40"/>
                              </w:rPr>
                              <w:t>s. I</w:t>
                            </w:r>
                            <w:r w:rsidRPr="0059336A">
                              <w:rPr>
                                <w:rFonts w:ascii="Josefin Sans" w:hAnsi="Josefin Sans"/>
                                <w:color w:val="000000" w:themeColor="text1"/>
                                <w:sz w:val="40"/>
                                <w:szCs w:val="40"/>
                              </w:rPr>
                              <w:t>l incombera au formateur de décider laquelle est la mieux adaptée au groupe et/ou à l’individu en fonction des critères suivants :</w:t>
                            </w:r>
                          </w:p>
                          <w:p w14:paraId="387D53C8"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Compréhension de la langue</w:t>
                            </w:r>
                          </w:p>
                          <w:p w14:paraId="3B03F227"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Niveau de culture</w:t>
                            </w:r>
                          </w:p>
                          <w:p w14:paraId="216D9B7C"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Compétences informatiques</w:t>
                            </w:r>
                          </w:p>
                          <w:p w14:paraId="04F2AB4F" w14:textId="77777777" w:rsidR="009E78C4" w:rsidRPr="009E78C4" w:rsidRDefault="009E78C4" w:rsidP="009E78C4">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8921" id="Rectangle : avec coins arrondis en diagonale 1930479323" o:spid="_x0000_s1114" style="position:absolute;margin-left:0;margin-top:68.25pt;width:573.05pt;height:313.3pt;z-index:2516582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277803,3978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" adj="-11796480,,5400" path="m663159,l7277803,r,l7277803,3315717v,366253,-296906,663159,-663159,663159l,3978876r,l,663159c,296906,296906,,663159,xe" fillcolor="#f7caac [1301]" strokecolor="#1f3763 [1604]" strokeweight="1pt">
                <v:stroke joinstyle="miter"/>
                <v:formulas/>
                <v:path arrowok="t" o:connecttype="custom" o:connectlocs="663159,0;7277803,0;7277803,0;7277803,3315717;6614644,3978876;0,3978876;0,3978876;0,663159;663159,0" o:connectangles="0,0,0,0,0,0,0,0,0" textboxrect="0,0,7277803,3978876"/>
                <v:textbox>
                  <w:txbxContent>
                    <w:p w14:paraId="7E0C246D" w14:textId="77777777" w:rsidR="009E78C4" w:rsidRPr="0059336A" w:rsidRDefault="009E78C4" w:rsidP="009E78C4">
                      <w:pPr>
                        <w:rPr>
                          <w:rFonts w:ascii="Josefin Sans" w:hAnsi="Josefin Sans"/>
                          <w:color w:val="000000" w:themeColor="text1"/>
                          <w:sz w:val="40"/>
                          <w:szCs w:val="40"/>
                        </w:rPr>
                      </w:pPr>
                    </w:p>
                    <w:p w14:paraId="32DE62FC" w14:textId="77777777" w:rsidR="00E1253F" w:rsidRPr="0059336A" w:rsidRDefault="00E1253F" w:rsidP="009E78C4">
                      <w:pPr>
                        <w:rPr>
                          <w:rFonts w:ascii="Josefin Sans" w:hAnsi="Josefin Sans"/>
                          <w:color w:val="000000" w:themeColor="text1"/>
                          <w:sz w:val="40"/>
                          <w:szCs w:val="40"/>
                        </w:rPr>
                      </w:pPr>
                    </w:p>
                    <w:p w14:paraId="18881AEA" w14:textId="0C11E6E5" w:rsidR="009E78C4" w:rsidRPr="0059336A" w:rsidRDefault="009E78C4" w:rsidP="009E78C4">
                      <w:pPr>
                        <w:pStyle w:val="Paragraphedeliste"/>
                        <w:numPr>
                          <w:ilvl w:val="0"/>
                          <w:numId w:val="20"/>
                        </w:numPr>
                        <w:rPr>
                          <w:rFonts w:ascii="Josefin Sans" w:hAnsi="Josefin Sans"/>
                          <w:color w:val="000000" w:themeColor="text1"/>
                          <w:sz w:val="40"/>
                          <w:szCs w:val="40"/>
                        </w:rPr>
                      </w:pPr>
                      <w:r w:rsidRPr="0059336A">
                        <w:rPr>
                          <w:rFonts w:ascii="Josefin Sans" w:hAnsi="Josefin Sans"/>
                          <w:color w:val="000000" w:themeColor="text1"/>
                          <w:sz w:val="40"/>
                          <w:szCs w:val="40"/>
                        </w:rPr>
                        <w:t>Toutes les activités proposées sont facultative</w:t>
                      </w:r>
                      <w:r w:rsidR="00E71072" w:rsidRPr="0059336A">
                        <w:rPr>
                          <w:rFonts w:ascii="Josefin Sans" w:hAnsi="Josefin Sans"/>
                          <w:color w:val="000000" w:themeColor="text1"/>
                          <w:sz w:val="40"/>
                          <w:szCs w:val="40"/>
                        </w:rPr>
                        <w:t>s. I</w:t>
                      </w:r>
                      <w:r w:rsidRPr="0059336A">
                        <w:rPr>
                          <w:rFonts w:ascii="Josefin Sans" w:hAnsi="Josefin Sans"/>
                          <w:color w:val="000000" w:themeColor="text1"/>
                          <w:sz w:val="40"/>
                          <w:szCs w:val="40"/>
                        </w:rPr>
                        <w:t>l incombera au formateur de décider laquelle est la mieux adaptée au groupe et/ou à l’individu en fonction des critères suivants :</w:t>
                      </w:r>
                    </w:p>
                    <w:p w14:paraId="387D53C8"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Compréhension de la langue</w:t>
                      </w:r>
                    </w:p>
                    <w:p w14:paraId="3B03F227"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Niveau de culture</w:t>
                      </w:r>
                    </w:p>
                    <w:p w14:paraId="216D9B7C" w14:textId="77777777" w:rsidR="00E1253F" w:rsidRPr="0059336A" w:rsidRDefault="00E1253F" w:rsidP="00E1253F">
                      <w:pPr>
                        <w:pStyle w:val="Paragraphedeliste"/>
                        <w:numPr>
                          <w:ilvl w:val="0"/>
                          <w:numId w:val="21"/>
                        </w:numPr>
                        <w:rPr>
                          <w:rFonts w:ascii="Josefin Sans" w:hAnsi="Josefin Sans"/>
                          <w:color w:val="000000" w:themeColor="text1"/>
                          <w:sz w:val="40"/>
                          <w:szCs w:val="40"/>
                        </w:rPr>
                      </w:pPr>
                      <w:r w:rsidRPr="0059336A">
                        <w:rPr>
                          <w:rFonts w:ascii="Josefin Sans" w:hAnsi="Josefin Sans"/>
                          <w:color w:val="000000" w:themeColor="text1"/>
                          <w:sz w:val="40"/>
                          <w:szCs w:val="40"/>
                        </w:rPr>
                        <w:t>Compétences informatiques</w:t>
                      </w:r>
                    </w:p>
                    <w:p w14:paraId="04F2AB4F" w14:textId="77777777" w:rsidR="009E78C4" w:rsidRPr="009E78C4" w:rsidRDefault="009E78C4" w:rsidP="009E78C4">
                      <w:pPr>
                        <w:jc w:val="center"/>
                        <w:rPr>
                          <w:color w:val="000000" w:themeColor="text1"/>
                          <w:sz w:val="40"/>
                          <w:szCs w:val="40"/>
                        </w:rPr>
                      </w:pPr>
                    </w:p>
                  </w:txbxContent>
                </v:textbox>
                <w10:wrap anchorx="margin"/>
              </v:shape>
            </w:pict>
          </mc:Fallback>
        </mc:AlternateContent>
      </w:r>
      <w:r w:rsidRPr="00E57201">
        <w:rPr>
          <w:rFonts w:ascii="Josefin Sans" w:hAnsi="Josefin Sans"/>
          <w:b/>
          <w:noProof/>
          <w:sz w:val="40"/>
          <w:szCs w:val="40"/>
        </w:rPr>
        <w:drawing>
          <wp:inline distT="0" distB="0" distL="0" distR="0" wp14:anchorId="6BFA59B2" wp14:editId="7E4FF965">
            <wp:extent cx="8621395" cy="4949825"/>
            <wp:effectExtent l="171450" t="247650" r="179705" b="250825"/>
            <wp:docPr id="1142763017" name="Image 114276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5E8744D" w14:textId="77777777" w:rsidR="005B3E12" w:rsidRPr="00E57201" w:rsidRDefault="005B3E12" w:rsidP="005B3E12">
      <w:pPr>
        <w:rPr>
          <w:rFonts w:ascii="Josefin Sans" w:hAnsi="Josefin Sans"/>
        </w:rPr>
      </w:pPr>
    </w:p>
    <w:p w14:paraId="31C282F1" w14:textId="77777777" w:rsidR="001F0E86" w:rsidRPr="00E57201" w:rsidRDefault="001F0E86"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24" behindDoc="0" locked="0" layoutInCell="1" allowOverlap="1" wp14:anchorId="5D1FA215" wp14:editId="2199EC5A">
                <wp:simplePos x="0" y="0"/>
                <wp:positionH relativeFrom="page">
                  <wp:posOffset>3978275</wp:posOffset>
                </wp:positionH>
                <wp:positionV relativeFrom="paragraph">
                  <wp:posOffset>633095</wp:posOffset>
                </wp:positionV>
                <wp:extent cx="4095750" cy="914400"/>
                <wp:effectExtent l="0" t="0" r="19050" b="19050"/>
                <wp:wrapNone/>
                <wp:docPr id="1107839459" name="Rectangle : avec coins arrondis en diagonale 1107839459"/>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2A639" w14:textId="3D3D8B42" w:rsidR="001F0E86" w:rsidRPr="001F0E86" w:rsidRDefault="00197AF2" w:rsidP="00197AF2">
                            <w:pPr>
                              <w:pStyle w:val="Default"/>
                              <w:jc w:val="center"/>
                              <w:rPr>
                                <w:b/>
                                <w:bCs/>
                                <w:color w:val="000000" w:themeColor="text1"/>
                                <w:sz w:val="40"/>
                                <w:szCs w:val="40"/>
                              </w:rPr>
                            </w:pPr>
                            <w:r>
                              <w:rPr>
                                <w:b/>
                                <w:bCs/>
                                <w:sz w:val="23"/>
                                <w:szCs w:val="23"/>
                              </w:rPr>
                              <w:t>L’intervention professionnelle au domicile : connaissances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1FA215" id="Rectangle : avec coins arrondis en diagonale 1107839459" o:spid="_x0000_s1115" style="position:absolute;margin-left:313.25pt;margin-top:49.85pt;width:322.5pt;height:1in;z-index:2516583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35C2A639" w14:textId="3D3D8B42" w:rsidR="001F0E86" w:rsidRPr="001F0E86" w:rsidRDefault="00197AF2" w:rsidP="00197AF2">
                      <w:pPr>
                        <w:pStyle w:val="Default"/>
                        <w:jc w:val="center"/>
                        <w:rPr>
                          <w:b/>
                          <w:bCs/>
                          <w:color w:val="000000" w:themeColor="text1"/>
                          <w:sz w:val="40"/>
                          <w:szCs w:val="40"/>
                        </w:rPr>
                      </w:pPr>
                      <w:r>
                        <w:rPr>
                          <w:b/>
                          <w:bCs/>
                          <w:sz w:val="23"/>
                          <w:szCs w:val="23"/>
                        </w:rPr>
                        <w:t>L’intervention professionnelle au domicile : connaissances de base</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3" behindDoc="0" locked="0" layoutInCell="1" allowOverlap="1" wp14:anchorId="290D01AD" wp14:editId="73062089">
                <wp:simplePos x="0" y="0"/>
                <wp:positionH relativeFrom="column">
                  <wp:posOffset>727710</wp:posOffset>
                </wp:positionH>
                <wp:positionV relativeFrom="paragraph">
                  <wp:posOffset>647700</wp:posOffset>
                </wp:positionV>
                <wp:extent cx="1216025" cy="1216025"/>
                <wp:effectExtent l="0" t="0" r="22225" b="22225"/>
                <wp:wrapNone/>
                <wp:docPr id="664077163" name="Cube 66407716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9E661" w14:textId="77777777" w:rsidR="001F0E86" w:rsidRPr="0059336A" w:rsidRDefault="001F0E86" w:rsidP="001F0E86">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4080D40" w14:textId="77777777" w:rsidR="001F0E86" w:rsidRDefault="001F0E86" w:rsidP="001F0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0D01A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64077163" o:spid="_x0000_s1116" type="#_x0000_t16" style="position:absolute;margin-left:57.3pt;margin-top:51pt;width:95.75pt;height:95.7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" fillcolor="#dbdbdb [1302]" strokecolor="#1f3763 [1604]" strokeweight="1pt">
                <v:textbox>
                  <w:txbxContent>
                    <w:p w14:paraId="5EF9E661" w14:textId="77777777" w:rsidR="001F0E86" w:rsidRPr="0059336A" w:rsidRDefault="001F0E86" w:rsidP="001F0E86">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4080D40" w14:textId="77777777" w:rsidR="001F0E86" w:rsidRDefault="001F0E86" w:rsidP="001F0E86"/>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2" behindDoc="0" locked="0" layoutInCell="1" allowOverlap="1" wp14:anchorId="4D1B2E0A" wp14:editId="26C222A8">
                <wp:simplePos x="0" y="0"/>
                <wp:positionH relativeFrom="column">
                  <wp:posOffset>2028825</wp:posOffset>
                </wp:positionH>
                <wp:positionV relativeFrom="paragraph">
                  <wp:posOffset>1757045</wp:posOffset>
                </wp:positionV>
                <wp:extent cx="6561266" cy="3226388"/>
                <wp:effectExtent l="0" t="0" r="11430" b="12700"/>
                <wp:wrapNone/>
                <wp:docPr id="79389486" name="Rectangle : avec coins arrondis en diagonale 79389486"/>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42077" w14:textId="77777777" w:rsidR="001F0E86" w:rsidRPr="0059336A" w:rsidRDefault="001F0E86" w:rsidP="001F0E86">
                            <w:pPr>
                              <w:rPr>
                                <w:rFonts w:ascii="Josefin Sans" w:hAnsi="Josefin Sans"/>
                                <w:b/>
                                <w:bCs/>
                                <w:color w:val="000000" w:themeColor="text1"/>
                                <w:sz w:val="40"/>
                                <w:szCs w:val="40"/>
                              </w:rPr>
                            </w:pPr>
                            <w:r w:rsidRPr="0059336A">
                              <w:rPr>
                                <w:rFonts w:ascii="Josefin Sans" w:hAnsi="Josefin Sans"/>
                                <w:b/>
                                <w:bCs/>
                                <w:color w:val="000000" w:themeColor="text1"/>
                                <w:sz w:val="40"/>
                                <w:szCs w:val="40"/>
                              </w:rPr>
                              <w:t>Unités et objectifs :</w:t>
                            </w:r>
                          </w:p>
                          <w:p w14:paraId="0A3E5D3C" w14:textId="173F1C17" w:rsidR="001F0E86" w:rsidRPr="0059336A" w:rsidRDefault="001F0E86"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1.1 : Introduction</w:t>
                            </w:r>
                            <w:r w:rsidR="00E71072" w:rsidRPr="0059336A">
                              <w:rPr>
                                <w:rFonts w:ascii="Josefin Sans" w:hAnsi="Josefin Sans"/>
                                <w:color w:val="000000" w:themeColor="text1"/>
                                <w:sz w:val="40"/>
                                <w:szCs w:val="40"/>
                              </w:rPr>
                              <w:t> :</w:t>
                            </w:r>
                            <w:r w:rsidRPr="0059336A">
                              <w:rPr>
                                <w:rFonts w:ascii="Josefin Sans" w:hAnsi="Josefin Sans"/>
                                <w:color w:val="000000" w:themeColor="text1"/>
                                <w:sz w:val="40"/>
                                <w:szCs w:val="40"/>
                              </w:rPr>
                              <w:t xml:space="preserve"> L</w:t>
                            </w:r>
                            <w:r w:rsidR="00E71072" w:rsidRPr="0059336A">
                              <w:rPr>
                                <w:rFonts w:ascii="Josefin Sans" w:hAnsi="Josefin Sans"/>
                                <w:color w:val="000000" w:themeColor="text1"/>
                                <w:sz w:val="40"/>
                                <w:szCs w:val="40"/>
                              </w:rPr>
                              <w:t xml:space="preserve">e métier </w:t>
                            </w:r>
                            <w:r w:rsidR="00D2371E">
                              <w:rPr>
                                <w:rFonts w:ascii="Josefin Sans" w:hAnsi="Josefin Sans"/>
                                <w:color w:val="000000" w:themeColor="text1"/>
                                <w:sz w:val="40"/>
                                <w:szCs w:val="40"/>
                              </w:rPr>
                              <w:t>d’accompagnant</w:t>
                            </w:r>
                          </w:p>
                          <w:p w14:paraId="158B7EC5" w14:textId="77777777" w:rsidR="001F0E86" w:rsidRPr="0059336A" w:rsidRDefault="001F0E86"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1.2 : Conditions de travail</w:t>
                            </w:r>
                          </w:p>
                          <w:p w14:paraId="238B1958" w14:textId="7777777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1.3 : Comment gérer les barrières culturelles et linguistiques ?</w:t>
                            </w:r>
                          </w:p>
                          <w:p w14:paraId="2A580D47" w14:textId="7777777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1.4 : Communication : vocabulaire de base</w:t>
                            </w:r>
                          </w:p>
                          <w:p w14:paraId="0F021B23" w14:textId="0A12B63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 xml:space="preserve">CO 1.5 : Connaître les droits et les devoirs de </w:t>
                            </w:r>
                            <w:r w:rsidR="00D2371E">
                              <w:rPr>
                                <w:rFonts w:ascii="Josefin Sans" w:hAnsi="Josefin Sans"/>
                                <w:color w:val="000000" w:themeColor="text1"/>
                                <w:sz w:val="40"/>
                                <w:szCs w:val="40"/>
                              </w:rPr>
                              <w:t>l’accompagnant</w:t>
                            </w:r>
                          </w:p>
                          <w:p w14:paraId="5ED7C5FC" w14:textId="77777777" w:rsidR="001F0E86" w:rsidRPr="00BF61B0" w:rsidRDefault="001F0E86" w:rsidP="001F0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2E0A" id="Rectangle : avec coins arrondis en diagonale 79389486" o:spid="_x0000_s1117" style="position:absolute;margin-left:159.75pt;margin-top:138.35pt;width:516.65pt;height:254.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46642077" w14:textId="77777777" w:rsidR="001F0E86" w:rsidRPr="0059336A" w:rsidRDefault="001F0E86" w:rsidP="001F0E86">
                      <w:pPr>
                        <w:rPr>
                          <w:rFonts w:ascii="Josefin Sans" w:hAnsi="Josefin Sans"/>
                          <w:b/>
                          <w:bCs/>
                          <w:color w:val="000000" w:themeColor="text1"/>
                          <w:sz w:val="40"/>
                          <w:szCs w:val="40"/>
                        </w:rPr>
                      </w:pPr>
                      <w:r w:rsidRPr="0059336A">
                        <w:rPr>
                          <w:rFonts w:ascii="Josefin Sans" w:hAnsi="Josefin Sans"/>
                          <w:b/>
                          <w:bCs/>
                          <w:color w:val="000000" w:themeColor="text1"/>
                          <w:sz w:val="40"/>
                          <w:szCs w:val="40"/>
                        </w:rPr>
                        <w:t>Unités et objectifs :</w:t>
                      </w:r>
                    </w:p>
                    <w:p w14:paraId="0A3E5D3C" w14:textId="173F1C17" w:rsidR="001F0E86" w:rsidRPr="0059336A" w:rsidRDefault="001F0E86"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1.1 : Introduction</w:t>
                      </w:r>
                      <w:r w:rsidR="00E71072" w:rsidRPr="0059336A">
                        <w:rPr>
                          <w:rFonts w:ascii="Josefin Sans" w:hAnsi="Josefin Sans"/>
                          <w:color w:val="000000" w:themeColor="text1"/>
                          <w:sz w:val="40"/>
                          <w:szCs w:val="40"/>
                        </w:rPr>
                        <w:t> :</w:t>
                      </w:r>
                      <w:r w:rsidRPr="0059336A">
                        <w:rPr>
                          <w:rFonts w:ascii="Josefin Sans" w:hAnsi="Josefin Sans"/>
                          <w:color w:val="000000" w:themeColor="text1"/>
                          <w:sz w:val="40"/>
                          <w:szCs w:val="40"/>
                        </w:rPr>
                        <w:t xml:space="preserve"> L</w:t>
                      </w:r>
                      <w:r w:rsidR="00E71072" w:rsidRPr="0059336A">
                        <w:rPr>
                          <w:rFonts w:ascii="Josefin Sans" w:hAnsi="Josefin Sans"/>
                          <w:color w:val="000000" w:themeColor="text1"/>
                          <w:sz w:val="40"/>
                          <w:szCs w:val="40"/>
                        </w:rPr>
                        <w:t xml:space="preserve">e métier </w:t>
                      </w:r>
                      <w:r w:rsidR="00D2371E">
                        <w:rPr>
                          <w:rFonts w:ascii="Josefin Sans" w:hAnsi="Josefin Sans"/>
                          <w:color w:val="000000" w:themeColor="text1"/>
                          <w:sz w:val="40"/>
                          <w:szCs w:val="40"/>
                        </w:rPr>
                        <w:t>d’accompagnant</w:t>
                      </w:r>
                    </w:p>
                    <w:p w14:paraId="158B7EC5" w14:textId="77777777" w:rsidR="001F0E86" w:rsidRPr="0059336A" w:rsidRDefault="001F0E86"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1.2 : Conditions de travail</w:t>
                      </w:r>
                    </w:p>
                    <w:p w14:paraId="238B1958" w14:textId="7777777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1.3 : Comment gérer les barrières culturelles et linguistiques ?</w:t>
                      </w:r>
                    </w:p>
                    <w:p w14:paraId="2A580D47" w14:textId="7777777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CO 1.4 : Communication : vocabulaire de base</w:t>
                      </w:r>
                    </w:p>
                    <w:p w14:paraId="0F021B23" w14:textId="0A12B637" w:rsidR="00AF7493" w:rsidRPr="0059336A" w:rsidRDefault="00AF7493" w:rsidP="001F0E86">
                      <w:pPr>
                        <w:pStyle w:val="Paragraphedeliste"/>
                        <w:numPr>
                          <w:ilvl w:val="0"/>
                          <w:numId w:val="29"/>
                        </w:numPr>
                        <w:rPr>
                          <w:rFonts w:ascii="Josefin Sans" w:hAnsi="Josefin Sans"/>
                          <w:color w:val="000000" w:themeColor="text1"/>
                          <w:sz w:val="40"/>
                          <w:szCs w:val="40"/>
                        </w:rPr>
                      </w:pPr>
                      <w:r w:rsidRPr="0059336A">
                        <w:rPr>
                          <w:rFonts w:ascii="Josefin Sans" w:hAnsi="Josefin Sans"/>
                          <w:color w:val="000000" w:themeColor="text1"/>
                          <w:sz w:val="40"/>
                          <w:szCs w:val="40"/>
                        </w:rPr>
                        <w:t xml:space="preserve">CO 1.5 : Connaître les droits et les devoirs de </w:t>
                      </w:r>
                      <w:r w:rsidR="00D2371E">
                        <w:rPr>
                          <w:rFonts w:ascii="Josefin Sans" w:hAnsi="Josefin Sans"/>
                          <w:color w:val="000000" w:themeColor="text1"/>
                          <w:sz w:val="40"/>
                          <w:szCs w:val="40"/>
                        </w:rPr>
                        <w:t>l’accompagnant</w:t>
                      </w:r>
                    </w:p>
                    <w:p w14:paraId="5ED7C5FC" w14:textId="77777777" w:rsidR="001F0E86" w:rsidRPr="00BF61B0" w:rsidRDefault="001F0E86" w:rsidP="001F0E86"/>
                  </w:txbxContent>
                </v:textbox>
              </v:shape>
            </w:pict>
          </mc:Fallback>
        </mc:AlternateContent>
      </w:r>
      <w:r w:rsidRPr="00E57201">
        <w:rPr>
          <w:rFonts w:ascii="Josefin Sans" w:hAnsi="Josefin Sans"/>
          <w:b/>
          <w:noProof/>
          <w:sz w:val="40"/>
          <w:szCs w:val="40"/>
        </w:rPr>
        <w:drawing>
          <wp:inline distT="0" distB="0" distL="0" distR="0" wp14:anchorId="00B84587" wp14:editId="384FEBE3">
            <wp:extent cx="8621395" cy="4949825"/>
            <wp:effectExtent l="171450" t="247650" r="198755" b="250825"/>
            <wp:docPr id="988983970" name="Image 9889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2630A5" w14:textId="77777777" w:rsidR="005B3E12" w:rsidRPr="00E57201" w:rsidRDefault="005B3E12" w:rsidP="005B3E12">
      <w:pPr>
        <w:rPr>
          <w:rFonts w:ascii="Josefin Sans" w:hAnsi="Josefin Sans" w:cs="Tahoma"/>
          <w:b/>
          <w:sz w:val="40"/>
          <w:szCs w:val="40"/>
          <w:lang w:val="en-GB"/>
        </w:rPr>
      </w:pPr>
    </w:p>
    <w:p w14:paraId="6A24DC4A" w14:textId="77777777" w:rsidR="004613BE" w:rsidRPr="00E57201" w:rsidRDefault="004613BE"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27" behindDoc="0" locked="0" layoutInCell="1" allowOverlap="1" wp14:anchorId="6D1944DF" wp14:editId="409E5DBF">
                <wp:simplePos x="0" y="0"/>
                <wp:positionH relativeFrom="page">
                  <wp:posOffset>3927943</wp:posOffset>
                </wp:positionH>
                <wp:positionV relativeFrom="paragraph">
                  <wp:posOffset>626220</wp:posOffset>
                </wp:positionV>
                <wp:extent cx="4357315" cy="985962"/>
                <wp:effectExtent l="0" t="0" r="24765" b="24130"/>
                <wp:wrapNone/>
                <wp:docPr id="1491773040" name="Rectangle : avec coins arrondis en diagonale 1491773040"/>
                <wp:cNvGraphicFramePr/>
                <a:graphic xmlns:a="http://schemas.openxmlformats.org/drawingml/2006/main">
                  <a:graphicData uri="http://schemas.microsoft.com/office/word/2010/wordprocessingShape">
                    <wps:wsp>
                      <wps:cNvSpPr/>
                      <wps:spPr>
                        <a:xfrm>
                          <a:off x="0" y="0"/>
                          <a:ext cx="4357315" cy="985962"/>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5E259" w14:textId="77777777" w:rsidR="004613BE" w:rsidRPr="0059336A" w:rsidRDefault="004613BE" w:rsidP="004613BE">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 - Unité 1.01 </w:t>
                            </w:r>
                          </w:p>
                          <w:p w14:paraId="19C95689" w14:textId="3D2B8132" w:rsidR="004613BE" w:rsidRPr="0059336A" w:rsidRDefault="00972E89" w:rsidP="004613BE">
                            <w:pPr>
                              <w:jc w:val="center"/>
                              <w:rPr>
                                <w:rFonts w:ascii="Josefin Sans" w:hAnsi="Josefin Sans"/>
                                <w:b/>
                                <w:bCs/>
                                <w:color w:val="000000" w:themeColor="text1"/>
                                <w:sz w:val="40"/>
                                <w:szCs w:val="40"/>
                              </w:rPr>
                            </w:pPr>
                            <w:r>
                              <w:rPr>
                                <w:rFonts w:ascii="Josefin Sans" w:hAnsi="Josefin Sans"/>
                                <w:b/>
                                <w:bCs/>
                                <w:i/>
                                <w:iCs/>
                                <w:color w:val="000000" w:themeColor="text1"/>
                                <w:sz w:val="32"/>
                                <w:szCs w:val="32"/>
                              </w:rPr>
                              <w:t xml:space="preserve">Accompagnant </w:t>
                            </w:r>
                            <w:r w:rsidR="006E647D" w:rsidRPr="0059336A">
                              <w:rPr>
                                <w:rFonts w:ascii="Josefin Sans" w:hAnsi="Josefin Sans"/>
                                <w:b/>
                                <w:bCs/>
                                <w:i/>
                                <w:iCs/>
                                <w:color w:val="000000" w:themeColor="text1"/>
                                <w:sz w:val="32"/>
                                <w:szCs w:val="32"/>
                              </w:rPr>
                              <w:t xml:space="preserve"> : Connaissances </w:t>
                            </w:r>
                            <w:r>
                              <w:rPr>
                                <w:rFonts w:ascii="Josefin Sans" w:hAnsi="Josefin Sans"/>
                                <w:b/>
                                <w:bCs/>
                                <w:i/>
                                <w:iCs/>
                                <w:color w:val="000000" w:themeColor="text1"/>
                                <w:sz w:val="32"/>
                                <w:szCs w:val="32"/>
                              </w:rPr>
                              <w:t>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44DF" id="Rectangle : avec coins arrondis en diagonale 1491773040" o:spid="_x0000_s1118" style="position:absolute;margin-left:309.3pt;margin-top:49.3pt;width:343.1pt;height:77.6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57315,9859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" adj="-11796480,,5400" path="m164330,l4357315,r,l4357315,821632v,90757,-73573,164330,-164330,164330l,985962r,l,164330c,73573,73573,,164330,xe" fillcolor="#cfcdcd [2894]" strokecolor="#1f3763 [1604]" strokeweight="1pt">
                <v:stroke joinstyle="miter"/>
                <v:formulas/>
                <v:path arrowok="t" o:connecttype="custom" o:connectlocs="164330,0;4357315,0;4357315,0;4357315,821632;4192985,985962;0,985962;0,985962;0,164330;164330,0" o:connectangles="0,0,0,0,0,0,0,0,0" textboxrect="0,0,4357315,985962"/>
                <v:textbox>
                  <w:txbxContent>
                    <w:p w14:paraId="4105E259" w14:textId="77777777" w:rsidR="004613BE" w:rsidRPr="0059336A" w:rsidRDefault="004613BE" w:rsidP="004613BE">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 - Unité 1.01 </w:t>
                      </w:r>
                    </w:p>
                    <w:p w14:paraId="19C95689" w14:textId="3D2B8132" w:rsidR="004613BE" w:rsidRPr="0059336A" w:rsidRDefault="00972E89" w:rsidP="004613BE">
                      <w:pPr>
                        <w:jc w:val="center"/>
                        <w:rPr>
                          <w:rFonts w:ascii="Josefin Sans" w:hAnsi="Josefin Sans"/>
                          <w:b/>
                          <w:bCs/>
                          <w:color w:val="000000" w:themeColor="text1"/>
                          <w:sz w:val="40"/>
                          <w:szCs w:val="40"/>
                        </w:rPr>
                      </w:pPr>
                      <w:r>
                        <w:rPr>
                          <w:rFonts w:ascii="Josefin Sans" w:hAnsi="Josefin Sans"/>
                          <w:b/>
                          <w:bCs/>
                          <w:i/>
                          <w:iCs/>
                          <w:color w:val="000000" w:themeColor="text1"/>
                          <w:sz w:val="32"/>
                          <w:szCs w:val="32"/>
                        </w:rPr>
                        <w:t xml:space="preserve">Accompagnant </w:t>
                      </w:r>
                      <w:r w:rsidR="006E647D" w:rsidRPr="0059336A">
                        <w:rPr>
                          <w:rFonts w:ascii="Josefin Sans" w:hAnsi="Josefin Sans"/>
                          <w:b/>
                          <w:bCs/>
                          <w:i/>
                          <w:iCs/>
                          <w:color w:val="000000" w:themeColor="text1"/>
                          <w:sz w:val="32"/>
                          <w:szCs w:val="32"/>
                        </w:rPr>
                        <w:t xml:space="preserve"> : Connaissances </w:t>
                      </w:r>
                      <w:r>
                        <w:rPr>
                          <w:rFonts w:ascii="Josefin Sans" w:hAnsi="Josefin Sans"/>
                          <w:b/>
                          <w:bCs/>
                          <w:i/>
                          <w:iCs/>
                          <w:color w:val="000000" w:themeColor="text1"/>
                          <w:sz w:val="32"/>
                          <w:szCs w:val="32"/>
                        </w:rPr>
                        <w:t>de base</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6" behindDoc="0" locked="0" layoutInCell="1" allowOverlap="1" wp14:anchorId="6799D849" wp14:editId="140B4BF4">
                <wp:simplePos x="0" y="0"/>
                <wp:positionH relativeFrom="column">
                  <wp:posOffset>680085</wp:posOffset>
                </wp:positionH>
                <wp:positionV relativeFrom="paragraph">
                  <wp:posOffset>638175</wp:posOffset>
                </wp:positionV>
                <wp:extent cx="1216025" cy="1216025"/>
                <wp:effectExtent l="0" t="0" r="22225" b="22225"/>
                <wp:wrapNone/>
                <wp:docPr id="692022623" name="Cube 69202262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88561" w14:textId="77777777" w:rsidR="004613BE" w:rsidRPr="0059336A" w:rsidRDefault="004613BE" w:rsidP="004613B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6B81BFEA" w14:textId="77777777" w:rsidR="004613BE"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9D849" id="Cube 692022623" o:spid="_x0000_s1119" type="#_x0000_t16" style="position:absolute;margin-left:53.55pt;margin-top:50.25pt;width:95.75pt;height:95.7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" fillcolor="#dbdbdb [1302]" strokecolor="#1f3763 [1604]" strokeweight="1pt">
                <v:textbox>
                  <w:txbxContent>
                    <w:p w14:paraId="76D88561" w14:textId="77777777" w:rsidR="004613BE" w:rsidRPr="0059336A" w:rsidRDefault="004613BE" w:rsidP="004613B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6B81BFEA" w14:textId="77777777" w:rsidR="004613BE" w:rsidRDefault="004613BE" w:rsidP="004613BE"/>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5" behindDoc="0" locked="0" layoutInCell="1" allowOverlap="1" wp14:anchorId="106D848B" wp14:editId="5482851D">
                <wp:simplePos x="0" y="0"/>
                <wp:positionH relativeFrom="column">
                  <wp:posOffset>1981200</wp:posOffset>
                </wp:positionH>
                <wp:positionV relativeFrom="paragraph">
                  <wp:posOffset>1747520</wp:posOffset>
                </wp:positionV>
                <wp:extent cx="6561266" cy="3226388"/>
                <wp:effectExtent l="0" t="0" r="11430" b="12700"/>
                <wp:wrapNone/>
                <wp:docPr id="595934497" name="Rectangle : avec coins arrondis en diagonale 59593449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1EF3F" w14:textId="77777777" w:rsidR="004613BE" w:rsidRPr="0059336A" w:rsidRDefault="004613BE" w:rsidP="004613BE">
                            <w:pPr>
                              <w:pStyle w:val="Paragraphedeliste"/>
                              <w:rPr>
                                <w:rFonts w:ascii="Josefin Sans" w:hAnsi="Josefin Sans"/>
                                <w:b/>
                                <w:bCs/>
                                <w:color w:val="000000" w:themeColor="text1"/>
                                <w:sz w:val="40"/>
                                <w:szCs w:val="40"/>
                              </w:rPr>
                            </w:pPr>
                            <w:r w:rsidRPr="0059336A">
                              <w:rPr>
                                <w:rFonts w:ascii="Josefin Sans" w:hAnsi="Josefin Sans"/>
                                <w:b/>
                                <w:bCs/>
                                <w:color w:val="000000" w:themeColor="text1"/>
                                <w:sz w:val="40"/>
                                <w:szCs w:val="40"/>
                              </w:rPr>
                              <w:t>L’activité planifiée vise à :</w:t>
                            </w:r>
                          </w:p>
                          <w:p w14:paraId="184429DE" w14:textId="77777777" w:rsidR="005B07F9" w:rsidRPr="0059336A" w:rsidRDefault="00685B71" w:rsidP="004613BE">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Connaitre les tâches principales des aidants.</w:t>
                            </w:r>
                          </w:p>
                          <w:p w14:paraId="0A06E54C" w14:textId="1244EE1D" w:rsidR="004613BE" w:rsidRPr="0059336A" w:rsidRDefault="008F3619" w:rsidP="004613BE">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Comprendre le profil des aidants</w:t>
                            </w:r>
                            <w:r w:rsidR="00E71072" w:rsidRPr="0059336A">
                              <w:rPr>
                                <w:rFonts w:ascii="Josefin Sans" w:hAnsi="Josefin Sans"/>
                                <w:b/>
                                <w:bCs/>
                                <w:color w:val="000000" w:themeColor="text1"/>
                                <w:sz w:val="40"/>
                                <w:szCs w:val="40"/>
                              </w:rPr>
                              <w:t>.</w:t>
                            </w:r>
                            <w:r w:rsidRPr="0059336A">
                              <w:rPr>
                                <w:rFonts w:ascii="Josefin Sans" w:hAnsi="Josefin Sans"/>
                                <w:b/>
                                <w:bCs/>
                                <w:color w:val="000000" w:themeColor="text1"/>
                                <w:sz w:val="40"/>
                                <w:szCs w:val="40"/>
                              </w:rPr>
                              <w:t xml:space="preserve"> </w:t>
                            </w:r>
                          </w:p>
                          <w:p w14:paraId="45973833" w14:textId="77777777" w:rsidR="004613BE" w:rsidRPr="0059336A" w:rsidRDefault="004613BE" w:rsidP="004613BE">
                            <w:pPr>
                              <w:pStyle w:val="Paragraphedeliste"/>
                              <w:ind w:left="1533"/>
                              <w:rPr>
                                <w:rFonts w:ascii="Josefin Sans" w:hAnsi="Josefin Sans"/>
                                <w:b/>
                                <w:bCs/>
                                <w:color w:val="000000" w:themeColor="text1"/>
                                <w:sz w:val="28"/>
                                <w:szCs w:val="28"/>
                              </w:rPr>
                            </w:pPr>
                          </w:p>
                          <w:p w14:paraId="5553E115" w14:textId="4A3C2390" w:rsidR="004613BE" w:rsidRPr="0059336A" w:rsidRDefault="004613BE" w:rsidP="004613BE">
                            <w:pPr>
                              <w:pStyle w:val="Paragraphedeliste"/>
                              <w:ind w:left="1533"/>
                              <w:rPr>
                                <w:rFonts w:ascii="Josefin Sans" w:hAnsi="Josefin Sans"/>
                                <w:b/>
                                <w:bCs/>
                                <w:color w:val="000000" w:themeColor="text1"/>
                                <w:sz w:val="40"/>
                                <w:szCs w:val="40"/>
                                <w:u w:val="single"/>
                              </w:rPr>
                            </w:pPr>
                            <w:r w:rsidRPr="0059336A">
                              <w:rPr>
                                <w:rFonts w:ascii="Josefin Sans" w:hAnsi="Josefin Sans"/>
                                <w:b/>
                                <w:bCs/>
                                <w:color w:val="C00000"/>
                                <w:sz w:val="40"/>
                                <w:szCs w:val="40"/>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8"/>
                                <w:szCs w:val="28"/>
                              </w:rPr>
                              <w:t xml:space="preserve">Même si l'unité et l'activité sont conçues pour être réalisées en ligne, le formateur peut décider de </w:t>
                            </w:r>
                            <w:r w:rsidR="00E71072" w:rsidRPr="0059336A">
                              <w:rPr>
                                <w:rFonts w:ascii="Josefin Sans" w:hAnsi="Josefin Sans"/>
                                <w:b/>
                                <w:bCs/>
                                <w:color w:val="000000" w:themeColor="text1"/>
                                <w:sz w:val="28"/>
                                <w:szCs w:val="28"/>
                              </w:rPr>
                              <w:t xml:space="preserve">mettre en œuvre </w:t>
                            </w:r>
                            <w:r w:rsidRPr="0059336A">
                              <w:rPr>
                                <w:rFonts w:ascii="Josefin Sans" w:hAnsi="Josefin Sans"/>
                                <w:b/>
                                <w:bCs/>
                                <w:color w:val="000000" w:themeColor="text1"/>
                                <w:sz w:val="28"/>
                                <w:szCs w:val="28"/>
                              </w:rPr>
                              <w:t>le contenu et l'activité (ou seulement l’un des deux) en face-à-face, en fonction de</w:t>
                            </w:r>
                            <w:r w:rsidR="00E71072" w:rsidRPr="0059336A">
                              <w:rPr>
                                <w:rFonts w:ascii="Josefin Sans" w:hAnsi="Josefin Sans"/>
                                <w:b/>
                                <w:bCs/>
                                <w:color w:val="000000" w:themeColor="text1"/>
                                <w:sz w:val="28"/>
                                <w:szCs w:val="28"/>
                              </w:rPr>
                              <w:t xml:space="preserve">s </w:t>
                            </w:r>
                            <w:r w:rsidRPr="0059336A">
                              <w:rPr>
                                <w:rFonts w:ascii="Josefin Sans" w:hAnsi="Josefin Sans"/>
                                <w:b/>
                                <w:bCs/>
                                <w:color w:val="000000" w:themeColor="text1"/>
                                <w:sz w:val="28"/>
                                <w:szCs w:val="28"/>
                              </w:rPr>
                              <w:t>besoins</w:t>
                            </w:r>
                            <w:r w:rsidR="00E71072" w:rsidRPr="0059336A">
                              <w:rPr>
                                <w:rFonts w:ascii="Josefin Sans" w:hAnsi="Josefin Sans"/>
                                <w:b/>
                                <w:bCs/>
                                <w:color w:val="000000" w:themeColor="text1"/>
                                <w:sz w:val="28"/>
                                <w:szCs w:val="28"/>
                              </w:rPr>
                              <w:t xml:space="preserve"> des stagiaires</w:t>
                            </w:r>
                            <w:r w:rsidRPr="0059336A">
                              <w:rPr>
                                <w:rFonts w:ascii="Josefin Sans" w:hAnsi="Josefin Sans"/>
                                <w:b/>
                                <w:bCs/>
                                <w:color w:val="000000" w:themeColor="text1"/>
                                <w:sz w:val="28"/>
                                <w:szCs w:val="28"/>
                              </w:rPr>
                              <w:t>.</w:t>
                            </w:r>
                          </w:p>
                          <w:p w14:paraId="0DEEB354" w14:textId="77777777" w:rsidR="004613BE" w:rsidRPr="00BF61B0"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848B" id="Rectangle : avec coins arrondis en diagonale 595934497" o:spid="_x0000_s1120" style="position:absolute;margin-left:156pt;margin-top:137.6pt;width:516.65pt;height:254.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4F01EF3F" w14:textId="77777777" w:rsidR="004613BE" w:rsidRPr="0059336A" w:rsidRDefault="004613BE" w:rsidP="004613BE">
                      <w:pPr>
                        <w:pStyle w:val="Paragraphedeliste"/>
                        <w:rPr>
                          <w:rFonts w:ascii="Josefin Sans" w:hAnsi="Josefin Sans"/>
                          <w:b/>
                          <w:bCs/>
                          <w:color w:val="000000" w:themeColor="text1"/>
                          <w:sz w:val="40"/>
                          <w:szCs w:val="40"/>
                        </w:rPr>
                      </w:pPr>
                      <w:r w:rsidRPr="0059336A">
                        <w:rPr>
                          <w:rFonts w:ascii="Josefin Sans" w:hAnsi="Josefin Sans"/>
                          <w:b/>
                          <w:bCs/>
                          <w:color w:val="000000" w:themeColor="text1"/>
                          <w:sz w:val="40"/>
                          <w:szCs w:val="40"/>
                        </w:rPr>
                        <w:t>L’activité planifiée vise à :</w:t>
                      </w:r>
                    </w:p>
                    <w:p w14:paraId="184429DE" w14:textId="77777777" w:rsidR="005B07F9" w:rsidRPr="0059336A" w:rsidRDefault="00685B71" w:rsidP="004613BE">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Connaitre les tâches principales des aidants.</w:t>
                      </w:r>
                    </w:p>
                    <w:p w14:paraId="0A06E54C" w14:textId="1244EE1D" w:rsidR="004613BE" w:rsidRPr="0059336A" w:rsidRDefault="008F3619" w:rsidP="004613BE">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Comprendre le profil des aidants</w:t>
                      </w:r>
                      <w:r w:rsidR="00E71072" w:rsidRPr="0059336A">
                        <w:rPr>
                          <w:rFonts w:ascii="Josefin Sans" w:hAnsi="Josefin Sans"/>
                          <w:b/>
                          <w:bCs/>
                          <w:color w:val="000000" w:themeColor="text1"/>
                          <w:sz w:val="40"/>
                          <w:szCs w:val="40"/>
                        </w:rPr>
                        <w:t>.</w:t>
                      </w:r>
                      <w:r w:rsidRPr="0059336A">
                        <w:rPr>
                          <w:rFonts w:ascii="Josefin Sans" w:hAnsi="Josefin Sans"/>
                          <w:b/>
                          <w:bCs/>
                          <w:color w:val="000000" w:themeColor="text1"/>
                          <w:sz w:val="40"/>
                          <w:szCs w:val="40"/>
                        </w:rPr>
                        <w:t xml:space="preserve"> </w:t>
                      </w:r>
                    </w:p>
                    <w:p w14:paraId="45973833" w14:textId="77777777" w:rsidR="004613BE" w:rsidRPr="0059336A" w:rsidRDefault="004613BE" w:rsidP="004613BE">
                      <w:pPr>
                        <w:pStyle w:val="Paragraphedeliste"/>
                        <w:ind w:left="1533"/>
                        <w:rPr>
                          <w:rFonts w:ascii="Josefin Sans" w:hAnsi="Josefin Sans"/>
                          <w:b/>
                          <w:bCs/>
                          <w:color w:val="000000" w:themeColor="text1"/>
                          <w:sz w:val="28"/>
                          <w:szCs w:val="28"/>
                        </w:rPr>
                      </w:pPr>
                    </w:p>
                    <w:p w14:paraId="5553E115" w14:textId="4A3C2390" w:rsidR="004613BE" w:rsidRPr="0059336A" w:rsidRDefault="004613BE" w:rsidP="004613BE">
                      <w:pPr>
                        <w:pStyle w:val="Paragraphedeliste"/>
                        <w:ind w:left="1533"/>
                        <w:rPr>
                          <w:rFonts w:ascii="Josefin Sans" w:hAnsi="Josefin Sans"/>
                          <w:b/>
                          <w:bCs/>
                          <w:color w:val="000000" w:themeColor="text1"/>
                          <w:sz w:val="40"/>
                          <w:szCs w:val="40"/>
                          <w:u w:val="single"/>
                        </w:rPr>
                      </w:pPr>
                      <w:r w:rsidRPr="0059336A">
                        <w:rPr>
                          <w:rFonts w:ascii="Josefin Sans" w:hAnsi="Josefin Sans"/>
                          <w:b/>
                          <w:bCs/>
                          <w:color w:val="C00000"/>
                          <w:sz w:val="40"/>
                          <w:szCs w:val="40"/>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8"/>
                          <w:szCs w:val="28"/>
                        </w:rPr>
                        <w:t xml:space="preserve">Même si l'unité et l'activité sont conçues pour être réalisées en ligne, le formateur peut décider de </w:t>
                      </w:r>
                      <w:r w:rsidR="00E71072" w:rsidRPr="0059336A">
                        <w:rPr>
                          <w:rFonts w:ascii="Josefin Sans" w:hAnsi="Josefin Sans"/>
                          <w:b/>
                          <w:bCs/>
                          <w:color w:val="000000" w:themeColor="text1"/>
                          <w:sz w:val="28"/>
                          <w:szCs w:val="28"/>
                        </w:rPr>
                        <w:t xml:space="preserve">mettre en œuvre </w:t>
                      </w:r>
                      <w:r w:rsidRPr="0059336A">
                        <w:rPr>
                          <w:rFonts w:ascii="Josefin Sans" w:hAnsi="Josefin Sans"/>
                          <w:b/>
                          <w:bCs/>
                          <w:color w:val="000000" w:themeColor="text1"/>
                          <w:sz w:val="28"/>
                          <w:szCs w:val="28"/>
                        </w:rPr>
                        <w:t>le contenu et l'activité (ou seulement l’un des deux) en face-à-face, en fonction de</w:t>
                      </w:r>
                      <w:r w:rsidR="00E71072" w:rsidRPr="0059336A">
                        <w:rPr>
                          <w:rFonts w:ascii="Josefin Sans" w:hAnsi="Josefin Sans"/>
                          <w:b/>
                          <w:bCs/>
                          <w:color w:val="000000" w:themeColor="text1"/>
                          <w:sz w:val="28"/>
                          <w:szCs w:val="28"/>
                        </w:rPr>
                        <w:t xml:space="preserve">s </w:t>
                      </w:r>
                      <w:r w:rsidRPr="0059336A">
                        <w:rPr>
                          <w:rFonts w:ascii="Josefin Sans" w:hAnsi="Josefin Sans"/>
                          <w:b/>
                          <w:bCs/>
                          <w:color w:val="000000" w:themeColor="text1"/>
                          <w:sz w:val="28"/>
                          <w:szCs w:val="28"/>
                        </w:rPr>
                        <w:t>besoins</w:t>
                      </w:r>
                      <w:r w:rsidR="00E71072" w:rsidRPr="0059336A">
                        <w:rPr>
                          <w:rFonts w:ascii="Josefin Sans" w:hAnsi="Josefin Sans"/>
                          <w:b/>
                          <w:bCs/>
                          <w:color w:val="000000" w:themeColor="text1"/>
                          <w:sz w:val="28"/>
                          <w:szCs w:val="28"/>
                        </w:rPr>
                        <w:t xml:space="preserve"> des stagiaires</w:t>
                      </w:r>
                      <w:r w:rsidRPr="0059336A">
                        <w:rPr>
                          <w:rFonts w:ascii="Josefin Sans" w:hAnsi="Josefin Sans"/>
                          <w:b/>
                          <w:bCs/>
                          <w:color w:val="000000" w:themeColor="text1"/>
                          <w:sz w:val="28"/>
                          <w:szCs w:val="28"/>
                        </w:rPr>
                        <w:t>.</w:t>
                      </w:r>
                    </w:p>
                    <w:p w14:paraId="0DEEB354" w14:textId="77777777" w:rsidR="004613BE" w:rsidRPr="00BF61B0" w:rsidRDefault="004613BE" w:rsidP="004613BE"/>
                  </w:txbxContent>
                </v:textbox>
              </v:shape>
            </w:pict>
          </mc:Fallback>
        </mc:AlternateContent>
      </w:r>
      <w:r w:rsidRPr="00E57201">
        <w:rPr>
          <w:rFonts w:ascii="Josefin Sans" w:hAnsi="Josefin Sans"/>
          <w:b/>
          <w:noProof/>
          <w:sz w:val="40"/>
          <w:szCs w:val="40"/>
        </w:rPr>
        <w:drawing>
          <wp:inline distT="0" distB="0" distL="0" distR="0" wp14:anchorId="2E39815A" wp14:editId="6F242F09">
            <wp:extent cx="8621395" cy="4949825"/>
            <wp:effectExtent l="171450" t="247650" r="198755" b="250825"/>
            <wp:docPr id="487902499" name="Image 4879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24057C" w14:textId="77777777" w:rsidR="004613BE" w:rsidRPr="00E57201" w:rsidRDefault="004613BE"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28" behindDoc="0" locked="0" layoutInCell="1" allowOverlap="1" wp14:anchorId="5A2D6833" wp14:editId="5BA82A7F">
                <wp:simplePos x="0" y="0"/>
                <wp:positionH relativeFrom="column">
                  <wp:posOffset>2045595</wp:posOffset>
                </wp:positionH>
                <wp:positionV relativeFrom="paragraph">
                  <wp:posOffset>1820284</wp:posOffset>
                </wp:positionV>
                <wp:extent cx="6560820" cy="3222885"/>
                <wp:effectExtent l="0" t="0" r="17780" b="15875"/>
                <wp:wrapNone/>
                <wp:docPr id="1015417297" name="Rectangle : avec coins arrondis en diagonale 1015417297"/>
                <wp:cNvGraphicFramePr/>
                <a:graphic xmlns:a="http://schemas.openxmlformats.org/drawingml/2006/main">
                  <a:graphicData uri="http://schemas.microsoft.com/office/word/2010/wordprocessingShape">
                    <wps:wsp>
                      <wps:cNvSpPr/>
                      <wps:spPr>
                        <a:xfrm>
                          <a:off x="0" y="0"/>
                          <a:ext cx="6560820" cy="3222885"/>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4A86E" w14:textId="77777777" w:rsidR="00A34FC9" w:rsidRPr="0059336A" w:rsidRDefault="00A34FC9" w:rsidP="00A34FC9">
                            <w:pPr>
                              <w:pStyle w:val="Paragraphedeliste"/>
                              <w:rPr>
                                <w:rFonts w:ascii="Josefin Sans" w:hAnsi="Josefin Sans"/>
                                <w:b/>
                                <w:bCs/>
                                <w:color w:val="000000" w:themeColor="text1"/>
                                <w:sz w:val="36"/>
                                <w:szCs w:val="36"/>
                              </w:rPr>
                            </w:pPr>
                            <w:r w:rsidRPr="0059336A">
                              <w:rPr>
                                <w:rFonts w:ascii="Josefin Sans" w:hAnsi="Josefin Sans"/>
                                <w:b/>
                                <w:bCs/>
                                <w:color w:val="000000" w:themeColor="text1"/>
                                <w:sz w:val="36"/>
                                <w:szCs w:val="36"/>
                              </w:rPr>
                              <w:t>L’activité planifiée vise à :</w:t>
                            </w:r>
                          </w:p>
                          <w:p w14:paraId="039E7136" w14:textId="75A69140" w:rsidR="00A34FC9" w:rsidRPr="0059336A" w:rsidRDefault="00685B71" w:rsidP="00A34FC9">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Connaitre les conditions de travail ayant cours dans le pays.</w:t>
                            </w:r>
                          </w:p>
                          <w:p w14:paraId="7069D1CC" w14:textId="77777777" w:rsidR="00A34FC9" w:rsidRPr="0059336A" w:rsidRDefault="00685B71" w:rsidP="00A34FC9">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Confirmer que les conditions de travail des aidants sont bien adaptées aux besoins des stagiaires. </w:t>
                            </w:r>
                          </w:p>
                          <w:p w14:paraId="26A26D41" w14:textId="77777777" w:rsidR="00A34FC9" w:rsidRPr="0059336A" w:rsidRDefault="00A34FC9" w:rsidP="00A34FC9">
                            <w:pPr>
                              <w:pStyle w:val="Paragraphedeliste"/>
                              <w:ind w:left="1533"/>
                              <w:rPr>
                                <w:rFonts w:ascii="Josefin Sans" w:hAnsi="Josefin Sans"/>
                                <w:b/>
                                <w:bCs/>
                                <w:color w:val="000000" w:themeColor="text1"/>
                                <w:sz w:val="28"/>
                                <w:szCs w:val="28"/>
                              </w:rPr>
                            </w:pPr>
                          </w:p>
                          <w:p w14:paraId="31AD5C2F" w14:textId="23EF5E22" w:rsidR="00D07C36" w:rsidRPr="0059336A" w:rsidRDefault="00A34FC9" w:rsidP="00D07C36">
                            <w:pPr>
                              <w:pStyle w:val="Paragraphedeliste"/>
                              <w:ind w:left="1533"/>
                              <w:rPr>
                                <w:rFonts w:ascii="Josefin Sans" w:hAnsi="Josefin Sans"/>
                                <w:b/>
                                <w:bCs/>
                                <w:color w:val="000000" w:themeColor="text1"/>
                                <w:sz w:val="40"/>
                                <w:szCs w:val="40"/>
                                <w:u w:val="single"/>
                              </w:rPr>
                            </w:pPr>
                            <w:r w:rsidRPr="0059336A">
                              <w:rPr>
                                <w:rFonts w:ascii="Josefin Sans" w:hAnsi="Josefin Sans"/>
                                <w:b/>
                                <w:bCs/>
                                <w:color w:val="C00000"/>
                                <w:sz w:val="28"/>
                                <w:szCs w:val="28"/>
                              </w:rPr>
                              <w:t>CONSEILS</w:t>
                            </w:r>
                            <w:r w:rsidRPr="0059336A">
                              <w:rPr>
                                <w:rFonts w:ascii="Josefin Sans" w:hAnsi="Josefin Sans"/>
                                <w:b/>
                                <w:bCs/>
                                <w:sz w:val="28"/>
                                <w:szCs w:val="28"/>
                              </w:rPr>
                              <w:t xml:space="preserve"> </w:t>
                            </w:r>
                            <w:r w:rsidRPr="0059336A">
                              <w:rPr>
                                <w:rFonts w:ascii="Josefin Sans" w:hAnsi="Josefin Sans"/>
                                <w:b/>
                                <w:bCs/>
                                <w:color w:val="000000" w:themeColor="text1"/>
                                <w:sz w:val="28"/>
                                <w:szCs w:val="28"/>
                              </w:rPr>
                              <w:t xml:space="preserve">: même si l'unité et l'activité sont conçues pour être réalisées en ligne, le formateur peut décider </w:t>
                            </w:r>
                            <w:r w:rsidR="00D07C36" w:rsidRPr="0059336A">
                              <w:rPr>
                                <w:rFonts w:ascii="Josefin Sans" w:hAnsi="Josefin Sans"/>
                                <w:b/>
                                <w:bCs/>
                                <w:color w:val="000000" w:themeColor="text1"/>
                                <w:sz w:val="28"/>
                                <w:szCs w:val="28"/>
                              </w:rPr>
                              <w:t>de mettre en œuvre le contenu et l'activité (ou seulement l’un des deux) en face-à-face, en fonction des besoins des stagiaires.</w:t>
                            </w:r>
                          </w:p>
                          <w:p w14:paraId="5FD4A2C7" w14:textId="62B65628" w:rsidR="004613BE" w:rsidRPr="00BF61B0" w:rsidRDefault="004613BE" w:rsidP="00D07C36">
                            <w:pPr>
                              <w:pStyle w:val="Paragraphedeliste"/>
                              <w:ind w:left="153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6833" id="Rectangle : avec coins arrondis en diagonale 1015417297" o:spid="_x0000_s1121" style="position:absolute;margin-left:161.05pt;margin-top:143.35pt;width:516.6pt;height:253.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2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Z2jwIAAIg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" adj="-11796480,,5400" path="m537158,l6560820,r,l6560820,2685727v,296664,-240494,537158,-537158,537158l,3222885r,l,537158c,240494,240494,,537158,xe" fillcolor="#cfcdcd [2894]" strokecolor="#1f3763 [1604]" strokeweight="1pt">
                <v:stroke joinstyle="miter"/>
                <v:formulas/>
                <v:path arrowok="t" o:connecttype="custom" o:connectlocs="537158,0;6560820,0;6560820,0;6560820,2685727;6023662,3222885;0,3222885;0,3222885;0,537158;537158,0" o:connectangles="0,0,0,0,0,0,0,0,0" textboxrect="0,0,6560820,3222885"/>
                <v:textbox>
                  <w:txbxContent>
                    <w:p w14:paraId="6F64A86E" w14:textId="77777777" w:rsidR="00A34FC9" w:rsidRPr="0059336A" w:rsidRDefault="00A34FC9" w:rsidP="00A34FC9">
                      <w:pPr>
                        <w:pStyle w:val="Paragraphedeliste"/>
                        <w:rPr>
                          <w:rFonts w:ascii="Josefin Sans" w:hAnsi="Josefin Sans"/>
                          <w:b/>
                          <w:bCs/>
                          <w:color w:val="000000" w:themeColor="text1"/>
                          <w:sz w:val="36"/>
                          <w:szCs w:val="36"/>
                        </w:rPr>
                      </w:pPr>
                      <w:r w:rsidRPr="0059336A">
                        <w:rPr>
                          <w:rFonts w:ascii="Josefin Sans" w:hAnsi="Josefin Sans"/>
                          <w:b/>
                          <w:bCs/>
                          <w:color w:val="000000" w:themeColor="text1"/>
                          <w:sz w:val="36"/>
                          <w:szCs w:val="36"/>
                        </w:rPr>
                        <w:t>L’activité planifiée vise à :</w:t>
                      </w:r>
                    </w:p>
                    <w:p w14:paraId="039E7136" w14:textId="75A69140" w:rsidR="00A34FC9" w:rsidRPr="0059336A" w:rsidRDefault="00685B71" w:rsidP="00A34FC9">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Connaitre les conditions de travail ayant cours dans le pays.</w:t>
                      </w:r>
                    </w:p>
                    <w:p w14:paraId="7069D1CC" w14:textId="77777777" w:rsidR="00A34FC9" w:rsidRPr="0059336A" w:rsidRDefault="00685B71" w:rsidP="00A34FC9">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Confirmer que les conditions de travail des aidants sont bien adaptées aux besoins des stagiaires. </w:t>
                      </w:r>
                    </w:p>
                    <w:p w14:paraId="26A26D41" w14:textId="77777777" w:rsidR="00A34FC9" w:rsidRPr="0059336A" w:rsidRDefault="00A34FC9" w:rsidP="00A34FC9">
                      <w:pPr>
                        <w:pStyle w:val="Paragraphedeliste"/>
                        <w:ind w:left="1533"/>
                        <w:rPr>
                          <w:rFonts w:ascii="Josefin Sans" w:hAnsi="Josefin Sans"/>
                          <w:b/>
                          <w:bCs/>
                          <w:color w:val="000000" w:themeColor="text1"/>
                          <w:sz w:val="28"/>
                          <w:szCs w:val="28"/>
                        </w:rPr>
                      </w:pPr>
                    </w:p>
                    <w:p w14:paraId="31AD5C2F" w14:textId="23EF5E22" w:rsidR="00D07C36" w:rsidRPr="0059336A" w:rsidRDefault="00A34FC9" w:rsidP="00D07C36">
                      <w:pPr>
                        <w:pStyle w:val="Paragraphedeliste"/>
                        <w:ind w:left="1533"/>
                        <w:rPr>
                          <w:rFonts w:ascii="Josefin Sans" w:hAnsi="Josefin Sans"/>
                          <w:b/>
                          <w:bCs/>
                          <w:color w:val="000000" w:themeColor="text1"/>
                          <w:sz w:val="40"/>
                          <w:szCs w:val="40"/>
                          <w:u w:val="single"/>
                        </w:rPr>
                      </w:pPr>
                      <w:r w:rsidRPr="0059336A">
                        <w:rPr>
                          <w:rFonts w:ascii="Josefin Sans" w:hAnsi="Josefin Sans"/>
                          <w:b/>
                          <w:bCs/>
                          <w:color w:val="C00000"/>
                          <w:sz w:val="28"/>
                          <w:szCs w:val="28"/>
                        </w:rPr>
                        <w:t>CONSEILS</w:t>
                      </w:r>
                      <w:r w:rsidRPr="0059336A">
                        <w:rPr>
                          <w:rFonts w:ascii="Josefin Sans" w:hAnsi="Josefin Sans"/>
                          <w:b/>
                          <w:bCs/>
                          <w:sz w:val="28"/>
                          <w:szCs w:val="28"/>
                        </w:rPr>
                        <w:t xml:space="preserve"> </w:t>
                      </w:r>
                      <w:r w:rsidRPr="0059336A">
                        <w:rPr>
                          <w:rFonts w:ascii="Josefin Sans" w:hAnsi="Josefin Sans"/>
                          <w:b/>
                          <w:bCs/>
                          <w:color w:val="000000" w:themeColor="text1"/>
                          <w:sz w:val="28"/>
                          <w:szCs w:val="28"/>
                        </w:rPr>
                        <w:t xml:space="preserve">: même si l'unité et l'activité sont conçues pour être réalisées en ligne, le formateur peut décider </w:t>
                      </w:r>
                      <w:r w:rsidR="00D07C36" w:rsidRPr="0059336A">
                        <w:rPr>
                          <w:rFonts w:ascii="Josefin Sans" w:hAnsi="Josefin Sans"/>
                          <w:b/>
                          <w:bCs/>
                          <w:color w:val="000000" w:themeColor="text1"/>
                          <w:sz w:val="28"/>
                          <w:szCs w:val="28"/>
                        </w:rPr>
                        <w:t>de mettre en œuvre le contenu et l'activité (ou seulement l’un des deux) en face-à-face, en fonction des besoins des stagiaires.</w:t>
                      </w:r>
                    </w:p>
                    <w:p w14:paraId="5FD4A2C7" w14:textId="62B65628" w:rsidR="004613BE" w:rsidRPr="00BF61B0" w:rsidRDefault="004613BE" w:rsidP="00D07C36">
                      <w:pPr>
                        <w:pStyle w:val="Paragraphedeliste"/>
                        <w:ind w:left="1533"/>
                      </w:pP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29" behindDoc="0" locked="0" layoutInCell="1" allowOverlap="1" wp14:anchorId="6A3338D9" wp14:editId="4A18DA30">
                <wp:simplePos x="0" y="0"/>
                <wp:positionH relativeFrom="column">
                  <wp:posOffset>746760</wp:posOffset>
                </wp:positionH>
                <wp:positionV relativeFrom="paragraph">
                  <wp:posOffset>714375</wp:posOffset>
                </wp:positionV>
                <wp:extent cx="1216025" cy="1216025"/>
                <wp:effectExtent l="0" t="0" r="22225" b="22225"/>
                <wp:wrapNone/>
                <wp:docPr id="1444679199" name="Cube 14446791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54F7C" w14:textId="77777777" w:rsidR="004613BE" w:rsidRPr="0059336A" w:rsidRDefault="004613BE" w:rsidP="004613B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4A7445B" w14:textId="77777777" w:rsidR="004613BE"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338D9" id="Cube 1444679199" o:spid="_x0000_s1122" type="#_x0000_t16" style="position:absolute;margin-left:58.8pt;margin-top:56.25pt;width:95.75pt;height:95.7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" fillcolor="#dbdbdb [1302]" strokecolor="#1f3763 [1604]" strokeweight="1pt">
                <v:textbox>
                  <w:txbxContent>
                    <w:p w14:paraId="67654F7C" w14:textId="77777777" w:rsidR="004613BE" w:rsidRPr="0059336A" w:rsidRDefault="004613BE" w:rsidP="004613B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4A7445B" w14:textId="77777777" w:rsidR="004613BE" w:rsidRDefault="004613BE" w:rsidP="004613BE"/>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30" behindDoc="0" locked="0" layoutInCell="1" allowOverlap="1" wp14:anchorId="367738DB" wp14:editId="16CD0619">
                <wp:simplePos x="0" y="0"/>
                <wp:positionH relativeFrom="page">
                  <wp:posOffset>3997325</wp:posOffset>
                </wp:positionH>
                <wp:positionV relativeFrom="paragraph">
                  <wp:posOffset>699770</wp:posOffset>
                </wp:positionV>
                <wp:extent cx="4095908" cy="914400"/>
                <wp:effectExtent l="0" t="0" r="19050" b="19050"/>
                <wp:wrapNone/>
                <wp:docPr id="1269081540" name="Rectangle : avec coins arrondis en diagonale 126908154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604CF" w14:textId="77777777" w:rsidR="00A34FC9" w:rsidRPr="0059336A" w:rsidRDefault="00A34FC9" w:rsidP="00A34FC9">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 - Unité 1.02 </w:t>
                            </w:r>
                          </w:p>
                          <w:p w14:paraId="6F235A4E" w14:textId="77777777" w:rsidR="00A34FC9" w:rsidRPr="0059336A" w:rsidRDefault="006E647D" w:rsidP="00A34FC9">
                            <w:pPr>
                              <w:rPr>
                                <w:rFonts w:ascii="Josefin Sans" w:hAnsi="Josefin Sans"/>
                                <w:b/>
                                <w:bCs/>
                                <w:color w:val="000000" w:themeColor="text1"/>
                                <w:sz w:val="32"/>
                                <w:szCs w:val="32"/>
                              </w:rPr>
                            </w:pPr>
                            <w:r w:rsidRPr="0059336A">
                              <w:rPr>
                                <w:rFonts w:ascii="Josefin Sans" w:hAnsi="Josefin Sans"/>
                                <w:b/>
                                <w:bCs/>
                                <w:i/>
                                <w:iCs/>
                                <w:color w:val="000000" w:themeColor="text1"/>
                                <w:sz w:val="32"/>
                                <w:szCs w:val="32"/>
                              </w:rPr>
                              <w:t>Conditions de travail</w:t>
                            </w:r>
                          </w:p>
                          <w:p w14:paraId="3A4C4BC3" w14:textId="77777777" w:rsidR="004613BE" w:rsidRPr="00E2573D" w:rsidRDefault="004613BE" w:rsidP="004613BE">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738DB" id="Rectangle : avec coins arrondis en diagonale 1269081540" o:spid="_x0000_s1123" style="position:absolute;margin-left:314.75pt;margin-top:55.1pt;width:322.5pt;height:1in;z-index:25165833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6EF604CF" w14:textId="77777777" w:rsidR="00A34FC9" w:rsidRPr="0059336A" w:rsidRDefault="00A34FC9" w:rsidP="00A34FC9">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 - Unité 1.02 </w:t>
                      </w:r>
                    </w:p>
                    <w:p w14:paraId="6F235A4E" w14:textId="77777777" w:rsidR="00A34FC9" w:rsidRPr="0059336A" w:rsidRDefault="006E647D" w:rsidP="00A34FC9">
                      <w:pPr>
                        <w:rPr>
                          <w:rFonts w:ascii="Josefin Sans" w:hAnsi="Josefin Sans"/>
                          <w:b/>
                          <w:bCs/>
                          <w:color w:val="000000" w:themeColor="text1"/>
                          <w:sz w:val="32"/>
                          <w:szCs w:val="32"/>
                        </w:rPr>
                      </w:pPr>
                      <w:r w:rsidRPr="0059336A">
                        <w:rPr>
                          <w:rFonts w:ascii="Josefin Sans" w:hAnsi="Josefin Sans"/>
                          <w:b/>
                          <w:bCs/>
                          <w:i/>
                          <w:iCs/>
                          <w:color w:val="000000" w:themeColor="text1"/>
                          <w:sz w:val="32"/>
                          <w:szCs w:val="32"/>
                        </w:rPr>
                        <w:t>Conditions de travail</w:t>
                      </w:r>
                    </w:p>
                    <w:p w14:paraId="3A4C4BC3" w14:textId="77777777" w:rsidR="004613BE" w:rsidRPr="00E2573D" w:rsidRDefault="004613BE" w:rsidP="004613BE">
                      <w:pPr>
                        <w:jc w:val="center"/>
                        <w:rPr>
                          <w:b/>
                          <w:bCs/>
                          <w:color w:val="000000" w:themeColor="text1"/>
                          <w:sz w:val="40"/>
                          <w:szCs w:val="40"/>
                        </w:rPr>
                      </w:pPr>
                    </w:p>
                  </w:txbxContent>
                </v:textbox>
                <w10:wrap anchorx="page"/>
              </v:shape>
            </w:pict>
          </mc:Fallback>
        </mc:AlternateContent>
      </w:r>
      <w:r w:rsidRPr="00E57201">
        <w:rPr>
          <w:rFonts w:ascii="Josefin Sans" w:hAnsi="Josefin Sans"/>
          <w:b/>
          <w:noProof/>
          <w:sz w:val="40"/>
          <w:szCs w:val="40"/>
        </w:rPr>
        <w:drawing>
          <wp:inline distT="0" distB="0" distL="0" distR="0" wp14:anchorId="526FAD12" wp14:editId="214F6A07">
            <wp:extent cx="8621395" cy="4949825"/>
            <wp:effectExtent l="171450" t="247650" r="198755" b="250825"/>
            <wp:docPr id="861195190" name="Image 8611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7F33087" w14:textId="77777777" w:rsidR="006E647D" w:rsidRPr="00E57201" w:rsidRDefault="006E647D" w:rsidP="005B3E12">
      <w:pPr>
        <w:rPr>
          <w:rFonts w:ascii="Josefin Sans" w:hAnsi="Josefin Sans" w:cs="Tahoma"/>
          <w:b/>
          <w:sz w:val="40"/>
          <w:szCs w:val="40"/>
          <w:lang w:val="en-GB"/>
        </w:rPr>
      </w:pPr>
    </w:p>
    <w:p w14:paraId="079973A7" w14:textId="7D25CEFA" w:rsidR="006E647D" w:rsidRPr="00E57201" w:rsidRDefault="00A0617E"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31" behindDoc="0" locked="0" layoutInCell="1" allowOverlap="1" wp14:anchorId="7EA343E3" wp14:editId="78FD3C14">
                <wp:simplePos x="0" y="0"/>
                <wp:positionH relativeFrom="column">
                  <wp:posOffset>1603385</wp:posOffset>
                </wp:positionH>
                <wp:positionV relativeFrom="paragraph">
                  <wp:posOffset>1797800</wp:posOffset>
                </wp:positionV>
                <wp:extent cx="6965555" cy="3225800"/>
                <wp:effectExtent l="0" t="0" r="6985" b="12700"/>
                <wp:wrapNone/>
                <wp:docPr id="1712749993" name="Rectangle : avec coins arrondis en diagonale 1712749993"/>
                <wp:cNvGraphicFramePr/>
                <a:graphic xmlns:a="http://schemas.openxmlformats.org/drawingml/2006/main">
                  <a:graphicData uri="http://schemas.microsoft.com/office/word/2010/wordprocessingShape">
                    <wps:wsp>
                      <wps:cNvSpPr/>
                      <wps:spPr>
                        <a:xfrm>
                          <a:off x="0" y="0"/>
                          <a:ext cx="6965555"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8EE56" w14:textId="77777777" w:rsidR="006E647D" w:rsidRPr="0059336A" w:rsidRDefault="006E647D" w:rsidP="006E647D">
                            <w:pPr>
                              <w:pStyle w:val="Paragraphedeliste"/>
                              <w:rPr>
                                <w:rFonts w:ascii="Josefin Sans" w:hAnsi="Josefin Sans"/>
                                <w:b/>
                                <w:bCs/>
                                <w:color w:val="000000" w:themeColor="text1"/>
                                <w:sz w:val="34"/>
                                <w:szCs w:val="34"/>
                              </w:rPr>
                            </w:pPr>
                            <w:r w:rsidRPr="0059336A">
                              <w:rPr>
                                <w:rFonts w:ascii="Josefin Sans" w:hAnsi="Josefin Sans"/>
                                <w:b/>
                                <w:bCs/>
                                <w:color w:val="000000" w:themeColor="text1"/>
                                <w:sz w:val="34"/>
                                <w:szCs w:val="34"/>
                              </w:rPr>
                              <w:t>L’activité planifiée vise à :</w:t>
                            </w:r>
                          </w:p>
                          <w:p w14:paraId="5A0C248B" w14:textId="77777777" w:rsidR="006E647D" w:rsidRPr="0059336A" w:rsidRDefault="006E647D" w:rsidP="006E647D">
                            <w:pPr>
                              <w:pStyle w:val="Paragraphedeliste"/>
                              <w:numPr>
                                <w:ilvl w:val="0"/>
                                <w:numId w:val="23"/>
                              </w:numPr>
                              <w:rPr>
                                <w:rFonts w:ascii="Josefin Sans" w:hAnsi="Josefin Sans"/>
                                <w:b/>
                                <w:bCs/>
                                <w:color w:val="000000" w:themeColor="text1"/>
                                <w:sz w:val="34"/>
                                <w:szCs w:val="34"/>
                              </w:rPr>
                            </w:pPr>
                            <w:r w:rsidRPr="0059336A">
                              <w:rPr>
                                <w:rFonts w:ascii="Josefin Sans" w:hAnsi="Josefin Sans"/>
                                <w:b/>
                                <w:bCs/>
                                <w:color w:val="000000" w:themeColor="text1"/>
                                <w:sz w:val="34"/>
                                <w:szCs w:val="34"/>
                              </w:rPr>
                              <w:t>Donner des préconisations pour faciliter l'intégration de la personne migrante.</w:t>
                            </w:r>
                          </w:p>
                          <w:p w14:paraId="7F6DEA92" w14:textId="30FB0396" w:rsidR="006E647D" w:rsidRPr="0059336A" w:rsidRDefault="008F3619" w:rsidP="00A0617E">
                            <w:pPr>
                              <w:pStyle w:val="Paragraphedeliste"/>
                              <w:numPr>
                                <w:ilvl w:val="0"/>
                                <w:numId w:val="23"/>
                              </w:numPr>
                              <w:rPr>
                                <w:rFonts w:ascii="Josefin Sans" w:hAnsi="Josefin Sans"/>
                                <w:b/>
                                <w:bCs/>
                                <w:color w:val="000000" w:themeColor="text1"/>
                                <w:sz w:val="34"/>
                                <w:szCs w:val="34"/>
                              </w:rPr>
                            </w:pPr>
                            <w:r w:rsidRPr="0059336A">
                              <w:rPr>
                                <w:rFonts w:ascii="Josefin Sans" w:hAnsi="Josefin Sans"/>
                                <w:b/>
                                <w:bCs/>
                                <w:color w:val="000000" w:themeColor="text1"/>
                                <w:sz w:val="34"/>
                                <w:szCs w:val="34"/>
                              </w:rPr>
                              <w:t>Identifier de nouvelles façons de gérer les barrières linguistiques et culturelles</w:t>
                            </w:r>
                            <w:r w:rsidR="00D07C36" w:rsidRPr="0059336A">
                              <w:rPr>
                                <w:rFonts w:ascii="Josefin Sans" w:hAnsi="Josefin Sans"/>
                                <w:b/>
                                <w:bCs/>
                                <w:color w:val="000000" w:themeColor="text1"/>
                                <w:sz w:val="34"/>
                                <w:szCs w:val="34"/>
                              </w:rPr>
                              <w:t>.</w:t>
                            </w:r>
                          </w:p>
                          <w:p w14:paraId="37C1F86A" w14:textId="5DB2ECE7" w:rsidR="00D07C36" w:rsidRPr="0059336A" w:rsidRDefault="006E647D" w:rsidP="00D07C36">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40"/>
                                <w:szCs w:val="40"/>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le formateur peut décider </w:t>
                            </w:r>
                            <w:r w:rsidR="00D07C36" w:rsidRPr="0059336A">
                              <w:rPr>
                                <w:rFonts w:ascii="Josefin Sans" w:hAnsi="Josefin Sans"/>
                                <w:b/>
                                <w:bCs/>
                                <w:color w:val="000000" w:themeColor="text1"/>
                                <w:sz w:val="24"/>
                                <w:szCs w:val="24"/>
                              </w:rPr>
                              <w:t>de mettre en œuvre le contenu et l'activité (ou seulement l’un des deux) en face-à-face, en fonction des besoins des stagiaires.</w:t>
                            </w:r>
                          </w:p>
                          <w:p w14:paraId="36CCDBAD" w14:textId="5D733D00" w:rsidR="006E647D" w:rsidRPr="0059336A" w:rsidRDefault="006E647D" w:rsidP="006E647D">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000000" w:themeColor="text1"/>
                                <w:sz w:val="24"/>
                                <w:szCs w:val="24"/>
                              </w:rPr>
                              <w:t xml:space="preserve">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p w14:paraId="6C144068" w14:textId="77777777" w:rsidR="006E647D" w:rsidRPr="00BF61B0" w:rsidRDefault="006E647D" w:rsidP="006E64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43E3" id="Rectangle : avec coins arrondis en diagonale 1712749993" o:spid="_x0000_s1124" style="position:absolute;margin-left:126.25pt;margin-top:141.55pt;width:548.45pt;height:25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5555,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" adj="-11796480,,5400" path="m537644,l6965555,r,l6965555,2688156v,296933,-240711,537644,-537644,537644l,3225800r,l,537644c,240711,240711,,537644,xe" fillcolor="#cfcdcd [2894]" strokecolor="#1f3763 [1604]" strokeweight="1pt">
                <v:stroke joinstyle="miter"/>
                <v:formulas/>
                <v:path arrowok="t" o:connecttype="custom" o:connectlocs="537644,0;6965555,0;6965555,0;6965555,2688156;6427911,3225800;0,3225800;0,3225800;0,537644;537644,0" o:connectangles="0,0,0,0,0,0,0,0,0" textboxrect="0,0,6965555,3225800"/>
                <v:textbox>
                  <w:txbxContent>
                    <w:p w14:paraId="43E8EE56" w14:textId="77777777" w:rsidR="006E647D" w:rsidRPr="0059336A" w:rsidRDefault="006E647D" w:rsidP="006E647D">
                      <w:pPr>
                        <w:pStyle w:val="Paragraphedeliste"/>
                        <w:rPr>
                          <w:rFonts w:ascii="Josefin Sans" w:hAnsi="Josefin Sans"/>
                          <w:b/>
                          <w:bCs/>
                          <w:color w:val="000000" w:themeColor="text1"/>
                          <w:sz w:val="34"/>
                          <w:szCs w:val="34"/>
                        </w:rPr>
                      </w:pPr>
                      <w:r w:rsidRPr="0059336A">
                        <w:rPr>
                          <w:rFonts w:ascii="Josefin Sans" w:hAnsi="Josefin Sans"/>
                          <w:b/>
                          <w:bCs/>
                          <w:color w:val="000000" w:themeColor="text1"/>
                          <w:sz w:val="34"/>
                          <w:szCs w:val="34"/>
                        </w:rPr>
                        <w:t>L’activité planifiée vise à :</w:t>
                      </w:r>
                    </w:p>
                    <w:p w14:paraId="5A0C248B" w14:textId="77777777" w:rsidR="006E647D" w:rsidRPr="0059336A" w:rsidRDefault="006E647D" w:rsidP="006E647D">
                      <w:pPr>
                        <w:pStyle w:val="Paragraphedeliste"/>
                        <w:numPr>
                          <w:ilvl w:val="0"/>
                          <w:numId w:val="23"/>
                        </w:numPr>
                        <w:rPr>
                          <w:rFonts w:ascii="Josefin Sans" w:hAnsi="Josefin Sans"/>
                          <w:b/>
                          <w:bCs/>
                          <w:color w:val="000000" w:themeColor="text1"/>
                          <w:sz w:val="34"/>
                          <w:szCs w:val="34"/>
                        </w:rPr>
                      </w:pPr>
                      <w:r w:rsidRPr="0059336A">
                        <w:rPr>
                          <w:rFonts w:ascii="Josefin Sans" w:hAnsi="Josefin Sans"/>
                          <w:b/>
                          <w:bCs/>
                          <w:color w:val="000000" w:themeColor="text1"/>
                          <w:sz w:val="34"/>
                          <w:szCs w:val="34"/>
                        </w:rPr>
                        <w:t>Donner des préconisations pour faciliter l'intégration de la personne migrante.</w:t>
                      </w:r>
                    </w:p>
                    <w:p w14:paraId="7F6DEA92" w14:textId="30FB0396" w:rsidR="006E647D" w:rsidRPr="0059336A" w:rsidRDefault="008F3619" w:rsidP="00A0617E">
                      <w:pPr>
                        <w:pStyle w:val="Paragraphedeliste"/>
                        <w:numPr>
                          <w:ilvl w:val="0"/>
                          <w:numId w:val="23"/>
                        </w:numPr>
                        <w:rPr>
                          <w:rFonts w:ascii="Josefin Sans" w:hAnsi="Josefin Sans"/>
                          <w:b/>
                          <w:bCs/>
                          <w:color w:val="000000" w:themeColor="text1"/>
                          <w:sz w:val="34"/>
                          <w:szCs w:val="34"/>
                        </w:rPr>
                      </w:pPr>
                      <w:r w:rsidRPr="0059336A">
                        <w:rPr>
                          <w:rFonts w:ascii="Josefin Sans" w:hAnsi="Josefin Sans"/>
                          <w:b/>
                          <w:bCs/>
                          <w:color w:val="000000" w:themeColor="text1"/>
                          <w:sz w:val="34"/>
                          <w:szCs w:val="34"/>
                        </w:rPr>
                        <w:t>Identifier de nouvelles façons de gérer les barrières linguistiques et culturelles</w:t>
                      </w:r>
                      <w:r w:rsidR="00D07C36" w:rsidRPr="0059336A">
                        <w:rPr>
                          <w:rFonts w:ascii="Josefin Sans" w:hAnsi="Josefin Sans"/>
                          <w:b/>
                          <w:bCs/>
                          <w:color w:val="000000" w:themeColor="text1"/>
                          <w:sz w:val="34"/>
                          <w:szCs w:val="34"/>
                        </w:rPr>
                        <w:t>.</w:t>
                      </w:r>
                    </w:p>
                    <w:p w14:paraId="37C1F86A" w14:textId="5DB2ECE7" w:rsidR="00D07C36" w:rsidRPr="0059336A" w:rsidRDefault="006E647D" w:rsidP="00D07C36">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40"/>
                          <w:szCs w:val="40"/>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le formateur peut décider </w:t>
                      </w:r>
                      <w:r w:rsidR="00D07C36" w:rsidRPr="0059336A">
                        <w:rPr>
                          <w:rFonts w:ascii="Josefin Sans" w:hAnsi="Josefin Sans"/>
                          <w:b/>
                          <w:bCs/>
                          <w:color w:val="000000" w:themeColor="text1"/>
                          <w:sz w:val="24"/>
                          <w:szCs w:val="24"/>
                        </w:rPr>
                        <w:t>de mettre en œuvre le contenu et l'activité (ou seulement l’un des deux) en face-à-face, en fonction des besoins des stagiaires.</w:t>
                      </w:r>
                    </w:p>
                    <w:p w14:paraId="36CCDBAD" w14:textId="5D733D00" w:rsidR="006E647D" w:rsidRPr="0059336A" w:rsidRDefault="006E647D" w:rsidP="006E647D">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000000" w:themeColor="text1"/>
                          <w:sz w:val="24"/>
                          <w:szCs w:val="24"/>
                        </w:rPr>
                        <w:t xml:space="preserve">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p w14:paraId="6C144068" w14:textId="77777777" w:rsidR="006E647D" w:rsidRPr="00BF61B0" w:rsidRDefault="006E647D" w:rsidP="006E647D"/>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33" behindDoc="0" locked="0" layoutInCell="1" allowOverlap="1" wp14:anchorId="0248AA0D" wp14:editId="5E7B21F0">
                <wp:simplePos x="0" y="0"/>
                <wp:positionH relativeFrom="page">
                  <wp:posOffset>3957403</wp:posOffset>
                </wp:positionH>
                <wp:positionV relativeFrom="paragraph">
                  <wp:posOffset>673537</wp:posOffset>
                </wp:positionV>
                <wp:extent cx="4459574" cy="914400"/>
                <wp:effectExtent l="0" t="0" r="11430" b="12700"/>
                <wp:wrapNone/>
                <wp:docPr id="1171565637" name="Rectangle : avec coins arrondis en diagonale 1171565637"/>
                <wp:cNvGraphicFramePr/>
                <a:graphic xmlns:a="http://schemas.openxmlformats.org/drawingml/2006/main">
                  <a:graphicData uri="http://schemas.microsoft.com/office/word/2010/wordprocessingShape">
                    <wps:wsp>
                      <wps:cNvSpPr/>
                      <wps:spPr>
                        <a:xfrm>
                          <a:off x="0" y="0"/>
                          <a:ext cx="4459574"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2EFEA" w14:textId="77777777" w:rsidR="006E647D" w:rsidRPr="0059336A" w:rsidRDefault="006E647D" w:rsidP="006E647D">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Activités - Unité 1.03 </w:t>
                            </w:r>
                          </w:p>
                          <w:p w14:paraId="061AE94F" w14:textId="77777777" w:rsidR="006E647D" w:rsidRPr="0059336A" w:rsidRDefault="006E647D" w:rsidP="006E647D">
                            <w:pPr>
                              <w:rPr>
                                <w:rFonts w:ascii="Josefin Sans" w:hAnsi="Josefin Sans"/>
                                <w:b/>
                                <w:bCs/>
                                <w:color w:val="000000" w:themeColor="text1"/>
                                <w:sz w:val="28"/>
                                <w:szCs w:val="28"/>
                              </w:rPr>
                            </w:pPr>
                            <w:r w:rsidRPr="0059336A">
                              <w:rPr>
                                <w:rFonts w:ascii="Josefin Sans" w:hAnsi="Josefin Sans"/>
                                <w:b/>
                                <w:bCs/>
                                <w:i/>
                                <w:iCs/>
                                <w:color w:val="000000" w:themeColor="text1"/>
                                <w:sz w:val="28"/>
                                <w:szCs w:val="28"/>
                              </w:rPr>
                              <w:t>Comment gérer les barrières culturelles et linguistiques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8AA0D" id="Rectangle : avec coins arrondis en diagonale 1171565637" o:spid="_x0000_s1125" style="position:absolute;margin-left:311.6pt;margin-top:53.05pt;width:351.15pt;height:1in;z-index:25165833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459574,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" adj="-11796480,,5400" path="m152403,l4459574,r,l4459574,761997v,84170,-68233,152403,-152403,152403l,914400r,l,152403c,68233,68233,,152403,xe" fillcolor="#cfcdcd [2894]" strokecolor="#1f3763 [1604]" strokeweight="1pt">
                <v:stroke joinstyle="miter"/>
                <v:formulas/>
                <v:path arrowok="t" o:connecttype="custom" o:connectlocs="152403,0;4459574,0;4459574,0;4459574,761997;4307171,914400;0,914400;0,914400;0,152403;152403,0" o:connectangles="0,0,0,0,0,0,0,0,0" textboxrect="0,0,4459574,914400"/>
                <v:textbox>
                  <w:txbxContent>
                    <w:p w14:paraId="7DE2EFEA" w14:textId="77777777" w:rsidR="006E647D" w:rsidRPr="0059336A" w:rsidRDefault="006E647D" w:rsidP="006E647D">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Activités - Unité 1.03 </w:t>
                      </w:r>
                    </w:p>
                    <w:p w14:paraId="061AE94F" w14:textId="77777777" w:rsidR="006E647D" w:rsidRPr="0059336A" w:rsidRDefault="006E647D" w:rsidP="006E647D">
                      <w:pPr>
                        <w:rPr>
                          <w:rFonts w:ascii="Josefin Sans" w:hAnsi="Josefin Sans"/>
                          <w:b/>
                          <w:bCs/>
                          <w:color w:val="000000" w:themeColor="text1"/>
                          <w:sz w:val="28"/>
                          <w:szCs w:val="28"/>
                        </w:rPr>
                      </w:pPr>
                      <w:r w:rsidRPr="0059336A">
                        <w:rPr>
                          <w:rFonts w:ascii="Josefin Sans" w:hAnsi="Josefin Sans"/>
                          <w:b/>
                          <w:bCs/>
                          <w:i/>
                          <w:iCs/>
                          <w:color w:val="000000" w:themeColor="text1"/>
                          <w:sz w:val="28"/>
                          <w:szCs w:val="28"/>
                        </w:rPr>
                        <w:t>Comment gérer les barrières culturelles et linguistiques</w:t>
                      </w:r>
                    </w:p>
                  </w:txbxContent>
                </v:textbox>
                <w10:wrap anchorx="page"/>
              </v:shape>
            </w:pict>
          </mc:Fallback>
        </mc:AlternateContent>
      </w:r>
      <w:r w:rsidR="006E647D" w:rsidRPr="00E57201">
        <w:rPr>
          <w:rFonts w:ascii="Josefin Sans" w:hAnsi="Josefin Sans"/>
          <w:b/>
          <w:noProof/>
          <w:sz w:val="40"/>
          <w:szCs w:val="40"/>
        </w:rPr>
        <mc:AlternateContent>
          <mc:Choice Requires="wps">
            <w:drawing>
              <wp:anchor distT="0" distB="0" distL="114300" distR="114300" simplePos="0" relativeHeight="251658332" behindDoc="0" locked="0" layoutInCell="1" allowOverlap="1" wp14:anchorId="6B5C6B24" wp14:editId="559BE007">
                <wp:simplePos x="0" y="0"/>
                <wp:positionH relativeFrom="column">
                  <wp:posOffset>708660</wp:posOffset>
                </wp:positionH>
                <wp:positionV relativeFrom="paragraph">
                  <wp:posOffset>685800</wp:posOffset>
                </wp:positionV>
                <wp:extent cx="1216025" cy="1216025"/>
                <wp:effectExtent l="0" t="0" r="22225" b="22225"/>
                <wp:wrapNone/>
                <wp:docPr id="1612581346" name="Cube 1612581346"/>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14B43" w14:textId="77777777" w:rsidR="006E647D" w:rsidRPr="0059336A" w:rsidRDefault="006E647D" w:rsidP="006E647D">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0CF12E32" w14:textId="77777777" w:rsidR="006E647D" w:rsidRDefault="006E647D" w:rsidP="006E64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C6B24" id="Cube 1612581346" o:spid="_x0000_s1126" type="#_x0000_t16" style="position:absolute;margin-left:55.8pt;margin-top:54pt;width:95.75pt;height:95.75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" fillcolor="#dbdbdb [1302]" strokecolor="#1f3763 [1604]" strokeweight="1pt">
                <v:textbox>
                  <w:txbxContent>
                    <w:p w14:paraId="3D414B43" w14:textId="77777777" w:rsidR="006E647D" w:rsidRPr="0059336A" w:rsidRDefault="006E647D" w:rsidP="006E647D">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0CF12E32" w14:textId="77777777" w:rsidR="006E647D" w:rsidRDefault="006E647D" w:rsidP="006E647D"/>
                  </w:txbxContent>
                </v:textbox>
              </v:shape>
            </w:pict>
          </mc:Fallback>
        </mc:AlternateContent>
      </w:r>
      <w:r w:rsidR="006E647D" w:rsidRPr="00E57201">
        <w:rPr>
          <w:rFonts w:ascii="Josefin Sans" w:hAnsi="Josefin Sans"/>
          <w:b/>
          <w:noProof/>
          <w:sz w:val="40"/>
          <w:szCs w:val="40"/>
        </w:rPr>
        <w:drawing>
          <wp:inline distT="0" distB="0" distL="0" distR="0" wp14:anchorId="6035F9BF" wp14:editId="11BB0036">
            <wp:extent cx="8621395" cy="4949825"/>
            <wp:effectExtent l="171450" t="247650" r="198755" b="250825"/>
            <wp:docPr id="79485569" name="Image 794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4F68185" w14:textId="77777777" w:rsidR="00C560FE" w:rsidRPr="00E57201" w:rsidRDefault="00C560FE" w:rsidP="005B3E12">
      <w:pPr>
        <w:rPr>
          <w:rFonts w:ascii="Josefin Sans" w:hAnsi="Josefin Sans" w:cs="Tahoma"/>
          <w:b/>
          <w:sz w:val="40"/>
          <w:szCs w:val="40"/>
          <w:lang w:val="en-GB"/>
        </w:rPr>
      </w:pPr>
    </w:p>
    <w:p w14:paraId="1FD39978" w14:textId="77777777" w:rsidR="00C560FE" w:rsidRPr="00E57201" w:rsidRDefault="00C560FE"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34" behindDoc="0" locked="0" layoutInCell="1" allowOverlap="1" wp14:anchorId="4E03D9B4" wp14:editId="04C3B02D">
                <wp:simplePos x="0" y="0"/>
                <wp:positionH relativeFrom="column">
                  <wp:posOffset>1933575</wp:posOffset>
                </wp:positionH>
                <wp:positionV relativeFrom="paragraph">
                  <wp:posOffset>1709420</wp:posOffset>
                </wp:positionV>
                <wp:extent cx="6560820" cy="3225800"/>
                <wp:effectExtent l="0" t="0" r="11430" b="12700"/>
                <wp:wrapNone/>
                <wp:docPr id="185441809" name="Rectangle : avec coins arrondis en diagonale 185441809"/>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E99B6" w14:textId="77777777" w:rsidR="00C560FE" w:rsidRPr="0059336A" w:rsidRDefault="00C560FE" w:rsidP="00C560FE">
                            <w:pPr>
                              <w:pStyle w:val="Paragraphedeliste"/>
                              <w:rPr>
                                <w:rFonts w:ascii="Josefin Sans" w:hAnsi="Josefin Sans"/>
                                <w:b/>
                                <w:bCs/>
                                <w:color w:val="000000" w:themeColor="text1"/>
                                <w:sz w:val="36"/>
                                <w:szCs w:val="36"/>
                              </w:rPr>
                            </w:pPr>
                            <w:r w:rsidRPr="0059336A">
                              <w:rPr>
                                <w:rFonts w:ascii="Josefin Sans" w:hAnsi="Josefin Sans"/>
                                <w:b/>
                                <w:bCs/>
                                <w:color w:val="000000" w:themeColor="text1"/>
                                <w:sz w:val="36"/>
                                <w:szCs w:val="36"/>
                              </w:rPr>
                              <w:t>Les activités planifiées visent à :</w:t>
                            </w:r>
                          </w:p>
                          <w:p w14:paraId="660B9855" w14:textId="4D6AE773" w:rsidR="00C560FE" w:rsidRPr="0059336A" w:rsidRDefault="00C560FE" w:rsidP="00C560FE">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Améliorer le vocabulaire des migrants dans </w:t>
                            </w:r>
                            <w:r w:rsidR="00A0617E" w:rsidRPr="0059336A">
                              <w:rPr>
                                <w:rFonts w:ascii="Josefin Sans" w:hAnsi="Josefin Sans"/>
                                <w:b/>
                                <w:bCs/>
                                <w:color w:val="000000" w:themeColor="text1"/>
                                <w:sz w:val="36"/>
                                <w:szCs w:val="36"/>
                              </w:rPr>
                              <w:t>la nouvelle langue</w:t>
                            </w:r>
                            <w:r w:rsidRPr="0059336A">
                              <w:rPr>
                                <w:rFonts w:ascii="Josefin Sans" w:hAnsi="Josefin Sans"/>
                                <w:b/>
                                <w:bCs/>
                                <w:color w:val="000000" w:themeColor="text1"/>
                                <w:sz w:val="36"/>
                                <w:szCs w:val="36"/>
                              </w:rPr>
                              <w:t>.</w:t>
                            </w:r>
                          </w:p>
                          <w:p w14:paraId="65DFDE14" w14:textId="77777777" w:rsidR="00C560FE" w:rsidRPr="0059336A" w:rsidRDefault="001D7778" w:rsidP="00C560FE">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Introduire le vocabulaire de base lié au travail d’aidant. </w:t>
                            </w:r>
                          </w:p>
                          <w:p w14:paraId="58578001" w14:textId="77777777" w:rsidR="00C560FE" w:rsidRPr="0059336A" w:rsidRDefault="00C560FE" w:rsidP="00C560FE">
                            <w:pPr>
                              <w:pStyle w:val="Paragraphedeliste"/>
                              <w:ind w:left="1533"/>
                              <w:rPr>
                                <w:rFonts w:ascii="Josefin Sans" w:hAnsi="Josefin Sans"/>
                                <w:b/>
                                <w:bCs/>
                                <w:color w:val="000000" w:themeColor="text1"/>
                                <w:sz w:val="28"/>
                                <w:szCs w:val="28"/>
                              </w:rPr>
                            </w:pPr>
                          </w:p>
                          <w:p w14:paraId="1670D532" w14:textId="58225B32" w:rsidR="00D07C36" w:rsidRPr="0059336A" w:rsidRDefault="00C560FE" w:rsidP="00D07C36">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36"/>
                                <w:szCs w:val="36"/>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le formateur peut décider de </w:t>
                            </w:r>
                            <w:r w:rsidR="00D07C36" w:rsidRPr="0059336A">
                              <w:rPr>
                                <w:rFonts w:ascii="Josefin Sans" w:hAnsi="Josefin Sans"/>
                                <w:b/>
                                <w:bCs/>
                                <w:color w:val="000000" w:themeColor="text1"/>
                                <w:sz w:val="24"/>
                                <w:szCs w:val="24"/>
                              </w:rPr>
                              <w:t>mettre en œuvre le contenu et l'activité (ou seulement l’un des deux) en face-à-face, en fonction des besoins des stagiaires.</w:t>
                            </w:r>
                          </w:p>
                          <w:p w14:paraId="2FD67EEE" w14:textId="528F42F5" w:rsidR="00C560FE" w:rsidRPr="0059336A" w:rsidRDefault="00C560FE" w:rsidP="001D7778">
                            <w:pPr>
                              <w:pStyle w:val="Paragraphedeliste"/>
                              <w:ind w:left="1533"/>
                              <w:rPr>
                                <w:rFonts w:ascii="Josefin Sans" w:hAnsi="Josefin Sans"/>
                              </w:rPr>
                            </w:pPr>
                            <w:r w:rsidRPr="0059336A">
                              <w:rPr>
                                <w:rFonts w:ascii="Josefin Sans" w:hAnsi="Josefin Sans"/>
                                <w:b/>
                                <w:bCs/>
                                <w:color w:val="000000" w:themeColor="text1"/>
                                <w:sz w:val="24"/>
                                <w:szCs w:val="24"/>
                              </w:rPr>
                              <w:t xml:space="preserve">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D9B4" id="Rectangle : avec coins arrondis en diagonale 185441809" o:spid="_x0000_s1127" style="position:absolute;margin-left:152.25pt;margin-top:134.6pt;width:516.6pt;height:25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eckQIAAIk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186E99B6" w14:textId="77777777" w:rsidR="00C560FE" w:rsidRPr="0059336A" w:rsidRDefault="00C560FE" w:rsidP="00C560FE">
                      <w:pPr>
                        <w:pStyle w:val="Paragraphedeliste"/>
                        <w:rPr>
                          <w:rFonts w:ascii="Josefin Sans" w:hAnsi="Josefin Sans"/>
                          <w:b/>
                          <w:bCs/>
                          <w:color w:val="000000" w:themeColor="text1"/>
                          <w:sz w:val="36"/>
                          <w:szCs w:val="36"/>
                        </w:rPr>
                      </w:pPr>
                      <w:r w:rsidRPr="0059336A">
                        <w:rPr>
                          <w:rFonts w:ascii="Josefin Sans" w:hAnsi="Josefin Sans"/>
                          <w:b/>
                          <w:bCs/>
                          <w:color w:val="000000" w:themeColor="text1"/>
                          <w:sz w:val="36"/>
                          <w:szCs w:val="36"/>
                        </w:rPr>
                        <w:t>Les activités planifiées visent à :</w:t>
                      </w:r>
                    </w:p>
                    <w:p w14:paraId="660B9855" w14:textId="4D6AE773" w:rsidR="00C560FE" w:rsidRPr="0059336A" w:rsidRDefault="00C560FE" w:rsidP="00C560FE">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Améliorer le vocabulaire des migrants dans </w:t>
                      </w:r>
                      <w:r w:rsidR="00A0617E" w:rsidRPr="0059336A">
                        <w:rPr>
                          <w:rFonts w:ascii="Josefin Sans" w:hAnsi="Josefin Sans"/>
                          <w:b/>
                          <w:bCs/>
                          <w:color w:val="000000" w:themeColor="text1"/>
                          <w:sz w:val="36"/>
                          <w:szCs w:val="36"/>
                        </w:rPr>
                        <w:t>la nouvelle langue</w:t>
                      </w:r>
                      <w:r w:rsidRPr="0059336A">
                        <w:rPr>
                          <w:rFonts w:ascii="Josefin Sans" w:hAnsi="Josefin Sans"/>
                          <w:b/>
                          <w:bCs/>
                          <w:color w:val="000000" w:themeColor="text1"/>
                          <w:sz w:val="36"/>
                          <w:szCs w:val="36"/>
                        </w:rPr>
                        <w:t>.</w:t>
                      </w:r>
                    </w:p>
                    <w:p w14:paraId="65DFDE14" w14:textId="77777777" w:rsidR="00C560FE" w:rsidRPr="0059336A" w:rsidRDefault="001D7778" w:rsidP="00C560FE">
                      <w:pPr>
                        <w:pStyle w:val="Paragraphedeliste"/>
                        <w:numPr>
                          <w:ilvl w:val="0"/>
                          <w:numId w:val="23"/>
                        </w:numPr>
                        <w:rPr>
                          <w:rFonts w:ascii="Josefin Sans" w:hAnsi="Josefin Sans"/>
                          <w:b/>
                          <w:bCs/>
                          <w:color w:val="000000" w:themeColor="text1"/>
                          <w:sz w:val="36"/>
                          <w:szCs w:val="36"/>
                        </w:rPr>
                      </w:pPr>
                      <w:r w:rsidRPr="0059336A">
                        <w:rPr>
                          <w:rFonts w:ascii="Josefin Sans" w:hAnsi="Josefin Sans"/>
                          <w:b/>
                          <w:bCs/>
                          <w:color w:val="000000" w:themeColor="text1"/>
                          <w:sz w:val="36"/>
                          <w:szCs w:val="36"/>
                        </w:rPr>
                        <w:t xml:space="preserve">Introduire le vocabulaire de base lié au travail d’aidant. </w:t>
                      </w:r>
                    </w:p>
                    <w:p w14:paraId="58578001" w14:textId="77777777" w:rsidR="00C560FE" w:rsidRPr="0059336A" w:rsidRDefault="00C560FE" w:rsidP="00C560FE">
                      <w:pPr>
                        <w:pStyle w:val="Paragraphedeliste"/>
                        <w:ind w:left="1533"/>
                        <w:rPr>
                          <w:rFonts w:ascii="Josefin Sans" w:hAnsi="Josefin Sans"/>
                          <w:b/>
                          <w:bCs/>
                          <w:color w:val="000000" w:themeColor="text1"/>
                          <w:sz w:val="28"/>
                          <w:szCs w:val="28"/>
                        </w:rPr>
                      </w:pPr>
                    </w:p>
                    <w:p w14:paraId="1670D532" w14:textId="58225B32" w:rsidR="00D07C36" w:rsidRPr="0059336A" w:rsidRDefault="00C560FE" w:rsidP="00D07C36">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36"/>
                          <w:szCs w:val="36"/>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le formateur peut décider de </w:t>
                      </w:r>
                      <w:r w:rsidR="00D07C36" w:rsidRPr="0059336A">
                        <w:rPr>
                          <w:rFonts w:ascii="Josefin Sans" w:hAnsi="Josefin Sans"/>
                          <w:b/>
                          <w:bCs/>
                          <w:color w:val="000000" w:themeColor="text1"/>
                          <w:sz w:val="24"/>
                          <w:szCs w:val="24"/>
                        </w:rPr>
                        <w:t>mettre en œuvre le contenu et l'activité (ou seulement l’un des deux) en face-à-face, en fonction des besoins des stagiaires.</w:t>
                      </w:r>
                    </w:p>
                    <w:p w14:paraId="2FD67EEE" w14:textId="528F42F5" w:rsidR="00C560FE" w:rsidRPr="0059336A" w:rsidRDefault="00C560FE" w:rsidP="001D7778">
                      <w:pPr>
                        <w:pStyle w:val="Paragraphedeliste"/>
                        <w:ind w:left="1533"/>
                        <w:rPr>
                          <w:rFonts w:ascii="Josefin Sans" w:hAnsi="Josefin Sans"/>
                        </w:rPr>
                      </w:pPr>
                      <w:r w:rsidRPr="0059336A">
                        <w:rPr>
                          <w:rFonts w:ascii="Josefin Sans" w:hAnsi="Josefin Sans"/>
                          <w:b/>
                          <w:bCs/>
                          <w:color w:val="000000" w:themeColor="text1"/>
                          <w:sz w:val="24"/>
                          <w:szCs w:val="24"/>
                        </w:rPr>
                        <w:t xml:space="preserve">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35" behindDoc="0" locked="0" layoutInCell="1" allowOverlap="1" wp14:anchorId="624A6365" wp14:editId="5AD40A9B">
                <wp:simplePos x="0" y="0"/>
                <wp:positionH relativeFrom="column">
                  <wp:posOffset>632460</wp:posOffset>
                </wp:positionH>
                <wp:positionV relativeFrom="paragraph">
                  <wp:posOffset>600075</wp:posOffset>
                </wp:positionV>
                <wp:extent cx="1216025" cy="1216025"/>
                <wp:effectExtent l="0" t="0" r="22225" b="22225"/>
                <wp:wrapNone/>
                <wp:docPr id="64801025" name="Cube 64801025"/>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049190" w14:textId="77777777" w:rsidR="00C560FE" w:rsidRPr="0059336A" w:rsidRDefault="00C560FE" w:rsidP="00C560F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C51092B" w14:textId="77777777" w:rsidR="00C560FE" w:rsidRDefault="00C560FE" w:rsidP="00C560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A6365" id="Cube 64801025" o:spid="_x0000_s1128" type="#_x0000_t16" style="position:absolute;margin-left:49.8pt;margin-top:47.25pt;width:95.75pt;height:95.7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" fillcolor="#dbdbdb [1302]" strokecolor="#1f3763 [1604]" strokeweight="1pt">
                <v:textbox>
                  <w:txbxContent>
                    <w:p w14:paraId="1A049190" w14:textId="77777777" w:rsidR="00C560FE" w:rsidRPr="0059336A" w:rsidRDefault="00C560FE" w:rsidP="00C560F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3C51092B" w14:textId="77777777" w:rsidR="00C560FE" w:rsidRDefault="00C560FE" w:rsidP="00C560FE"/>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36" behindDoc="0" locked="0" layoutInCell="1" allowOverlap="1" wp14:anchorId="13A7D240" wp14:editId="283990FB">
                <wp:simplePos x="0" y="0"/>
                <wp:positionH relativeFrom="page">
                  <wp:posOffset>3883025</wp:posOffset>
                </wp:positionH>
                <wp:positionV relativeFrom="paragraph">
                  <wp:posOffset>585470</wp:posOffset>
                </wp:positionV>
                <wp:extent cx="4095908" cy="914400"/>
                <wp:effectExtent l="0" t="0" r="19050" b="19050"/>
                <wp:wrapNone/>
                <wp:docPr id="1742782072" name="Rectangle : avec coins arrondis en diagonale 174278207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463BD" w14:textId="77777777" w:rsidR="00C560FE" w:rsidRPr="0059336A" w:rsidRDefault="00C560FE" w:rsidP="00C560FE">
                            <w:pPr>
                              <w:rPr>
                                <w:rFonts w:ascii="Josefin Sans" w:hAnsi="Josefin Sans"/>
                                <w:b/>
                                <w:bCs/>
                                <w:color w:val="000000" w:themeColor="text1"/>
                                <w:sz w:val="40"/>
                                <w:szCs w:val="40"/>
                              </w:rPr>
                            </w:pPr>
                            <w:r w:rsidRPr="0059336A">
                              <w:rPr>
                                <w:rFonts w:ascii="Josefin Sans" w:hAnsi="Josefin Sans"/>
                                <w:b/>
                                <w:bCs/>
                                <w:color w:val="000000" w:themeColor="text1"/>
                                <w:sz w:val="40"/>
                                <w:szCs w:val="40"/>
                              </w:rPr>
                              <w:t>Activités - Unité 1.04</w:t>
                            </w:r>
                          </w:p>
                          <w:p w14:paraId="7E930AB2" w14:textId="77777777" w:rsidR="00C560FE" w:rsidRPr="0059336A" w:rsidRDefault="00C560FE" w:rsidP="00C560FE">
                            <w:pPr>
                              <w:rPr>
                                <w:rFonts w:ascii="Josefin Sans" w:hAnsi="Josefin Sans"/>
                                <w:b/>
                                <w:bCs/>
                                <w:color w:val="000000" w:themeColor="text1"/>
                                <w:sz w:val="40"/>
                                <w:szCs w:val="40"/>
                              </w:rPr>
                            </w:pPr>
                            <w:r w:rsidRPr="0059336A">
                              <w:rPr>
                                <w:rFonts w:ascii="Josefin Sans" w:hAnsi="Josefin Sans"/>
                                <w:b/>
                                <w:bCs/>
                                <w:i/>
                                <w:iCs/>
                                <w:color w:val="000000" w:themeColor="text1"/>
                                <w:sz w:val="32"/>
                                <w:szCs w:val="32"/>
                              </w:rPr>
                              <w:t>Communication : vocabulaire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A7D240" id="Rectangle : avec coins arrondis en diagonale 1742782072" o:spid="_x0000_s1129" style="position:absolute;margin-left:305.75pt;margin-top:46.1pt;width:322.5pt;height:1in;z-index:251658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35A463BD" w14:textId="77777777" w:rsidR="00C560FE" w:rsidRPr="0059336A" w:rsidRDefault="00C560FE" w:rsidP="00C560FE">
                      <w:pPr>
                        <w:rPr>
                          <w:rFonts w:ascii="Josefin Sans" w:hAnsi="Josefin Sans"/>
                          <w:b/>
                          <w:bCs/>
                          <w:color w:val="000000" w:themeColor="text1"/>
                          <w:sz w:val="40"/>
                          <w:szCs w:val="40"/>
                        </w:rPr>
                      </w:pPr>
                      <w:r w:rsidRPr="0059336A">
                        <w:rPr>
                          <w:rFonts w:ascii="Josefin Sans" w:hAnsi="Josefin Sans"/>
                          <w:b/>
                          <w:bCs/>
                          <w:color w:val="000000" w:themeColor="text1"/>
                          <w:sz w:val="40"/>
                          <w:szCs w:val="40"/>
                        </w:rPr>
                        <w:t>Activités - Unité 1.04</w:t>
                      </w:r>
                    </w:p>
                    <w:p w14:paraId="7E930AB2" w14:textId="77777777" w:rsidR="00C560FE" w:rsidRPr="0059336A" w:rsidRDefault="00C560FE" w:rsidP="00C560FE">
                      <w:pPr>
                        <w:rPr>
                          <w:rFonts w:ascii="Josefin Sans" w:hAnsi="Josefin Sans"/>
                          <w:b/>
                          <w:bCs/>
                          <w:color w:val="000000" w:themeColor="text1"/>
                          <w:sz w:val="40"/>
                          <w:szCs w:val="40"/>
                        </w:rPr>
                      </w:pPr>
                      <w:r w:rsidRPr="0059336A">
                        <w:rPr>
                          <w:rFonts w:ascii="Josefin Sans" w:hAnsi="Josefin Sans"/>
                          <w:b/>
                          <w:bCs/>
                          <w:i/>
                          <w:iCs/>
                          <w:color w:val="000000" w:themeColor="text1"/>
                          <w:sz w:val="32"/>
                          <w:szCs w:val="32"/>
                        </w:rPr>
                        <w:t>Communication : vocabulaire de base</w:t>
                      </w:r>
                    </w:p>
                  </w:txbxContent>
                </v:textbox>
                <w10:wrap anchorx="page"/>
              </v:shape>
            </w:pict>
          </mc:Fallback>
        </mc:AlternateContent>
      </w:r>
      <w:r w:rsidRPr="00E57201">
        <w:rPr>
          <w:rFonts w:ascii="Josefin Sans" w:hAnsi="Josefin Sans"/>
          <w:b/>
          <w:noProof/>
          <w:sz w:val="40"/>
          <w:szCs w:val="40"/>
        </w:rPr>
        <w:drawing>
          <wp:inline distT="0" distB="0" distL="0" distR="0" wp14:anchorId="437BBBB5" wp14:editId="7CDCF660">
            <wp:extent cx="8621395" cy="4949825"/>
            <wp:effectExtent l="171450" t="247650" r="198755" b="250825"/>
            <wp:docPr id="1936410971" name="Image 19364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B35562" w14:textId="77777777" w:rsidR="001D7778" w:rsidRPr="00E57201" w:rsidRDefault="001D7778" w:rsidP="005B3E12">
      <w:pPr>
        <w:rPr>
          <w:rFonts w:ascii="Josefin Sans" w:hAnsi="Josefin Sans" w:cs="Tahoma"/>
          <w:b/>
          <w:sz w:val="40"/>
          <w:szCs w:val="40"/>
          <w:lang w:val="en-GB"/>
        </w:rPr>
      </w:pPr>
    </w:p>
    <w:p w14:paraId="61DF3A56" w14:textId="19A38872" w:rsidR="001D7778" w:rsidRPr="00E57201" w:rsidRDefault="00972E89" w:rsidP="005B3E1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39" behindDoc="0" locked="0" layoutInCell="1" allowOverlap="1" wp14:anchorId="7017A0E9" wp14:editId="5E57E8F7">
                <wp:simplePos x="0" y="0"/>
                <wp:positionH relativeFrom="page">
                  <wp:posOffset>3927943</wp:posOffset>
                </wp:positionH>
                <wp:positionV relativeFrom="paragraph">
                  <wp:posOffset>602367</wp:posOffset>
                </wp:positionV>
                <wp:extent cx="4882101" cy="914400"/>
                <wp:effectExtent l="0" t="0" r="13970" b="19050"/>
                <wp:wrapNone/>
                <wp:docPr id="2093400889" name="Rectangle : avec coins arrondis en diagonale 2093400889"/>
                <wp:cNvGraphicFramePr/>
                <a:graphic xmlns:a="http://schemas.openxmlformats.org/drawingml/2006/main">
                  <a:graphicData uri="http://schemas.microsoft.com/office/word/2010/wordprocessingShape">
                    <wps:wsp>
                      <wps:cNvSpPr/>
                      <wps:spPr>
                        <a:xfrm>
                          <a:off x="0" y="0"/>
                          <a:ext cx="4882101"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A68ED" w14:textId="77777777" w:rsidR="001D7778" w:rsidRPr="0059336A" w:rsidRDefault="001D7778" w:rsidP="001D7778">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Activités - Unité 1.05 </w:t>
                            </w:r>
                          </w:p>
                          <w:p w14:paraId="0CE815E8" w14:textId="3B8ABB44" w:rsidR="001D7778" w:rsidRPr="0059336A" w:rsidRDefault="00AA7160" w:rsidP="00AA7160">
                            <w:pPr>
                              <w:rPr>
                                <w:rFonts w:ascii="Josefin Sans" w:hAnsi="Josefin Sans"/>
                                <w:b/>
                                <w:bCs/>
                                <w:color w:val="000000" w:themeColor="text1"/>
                                <w:sz w:val="28"/>
                                <w:szCs w:val="28"/>
                              </w:rPr>
                            </w:pPr>
                            <w:r w:rsidRPr="0059336A">
                              <w:rPr>
                                <w:rFonts w:ascii="Josefin Sans" w:hAnsi="Josefin Sans"/>
                                <w:b/>
                                <w:bCs/>
                                <w:i/>
                                <w:iCs/>
                                <w:color w:val="000000" w:themeColor="text1"/>
                                <w:sz w:val="28"/>
                                <w:szCs w:val="28"/>
                              </w:rPr>
                              <w:t xml:space="preserve">Connaître les droits et les devoirs de </w:t>
                            </w:r>
                            <w:r w:rsidR="00972E89">
                              <w:rPr>
                                <w:rFonts w:ascii="Josefin Sans" w:hAnsi="Josefin Sans"/>
                                <w:b/>
                                <w:bCs/>
                                <w:i/>
                                <w:iCs/>
                                <w:color w:val="000000" w:themeColor="text1"/>
                                <w:sz w:val="28"/>
                                <w:szCs w:val="28"/>
                              </w:rPr>
                              <w:t>l’accompagnant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17A0E9" id="Rectangle : avec coins arrondis en diagonale 2093400889" o:spid="_x0000_s1130" style="position:absolute;margin-left:309.3pt;margin-top:47.45pt;width:384.4pt;height:1in;z-index:2516583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882101,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" adj="-11796480,,5400" path="m152403,l4882101,r,l4882101,761997v,84170,-68233,152403,-152403,152403l,914400r,l,152403c,68233,68233,,152403,xe" fillcolor="#cfcdcd [2894]" strokecolor="#1f3763 [1604]" strokeweight="1pt">
                <v:stroke joinstyle="miter"/>
                <v:formulas/>
                <v:path arrowok="t" o:connecttype="custom" o:connectlocs="152403,0;4882101,0;4882101,0;4882101,761997;4729698,914400;0,914400;0,914400;0,152403;152403,0" o:connectangles="0,0,0,0,0,0,0,0,0" textboxrect="0,0,4882101,914400"/>
                <v:textbox>
                  <w:txbxContent>
                    <w:p w14:paraId="448A68ED" w14:textId="77777777" w:rsidR="001D7778" w:rsidRPr="0059336A" w:rsidRDefault="001D7778" w:rsidP="001D7778">
                      <w:pPr>
                        <w:rPr>
                          <w:rFonts w:ascii="Josefin Sans" w:hAnsi="Josefin Sans"/>
                          <w:b/>
                          <w:bCs/>
                          <w:color w:val="000000" w:themeColor="text1"/>
                          <w:sz w:val="40"/>
                          <w:szCs w:val="40"/>
                        </w:rPr>
                      </w:pPr>
                      <w:r w:rsidRPr="0059336A">
                        <w:rPr>
                          <w:rFonts w:ascii="Josefin Sans" w:hAnsi="Josefin Sans"/>
                          <w:b/>
                          <w:bCs/>
                          <w:color w:val="000000" w:themeColor="text1"/>
                          <w:sz w:val="40"/>
                          <w:szCs w:val="40"/>
                        </w:rPr>
                        <w:t xml:space="preserve">Activités - Unité 1.05 </w:t>
                      </w:r>
                    </w:p>
                    <w:p w14:paraId="0CE815E8" w14:textId="3B8ABB44" w:rsidR="001D7778" w:rsidRPr="0059336A" w:rsidRDefault="00AA7160" w:rsidP="00AA7160">
                      <w:pPr>
                        <w:rPr>
                          <w:rFonts w:ascii="Josefin Sans" w:hAnsi="Josefin Sans"/>
                          <w:b/>
                          <w:bCs/>
                          <w:color w:val="000000" w:themeColor="text1"/>
                          <w:sz w:val="28"/>
                          <w:szCs w:val="28"/>
                        </w:rPr>
                      </w:pPr>
                      <w:r w:rsidRPr="0059336A">
                        <w:rPr>
                          <w:rFonts w:ascii="Josefin Sans" w:hAnsi="Josefin Sans"/>
                          <w:b/>
                          <w:bCs/>
                          <w:i/>
                          <w:iCs/>
                          <w:color w:val="000000" w:themeColor="text1"/>
                          <w:sz w:val="28"/>
                          <w:szCs w:val="28"/>
                        </w:rPr>
                        <w:t xml:space="preserve">Connaître les droits et les devoirs de </w:t>
                      </w:r>
                      <w:r w:rsidR="00972E89">
                        <w:rPr>
                          <w:rFonts w:ascii="Josefin Sans" w:hAnsi="Josefin Sans"/>
                          <w:b/>
                          <w:bCs/>
                          <w:i/>
                          <w:iCs/>
                          <w:color w:val="000000" w:themeColor="text1"/>
                          <w:sz w:val="28"/>
                          <w:szCs w:val="28"/>
                        </w:rPr>
                        <w:t>l’accompagnant</w:t>
                      </w:r>
                    </w:p>
                  </w:txbxContent>
                </v:textbox>
                <w10:wrap anchorx="page"/>
              </v:shape>
            </w:pict>
          </mc:Fallback>
        </mc:AlternateContent>
      </w:r>
      <w:r w:rsidR="001D7778" w:rsidRPr="00E57201">
        <w:rPr>
          <w:rFonts w:ascii="Josefin Sans" w:hAnsi="Josefin Sans"/>
          <w:b/>
          <w:noProof/>
          <w:sz w:val="40"/>
          <w:szCs w:val="40"/>
        </w:rPr>
        <mc:AlternateContent>
          <mc:Choice Requires="wps">
            <w:drawing>
              <wp:anchor distT="0" distB="0" distL="114300" distR="114300" simplePos="0" relativeHeight="251658337" behindDoc="0" locked="0" layoutInCell="1" allowOverlap="1" wp14:anchorId="43E4C918" wp14:editId="3B038040">
                <wp:simplePos x="0" y="0"/>
                <wp:positionH relativeFrom="column">
                  <wp:posOffset>1981200</wp:posOffset>
                </wp:positionH>
                <wp:positionV relativeFrom="paragraph">
                  <wp:posOffset>1728470</wp:posOffset>
                </wp:positionV>
                <wp:extent cx="6560820" cy="3225800"/>
                <wp:effectExtent l="0" t="0" r="11430" b="12700"/>
                <wp:wrapNone/>
                <wp:docPr id="1315399060" name="Rectangle : avec coins arrondis en diagonale 1315399060"/>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0602A4" w14:textId="77777777" w:rsidR="001D7778" w:rsidRPr="0059336A" w:rsidRDefault="001D7778" w:rsidP="001D7778">
                            <w:pPr>
                              <w:pStyle w:val="Paragraphedeliste"/>
                              <w:rPr>
                                <w:rFonts w:ascii="Josefin Sans" w:hAnsi="Josefin Sans"/>
                                <w:b/>
                                <w:bCs/>
                                <w:color w:val="000000" w:themeColor="text1"/>
                                <w:sz w:val="40"/>
                                <w:szCs w:val="40"/>
                              </w:rPr>
                            </w:pPr>
                            <w:r w:rsidRPr="0059336A">
                              <w:rPr>
                                <w:rFonts w:ascii="Josefin Sans" w:hAnsi="Josefin Sans"/>
                                <w:b/>
                                <w:bCs/>
                                <w:color w:val="000000" w:themeColor="text1"/>
                                <w:sz w:val="40"/>
                                <w:szCs w:val="40"/>
                              </w:rPr>
                              <w:t>L’activité planifiée vise à :</w:t>
                            </w:r>
                          </w:p>
                          <w:p w14:paraId="41A019DB" w14:textId="77777777" w:rsidR="001D7778" w:rsidRPr="0059336A" w:rsidRDefault="009F0A43" w:rsidP="001D7778">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Connaître les droits et les devoirs professionnels de l’aidant.</w:t>
                            </w:r>
                          </w:p>
                          <w:p w14:paraId="360CBCF4" w14:textId="77777777" w:rsidR="001D7778" w:rsidRPr="0059336A" w:rsidRDefault="001D7778" w:rsidP="001D7778">
                            <w:pPr>
                              <w:pStyle w:val="Paragraphedeliste"/>
                              <w:ind w:left="1533"/>
                              <w:rPr>
                                <w:rFonts w:ascii="Josefin Sans" w:hAnsi="Josefin Sans"/>
                                <w:b/>
                                <w:bCs/>
                                <w:color w:val="000000" w:themeColor="text1"/>
                                <w:sz w:val="28"/>
                                <w:szCs w:val="28"/>
                              </w:rPr>
                            </w:pPr>
                          </w:p>
                          <w:p w14:paraId="21B9A0AD" w14:textId="01EFE33C" w:rsidR="001D7778" w:rsidRPr="0059336A" w:rsidRDefault="001D7778" w:rsidP="001D7778">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36"/>
                                <w:szCs w:val="36"/>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il est fortement recommandé que le formateur opte pour le mode présentiel si celui-ci est mieux adapté aux besoins (niveau de langue et/ou connaissances élémentaires) des stagiaires. 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p w14:paraId="6955E3FD" w14:textId="77777777" w:rsidR="001D7778" w:rsidRPr="0059336A" w:rsidRDefault="001D7778" w:rsidP="001D777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C918" id="Rectangle : avec coins arrondis en diagonale 1315399060" o:spid="_x0000_s1131" style="position:absolute;margin-left:156pt;margin-top:136.1pt;width:516.6pt;height:25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XGkgIAAIk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400602A4" w14:textId="77777777" w:rsidR="001D7778" w:rsidRPr="0059336A" w:rsidRDefault="001D7778" w:rsidP="001D7778">
                      <w:pPr>
                        <w:pStyle w:val="Paragraphedeliste"/>
                        <w:rPr>
                          <w:rFonts w:ascii="Josefin Sans" w:hAnsi="Josefin Sans"/>
                          <w:b/>
                          <w:bCs/>
                          <w:color w:val="000000" w:themeColor="text1"/>
                          <w:sz w:val="40"/>
                          <w:szCs w:val="40"/>
                        </w:rPr>
                      </w:pPr>
                      <w:r w:rsidRPr="0059336A">
                        <w:rPr>
                          <w:rFonts w:ascii="Josefin Sans" w:hAnsi="Josefin Sans"/>
                          <w:b/>
                          <w:bCs/>
                          <w:color w:val="000000" w:themeColor="text1"/>
                          <w:sz w:val="40"/>
                          <w:szCs w:val="40"/>
                        </w:rPr>
                        <w:t>L’activité planifiée vise à :</w:t>
                      </w:r>
                    </w:p>
                    <w:p w14:paraId="41A019DB" w14:textId="77777777" w:rsidR="001D7778" w:rsidRPr="0059336A" w:rsidRDefault="009F0A43" w:rsidP="001D7778">
                      <w:pPr>
                        <w:pStyle w:val="Paragraphedeliste"/>
                        <w:numPr>
                          <w:ilvl w:val="0"/>
                          <w:numId w:val="23"/>
                        </w:numPr>
                        <w:rPr>
                          <w:rFonts w:ascii="Josefin Sans" w:hAnsi="Josefin Sans"/>
                          <w:b/>
                          <w:bCs/>
                          <w:color w:val="000000" w:themeColor="text1"/>
                          <w:sz w:val="28"/>
                          <w:szCs w:val="28"/>
                        </w:rPr>
                      </w:pPr>
                      <w:r w:rsidRPr="0059336A">
                        <w:rPr>
                          <w:rFonts w:ascii="Josefin Sans" w:hAnsi="Josefin Sans"/>
                          <w:b/>
                          <w:bCs/>
                          <w:color w:val="000000" w:themeColor="text1"/>
                          <w:sz w:val="40"/>
                          <w:szCs w:val="40"/>
                        </w:rPr>
                        <w:t>Connaître les droits et les devoirs professionnels de l’aidant.</w:t>
                      </w:r>
                    </w:p>
                    <w:p w14:paraId="360CBCF4" w14:textId="77777777" w:rsidR="001D7778" w:rsidRPr="0059336A" w:rsidRDefault="001D7778" w:rsidP="001D7778">
                      <w:pPr>
                        <w:pStyle w:val="Paragraphedeliste"/>
                        <w:ind w:left="1533"/>
                        <w:rPr>
                          <w:rFonts w:ascii="Josefin Sans" w:hAnsi="Josefin Sans"/>
                          <w:b/>
                          <w:bCs/>
                          <w:color w:val="000000" w:themeColor="text1"/>
                          <w:sz w:val="28"/>
                          <w:szCs w:val="28"/>
                        </w:rPr>
                      </w:pPr>
                    </w:p>
                    <w:p w14:paraId="21B9A0AD" w14:textId="01EFE33C" w:rsidR="001D7778" w:rsidRPr="0059336A" w:rsidRDefault="001D7778" w:rsidP="001D7778">
                      <w:pPr>
                        <w:pStyle w:val="Paragraphedeliste"/>
                        <w:ind w:left="1533"/>
                        <w:rPr>
                          <w:rFonts w:ascii="Josefin Sans" w:hAnsi="Josefin Sans"/>
                          <w:b/>
                          <w:bCs/>
                          <w:color w:val="000000" w:themeColor="text1"/>
                          <w:sz w:val="24"/>
                          <w:szCs w:val="24"/>
                          <w:u w:val="single"/>
                        </w:rPr>
                      </w:pPr>
                      <w:r w:rsidRPr="0059336A">
                        <w:rPr>
                          <w:rFonts w:ascii="Josefin Sans" w:hAnsi="Josefin Sans"/>
                          <w:b/>
                          <w:bCs/>
                          <w:color w:val="C00000"/>
                          <w:sz w:val="36"/>
                          <w:szCs w:val="36"/>
                        </w:rPr>
                        <w:t>CONSEILS</w:t>
                      </w:r>
                      <w:r w:rsidRPr="0059336A">
                        <w:rPr>
                          <w:rFonts w:ascii="Josefin Sans" w:hAnsi="Josefin Sans"/>
                          <w:b/>
                          <w:bCs/>
                          <w:sz w:val="40"/>
                          <w:szCs w:val="40"/>
                        </w:rPr>
                        <w:t xml:space="preserve"> </w:t>
                      </w:r>
                      <w:r w:rsidRPr="0059336A">
                        <w:rPr>
                          <w:rFonts w:ascii="Josefin Sans" w:hAnsi="Josefin Sans"/>
                          <w:b/>
                          <w:bCs/>
                          <w:color w:val="000000" w:themeColor="text1"/>
                          <w:sz w:val="40"/>
                          <w:szCs w:val="40"/>
                        </w:rPr>
                        <w:t xml:space="preserve">: </w:t>
                      </w:r>
                      <w:r w:rsidRPr="0059336A">
                        <w:rPr>
                          <w:rFonts w:ascii="Josefin Sans" w:hAnsi="Josefin Sans"/>
                          <w:b/>
                          <w:bCs/>
                          <w:color w:val="000000" w:themeColor="text1"/>
                          <w:sz w:val="24"/>
                          <w:szCs w:val="24"/>
                        </w:rPr>
                        <w:t xml:space="preserve">même si l'unité et l'activité sont conçues pour être réalisées en ligne, il est fortement recommandé que le formateur opte pour le mode présentiel si celui-ci est mieux adapté aux besoins (niveau de langue et/ou connaissances élémentaires) des stagiaires. L'activité de rédaction est uniquement recommandée pour les élèves </w:t>
                      </w:r>
                      <w:r w:rsidR="00D07C36" w:rsidRPr="0059336A">
                        <w:rPr>
                          <w:rFonts w:ascii="Josefin Sans" w:hAnsi="Josefin Sans"/>
                          <w:b/>
                          <w:bCs/>
                          <w:color w:val="000000" w:themeColor="text1"/>
                          <w:sz w:val="24"/>
                          <w:szCs w:val="24"/>
                        </w:rPr>
                        <w:t>ayant</w:t>
                      </w:r>
                      <w:r w:rsidRPr="0059336A">
                        <w:rPr>
                          <w:rFonts w:ascii="Josefin Sans" w:hAnsi="Josefin Sans"/>
                          <w:b/>
                          <w:bCs/>
                          <w:color w:val="000000" w:themeColor="text1"/>
                          <w:sz w:val="24"/>
                          <w:szCs w:val="24"/>
                        </w:rPr>
                        <w:t xml:space="preserve"> un niveau de langue avancé</w:t>
                      </w:r>
                      <w:r w:rsidR="00D07C36" w:rsidRPr="0059336A">
                        <w:rPr>
                          <w:rFonts w:ascii="Josefin Sans" w:hAnsi="Josefin Sans"/>
                          <w:b/>
                          <w:bCs/>
                          <w:color w:val="000000" w:themeColor="text1"/>
                          <w:sz w:val="24"/>
                          <w:szCs w:val="24"/>
                        </w:rPr>
                        <w:t>.</w:t>
                      </w:r>
                    </w:p>
                    <w:p w14:paraId="6955E3FD" w14:textId="77777777" w:rsidR="001D7778" w:rsidRPr="0059336A" w:rsidRDefault="001D7778" w:rsidP="001D7778">
                      <w:pPr>
                        <w:rPr>
                          <w:rFonts w:ascii="Josefin Sans" w:hAnsi="Josefin Sans"/>
                        </w:rPr>
                      </w:pPr>
                    </w:p>
                  </w:txbxContent>
                </v:textbox>
              </v:shape>
            </w:pict>
          </mc:Fallback>
        </mc:AlternateContent>
      </w:r>
      <w:r w:rsidR="001D7778" w:rsidRPr="00E57201">
        <w:rPr>
          <w:rFonts w:ascii="Josefin Sans" w:hAnsi="Josefin Sans"/>
          <w:b/>
          <w:noProof/>
          <w:sz w:val="40"/>
          <w:szCs w:val="40"/>
        </w:rPr>
        <mc:AlternateContent>
          <mc:Choice Requires="wps">
            <w:drawing>
              <wp:anchor distT="0" distB="0" distL="114300" distR="114300" simplePos="0" relativeHeight="251658338" behindDoc="0" locked="0" layoutInCell="1" allowOverlap="1" wp14:anchorId="105BEB9F" wp14:editId="45E25C9C">
                <wp:simplePos x="0" y="0"/>
                <wp:positionH relativeFrom="column">
                  <wp:posOffset>680085</wp:posOffset>
                </wp:positionH>
                <wp:positionV relativeFrom="paragraph">
                  <wp:posOffset>619125</wp:posOffset>
                </wp:positionV>
                <wp:extent cx="1216025" cy="1216025"/>
                <wp:effectExtent l="0" t="0" r="22225" b="22225"/>
                <wp:wrapNone/>
                <wp:docPr id="1982445899" name="Cube 19824458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FB900" w14:textId="77777777" w:rsidR="001D7778" w:rsidRPr="0059336A" w:rsidRDefault="001D7778" w:rsidP="001D7778">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6D68F5BC" w14:textId="77777777" w:rsidR="001D7778" w:rsidRDefault="001D7778" w:rsidP="001D77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BEB9F" id="Cube 1982445899" o:spid="_x0000_s1132" type="#_x0000_t16" style="position:absolute;margin-left:53.55pt;margin-top:48.75pt;width:95.75pt;height:95.7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" fillcolor="#dbdbdb [1302]" strokecolor="#1f3763 [1604]" strokeweight="1pt">
                <v:textbox>
                  <w:txbxContent>
                    <w:p w14:paraId="00FFB900" w14:textId="77777777" w:rsidR="001D7778" w:rsidRPr="0059336A" w:rsidRDefault="001D7778" w:rsidP="001D7778">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1</w:t>
                      </w:r>
                    </w:p>
                    <w:p w14:paraId="6D68F5BC" w14:textId="77777777" w:rsidR="001D7778" w:rsidRDefault="001D7778" w:rsidP="001D7778"/>
                  </w:txbxContent>
                </v:textbox>
              </v:shape>
            </w:pict>
          </mc:Fallback>
        </mc:AlternateContent>
      </w:r>
      <w:r w:rsidR="001D7778" w:rsidRPr="00E57201">
        <w:rPr>
          <w:rFonts w:ascii="Josefin Sans" w:hAnsi="Josefin Sans"/>
          <w:b/>
          <w:noProof/>
          <w:sz w:val="40"/>
          <w:szCs w:val="40"/>
        </w:rPr>
        <w:drawing>
          <wp:inline distT="0" distB="0" distL="0" distR="0" wp14:anchorId="6BE6F99C" wp14:editId="1702D700">
            <wp:extent cx="8621395" cy="4949825"/>
            <wp:effectExtent l="171450" t="247650" r="198755" b="250825"/>
            <wp:docPr id="1821852981" name="Image 182185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7"/>
    <w:bookmarkEnd w:id="8"/>
    <w:p w14:paraId="4BCDD5C0" w14:textId="77777777" w:rsidR="00486FC1" w:rsidRPr="00E57201" w:rsidRDefault="00486FC1">
      <w:pPr>
        <w:rPr>
          <w:rFonts w:ascii="Josefin Sans" w:hAnsi="Josefin Sans" w:cs="Tahoma"/>
          <w:bCs/>
          <w:sz w:val="24"/>
          <w:szCs w:val="24"/>
        </w:rPr>
      </w:pPr>
      <w:r w:rsidRPr="00E57201">
        <w:rPr>
          <w:rFonts w:ascii="Josefin Sans" w:hAnsi="Josefin Sans"/>
        </w:rPr>
        <w:br w:type="page"/>
      </w:r>
      <w:r w:rsidRPr="00E57201">
        <w:rPr>
          <w:rFonts w:ascii="Josefin Sans" w:hAnsi="Josefin Sans"/>
          <w:b/>
          <w:noProof/>
          <w:sz w:val="40"/>
          <w:szCs w:val="40"/>
        </w:rPr>
        <w:lastRenderedPageBreak/>
        <mc:AlternateContent>
          <mc:Choice Requires="wps">
            <w:drawing>
              <wp:anchor distT="0" distB="0" distL="114300" distR="114300" simplePos="0" relativeHeight="251658281" behindDoc="0" locked="0" layoutInCell="1" allowOverlap="1" wp14:anchorId="62FEE241" wp14:editId="673ACDD9">
                <wp:simplePos x="0" y="0"/>
                <wp:positionH relativeFrom="column">
                  <wp:posOffset>490583</wp:posOffset>
                </wp:positionH>
                <wp:positionV relativeFrom="paragraph">
                  <wp:posOffset>495481</wp:posOffset>
                </wp:positionV>
                <wp:extent cx="1216152" cy="1216152"/>
                <wp:effectExtent l="0" t="0" r="22225" b="22225"/>
                <wp:wrapNone/>
                <wp:docPr id="520513982"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2B5001B6" w14:textId="77777777" w:rsidR="002F725F" w:rsidRPr="0059336A" w:rsidRDefault="002F725F" w:rsidP="002F725F">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375E6DE5"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E241" id="Cube 520513982" o:spid="_x0000_s1133" type="#_x0000_t16" style="position:absolute;margin-left:38.65pt;margin-top:39pt;width:95.75pt;height:95.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" fillcolor="#f4b083 [1941]" strokecolor="#2f528f" strokeweight="1pt">
                <v:textbox>
                  <w:txbxContent>
                    <w:p w14:paraId="2B5001B6" w14:textId="77777777" w:rsidR="002F725F" w:rsidRPr="0059336A" w:rsidRDefault="002F725F" w:rsidP="002F725F">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375E6DE5" w14:textId="77777777" w:rsidR="002F725F" w:rsidRDefault="002F725F" w:rsidP="002F725F"/>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7" behindDoc="0" locked="0" layoutInCell="1" allowOverlap="1" wp14:anchorId="55F7EFCC" wp14:editId="23B74984">
                <wp:simplePos x="0" y="0"/>
                <wp:positionH relativeFrom="page">
                  <wp:posOffset>3761286</wp:posOffset>
                </wp:positionH>
                <wp:positionV relativeFrom="paragraph">
                  <wp:posOffset>576490</wp:posOffset>
                </wp:positionV>
                <wp:extent cx="4095908" cy="914400"/>
                <wp:effectExtent l="0" t="0" r="19050" b="19050"/>
                <wp:wrapNone/>
                <wp:docPr id="213066102" name="Rectangle : avec coins arrondis en diagonale 21306610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7FC76636" w14:textId="77777777" w:rsidR="002F725F" w:rsidRPr="0059336A" w:rsidRDefault="00F35AD6" w:rsidP="002F725F">
                            <w:pPr>
                              <w:jc w:val="center"/>
                              <w:rPr>
                                <w:rFonts w:ascii="Josefin Sans" w:hAnsi="Josefin Sans"/>
                                <w:b/>
                                <w:bCs/>
                                <w:color w:val="000000" w:themeColor="text1"/>
                                <w:sz w:val="36"/>
                                <w:szCs w:val="36"/>
                              </w:rPr>
                            </w:pPr>
                            <w:r w:rsidRPr="0059336A">
                              <w:rPr>
                                <w:rFonts w:ascii="Josefin Sans" w:hAnsi="Josefin Sans"/>
                                <w:b/>
                                <w:bCs/>
                                <w:color w:val="000000" w:themeColor="text1"/>
                                <w:sz w:val="36"/>
                                <w:szCs w:val="36"/>
                              </w:rPr>
                              <w:t>Identifier les différents groupes de bénéficiaires de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F7EFCC" id="Rectangle : avec coins arrondis en diagonale 213066102" o:spid="_x0000_s1134" style="position:absolute;margin-left:296.15pt;margin-top:45.4pt;width:322.5pt;height:1in;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" adj="-11796480,,5400" path="m152403,l4095908,r,l4095908,761997v,84170,-68233,152403,-152403,152403l,914400r,l,152403c,68233,68233,,152403,xe" fillcolor="#f4b083 [1941]" strokecolor="#2f528f" strokeweight="1pt">
                <v:stroke joinstyle="miter"/>
                <v:formulas/>
                <v:path arrowok="t" o:connecttype="custom" o:connectlocs="152403,0;4095908,0;4095908,0;4095908,761997;3943505,914400;0,914400;0,914400;0,152403;152403,0" o:connectangles="0,0,0,0,0,0,0,0,0" textboxrect="0,0,4095908,914400"/>
                <v:textbox>
                  <w:txbxContent>
                    <w:p w14:paraId="7FC76636" w14:textId="77777777" w:rsidR="002F725F" w:rsidRPr="0059336A" w:rsidRDefault="00F35AD6" w:rsidP="002F725F">
                      <w:pPr>
                        <w:jc w:val="center"/>
                        <w:rPr>
                          <w:rFonts w:ascii="Josefin Sans" w:hAnsi="Josefin Sans"/>
                          <w:b/>
                          <w:bCs/>
                          <w:color w:val="000000" w:themeColor="text1"/>
                          <w:sz w:val="36"/>
                          <w:szCs w:val="36"/>
                        </w:rPr>
                      </w:pPr>
                      <w:r w:rsidRPr="0059336A">
                        <w:rPr>
                          <w:rFonts w:ascii="Josefin Sans" w:hAnsi="Josefin Sans"/>
                          <w:b/>
                          <w:bCs/>
                          <w:color w:val="000000" w:themeColor="text1"/>
                          <w:sz w:val="36"/>
                          <w:szCs w:val="36"/>
                        </w:rPr>
                        <w:t>Identifier les différents groupes de bénéficiaires de soins</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83" behindDoc="0" locked="0" layoutInCell="1" allowOverlap="1" wp14:anchorId="498C0FB7" wp14:editId="1D43B341">
                <wp:simplePos x="0" y="0"/>
                <wp:positionH relativeFrom="margin">
                  <wp:align>right</wp:align>
                </wp:positionH>
                <wp:positionV relativeFrom="paragraph">
                  <wp:posOffset>1927316</wp:posOffset>
                </wp:positionV>
                <wp:extent cx="6561266" cy="3226388"/>
                <wp:effectExtent l="0" t="0" r="11430" b="12700"/>
                <wp:wrapNone/>
                <wp:docPr id="1370754923" name="Rectangle : avec coins arrondis en diagonale 1370754923"/>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3595CCA0" w14:textId="77777777" w:rsidR="002141C2" w:rsidRPr="0059336A" w:rsidRDefault="002141C2" w:rsidP="002141C2">
                            <w:pPr>
                              <w:rPr>
                                <w:rFonts w:ascii="Josefin Sans" w:hAnsi="Josefin Sans"/>
                              </w:rPr>
                            </w:pPr>
                            <w:r w:rsidRPr="0059336A">
                              <w:rPr>
                                <w:rFonts w:ascii="Josefin Sans" w:hAnsi="Josefin Sans"/>
                                <w:b/>
                                <w:bCs/>
                                <w:color w:val="000000" w:themeColor="text1"/>
                                <w:sz w:val="40"/>
                                <w:szCs w:val="40"/>
                              </w:rPr>
                              <w:t xml:space="preserve"> </w:t>
                            </w:r>
                            <w:r w:rsidRPr="0059336A">
                              <w:rPr>
                                <w:rFonts w:ascii="Josefin Sans" w:hAnsi="Josefin Sans"/>
                                <w:color w:val="000000" w:themeColor="text1"/>
                                <w:sz w:val="40"/>
                                <w:szCs w:val="40"/>
                              </w:rPr>
                              <w:t>Unités et objectifs :</w:t>
                            </w:r>
                            <w:r w:rsidRPr="0059336A">
                              <w:rPr>
                                <w:rFonts w:ascii="Josefin Sans" w:hAnsi="Josefin Sans"/>
                              </w:rPr>
                              <w:t xml:space="preserve"> </w:t>
                            </w:r>
                          </w:p>
                          <w:p w14:paraId="4ED7E77F"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2.1 : Identifier les différents groupes de bénéficiaires de soins en fonction de leurs besoins </w:t>
                            </w:r>
                          </w:p>
                          <w:p w14:paraId="4BD8D704"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2.2 : Accompagnement des personnes atteintes de maladies mentales et neurologiques </w:t>
                            </w:r>
                          </w:p>
                          <w:p w14:paraId="58BD9329"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2.3 : Accompagnement des personnes atteintes de maladies psychomotrices et de troubles de la mobilité </w:t>
                            </w:r>
                          </w:p>
                          <w:p w14:paraId="7BC37C82" w14:textId="77777777" w:rsidR="002141C2" w:rsidRPr="0059336A" w:rsidRDefault="002141C2" w:rsidP="002141C2">
                            <w:pPr>
                              <w:rPr>
                                <w:rFonts w:ascii="Josefin Sans" w:hAnsi="Josefin Sans"/>
                                <w:color w:val="000000" w:themeColor="text1"/>
                                <w:sz w:val="28"/>
                                <w:szCs w:val="28"/>
                              </w:rPr>
                            </w:pPr>
                            <w:bookmarkStart w:id="11" w:name="_Hlk136352901"/>
                            <w:r w:rsidRPr="0059336A">
                              <w:rPr>
                                <w:rFonts w:ascii="Josefin Sans" w:hAnsi="Josefin Sans"/>
                                <w:color w:val="000000" w:themeColor="text1"/>
                                <w:sz w:val="28"/>
                                <w:szCs w:val="28"/>
                              </w:rPr>
                              <w:t xml:space="preserve">Co 2.4 Accompagnement des personnes atteintes de maladies cardiaques </w:t>
                            </w:r>
                          </w:p>
                          <w:bookmarkEnd w:id="11"/>
                          <w:p w14:paraId="158C87A8"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2.5 Accompagnement de personnes atteintes de maladies incurables </w:t>
                            </w:r>
                          </w:p>
                          <w:p w14:paraId="4B3CF865" w14:textId="77777777" w:rsidR="002141C2" w:rsidRPr="00BF61B0" w:rsidRDefault="002141C2" w:rsidP="002141C2">
                            <w:pPr>
                              <w:jc w:val="center"/>
                              <w:rPr>
                                <w:b/>
                                <w:bCs/>
                                <w:color w:val="000000" w:themeColor="text1"/>
                                <w:sz w:val="40"/>
                                <w:szCs w:val="40"/>
                              </w:rPr>
                            </w:pPr>
                          </w:p>
                          <w:p w14:paraId="7D1215A7" w14:textId="77777777" w:rsidR="0078360A" w:rsidRPr="00BF61B0" w:rsidRDefault="0078360A" w:rsidP="0078360A">
                            <w:pPr>
                              <w:rPr>
                                <w:color w:val="000000" w:themeColor="text1"/>
                                <w:sz w:val="40"/>
                                <w:szCs w:val="40"/>
                              </w:rPr>
                            </w:pPr>
                          </w:p>
                          <w:p w14:paraId="39D59524" w14:textId="77777777" w:rsidR="00453120" w:rsidRPr="00BF61B0" w:rsidRDefault="00453120" w:rsidP="0078360A">
                            <w:pPr>
                              <w:rPr>
                                <w:color w:val="000000" w:themeColor="text1"/>
                                <w:sz w:val="40"/>
                                <w:szCs w:val="40"/>
                              </w:rPr>
                            </w:pPr>
                          </w:p>
                          <w:p w14:paraId="51C74817" w14:textId="77777777" w:rsidR="00453120" w:rsidRPr="00BF61B0" w:rsidRDefault="00453120" w:rsidP="0078360A">
                            <w:pPr>
                              <w:rPr>
                                <w:color w:val="000000" w:themeColor="text1"/>
                                <w:sz w:val="40"/>
                                <w:szCs w:val="40"/>
                              </w:rPr>
                            </w:pPr>
                          </w:p>
                          <w:p w14:paraId="6525752B" w14:textId="77777777" w:rsidR="00453120" w:rsidRPr="00BF61B0" w:rsidRDefault="00453120" w:rsidP="0078360A">
                            <w:pPr>
                              <w:rPr>
                                <w:color w:val="000000" w:themeColor="text1"/>
                                <w:sz w:val="40"/>
                                <w:szCs w:val="40"/>
                              </w:rPr>
                            </w:pPr>
                          </w:p>
                          <w:p w14:paraId="690CD227" w14:textId="77777777" w:rsidR="00453120" w:rsidRPr="00BF61B0" w:rsidRDefault="00453120" w:rsidP="0078360A">
                            <w:pPr>
                              <w:rPr>
                                <w:color w:val="000000" w:themeColor="text1"/>
                                <w:sz w:val="40"/>
                                <w:szCs w:val="40"/>
                              </w:rPr>
                            </w:pPr>
                          </w:p>
                          <w:p w14:paraId="2BE712B6" w14:textId="77777777" w:rsidR="0078360A" w:rsidRPr="0075719D" w:rsidRDefault="0078360A" w:rsidP="0078360A">
                            <w:pPr>
                              <w:rPr>
                                <w:color w:val="000000" w:themeColor="text1"/>
                                <w:sz w:val="40"/>
                                <w:szCs w:val="40"/>
                              </w:rPr>
                            </w:pPr>
                            <w:r>
                              <w:rPr>
                                <w:color w:val="000000" w:themeColor="text1"/>
                                <w:sz w:val="40"/>
                                <w:szCs w:val="40"/>
                              </w:rPr>
                              <w:t>Activités :</w:t>
                            </w:r>
                          </w:p>
                          <w:p w14:paraId="5AC5A336" w14:textId="77777777" w:rsidR="0078360A" w:rsidRPr="0075719D" w:rsidRDefault="0078360A" w:rsidP="0078360A">
                            <w:pPr>
                              <w:rPr>
                                <w:color w:val="000000" w:themeColor="text1"/>
                                <w:sz w:val="40"/>
                                <w:szCs w:val="40"/>
                              </w:rPr>
                            </w:pPr>
                            <w:r>
                              <w:rPr>
                                <w:color w:val="000000" w:themeColor="text1"/>
                                <w:sz w:val="40"/>
                                <w:szCs w:val="40"/>
                              </w:rPr>
                              <w:t>Conseils :</w:t>
                            </w:r>
                          </w:p>
                          <w:p w14:paraId="6B133950" w14:textId="77777777" w:rsidR="0078360A" w:rsidRPr="0075719D" w:rsidRDefault="0078360A" w:rsidP="0078360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0FB7" id="Rectangle : avec coins arrondis en diagonale 1370754923" o:spid="_x0000_s1135" style="position:absolute;margin-left:465.45pt;margin-top:151.75pt;width:516.65pt;height:254.05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" adj="-11796480,,5400" path="m537742,l6561266,r,l6561266,2688646v,296987,-240755,537742,-537742,537742l,3226388r,l,537742c,240755,240755,,537742,xe" fillcolor="#f4b083 [1941]"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595CCA0" w14:textId="77777777" w:rsidR="002141C2" w:rsidRPr="0059336A" w:rsidRDefault="002141C2" w:rsidP="002141C2">
                      <w:pPr>
                        <w:rPr>
                          <w:rFonts w:ascii="Josefin Sans" w:hAnsi="Josefin Sans"/>
                        </w:rPr>
                      </w:pPr>
                      <w:r w:rsidRPr="0059336A">
                        <w:rPr>
                          <w:rFonts w:ascii="Josefin Sans" w:hAnsi="Josefin Sans"/>
                          <w:b/>
                          <w:bCs/>
                          <w:color w:val="000000" w:themeColor="text1"/>
                          <w:sz w:val="40"/>
                          <w:szCs w:val="40"/>
                        </w:rPr>
                        <w:t xml:space="preserve"> </w:t>
                      </w:r>
                      <w:r w:rsidRPr="0059336A">
                        <w:rPr>
                          <w:rFonts w:ascii="Josefin Sans" w:hAnsi="Josefin Sans"/>
                          <w:color w:val="000000" w:themeColor="text1"/>
                          <w:sz w:val="40"/>
                          <w:szCs w:val="40"/>
                        </w:rPr>
                        <w:t>Unités et objectifs :</w:t>
                      </w:r>
                      <w:r w:rsidRPr="0059336A">
                        <w:rPr>
                          <w:rFonts w:ascii="Josefin Sans" w:hAnsi="Josefin Sans"/>
                        </w:rPr>
                        <w:t xml:space="preserve"> </w:t>
                      </w:r>
                    </w:p>
                    <w:p w14:paraId="4ED7E77F"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2.1 : Identifier les différents groupes de bénéficiaires de soins en fonction de leurs besoins </w:t>
                      </w:r>
                    </w:p>
                    <w:p w14:paraId="4BD8D704"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2.2 : Accompagnement des personnes atteintes de maladies mentales et neurologiques </w:t>
                      </w:r>
                    </w:p>
                    <w:p w14:paraId="58BD9329"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2.3 : Accompagnement des personnes atteintes de maladies psychomotrices et de troubles de la mobilité </w:t>
                      </w:r>
                    </w:p>
                    <w:p w14:paraId="7BC37C82" w14:textId="77777777" w:rsidR="002141C2" w:rsidRPr="0059336A" w:rsidRDefault="002141C2" w:rsidP="002141C2">
                      <w:pPr>
                        <w:rPr>
                          <w:rFonts w:ascii="Josefin Sans" w:hAnsi="Josefin Sans"/>
                          <w:color w:val="000000" w:themeColor="text1"/>
                          <w:sz w:val="28"/>
                          <w:szCs w:val="28"/>
                        </w:rPr>
                      </w:pPr>
                      <w:bookmarkStart w:id="12" w:name="_Hlk136352901"/>
                      <w:r w:rsidRPr="0059336A">
                        <w:rPr>
                          <w:rFonts w:ascii="Josefin Sans" w:hAnsi="Josefin Sans"/>
                          <w:color w:val="000000" w:themeColor="text1"/>
                          <w:sz w:val="28"/>
                          <w:szCs w:val="28"/>
                        </w:rPr>
                        <w:t xml:space="preserve">Co 2.4 Accompagnement des personnes atteintes de maladies cardiaques </w:t>
                      </w:r>
                    </w:p>
                    <w:bookmarkEnd w:id="12"/>
                    <w:p w14:paraId="158C87A8" w14:textId="77777777" w:rsidR="002141C2" w:rsidRPr="0059336A" w:rsidRDefault="002141C2" w:rsidP="002141C2">
                      <w:pPr>
                        <w:rPr>
                          <w:rFonts w:ascii="Josefin Sans" w:hAnsi="Josefin Sans"/>
                          <w:color w:val="000000" w:themeColor="text1"/>
                          <w:sz w:val="28"/>
                          <w:szCs w:val="28"/>
                        </w:rPr>
                      </w:pPr>
                      <w:r w:rsidRPr="0059336A">
                        <w:rPr>
                          <w:rFonts w:ascii="Josefin Sans" w:hAnsi="Josefin Sans"/>
                          <w:color w:val="000000" w:themeColor="text1"/>
                          <w:sz w:val="28"/>
                          <w:szCs w:val="28"/>
                        </w:rPr>
                        <w:t xml:space="preserve">CO 2.5 Accompagnement de personnes atteintes de maladies incurables </w:t>
                      </w:r>
                    </w:p>
                    <w:p w14:paraId="4B3CF865" w14:textId="77777777" w:rsidR="002141C2" w:rsidRPr="00BF61B0" w:rsidRDefault="002141C2" w:rsidP="002141C2">
                      <w:pPr>
                        <w:jc w:val="center"/>
                        <w:rPr>
                          <w:b/>
                          <w:bCs/>
                          <w:color w:val="000000" w:themeColor="text1"/>
                          <w:sz w:val="40"/>
                          <w:szCs w:val="40"/>
                        </w:rPr>
                      </w:pPr>
                    </w:p>
                    <w:p w14:paraId="7D1215A7" w14:textId="77777777" w:rsidR="0078360A" w:rsidRPr="00BF61B0" w:rsidRDefault="0078360A" w:rsidP="0078360A">
                      <w:pPr>
                        <w:rPr>
                          <w:color w:val="000000" w:themeColor="text1"/>
                          <w:sz w:val="40"/>
                          <w:szCs w:val="40"/>
                        </w:rPr>
                      </w:pPr>
                    </w:p>
                    <w:p w14:paraId="39D59524" w14:textId="77777777" w:rsidR="00453120" w:rsidRPr="00BF61B0" w:rsidRDefault="00453120" w:rsidP="0078360A">
                      <w:pPr>
                        <w:rPr>
                          <w:color w:val="000000" w:themeColor="text1"/>
                          <w:sz w:val="40"/>
                          <w:szCs w:val="40"/>
                        </w:rPr>
                      </w:pPr>
                    </w:p>
                    <w:p w14:paraId="51C74817" w14:textId="77777777" w:rsidR="00453120" w:rsidRPr="00BF61B0" w:rsidRDefault="00453120" w:rsidP="0078360A">
                      <w:pPr>
                        <w:rPr>
                          <w:color w:val="000000" w:themeColor="text1"/>
                          <w:sz w:val="40"/>
                          <w:szCs w:val="40"/>
                        </w:rPr>
                      </w:pPr>
                    </w:p>
                    <w:p w14:paraId="6525752B" w14:textId="77777777" w:rsidR="00453120" w:rsidRPr="00BF61B0" w:rsidRDefault="00453120" w:rsidP="0078360A">
                      <w:pPr>
                        <w:rPr>
                          <w:color w:val="000000" w:themeColor="text1"/>
                          <w:sz w:val="40"/>
                          <w:szCs w:val="40"/>
                        </w:rPr>
                      </w:pPr>
                    </w:p>
                    <w:p w14:paraId="690CD227" w14:textId="77777777" w:rsidR="00453120" w:rsidRPr="00BF61B0" w:rsidRDefault="00453120" w:rsidP="0078360A">
                      <w:pPr>
                        <w:rPr>
                          <w:color w:val="000000" w:themeColor="text1"/>
                          <w:sz w:val="40"/>
                          <w:szCs w:val="40"/>
                        </w:rPr>
                      </w:pPr>
                    </w:p>
                    <w:p w14:paraId="2BE712B6" w14:textId="77777777" w:rsidR="0078360A" w:rsidRPr="0075719D" w:rsidRDefault="0078360A" w:rsidP="0078360A">
                      <w:pPr>
                        <w:rPr>
                          <w:color w:val="000000" w:themeColor="text1"/>
                          <w:sz w:val="40"/>
                          <w:szCs w:val="40"/>
                        </w:rPr>
                      </w:pPr>
                      <w:r>
                        <w:rPr>
                          <w:color w:val="000000" w:themeColor="text1"/>
                          <w:sz w:val="40"/>
                          <w:szCs w:val="40"/>
                        </w:rPr>
                        <w:t>Activités :</w:t>
                      </w:r>
                    </w:p>
                    <w:p w14:paraId="5AC5A336" w14:textId="77777777" w:rsidR="0078360A" w:rsidRPr="0075719D" w:rsidRDefault="0078360A" w:rsidP="0078360A">
                      <w:pPr>
                        <w:rPr>
                          <w:color w:val="000000" w:themeColor="text1"/>
                          <w:sz w:val="40"/>
                          <w:szCs w:val="40"/>
                        </w:rPr>
                      </w:pPr>
                      <w:r>
                        <w:rPr>
                          <w:color w:val="000000" w:themeColor="text1"/>
                          <w:sz w:val="40"/>
                          <w:szCs w:val="40"/>
                        </w:rPr>
                        <w:t>Conseils :</w:t>
                      </w:r>
                    </w:p>
                    <w:p w14:paraId="6B133950" w14:textId="77777777" w:rsidR="0078360A" w:rsidRPr="0075719D" w:rsidRDefault="0078360A" w:rsidP="0078360A">
                      <w:pPr>
                        <w:rPr>
                          <w:lang w:val="en-US"/>
                        </w:rPr>
                      </w:pPr>
                    </w:p>
                  </w:txbxContent>
                </v:textbox>
                <w10:wrap anchorx="margin"/>
              </v:shape>
            </w:pict>
          </mc:Fallback>
        </mc:AlternateContent>
      </w:r>
      <w:r w:rsidRPr="00E57201">
        <w:rPr>
          <w:rFonts w:ascii="Josefin Sans" w:hAnsi="Josefin Sans"/>
          <w:b/>
          <w:noProof/>
          <w:sz w:val="40"/>
          <w:szCs w:val="40"/>
        </w:rPr>
        <w:drawing>
          <wp:inline distT="0" distB="0" distL="0" distR="0" wp14:anchorId="49407AF0" wp14:editId="49B9171D">
            <wp:extent cx="8621395" cy="4949825"/>
            <wp:effectExtent l="171450" t="247650" r="179705" b="250825"/>
            <wp:docPr id="1702983570" name="Image 170298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13" w:name="_Toc487471632" w:displacedByCustomXml="next"/>
    <w:sdt>
      <w:sdtPr>
        <w:rPr>
          <w:rFonts w:ascii="Josefin Sans" w:hAnsi="Josefin Sans"/>
        </w:rPr>
        <w:id w:val="512653467"/>
        <w:docPartObj>
          <w:docPartGallery w:val="Table of Contents"/>
          <w:docPartUnique/>
        </w:docPartObj>
      </w:sdtPr>
      <w:sdtEndPr>
        <w:rPr>
          <w:b/>
          <w:bCs/>
        </w:rPr>
      </w:sdtEndPr>
      <w:sdtContent>
        <w:p w14:paraId="328DFECB" w14:textId="77777777" w:rsidR="009C754F" w:rsidRPr="00E57201" w:rsidRDefault="009C754F" w:rsidP="0044134A">
          <w:pPr>
            <w:spacing w:before="60" w:after="60"/>
            <w:jc w:val="both"/>
            <w:rPr>
              <w:rFonts w:ascii="Josefin Sans" w:hAnsi="Josefin Sans"/>
            </w:rPr>
          </w:pPr>
        </w:p>
        <w:p w14:paraId="0C7475A2" w14:textId="77777777" w:rsidR="0044134A" w:rsidRPr="00E57201" w:rsidRDefault="00453120">
          <w:pPr>
            <w:rPr>
              <w:rFonts w:ascii="Josefin Sans" w:hAnsi="Josefin Sans"/>
            </w:rPr>
          </w:pPr>
          <w:r w:rsidRPr="00E57201">
            <w:rPr>
              <w:rFonts w:ascii="Josefin Sans" w:hAnsi="Josefin Sans"/>
              <w:b/>
              <w:noProof/>
              <w:sz w:val="40"/>
              <w:szCs w:val="40"/>
            </w:rPr>
            <w:lastRenderedPageBreak/>
            <mc:AlternateContent>
              <mc:Choice Requires="wps">
                <w:drawing>
                  <wp:anchor distT="0" distB="0" distL="114300" distR="114300" simplePos="0" relativeHeight="251658368" behindDoc="0" locked="0" layoutInCell="1" allowOverlap="1" wp14:anchorId="5CB889C7" wp14:editId="1086E88F">
                    <wp:simplePos x="0" y="0"/>
                    <wp:positionH relativeFrom="margin">
                      <wp:posOffset>1738297</wp:posOffset>
                    </wp:positionH>
                    <wp:positionV relativeFrom="paragraph">
                      <wp:posOffset>1602927</wp:posOffset>
                    </wp:positionV>
                    <wp:extent cx="6778177" cy="3462728"/>
                    <wp:effectExtent l="0" t="0" r="16510" b="17145"/>
                    <wp:wrapNone/>
                    <wp:docPr id="1742748497" name="Rectangle : avec coins arrondis en diagonale 1742748497"/>
                    <wp:cNvGraphicFramePr/>
                    <a:graphic xmlns:a="http://schemas.openxmlformats.org/drawingml/2006/main">
                      <a:graphicData uri="http://schemas.microsoft.com/office/word/2010/wordprocessingShape">
                        <wps:wsp>
                          <wps:cNvSpPr/>
                          <wps:spPr>
                            <a:xfrm>
                              <a:off x="0" y="0"/>
                              <a:ext cx="6778177" cy="346272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EBC335" w14:textId="77777777" w:rsidR="002B0B6F" w:rsidRPr="0059336A" w:rsidRDefault="002B0B6F" w:rsidP="002B0B6F">
                                <w:pPr>
                                  <w:rPr>
                                    <w:rFonts w:ascii="Josefin Sans" w:hAnsi="Josefin Sans"/>
                                    <w:color w:val="000000" w:themeColor="text1"/>
                                    <w:sz w:val="30"/>
                                    <w:szCs w:val="30"/>
                                  </w:rPr>
                                </w:pPr>
                                <w:r w:rsidRPr="0059336A">
                                  <w:rPr>
                                    <w:rFonts w:ascii="Josefin Sans" w:hAnsi="Josefin Sans"/>
                                    <w:color w:val="000000" w:themeColor="text1"/>
                                    <w:sz w:val="30"/>
                                    <w:szCs w:val="30"/>
                                  </w:rPr>
                                  <w:t>Activités : En distanciel et en présentiel, individuelle ou par deux/en petits groupes</w:t>
                                </w:r>
                              </w:p>
                              <w:p w14:paraId="1FACCB61" w14:textId="77777777" w:rsidR="00E105A9" w:rsidRPr="0059336A" w:rsidRDefault="00E105A9" w:rsidP="00E105A9">
                                <w:pPr>
                                  <w:rPr>
                                    <w:rFonts w:ascii="Josefin Sans" w:hAnsi="Josefin Sans"/>
                                    <w:sz w:val="26"/>
                                    <w:szCs w:val="26"/>
                                  </w:rPr>
                                </w:pPr>
                                <w:r w:rsidRPr="0059336A">
                                  <w:rPr>
                                    <w:rFonts w:ascii="Josefin Sans" w:hAnsi="Josefin Sans"/>
                                    <w:b/>
                                    <w:bCs/>
                                    <w:sz w:val="26"/>
                                    <w:szCs w:val="26"/>
                                  </w:rPr>
                                  <w:t>Les activités planifiées visent à :</w:t>
                                </w:r>
                                <w:r w:rsidRPr="0059336A">
                                  <w:rPr>
                                    <w:rFonts w:ascii="Josefin Sans" w:hAnsi="Josefin Sans"/>
                                    <w:sz w:val="26"/>
                                    <w:szCs w:val="26"/>
                                  </w:rPr>
                                  <w:t xml:space="preserve"> </w:t>
                                </w:r>
                              </w:p>
                              <w:p w14:paraId="43031D48" w14:textId="2FC729E1" w:rsidR="00E105A9" w:rsidRPr="0059336A" w:rsidRDefault="00E105A9" w:rsidP="002B0B6F">
                                <w:pPr>
                                  <w:pStyle w:val="Paragraphedeliste"/>
                                  <w:numPr>
                                    <w:ilvl w:val="0"/>
                                    <w:numId w:val="40"/>
                                  </w:numPr>
                                  <w:rPr>
                                    <w:rFonts w:ascii="Josefin Sans" w:hAnsi="Josefin Sans"/>
                                    <w:sz w:val="26"/>
                                    <w:szCs w:val="26"/>
                                  </w:rPr>
                                </w:pPr>
                                <w:r w:rsidRPr="0059336A">
                                  <w:rPr>
                                    <w:rFonts w:ascii="Josefin Sans" w:hAnsi="Josefin Sans"/>
                                    <w:sz w:val="26"/>
                                    <w:szCs w:val="26"/>
                                  </w:rPr>
                                  <w:t>Identifier les besoins individuels spécifiques aux pathologies des bénéficiaires de soins.</w:t>
                                </w:r>
                              </w:p>
                              <w:p w14:paraId="69873336" w14:textId="77777777" w:rsidR="00E105A9" w:rsidRPr="0059336A" w:rsidRDefault="00E105A9" w:rsidP="002B0B6F">
                                <w:pPr>
                                  <w:pStyle w:val="Paragraphedeliste"/>
                                  <w:numPr>
                                    <w:ilvl w:val="0"/>
                                    <w:numId w:val="40"/>
                                  </w:numPr>
                                  <w:rPr>
                                    <w:rFonts w:ascii="Josefin Sans" w:hAnsi="Josefin Sans"/>
                                    <w:sz w:val="26"/>
                                    <w:szCs w:val="26"/>
                                  </w:rPr>
                                </w:pPr>
                                <w:r w:rsidRPr="0059336A">
                                  <w:rPr>
                                    <w:rFonts w:ascii="Josefin Sans" w:hAnsi="Josefin Sans"/>
                                    <w:sz w:val="26"/>
                                    <w:szCs w:val="26"/>
                                  </w:rPr>
                                  <w:t>Identifier les symptômes graves et les symptômes bénins</w:t>
                                </w:r>
                              </w:p>
                              <w:p w14:paraId="02C49994" w14:textId="77777777" w:rsidR="002F07CE" w:rsidRPr="0059336A" w:rsidRDefault="002F07CE" w:rsidP="002B0B6F">
                                <w:pPr>
                                  <w:pStyle w:val="Paragraphedeliste"/>
                                  <w:numPr>
                                    <w:ilvl w:val="0"/>
                                    <w:numId w:val="40"/>
                                  </w:numPr>
                                  <w:rPr>
                                    <w:rFonts w:ascii="Josefin Sans" w:hAnsi="Josefin Sans"/>
                                    <w:sz w:val="26"/>
                                    <w:szCs w:val="26"/>
                                  </w:rPr>
                                </w:pPr>
                                <w:r w:rsidRPr="0059336A">
                                  <w:rPr>
                                    <w:rFonts w:ascii="Josefin Sans" w:hAnsi="Josefin Sans"/>
                                    <w:sz w:val="26"/>
                                    <w:szCs w:val="26"/>
                                  </w:rPr>
                                  <w:t>Savoir quoi faire lors de l’identification des symptômes graves et des symptômes bénins</w:t>
                                </w:r>
                              </w:p>
                              <w:p w14:paraId="4B447903" w14:textId="0A8CA2D6" w:rsidR="002B0B6F" w:rsidRPr="0059336A" w:rsidRDefault="002B0B6F" w:rsidP="002B0B6F">
                                <w:pPr>
                                  <w:rPr>
                                    <w:rFonts w:ascii="Josefin Sans" w:hAnsi="Josefin Sans"/>
                                    <w:color w:val="000000" w:themeColor="text1"/>
                                  </w:rPr>
                                </w:pPr>
                                <w:r w:rsidRPr="0059336A">
                                  <w:rPr>
                                    <w:rFonts w:ascii="Josefin Sans" w:hAnsi="Josefin Sans"/>
                                    <w:color w:val="FF0000"/>
                                    <w:sz w:val="32"/>
                                    <w:szCs w:val="32"/>
                                  </w:rPr>
                                  <w:t xml:space="preserve">CONSEILS : </w:t>
                                </w:r>
                                <w:r w:rsidRPr="0059336A">
                                  <w:rPr>
                                    <w:rFonts w:ascii="Josefin Sans" w:hAnsi="Josefin Sans"/>
                                    <w:color w:val="000000" w:themeColor="text1"/>
                                  </w:rPr>
                                  <w:t>En tant que formateur, vous estimerez comment procéder au mieux avec votre groupe</w:t>
                                </w:r>
                                <w:r w:rsidR="00D07C36" w:rsidRPr="0059336A">
                                  <w:rPr>
                                    <w:rFonts w:ascii="Josefin Sans" w:hAnsi="Josefin Sans"/>
                                    <w:color w:val="000000" w:themeColor="text1"/>
                                  </w:rPr>
                                  <w:t>.</w:t>
                                </w:r>
                                <w:r w:rsidRPr="0059336A">
                                  <w:rPr>
                                    <w:rFonts w:ascii="Josefin Sans" w:hAnsi="Josefin Sans"/>
                                    <w:color w:val="000000" w:themeColor="text1"/>
                                  </w:rPr>
                                  <w:t xml:space="preserve"> Choisi</w:t>
                                </w:r>
                                <w:r w:rsidR="00D07C36" w:rsidRPr="0059336A">
                                  <w:rPr>
                                    <w:rFonts w:ascii="Josefin Sans" w:hAnsi="Josefin Sans"/>
                                    <w:color w:val="000000" w:themeColor="text1"/>
                                  </w:rPr>
                                  <w:t>ssez</w:t>
                                </w:r>
                                <w:r w:rsidRPr="0059336A">
                                  <w:rPr>
                                    <w:rFonts w:ascii="Josefin Sans" w:hAnsi="Josefin Sans"/>
                                    <w:color w:val="000000" w:themeColor="text1"/>
                                  </w:rPr>
                                  <w:t xml:space="preserve"> des activités et des solutions adaptées. La réalisation de certaines activités est prévue en présentiel</w:t>
                                </w:r>
                                <w:r w:rsidR="00945097" w:rsidRPr="0059336A">
                                  <w:rPr>
                                    <w:rFonts w:ascii="Josefin Sans" w:hAnsi="Josefin Sans"/>
                                    <w:color w:val="000000" w:themeColor="text1"/>
                                  </w:rPr>
                                  <w:t>,</w:t>
                                </w:r>
                                <w:r w:rsidRPr="0059336A">
                                  <w:rPr>
                                    <w:rFonts w:ascii="Josefin Sans" w:hAnsi="Josefin Sans"/>
                                    <w:color w:val="000000" w:themeColor="text1"/>
                                  </w:rPr>
                                  <w:t xml:space="preserve"> alors que la réalisation de certaines autres se prête aussi bien au travail en ligne qu’en </w:t>
                                </w:r>
                                <w:r w:rsidR="00D07C36" w:rsidRPr="0059336A">
                                  <w:rPr>
                                    <w:rFonts w:ascii="Josefin Sans" w:hAnsi="Josefin Sans"/>
                                    <w:color w:val="000000" w:themeColor="text1"/>
                                  </w:rPr>
                                  <w:t xml:space="preserve">salle de </w:t>
                                </w:r>
                                <w:r w:rsidRPr="0059336A">
                                  <w:rPr>
                                    <w:rFonts w:ascii="Josefin Sans" w:hAnsi="Josefin Sans"/>
                                    <w:color w:val="000000" w:themeColor="text1"/>
                                  </w:rPr>
                                  <w:t>classe, individuellement ou avec d’autres stagiaires. Voir suggestions dans le document PowerPoint du Module 2.</w:t>
                                </w:r>
                              </w:p>
                              <w:p w14:paraId="1CE3556A" w14:textId="77777777" w:rsidR="00453120" w:rsidRPr="0059336A" w:rsidRDefault="00453120" w:rsidP="00453120">
                                <w:pPr>
                                  <w:jc w:val="center"/>
                                  <w:rPr>
                                    <w:rFonts w:ascii="Josefin Sans" w:hAnsi="Josefin Sans"/>
                                    <w:b/>
                                    <w:bCs/>
                                    <w:color w:val="000000" w:themeColor="text1"/>
                                    <w:sz w:val="40"/>
                                    <w:szCs w:val="40"/>
                                  </w:rPr>
                                </w:pPr>
                              </w:p>
                              <w:p w14:paraId="58508E83" w14:textId="77777777" w:rsidR="00453120" w:rsidRPr="00BF61B0" w:rsidRDefault="00453120" w:rsidP="00453120">
                                <w:pPr>
                                  <w:rPr>
                                    <w:color w:val="000000" w:themeColor="text1"/>
                                    <w:sz w:val="40"/>
                                    <w:szCs w:val="40"/>
                                  </w:rPr>
                                </w:pPr>
                              </w:p>
                              <w:p w14:paraId="25780A9D" w14:textId="77777777" w:rsidR="00453120" w:rsidRPr="00BF61B0" w:rsidRDefault="00453120" w:rsidP="00453120">
                                <w:pPr>
                                  <w:rPr>
                                    <w:color w:val="000000" w:themeColor="text1"/>
                                    <w:sz w:val="40"/>
                                    <w:szCs w:val="40"/>
                                  </w:rPr>
                                </w:pPr>
                              </w:p>
                              <w:p w14:paraId="093BE668" w14:textId="77777777" w:rsidR="00453120" w:rsidRPr="00BF61B0" w:rsidRDefault="00453120" w:rsidP="00453120">
                                <w:pPr>
                                  <w:rPr>
                                    <w:color w:val="000000" w:themeColor="text1"/>
                                    <w:sz w:val="40"/>
                                    <w:szCs w:val="40"/>
                                  </w:rPr>
                                </w:pPr>
                              </w:p>
                              <w:p w14:paraId="5A02CE30" w14:textId="77777777" w:rsidR="00453120" w:rsidRPr="00BF61B0" w:rsidRDefault="00453120" w:rsidP="00453120">
                                <w:pPr>
                                  <w:rPr>
                                    <w:color w:val="000000" w:themeColor="text1"/>
                                    <w:sz w:val="40"/>
                                    <w:szCs w:val="40"/>
                                  </w:rPr>
                                </w:pPr>
                              </w:p>
                              <w:p w14:paraId="38AD004C" w14:textId="77777777" w:rsidR="00453120" w:rsidRPr="00BF61B0" w:rsidRDefault="00453120" w:rsidP="00453120">
                                <w:pPr>
                                  <w:rPr>
                                    <w:color w:val="000000" w:themeColor="text1"/>
                                    <w:sz w:val="40"/>
                                    <w:szCs w:val="40"/>
                                  </w:rPr>
                                </w:pPr>
                              </w:p>
                              <w:p w14:paraId="5FF13CEC" w14:textId="77777777" w:rsidR="00453120" w:rsidRPr="0075719D" w:rsidRDefault="00453120" w:rsidP="00453120">
                                <w:pPr>
                                  <w:rPr>
                                    <w:color w:val="000000" w:themeColor="text1"/>
                                    <w:sz w:val="40"/>
                                    <w:szCs w:val="40"/>
                                  </w:rPr>
                                </w:pPr>
                                <w:r>
                                  <w:rPr>
                                    <w:color w:val="000000" w:themeColor="text1"/>
                                    <w:sz w:val="40"/>
                                    <w:szCs w:val="40"/>
                                  </w:rPr>
                                  <w:t>Activités :</w:t>
                                </w:r>
                              </w:p>
                              <w:p w14:paraId="44BB175B" w14:textId="77777777" w:rsidR="00453120" w:rsidRPr="0075719D" w:rsidRDefault="00453120" w:rsidP="00453120">
                                <w:pPr>
                                  <w:rPr>
                                    <w:color w:val="000000" w:themeColor="text1"/>
                                    <w:sz w:val="40"/>
                                    <w:szCs w:val="40"/>
                                  </w:rPr>
                                </w:pPr>
                                <w:r>
                                  <w:rPr>
                                    <w:color w:val="000000" w:themeColor="text1"/>
                                    <w:sz w:val="40"/>
                                    <w:szCs w:val="40"/>
                                  </w:rPr>
                                  <w:t>Conseils :</w:t>
                                </w:r>
                              </w:p>
                              <w:p w14:paraId="587BCDEE" w14:textId="77777777" w:rsidR="00453120" w:rsidRPr="00BF61B0" w:rsidRDefault="00453120" w:rsidP="0045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89C7" id="Rectangle : avec coins arrondis en diagonale 1742748497" o:spid="_x0000_s1136" style="position:absolute;margin-left:136.85pt;margin-top:126.2pt;width:533.7pt;height:272.6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78177,34627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" adj="-11796480,,5400" path="m577133,l6778177,r,l6778177,2885595v,318742,-258391,577133,-577133,577133l,3462728r,l,577133c,258391,258391,,577133,xe" fillcolor="#f4b183" strokecolor="#2f528f" strokeweight="1pt">
                    <v:stroke joinstyle="miter"/>
                    <v:formulas/>
                    <v:path arrowok="t" o:connecttype="custom" o:connectlocs="577133,0;6778177,0;6778177,0;6778177,2885595;6201044,3462728;0,3462728;0,3462728;0,577133;577133,0" o:connectangles="0,0,0,0,0,0,0,0,0" textboxrect="0,0,6778177,3462728"/>
                    <v:textbox>
                      <w:txbxContent>
                        <w:p w14:paraId="70EBC335" w14:textId="77777777" w:rsidR="002B0B6F" w:rsidRPr="0059336A" w:rsidRDefault="002B0B6F" w:rsidP="002B0B6F">
                          <w:pPr>
                            <w:rPr>
                              <w:rFonts w:ascii="Josefin Sans" w:hAnsi="Josefin Sans"/>
                              <w:color w:val="000000" w:themeColor="text1"/>
                              <w:sz w:val="30"/>
                              <w:szCs w:val="30"/>
                            </w:rPr>
                          </w:pPr>
                          <w:r w:rsidRPr="0059336A">
                            <w:rPr>
                              <w:rFonts w:ascii="Josefin Sans" w:hAnsi="Josefin Sans"/>
                              <w:color w:val="000000" w:themeColor="text1"/>
                              <w:sz w:val="30"/>
                              <w:szCs w:val="30"/>
                            </w:rPr>
                            <w:t>Activités : En distanciel et en présentiel, individuelle ou par deux/en petits groupes</w:t>
                          </w:r>
                        </w:p>
                        <w:p w14:paraId="1FACCB61" w14:textId="77777777" w:rsidR="00E105A9" w:rsidRPr="0059336A" w:rsidRDefault="00E105A9" w:rsidP="00E105A9">
                          <w:pPr>
                            <w:rPr>
                              <w:rFonts w:ascii="Josefin Sans" w:hAnsi="Josefin Sans"/>
                              <w:sz w:val="26"/>
                              <w:szCs w:val="26"/>
                            </w:rPr>
                          </w:pPr>
                          <w:r w:rsidRPr="0059336A">
                            <w:rPr>
                              <w:rFonts w:ascii="Josefin Sans" w:hAnsi="Josefin Sans"/>
                              <w:b/>
                              <w:bCs/>
                              <w:sz w:val="26"/>
                              <w:szCs w:val="26"/>
                            </w:rPr>
                            <w:t>Les activités planifiées visent à :</w:t>
                          </w:r>
                          <w:r w:rsidRPr="0059336A">
                            <w:rPr>
                              <w:rFonts w:ascii="Josefin Sans" w:hAnsi="Josefin Sans"/>
                              <w:sz w:val="26"/>
                              <w:szCs w:val="26"/>
                            </w:rPr>
                            <w:t xml:space="preserve"> </w:t>
                          </w:r>
                        </w:p>
                        <w:p w14:paraId="43031D48" w14:textId="2FC729E1" w:rsidR="00E105A9" w:rsidRPr="0059336A" w:rsidRDefault="00E105A9" w:rsidP="002B0B6F">
                          <w:pPr>
                            <w:pStyle w:val="Paragraphedeliste"/>
                            <w:numPr>
                              <w:ilvl w:val="0"/>
                              <w:numId w:val="40"/>
                            </w:numPr>
                            <w:rPr>
                              <w:rFonts w:ascii="Josefin Sans" w:hAnsi="Josefin Sans"/>
                              <w:sz w:val="26"/>
                              <w:szCs w:val="26"/>
                            </w:rPr>
                          </w:pPr>
                          <w:r w:rsidRPr="0059336A">
                            <w:rPr>
                              <w:rFonts w:ascii="Josefin Sans" w:hAnsi="Josefin Sans"/>
                              <w:sz w:val="26"/>
                              <w:szCs w:val="26"/>
                            </w:rPr>
                            <w:t>Identifier les besoins individuels spécifiques aux pathologies des bénéficiaires de soins.</w:t>
                          </w:r>
                        </w:p>
                        <w:p w14:paraId="69873336" w14:textId="77777777" w:rsidR="00E105A9" w:rsidRPr="0059336A" w:rsidRDefault="00E105A9" w:rsidP="002B0B6F">
                          <w:pPr>
                            <w:pStyle w:val="Paragraphedeliste"/>
                            <w:numPr>
                              <w:ilvl w:val="0"/>
                              <w:numId w:val="40"/>
                            </w:numPr>
                            <w:rPr>
                              <w:rFonts w:ascii="Josefin Sans" w:hAnsi="Josefin Sans"/>
                              <w:sz w:val="26"/>
                              <w:szCs w:val="26"/>
                            </w:rPr>
                          </w:pPr>
                          <w:r w:rsidRPr="0059336A">
                            <w:rPr>
                              <w:rFonts w:ascii="Josefin Sans" w:hAnsi="Josefin Sans"/>
                              <w:sz w:val="26"/>
                              <w:szCs w:val="26"/>
                            </w:rPr>
                            <w:t>Identifier les symptômes graves et les symptômes bénins</w:t>
                          </w:r>
                        </w:p>
                        <w:p w14:paraId="02C49994" w14:textId="77777777" w:rsidR="002F07CE" w:rsidRPr="0059336A" w:rsidRDefault="002F07CE" w:rsidP="002B0B6F">
                          <w:pPr>
                            <w:pStyle w:val="Paragraphedeliste"/>
                            <w:numPr>
                              <w:ilvl w:val="0"/>
                              <w:numId w:val="40"/>
                            </w:numPr>
                            <w:rPr>
                              <w:rFonts w:ascii="Josefin Sans" w:hAnsi="Josefin Sans"/>
                              <w:sz w:val="26"/>
                              <w:szCs w:val="26"/>
                            </w:rPr>
                          </w:pPr>
                          <w:r w:rsidRPr="0059336A">
                            <w:rPr>
                              <w:rFonts w:ascii="Josefin Sans" w:hAnsi="Josefin Sans"/>
                              <w:sz w:val="26"/>
                              <w:szCs w:val="26"/>
                            </w:rPr>
                            <w:t>Savoir quoi faire lors de l’identification des symptômes graves et des symptômes bénins</w:t>
                          </w:r>
                        </w:p>
                        <w:p w14:paraId="4B447903" w14:textId="0A8CA2D6" w:rsidR="002B0B6F" w:rsidRPr="0059336A" w:rsidRDefault="002B0B6F" w:rsidP="002B0B6F">
                          <w:pPr>
                            <w:rPr>
                              <w:rFonts w:ascii="Josefin Sans" w:hAnsi="Josefin Sans"/>
                              <w:color w:val="000000" w:themeColor="text1"/>
                            </w:rPr>
                          </w:pPr>
                          <w:r w:rsidRPr="0059336A">
                            <w:rPr>
                              <w:rFonts w:ascii="Josefin Sans" w:hAnsi="Josefin Sans"/>
                              <w:color w:val="FF0000"/>
                              <w:sz w:val="32"/>
                              <w:szCs w:val="32"/>
                            </w:rPr>
                            <w:t xml:space="preserve">CONSEILS : </w:t>
                          </w:r>
                          <w:r w:rsidRPr="0059336A">
                            <w:rPr>
                              <w:rFonts w:ascii="Josefin Sans" w:hAnsi="Josefin Sans"/>
                              <w:color w:val="000000" w:themeColor="text1"/>
                            </w:rPr>
                            <w:t>En tant que formateur, vous estimerez comment procéder au mieux avec votre groupe</w:t>
                          </w:r>
                          <w:r w:rsidR="00D07C36" w:rsidRPr="0059336A">
                            <w:rPr>
                              <w:rFonts w:ascii="Josefin Sans" w:hAnsi="Josefin Sans"/>
                              <w:color w:val="000000" w:themeColor="text1"/>
                            </w:rPr>
                            <w:t>.</w:t>
                          </w:r>
                          <w:r w:rsidRPr="0059336A">
                            <w:rPr>
                              <w:rFonts w:ascii="Josefin Sans" w:hAnsi="Josefin Sans"/>
                              <w:color w:val="000000" w:themeColor="text1"/>
                            </w:rPr>
                            <w:t xml:space="preserve"> Choisi</w:t>
                          </w:r>
                          <w:r w:rsidR="00D07C36" w:rsidRPr="0059336A">
                            <w:rPr>
                              <w:rFonts w:ascii="Josefin Sans" w:hAnsi="Josefin Sans"/>
                              <w:color w:val="000000" w:themeColor="text1"/>
                            </w:rPr>
                            <w:t>ssez</w:t>
                          </w:r>
                          <w:r w:rsidRPr="0059336A">
                            <w:rPr>
                              <w:rFonts w:ascii="Josefin Sans" w:hAnsi="Josefin Sans"/>
                              <w:color w:val="000000" w:themeColor="text1"/>
                            </w:rPr>
                            <w:t xml:space="preserve"> des activités et des solutions adaptées. La réalisation de certaines activités est prévue en présentiel</w:t>
                          </w:r>
                          <w:r w:rsidR="00945097" w:rsidRPr="0059336A">
                            <w:rPr>
                              <w:rFonts w:ascii="Josefin Sans" w:hAnsi="Josefin Sans"/>
                              <w:color w:val="000000" w:themeColor="text1"/>
                            </w:rPr>
                            <w:t>,</w:t>
                          </w:r>
                          <w:r w:rsidRPr="0059336A">
                            <w:rPr>
                              <w:rFonts w:ascii="Josefin Sans" w:hAnsi="Josefin Sans"/>
                              <w:color w:val="000000" w:themeColor="text1"/>
                            </w:rPr>
                            <w:t xml:space="preserve"> alors que la réalisation de certaines autres se prête aussi bien au travail en ligne qu’en </w:t>
                          </w:r>
                          <w:r w:rsidR="00D07C36" w:rsidRPr="0059336A">
                            <w:rPr>
                              <w:rFonts w:ascii="Josefin Sans" w:hAnsi="Josefin Sans"/>
                              <w:color w:val="000000" w:themeColor="text1"/>
                            </w:rPr>
                            <w:t xml:space="preserve">salle de </w:t>
                          </w:r>
                          <w:r w:rsidRPr="0059336A">
                            <w:rPr>
                              <w:rFonts w:ascii="Josefin Sans" w:hAnsi="Josefin Sans"/>
                              <w:color w:val="000000" w:themeColor="text1"/>
                            </w:rPr>
                            <w:t>classe, individuellement ou avec d’autres stagiaires. Voir suggestions dans le document PowerPoint du Module 2.</w:t>
                          </w:r>
                        </w:p>
                        <w:p w14:paraId="1CE3556A" w14:textId="77777777" w:rsidR="00453120" w:rsidRPr="0059336A" w:rsidRDefault="00453120" w:rsidP="00453120">
                          <w:pPr>
                            <w:jc w:val="center"/>
                            <w:rPr>
                              <w:rFonts w:ascii="Josefin Sans" w:hAnsi="Josefin Sans"/>
                              <w:b/>
                              <w:bCs/>
                              <w:color w:val="000000" w:themeColor="text1"/>
                              <w:sz w:val="40"/>
                              <w:szCs w:val="40"/>
                            </w:rPr>
                          </w:pPr>
                        </w:p>
                        <w:p w14:paraId="58508E83" w14:textId="77777777" w:rsidR="00453120" w:rsidRPr="00BF61B0" w:rsidRDefault="00453120" w:rsidP="00453120">
                          <w:pPr>
                            <w:rPr>
                              <w:color w:val="000000" w:themeColor="text1"/>
                              <w:sz w:val="40"/>
                              <w:szCs w:val="40"/>
                            </w:rPr>
                          </w:pPr>
                        </w:p>
                        <w:p w14:paraId="25780A9D" w14:textId="77777777" w:rsidR="00453120" w:rsidRPr="00BF61B0" w:rsidRDefault="00453120" w:rsidP="00453120">
                          <w:pPr>
                            <w:rPr>
                              <w:color w:val="000000" w:themeColor="text1"/>
                              <w:sz w:val="40"/>
                              <w:szCs w:val="40"/>
                            </w:rPr>
                          </w:pPr>
                        </w:p>
                        <w:p w14:paraId="093BE668" w14:textId="77777777" w:rsidR="00453120" w:rsidRPr="00BF61B0" w:rsidRDefault="00453120" w:rsidP="00453120">
                          <w:pPr>
                            <w:rPr>
                              <w:color w:val="000000" w:themeColor="text1"/>
                              <w:sz w:val="40"/>
                              <w:szCs w:val="40"/>
                            </w:rPr>
                          </w:pPr>
                        </w:p>
                        <w:p w14:paraId="5A02CE30" w14:textId="77777777" w:rsidR="00453120" w:rsidRPr="00BF61B0" w:rsidRDefault="00453120" w:rsidP="00453120">
                          <w:pPr>
                            <w:rPr>
                              <w:color w:val="000000" w:themeColor="text1"/>
                              <w:sz w:val="40"/>
                              <w:szCs w:val="40"/>
                            </w:rPr>
                          </w:pPr>
                        </w:p>
                        <w:p w14:paraId="38AD004C" w14:textId="77777777" w:rsidR="00453120" w:rsidRPr="00BF61B0" w:rsidRDefault="00453120" w:rsidP="00453120">
                          <w:pPr>
                            <w:rPr>
                              <w:color w:val="000000" w:themeColor="text1"/>
                              <w:sz w:val="40"/>
                              <w:szCs w:val="40"/>
                            </w:rPr>
                          </w:pPr>
                        </w:p>
                        <w:p w14:paraId="5FF13CEC" w14:textId="77777777" w:rsidR="00453120" w:rsidRPr="0075719D" w:rsidRDefault="00453120" w:rsidP="00453120">
                          <w:pPr>
                            <w:rPr>
                              <w:color w:val="000000" w:themeColor="text1"/>
                              <w:sz w:val="40"/>
                              <w:szCs w:val="40"/>
                            </w:rPr>
                          </w:pPr>
                          <w:r>
                            <w:rPr>
                              <w:color w:val="000000" w:themeColor="text1"/>
                              <w:sz w:val="40"/>
                              <w:szCs w:val="40"/>
                            </w:rPr>
                            <w:t>Activités :</w:t>
                          </w:r>
                        </w:p>
                        <w:p w14:paraId="44BB175B" w14:textId="77777777" w:rsidR="00453120" w:rsidRPr="0075719D" w:rsidRDefault="00453120" w:rsidP="00453120">
                          <w:pPr>
                            <w:rPr>
                              <w:color w:val="000000" w:themeColor="text1"/>
                              <w:sz w:val="40"/>
                              <w:szCs w:val="40"/>
                            </w:rPr>
                          </w:pPr>
                          <w:r>
                            <w:rPr>
                              <w:color w:val="000000" w:themeColor="text1"/>
                              <w:sz w:val="40"/>
                              <w:szCs w:val="40"/>
                            </w:rPr>
                            <w:t>Conseils :</w:t>
                          </w:r>
                        </w:p>
                        <w:p w14:paraId="587BCDEE" w14:textId="77777777" w:rsidR="00453120" w:rsidRPr="00BF61B0" w:rsidRDefault="00453120" w:rsidP="00453120"/>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7" behindDoc="0" locked="0" layoutInCell="1" allowOverlap="1" wp14:anchorId="10879280" wp14:editId="3C0BF4BE">
                    <wp:simplePos x="0" y="0"/>
                    <wp:positionH relativeFrom="column">
                      <wp:posOffset>740410</wp:posOffset>
                    </wp:positionH>
                    <wp:positionV relativeFrom="paragraph">
                      <wp:posOffset>502920</wp:posOffset>
                    </wp:positionV>
                    <wp:extent cx="1216152" cy="1216152"/>
                    <wp:effectExtent l="0" t="0" r="22225" b="22225"/>
                    <wp:wrapNone/>
                    <wp:docPr id="1952475191" name="Cube 195247519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57ADB01" w14:textId="77777777" w:rsidR="00453120" w:rsidRPr="0059336A" w:rsidRDefault="00453120" w:rsidP="00453120">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55307820" w14:textId="77777777" w:rsidR="00453120" w:rsidRDefault="00453120" w:rsidP="0045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79280" id="Cube 1952475191" o:spid="_x0000_s1137" type="#_x0000_t16" style="position:absolute;margin-left:58.3pt;margin-top:39.6pt;width:95.75pt;height:95.75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" fillcolor="#f4b183" strokecolor="#2f528f" strokeweight="1pt">
                    <v:textbox>
                      <w:txbxContent>
                        <w:p w14:paraId="057ADB01" w14:textId="77777777" w:rsidR="00453120" w:rsidRPr="0059336A" w:rsidRDefault="00453120" w:rsidP="00453120">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55307820" w14:textId="77777777" w:rsidR="00453120" w:rsidRDefault="00453120" w:rsidP="00453120"/>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6" behindDoc="0" locked="0" layoutInCell="1" allowOverlap="1" wp14:anchorId="31B8F85D" wp14:editId="201CCB5F">
                    <wp:simplePos x="0" y="0"/>
                    <wp:positionH relativeFrom="page">
                      <wp:posOffset>3778250</wp:posOffset>
                    </wp:positionH>
                    <wp:positionV relativeFrom="paragraph">
                      <wp:posOffset>502920</wp:posOffset>
                    </wp:positionV>
                    <wp:extent cx="4095908" cy="914400"/>
                    <wp:effectExtent l="0" t="0" r="19050" b="19050"/>
                    <wp:wrapNone/>
                    <wp:docPr id="519991451" name="Rectangle : avec coins arrondis en diagonale 519991451"/>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1C2FA61" w14:textId="77777777" w:rsidR="00453120" w:rsidRPr="0075719D" w:rsidRDefault="002B03CC" w:rsidP="00453120">
                                <w:pPr>
                                  <w:jc w:val="center"/>
                                  <w:rPr>
                                    <w:b/>
                                    <w:bCs/>
                                    <w:color w:val="000000" w:themeColor="text1"/>
                                    <w:sz w:val="40"/>
                                    <w:szCs w:val="40"/>
                                  </w:rPr>
                                </w:pPr>
                                <w:r w:rsidRPr="0059336A">
                                  <w:rPr>
                                    <w:rFonts w:ascii="Josefin Sans" w:hAnsi="Josefin Sans"/>
                                    <w:b/>
                                    <w:bCs/>
                                    <w:color w:val="000000" w:themeColor="text1"/>
                                    <w:sz w:val="36"/>
                                    <w:szCs w:val="36"/>
                                  </w:rPr>
                                  <w:t>Activités CO 2.1 Identifier les différents groupes de bénéficiaires de soins en fonction de leurs</w:t>
                                </w:r>
                                <w:r>
                                  <w:rPr>
                                    <w:b/>
                                    <w:bCs/>
                                    <w:color w:val="000000" w:themeColor="text1"/>
                                    <w:sz w:val="40"/>
                                    <w:szCs w:val="40"/>
                                  </w:rPr>
                                  <w:t xml:space="preserve"> besoins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B8F85D" id="Rectangle : avec coins arrondis en diagonale 519991451" o:spid="_x0000_s1138" style="position:absolute;margin-left:297.5pt;margin-top:39.6pt;width:322.5pt;height:1in;z-index:25165836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" adj="-11796480,,5400" path="m152403,l4095908,r,l4095908,761997v,84170,-68233,152403,-152403,152403l,914400r,l,152403c,68233,68233,,152403,xe" fillcolor="#f4b183" strokecolor="#2f528f" strokeweight="1pt">
                    <v:stroke joinstyle="miter"/>
                    <v:formulas/>
                    <v:path arrowok="t" o:connecttype="custom" o:connectlocs="152403,0;4095908,0;4095908,0;4095908,761997;3943505,914400;0,914400;0,914400;0,152403;152403,0" o:connectangles="0,0,0,0,0,0,0,0,0" textboxrect="0,0,4095908,914400"/>
                    <v:textbox>
                      <w:txbxContent>
                        <w:p w14:paraId="41C2FA61" w14:textId="77777777" w:rsidR="00453120" w:rsidRPr="0075719D" w:rsidRDefault="002B03CC" w:rsidP="00453120">
                          <w:pPr>
                            <w:jc w:val="center"/>
                            <w:rPr>
                              <w:b/>
                              <w:bCs/>
                              <w:color w:val="000000" w:themeColor="text1"/>
                              <w:sz w:val="40"/>
                              <w:szCs w:val="40"/>
                            </w:rPr>
                          </w:pPr>
                          <w:r w:rsidRPr="0059336A">
                            <w:rPr>
                              <w:rFonts w:ascii="Josefin Sans" w:hAnsi="Josefin Sans"/>
                              <w:b/>
                              <w:bCs/>
                              <w:color w:val="000000" w:themeColor="text1"/>
                              <w:sz w:val="36"/>
                              <w:szCs w:val="36"/>
                            </w:rPr>
                            <w:t>Activités CO 2.1 Identifier les différents groupes de bénéficiaires de soins en fonction de leurs</w:t>
                          </w:r>
                          <w:r>
                            <w:rPr>
                              <w:b/>
                              <w:bCs/>
                              <w:color w:val="000000" w:themeColor="text1"/>
                              <w:sz w:val="40"/>
                              <w:szCs w:val="40"/>
                            </w:rPr>
                            <w:t xml:space="preserve"> besoins</w:t>
                          </w:r>
                        </w:p>
                      </w:txbxContent>
                    </v:textbox>
                    <w10:wrap anchorx="page"/>
                  </v:shape>
                </w:pict>
              </mc:Fallback>
            </mc:AlternateContent>
          </w:r>
          <w:r w:rsidRPr="00E57201">
            <w:rPr>
              <w:rFonts w:ascii="Josefin Sans" w:hAnsi="Josefin Sans"/>
              <w:b/>
              <w:noProof/>
              <w:sz w:val="40"/>
              <w:szCs w:val="40"/>
            </w:rPr>
            <w:drawing>
              <wp:inline distT="0" distB="0" distL="0" distR="0" wp14:anchorId="0BB2CF36" wp14:editId="65C3F9F8">
                <wp:extent cx="8621395" cy="4949825"/>
                <wp:effectExtent l="171450" t="247650" r="179705" b="250825"/>
                <wp:docPr id="554964159" name="Image 55496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dtContent>
    </w:sdt>
    <w:p w14:paraId="6AD1910E" w14:textId="77777777" w:rsidR="005F7F99" w:rsidRPr="00E57201" w:rsidRDefault="00A61BD6">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70" behindDoc="0" locked="0" layoutInCell="1" allowOverlap="1" wp14:anchorId="2A599781" wp14:editId="23173C03">
                <wp:simplePos x="0" y="0"/>
                <wp:positionH relativeFrom="page">
                  <wp:posOffset>4086969</wp:posOffset>
                </wp:positionH>
                <wp:positionV relativeFrom="paragraph">
                  <wp:posOffset>594414</wp:posOffset>
                </wp:positionV>
                <wp:extent cx="4707173" cy="1041621"/>
                <wp:effectExtent l="0" t="0" r="17780" b="25400"/>
                <wp:wrapNone/>
                <wp:docPr id="887598271" name="Rectangle : avec coins arrondis en diagonale 887598271"/>
                <wp:cNvGraphicFramePr/>
                <a:graphic xmlns:a="http://schemas.openxmlformats.org/drawingml/2006/main">
                  <a:graphicData uri="http://schemas.microsoft.com/office/word/2010/wordprocessingShape">
                    <wps:wsp>
                      <wps:cNvSpPr/>
                      <wps:spPr>
                        <a:xfrm>
                          <a:off x="0" y="0"/>
                          <a:ext cx="4707173" cy="1041621"/>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D940681" w14:textId="77777777" w:rsidR="00A61BD6" w:rsidRPr="0059336A" w:rsidRDefault="002F07CE" w:rsidP="00A61BD6">
                            <w:pPr>
                              <w:jc w:val="center"/>
                              <w:rPr>
                                <w:rFonts w:ascii="Josefin Sans" w:hAnsi="Josefin Sans"/>
                                <w:b/>
                                <w:bCs/>
                                <w:color w:val="000000" w:themeColor="text1"/>
                                <w:sz w:val="40"/>
                                <w:szCs w:val="40"/>
                              </w:rPr>
                            </w:pPr>
                            <w:r w:rsidRPr="0059336A">
                              <w:rPr>
                                <w:rFonts w:ascii="Josefin Sans" w:hAnsi="Josefin Sans"/>
                                <w:b/>
                                <w:bCs/>
                                <w:color w:val="000000" w:themeColor="text1"/>
                                <w:sz w:val="40"/>
                                <w:szCs w:val="40"/>
                              </w:rPr>
                              <w:t>Activités CO 2.2: Accompagnement des personnes atteintes de maladies mentales et neurologiques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9781" id="Rectangle : avec coins arrondis en diagonale 887598271" o:spid="_x0000_s1139" style="position:absolute;margin-left:321.8pt;margin-top:46.8pt;width:370.65pt;height:82pt;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707173,10416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" adj="-11796480,,5400" path="m173607,l4707173,r,l4707173,868014v,95880,-77727,173607,-173607,173607l,1041621r,l,173607c,77727,77727,,173607,xe" fillcolor="#f4b183" strokecolor="#2f528f" strokeweight="1pt">
                <v:stroke joinstyle="miter"/>
                <v:formulas/>
                <v:path arrowok="t" o:connecttype="custom" o:connectlocs="173607,0;4707173,0;4707173,0;4707173,868014;4533566,1041621;0,1041621;0,1041621;0,173607;173607,0" o:connectangles="0,0,0,0,0,0,0,0,0" textboxrect="0,0,4707173,1041621"/>
                <v:textbox>
                  <w:txbxContent>
                    <w:p w14:paraId="1D940681" w14:textId="77777777" w:rsidR="00A61BD6" w:rsidRPr="0059336A" w:rsidRDefault="002F07CE" w:rsidP="00A61BD6">
                      <w:pPr>
                        <w:jc w:val="center"/>
                        <w:rPr>
                          <w:rFonts w:ascii="Josefin Sans" w:hAnsi="Josefin Sans"/>
                          <w:b/>
                          <w:bCs/>
                          <w:color w:val="000000" w:themeColor="text1"/>
                          <w:sz w:val="40"/>
                          <w:szCs w:val="40"/>
                        </w:rPr>
                      </w:pPr>
                      <w:r w:rsidRPr="0059336A">
                        <w:rPr>
                          <w:rFonts w:ascii="Josefin Sans" w:hAnsi="Josefin Sans"/>
                          <w:b/>
                          <w:bCs/>
                          <w:color w:val="000000" w:themeColor="text1"/>
                          <w:sz w:val="40"/>
                          <w:szCs w:val="40"/>
                        </w:rPr>
                        <w:t>Activités CO 2.2: Accompagnement des personnes atteintes de maladies mentales et neurologiques</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71" behindDoc="0" locked="0" layoutInCell="1" allowOverlap="1" wp14:anchorId="49E6B6EB" wp14:editId="330422FF">
                <wp:simplePos x="0" y="0"/>
                <wp:positionH relativeFrom="margin">
                  <wp:posOffset>1946910</wp:posOffset>
                </wp:positionH>
                <wp:positionV relativeFrom="paragraph">
                  <wp:posOffset>1861820</wp:posOffset>
                </wp:positionV>
                <wp:extent cx="6561266" cy="3226388"/>
                <wp:effectExtent l="0" t="0" r="11430" b="12700"/>
                <wp:wrapNone/>
                <wp:docPr id="1905058662" name="Rectangle : avec coins arrondis en diagonale 190505866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2FAF49F" w14:textId="77777777" w:rsidR="00374EED" w:rsidRPr="0059336A" w:rsidRDefault="00374EED" w:rsidP="00374EED">
                            <w:pPr>
                              <w:rPr>
                                <w:rFonts w:ascii="Josefin Sans" w:hAnsi="Josefin Sans"/>
                                <w:color w:val="000000" w:themeColor="text1"/>
                                <w:sz w:val="30"/>
                                <w:szCs w:val="30"/>
                              </w:rPr>
                            </w:pPr>
                            <w:r w:rsidRPr="0059336A">
                              <w:rPr>
                                <w:rFonts w:ascii="Josefin Sans" w:hAnsi="Josefin Sans"/>
                                <w:color w:val="000000" w:themeColor="text1"/>
                                <w:sz w:val="30"/>
                                <w:szCs w:val="30"/>
                              </w:rPr>
                              <w:t>Activités : En distanciel et en présentiel, individuelle ou par deux/en petits groupes</w:t>
                            </w:r>
                          </w:p>
                          <w:p w14:paraId="6087563F" w14:textId="77777777" w:rsidR="00A61BD6" w:rsidRPr="0059336A" w:rsidRDefault="00A61BD6" w:rsidP="00A61BD6">
                            <w:pPr>
                              <w:rPr>
                                <w:rFonts w:ascii="Josefin Sans" w:hAnsi="Josefin Sans"/>
                                <w:sz w:val="28"/>
                                <w:szCs w:val="28"/>
                              </w:rPr>
                            </w:pPr>
                            <w:r w:rsidRPr="0059336A">
                              <w:rPr>
                                <w:rFonts w:ascii="Josefin Sans" w:hAnsi="Josefin Sans"/>
                                <w:b/>
                                <w:bCs/>
                                <w:sz w:val="28"/>
                                <w:szCs w:val="28"/>
                              </w:rPr>
                              <w:t>Les activités planifiées visent à :</w:t>
                            </w:r>
                            <w:r w:rsidRPr="0059336A">
                              <w:rPr>
                                <w:rFonts w:ascii="Josefin Sans" w:hAnsi="Josefin Sans"/>
                                <w:sz w:val="28"/>
                                <w:szCs w:val="28"/>
                              </w:rPr>
                              <w:t xml:space="preserve"> </w:t>
                            </w:r>
                          </w:p>
                          <w:p w14:paraId="43048A99" w14:textId="3D5DEFBB" w:rsidR="00A61BD6" w:rsidRPr="0059336A" w:rsidRDefault="0069241E" w:rsidP="00374EED">
                            <w:pPr>
                              <w:pStyle w:val="Paragraphedeliste"/>
                              <w:numPr>
                                <w:ilvl w:val="0"/>
                                <w:numId w:val="40"/>
                              </w:numPr>
                              <w:rPr>
                                <w:rFonts w:ascii="Josefin Sans" w:hAnsi="Josefin Sans"/>
                                <w:sz w:val="28"/>
                                <w:szCs w:val="28"/>
                              </w:rPr>
                            </w:pPr>
                            <w:r w:rsidRPr="0059336A">
                              <w:rPr>
                                <w:rFonts w:ascii="Josefin Sans" w:hAnsi="Josefin Sans"/>
                                <w:sz w:val="28"/>
                                <w:szCs w:val="28"/>
                              </w:rPr>
                              <w:t xml:space="preserve">Savoir prendre des décisions et savoir </w:t>
                            </w:r>
                            <w:r w:rsidR="00945097" w:rsidRPr="0059336A">
                              <w:rPr>
                                <w:rFonts w:ascii="Josefin Sans" w:hAnsi="Josefin Sans"/>
                                <w:sz w:val="28"/>
                                <w:szCs w:val="28"/>
                              </w:rPr>
                              <w:t xml:space="preserve">comment </w:t>
                            </w:r>
                            <w:r w:rsidRPr="0059336A">
                              <w:rPr>
                                <w:rFonts w:ascii="Josefin Sans" w:hAnsi="Josefin Sans"/>
                                <w:sz w:val="28"/>
                                <w:szCs w:val="28"/>
                              </w:rPr>
                              <w:t xml:space="preserve">réagir </w:t>
                            </w:r>
                            <w:r w:rsidR="00945097" w:rsidRPr="0059336A">
                              <w:rPr>
                                <w:rFonts w:ascii="Josefin Sans" w:hAnsi="Josefin Sans"/>
                                <w:sz w:val="28"/>
                                <w:szCs w:val="28"/>
                              </w:rPr>
                              <w:t>face à un</w:t>
                            </w:r>
                            <w:r w:rsidRPr="0059336A">
                              <w:rPr>
                                <w:rFonts w:ascii="Josefin Sans" w:hAnsi="Josefin Sans"/>
                                <w:sz w:val="28"/>
                                <w:szCs w:val="28"/>
                              </w:rPr>
                              <w:t xml:space="preserve"> client atteint de troubles de la mémoire ou présente des signes de dépression</w:t>
                            </w:r>
                          </w:p>
                          <w:p w14:paraId="2045F603" w14:textId="48C361D2" w:rsidR="002F07CE" w:rsidRPr="0059336A" w:rsidRDefault="002F07CE" w:rsidP="002F07CE">
                            <w:pPr>
                              <w:rPr>
                                <w:rFonts w:ascii="Josefin Sans" w:hAnsi="Josefin Sans"/>
                                <w:color w:val="000000" w:themeColor="text1"/>
                                <w:sz w:val="32"/>
                                <w:szCs w:val="32"/>
                              </w:rPr>
                            </w:pPr>
                            <w:bookmarkStart w:id="14" w:name="_Hlk136353007"/>
                            <w:r w:rsidRPr="0059336A">
                              <w:rPr>
                                <w:rFonts w:ascii="Josefin Sans" w:hAnsi="Josefin Sans"/>
                                <w:color w:val="FF0000"/>
                                <w:sz w:val="32"/>
                                <w:szCs w:val="32"/>
                              </w:rPr>
                              <w:t xml:space="preserve">CONSEILS : </w:t>
                            </w:r>
                            <w:r w:rsidRPr="0059336A">
                              <w:rPr>
                                <w:rFonts w:ascii="Josefin Sans" w:hAnsi="Josefin Sans"/>
                                <w:color w:val="000000" w:themeColor="text1"/>
                                <w:sz w:val="24"/>
                                <w:szCs w:val="24"/>
                              </w:rPr>
                              <w:t>En tant que formateur, vous estimerez comment procéder au mieux avec votre groupe</w:t>
                            </w:r>
                            <w:r w:rsidR="00945097" w:rsidRPr="0059336A">
                              <w:rPr>
                                <w:rFonts w:ascii="Josefin Sans" w:hAnsi="Josefin Sans"/>
                                <w:color w:val="000000" w:themeColor="text1"/>
                                <w:sz w:val="24"/>
                                <w:szCs w:val="24"/>
                              </w:rPr>
                              <w:t>.</w:t>
                            </w:r>
                            <w:r w:rsidRPr="0059336A">
                              <w:rPr>
                                <w:rFonts w:ascii="Josefin Sans" w:hAnsi="Josefin Sans"/>
                                <w:color w:val="000000" w:themeColor="text1"/>
                                <w:sz w:val="24"/>
                                <w:szCs w:val="24"/>
                              </w:rPr>
                              <w:t xml:space="preserve"> Choisi</w:t>
                            </w:r>
                            <w:r w:rsidR="00945097" w:rsidRPr="0059336A">
                              <w:rPr>
                                <w:rFonts w:ascii="Josefin Sans" w:hAnsi="Josefin Sans"/>
                                <w:color w:val="000000" w:themeColor="text1"/>
                                <w:sz w:val="24"/>
                                <w:szCs w:val="24"/>
                              </w:rPr>
                              <w:t>ssez</w:t>
                            </w:r>
                            <w:r w:rsidRPr="0059336A">
                              <w:rPr>
                                <w:rFonts w:ascii="Josefin Sans" w:hAnsi="Josefin Sans"/>
                                <w:color w:val="000000" w:themeColor="text1"/>
                                <w:sz w:val="24"/>
                                <w:szCs w:val="24"/>
                              </w:rPr>
                              <w:t xml:space="preserve"> des activités et des solutions adaptées. La réalisation de certaines activités est prévue en présentiel</w:t>
                            </w:r>
                            <w:r w:rsidR="00945097" w:rsidRPr="0059336A">
                              <w:rPr>
                                <w:rFonts w:ascii="Josefin Sans" w:hAnsi="Josefin Sans"/>
                                <w:color w:val="000000" w:themeColor="text1"/>
                                <w:sz w:val="24"/>
                                <w:szCs w:val="24"/>
                              </w:rPr>
                              <w:t>,</w:t>
                            </w:r>
                            <w:r w:rsidRPr="0059336A">
                              <w:rPr>
                                <w:rFonts w:ascii="Josefin Sans" w:hAnsi="Josefin Sans"/>
                                <w:color w:val="000000" w:themeColor="text1"/>
                                <w:sz w:val="24"/>
                                <w:szCs w:val="24"/>
                              </w:rPr>
                              <w:t xml:space="preserve"> alors que la réalisation de certaines autres se prête aussi bien au travail en ligne qu’en </w:t>
                            </w:r>
                            <w:r w:rsidR="00945097" w:rsidRPr="0059336A">
                              <w:rPr>
                                <w:rFonts w:ascii="Josefin Sans" w:hAnsi="Josefin Sans"/>
                                <w:color w:val="000000" w:themeColor="text1"/>
                                <w:sz w:val="24"/>
                                <w:szCs w:val="24"/>
                              </w:rPr>
                              <w:t xml:space="preserve">salle de </w:t>
                            </w:r>
                            <w:r w:rsidRPr="0059336A">
                              <w:rPr>
                                <w:rFonts w:ascii="Josefin Sans" w:hAnsi="Josefin Sans"/>
                                <w:color w:val="000000" w:themeColor="text1"/>
                                <w:sz w:val="24"/>
                                <w:szCs w:val="24"/>
                              </w:rPr>
                              <w:t>classe, individuellement ou avec d’autres stagiaires. Voir suggestions dans le document PowerPoint du Module 2.</w:t>
                            </w:r>
                          </w:p>
                          <w:bookmarkEnd w:id="14"/>
                          <w:p w14:paraId="36FB902E" w14:textId="77777777" w:rsidR="00A61BD6" w:rsidRPr="00BF61B0" w:rsidRDefault="00A61BD6" w:rsidP="00A61BD6">
                            <w:pPr>
                              <w:rPr>
                                <w:color w:val="000000" w:themeColor="text1"/>
                                <w:sz w:val="40"/>
                                <w:szCs w:val="40"/>
                              </w:rPr>
                            </w:pPr>
                          </w:p>
                          <w:p w14:paraId="6BD70C4D" w14:textId="77777777" w:rsidR="00A61BD6" w:rsidRPr="00BF61B0" w:rsidRDefault="00A61BD6" w:rsidP="00A61BD6">
                            <w:pPr>
                              <w:rPr>
                                <w:color w:val="000000" w:themeColor="text1"/>
                                <w:sz w:val="40"/>
                                <w:szCs w:val="40"/>
                              </w:rPr>
                            </w:pPr>
                          </w:p>
                          <w:p w14:paraId="33FFCCC6" w14:textId="77777777" w:rsidR="00A61BD6" w:rsidRPr="00BF61B0" w:rsidRDefault="00A61BD6" w:rsidP="00A61BD6">
                            <w:pPr>
                              <w:rPr>
                                <w:color w:val="000000" w:themeColor="text1"/>
                                <w:sz w:val="40"/>
                                <w:szCs w:val="40"/>
                              </w:rPr>
                            </w:pPr>
                          </w:p>
                          <w:p w14:paraId="775FA9DC" w14:textId="77777777" w:rsidR="00A61BD6" w:rsidRPr="00BF61B0" w:rsidRDefault="00A61BD6" w:rsidP="00A61BD6">
                            <w:pPr>
                              <w:rPr>
                                <w:color w:val="000000" w:themeColor="text1"/>
                                <w:sz w:val="40"/>
                                <w:szCs w:val="40"/>
                              </w:rPr>
                            </w:pPr>
                          </w:p>
                          <w:p w14:paraId="2C044646" w14:textId="77777777" w:rsidR="00A61BD6" w:rsidRPr="00BF61B0" w:rsidRDefault="00A61BD6" w:rsidP="00A61BD6">
                            <w:pPr>
                              <w:rPr>
                                <w:color w:val="000000" w:themeColor="text1"/>
                                <w:sz w:val="40"/>
                                <w:szCs w:val="40"/>
                              </w:rPr>
                            </w:pPr>
                          </w:p>
                          <w:p w14:paraId="3B08ADE4" w14:textId="77777777" w:rsidR="00A61BD6" w:rsidRPr="0075719D" w:rsidRDefault="00A61BD6" w:rsidP="00A61BD6">
                            <w:pPr>
                              <w:rPr>
                                <w:color w:val="000000" w:themeColor="text1"/>
                                <w:sz w:val="40"/>
                                <w:szCs w:val="40"/>
                              </w:rPr>
                            </w:pPr>
                            <w:r>
                              <w:rPr>
                                <w:color w:val="000000" w:themeColor="text1"/>
                                <w:sz w:val="40"/>
                                <w:szCs w:val="40"/>
                              </w:rPr>
                              <w:t>Activités :</w:t>
                            </w:r>
                          </w:p>
                          <w:p w14:paraId="5703E216" w14:textId="77777777" w:rsidR="00A61BD6" w:rsidRPr="0075719D" w:rsidRDefault="00A61BD6" w:rsidP="00A61BD6">
                            <w:pPr>
                              <w:rPr>
                                <w:color w:val="000000" w:themeColor="text1"/>
                                <w:sz w:val="40"/>
                                <w:szCs w:val="40"/>
                              </w:rPr>
                            </w:pPr>
                            <w:r>
                              <w:rPr>
                                <w:color w:val="000000" w:themeColor="text1"/>
                                <w:sz w:val="40"/>
                                <w:szCs w:val="40"/>
                              </w:rPr>
                              <w:t>Conseils :</w:t>
                            </w:r>
                          </w:p>
                          <w:p w14:paraId="4B05532A" w14:textId="77777777" w:rsidR="00A61BD6" w:rsidRPr="00BF61B0" w:rsidRDefault="00A61BD6" w:rsidP="00A61B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B6EB" id="Rectangle : avec coins arrondis en diagonale 1905058662" o:spid="_x0000_s1140" style="position:absolute;margin-left:153.3pt;margin-top:146.6pt;width:516.65pt;height:254.0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" adj="-11796480,,5400" path="m537742,l6561266,r,l6561266,2688646v,296987,-240755,537742,-537742,537742l,3226388r,l,537742c,240755,240755,,537742,xe" fillcolor="#f4b18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2FAF49F" w14:textId="77777777" w:rsidR="00374EED" w:rsidRPr="0059336A" w:rsidRDefault="00374EED" w:rsidP="00374EED">
                      <w:pPr>
                        <w:rPr>
                          <w:rFonts w:ascii="Josefin Sans" w:hAnsi="Josefin Sans"/>
                          <w:color w:val="000000" w:themeColor="text1"/>
                          <w:sz w:val="30"/>
                          <w:szCs w:val="30"/>
                        </w:rPr>
                      </w:pPr>
                      <w:r w:rsidRPr="0059336A">
                        <w:rPr>
                          <w:rFonts w:ascii="Josefin Sans" w:hAnsi="Josefin Sans"/>
                          <w:color w:val="000000" w:themeColor="text1"/>
                          <w:sz w:val="30"/>
                          <w:szCs w:val="30"/>
                        </w:rPr>
                        <w:t>Activités : En distanciel et en présentiel, individuelle ou par deux/en petits groupes</w:t>
                      </w:r>
                    </w:p>
                    <w:p w14:paraId="6087563F" w14:textId="77777777" w:rsidR="00A61BD6" w:rsidRPr="0059336A" w:rsidRDefault="00A61BD6" w:rsidP="00A61BD6">
                      <w:pPr>
                        <w:rPr>
                          <w:rFonts w:ascii="Josefin Sans" w:hAnsi="Josefin Sans"/>
                          <w:sz w:val="28"/>
                          <w:szCs w:val="28"/>
                        </w:rPr>
                      </w:pPr>
                      <w:r w:rsidRPr="0059336A">
                        <w:rPr>
                          <w:rFonts w:ascii="Josefin Sans" w:hAnsi="Josefin Sans"/>
                          <w:b/>
                          <w:bCs/>
                          <w:sz w:val="28"/>
                          <w:szCs w:val="28"/>
                        </w:rPr>
                        <w:t>Les activités planifiées visent à :</w:t>
                      </w:r>
                      <w:r w:rsidRPr="0059336A">
                        <w:rPr>
                          <w:rFonts w:ascii="Josefin Sans" w:hAnsi="Josefin Sans"/>
                          <w:sz w:val="28"/>
                          <w:szCs w:val="28"/>
                        </w:rPr>
                        <w:t xml:space="preserve"> </w:t>
                      </w:r>
                    </w:p>
                    <w:p w14:paraId="43048A99" w14:textId="3D5DEFBB" w:rsidR="00A61BD6" w:rsidRPr="0059336A" w:rsidRDefault="0069241E" w:rsidP="00374EED">
                      <w:pPr>
                        <w:pStyle w:val="Paragraphedeliste"/>
                        <w:numPr>
                          <w:ilvl w:val="0"/>
                          <w:numId w:val="40"/>
                        </w:numPr>
                        <w:rPr>
                          <w:rFonts w:ascii="Josefin Sans" w:hAnsi="Josefin Sans"/>
                          <w:sz w:val="28"/>
                          <w:szCs w:val="28"/>
                        </w:rPr>
                      </w:pPr>
                      <w:r w:rsidRPr="0059336A">
                        <w:rPr>
                          <w:rFonts w:ascii="Josefin Sans" w:hAnsi="Josefin Sans"/>
                          <w:sz w:val="28"/>
                          <w:szCs w:val="28"/>
                        </w:rPr>
                        <w:t xml:space="preserve">Savoir prendre des décisions et savoir </w:t>
                      </w:r>
                      <w:r w:rsidR="00945097" w:rsidRPr="0059336A">
                        <w:rPr>
                          <w:rFonts w:ascii="Josefin Sans" w:hAnsi="Josefin Sans"/>
                          <w:sz w:val="28"/>
                          <w:szCs w:val="28"/>
                        </w:rPr>
                        <w:t xml:space="preserve">comment </w:t>
                      </w:r>
                      <w:r w:rsidRPr="0059336A">
                        <w:rPr>
                          <w:rFonts w:ascii="Josefin Sans" w:hAnsi="Josefin Sans"/>
                          <w:sz w:val="28"/>
                          <w:szCs w:val="28"/>
                        </w:rPr>
                        <w:t xml:space="preserve">réagir </w:t>
                      </w:r>
                      <w:r w:rsidR="00945097" w:rsidRPr="0059336A">
                        <w:rPr>
                          <w:rFonts w:ascii="Josefin Sans" w:hAnsi="Josefin Sans"/>
                          <w:sz w:val="28"/>
                          <w:szCs w:val="28"/>
                        </w:rPr>
                        <w:t>face à un</w:t>
                      </w:r>
                      <w:r w:rsidRPr="0059336A">
                        <w:rPr>
                          <w:rFonts w:ascii="Josefin Sans" w:hAnsi="Josefin Sans"/>
                          <w:sz w:val="28"/>
                          <w:szCs w:val="28"/>
                        </w:rPr>
                        <w:t xml:space="preserve"> client atteint de troubles de la mémoire ou présente des signes de dépression</w:t>
                      </w:r>
                    </w:p>
                    <w:p w14:paraId="2045F603" w14:textId="48C361D2" w:rsidR="002F07CE" w:rsidRPr="0059336A" w:rsidRDefault="002F07CE" w:rsidP="002F07CE">
                      <w:pPr>
                        <w:rPr>
                          <w:rFonts w:ascii="Josefin Sans" w:hAnsi="Josefin Sans"/>
                          <w:color w:val="000000" w:themeColor="text1"/>
                          <w:sz w:val="32"/>
                          <w:szCs w:val="32"/>
                        </w:rPr>
                      </w:pPr>
                      <w:bookmarkStart w:id="15" w:name="_Hlk136353007"/>
                      <w:r w:rsidRPr="0059336A">
                        <w:rPr>
                          <w:rFonts w:ascii="Josefin Sans" w:hAnsi="Josefin Sans"/>
                          <w:color w:val="FF0000"/>
                          <w:sz w:val="32"/>
                          <w:szCs w:val="32"/>
                        </w:rPr>
                        <w:t xml:space="preserve">CONSEILS : </w:t>
                      </w:r>
                      <w:r w:rsidRPr="0059336A">
                        <w:rPr>
                          <w:rFonts w:ascii="Josefin Sans" w:hAnsi="Josefin Sans"/>
                          <w:color w:val="000000" w:themeColor="text1"/>
                          <w:sz w:val="24"/>
                          <w:szCs w:val="24"/>
                        </w:rPr>
                        <w:t>En tant que formateur, vous estimerez comment procéder au mieux avec votre groupe</w:t>
                      </w:r>
                      <w:r w:rsidR="00945097" w:rsidRPr="0059336A">
                        <w:rPr>
                          <w:rFonts w:ascii="Josefin Sans" w:hAnsi="Josefin Sans"/>
                          <w:color w:val="000000" w:themeColor="text1"/>
                          <w:sz w:val="24"/>
                          <w:szCs w:val="24"/>
                        </w:rPr>
                        <w:t>.</w:t>
                      </w:r>
                      <w:r w:rsidRPr="0059336A">
                        <w:rPr>
                          <w:rFonts w:ascii="Josefin Sans" w:hAnsi="Josefin Sans"/>
                          <w:color w:val="000000" w:themeColor="text1"/>
                          <w:sz w:val="24"/>
                          <w:szCs w:val="24"/>
                        </w:rPr>
                        <w:t xml:space="preserve"> Choisi</w:t>
                      </w:r>
                      <w:r w:rsidR="00945097" w:rsidRPr="0059336A">
                        <w:rPr>
                          <w:rFonts w:ascii="Josefin Sans" w:hAnsi="Josefin Sans"/>
                          <w:color w:val="000000" w:themeColor="text1"/>
                          <w:sz w:val="24"/>
                          <w:szCs w:val="24"/>
                        </w:rPr>
                        <w:t>ssez</w:t>
                      </w:r>
                      <w:r w:rsidRPr="0059336A">
                        <w:rPr>
                          <w:rFonts w:ascii="Josefin Sans" w:hAnsi="Josefin Sans"/>
                          <w:color w:val="000000" w:themeColor="text1"/>
                          <w:sz w:val="24"/>
                          <w:szCs w:val="24"/>
                        </w:rPr>
                        <w:t xml:space="preserve"> des activités et des solutions adaptées. La réalisation de certaines activités est prévue en présentiel</w:t>
                      </w:r>
                      <w:r w:rsidR="00945097" w:rsidRPr="0059336A">
                        <w:rPr>
                          <w:rFonts w:ascii="Josefin Sans" w:hAnsi="Josefin Sans"/>
                          <w:color w:val="000000" w:themeColor="text1"/>
                          <w:sz w:val="24"/>
                          <w:szCs w:val="24"/>
                        </w:rPr>
                        <w:t>,</w:t>
                      </w:r>
                      <w:r w:rsidRPr="0059336A">
                        <w:rPr>
                          <w:rFonts w:ascii="Josefin Sans" w:hAnsi="Josefin Sans"/>
                          <w:color w:val="000000" w:themeColor="text1"/>
                          <w:sz w:val="24"/>
                          <w:szCs w:val="24"/>
                        </w:rPr>
                        <w:t xml:space="preserve"> alors que la réalisation de certaines autres se prête aussi bien au travail en ligne qu’en </w:t>
                      </w:r>
                      <w:r w:rsidR="00945097" w:rsidRPr="0059336A">
                        <w:rPr>
                          <w:rFonts w:ascii="Josefin Sans" w:hAnsi="Josefin Sans"/>
                          <w:color w:val="000000" w:themeColor="text1"/>
                          <w:sz w:val="24"/>
                          <w:szCs w:val="24"/>
                        </w:rPr>
                        <w:t xml:space="preserve">salle de </w:t>
                      </w:r>
                      <w:r w:rsidRPr="0059336A">
                        <w:rPr>
                          <w:rFonts w:ascii="Josefin Sans" w:hAnsi="Josefin Sans"/>
                          <w:color w:val="000000" w:themeColor="text1"/>
                          <w:sz w:val="24"/>
                          <w:szCs w:val="24"/>
                        </w:rPr>
                        <w:t>classe, individuellement ou avec d’autres stagiaires. Voir suggestions dans le document PowerPoint du Module 2.</w:t>
                      </w:r>
                    </w:p>
                    <w:bookmarkEnd w:id="15"/>
                    <w:p w14:paraId="36FB902E" w14:textId="77777777" w:rsidR="00A61BD6" w:rsidRPr="00BF61B0" w:rsidRDefault="00A61BD6" w:rsidP="00A61BD6">
                      <w:pPr>
                        <w:rPr>
                          <w:color w:val="000000" w:themeColor="text1"/>
                          <w:sz w:val="40"/>
                          <w:szCs w:val="40"/>
                        </w:rPr>
                      </w:pPr>
                    </w:p>
                    <w:p w14:paraId="6BD70C4D" w14:textId="77777777" w:rsidR="00A61BD6" w:rsidRPr="00BF61B0" w:rsidRDefault="00A61BD6" w:rsidP="00A61BD6">
                      <w:pPr>
                        <w:rPr>
                          <w:color w:val="000000" w:themeColor="text1"/>
                          <w:sz w:val="40"/>
                          <w:szCs w:val="40"/>
                        </w:rPr>
                      </w:pPr>
                    </w:p>
                    <w:p w14:paraId="33FFCCC6" w14:textId="77777777" w:rsidR="00A61BD6" w:rsidRPr="00BF61B0" w:rsidRDefault="00A61BD6" w:rsidP="00A61BD6">
                      <w:pPr>
                        <w:rPr>
                          <w:color w:val="000000" w:themeColor="text1"/>
                          <w:sz w:val="40"/>
                          <w:szCs w:val="40"/>
                        </w:rPr>
                      </w:pPr>
                    </w:p>
                    <w:p w14:paraId="775FA9DC" w14:textId="77777777" w:rsidR="00A61BD6" w:rsidRPr="00BF61B0" w:rsidRDefault="00A61BD6" w:rsidP="00A61BD6">
                      <w:pPr>
                        <w:rPr>
                          <w:color w:val="000000" w:themeColor="text1"/>
                          <w:sz w:val="40"/>
                          <w:szCs w:val="40"/>
                        </w:rPr>
                      </w:pPr>
                    </w:p>
                    <w:p w14:paraId="2C044646" w14:textId="77777777" w:rsidR="00A61BD6" w:rsidRPr="00BF61B0" w:rsidRDefault="00A61BD6" w:rsidP="00A61BD6">
                      <w:pPr>
                        <w:rPr>
                          <w:color w:val="000000" w:themeColor="text1"/>
                          <w:sz w:val="40"/>
                          <w:szCs w:val="40"/>
                        </w:rPr>
                      </w:pPr>
                    </w:p>
                    <w:p w14:paraId="3B08ADE4" w14:textId="77777777" w:rsidR="00A61BD6" w:rsidRPr="0075719D" w:rsidRDefault="00A61BD6" w:rsidP="00A61BD6">
                      <w:pPr>
                        <w:rPr>
                          <w:color w:val="000000" w:themeColor="text1"/>
                          <w:sz w:val="40"/>
                          <w:szCs w:val="40"/>
                        </w:rPr>
                      </w:pPr>
                      <w:r>
                        <w:rPr>
                          <w:color w:val="000000" w:themeColor="text1"/>
                          <w:sz w:val="40"/>
                          <w:szCs w:val="40"/>
                        </w:rPr>
                        <w:t>Activités :</w:t>
                      </w:r>
                    </w:p>
                    <w:p w14:paraId="5703E216" w14:textId="77777777" w:rsidR="00A61BD6" w:rsidRPr="0075719D" w:rsidRDefault="00A61BD6" w:rsidP="00A61BD6">
                      <w:pPr>
                        <w:rPr>
                          <w:color w:val="000000" w:themeColor="text1"/>
                          <w:sz w:val="40"/>
                          <w:szCs w:val="40"/>
                        </w:rPr>
                      </w:pPr>
                      <w:r>
                        <w:rPr>
                          <w:color w:val="000000" w:themeColor="text1"/>
                          <w:sz w:val="40"/>
                          <w:szCs w:val="40"/>
                        </w:rPr>
                        <w:t>Conseils :</w:t>
                      </w:r>
                    </w:p>
                    <w:p w14:paraId="4B05532A" w14:textId="77777777" w:rsidR="00A61BD6" w:rsidRPr="00BF61B0" w:rsidRDefault="00A61BD6" w:rsidP="00A61BD6"/>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9" behindDoc="0" locked="0" layoutInCell="1" allowOverlap="1" wp14:anchorId="40BF715F" wp14:editId="0B6D1019">
                <wp:simplePos x="0" y="0"/>
                <wp:positionH relativeFrom="column">
                  <wp:posOffset>746760</wp:posOffset>
                </wp:positionH>
                <wp:positionV relativeFrom="paragraph">
                  <wp:posOffset>706120</wp:posOffset>
                </wp:positionV>
                <wp:extent cx="1216152" cy="1216152"/>
                <wp:effectExtent l="0" t="0" r="22225" b="22225"/>
                <wp:wrapNone/>
                <wp:docPr id="1420979414" name="Cube 14209794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F5A3E8" w14:textId="77777777" w:rsidR="00A61BD6" w:rsidRPr="0059336A" w:rsidRDefault="00A61BD6" w:rsidP="00A61BD6">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529DB713" w14:textId="77777777" w:rsidR="00A61BD6" w:rsidRDefault="00A61BD6" w:rsidP="00A61B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F715F" id="Cube 1420979414" o:spid="_x0000_s1141" type="#_x0000_t16" style="position:absolute;margin-left:58.8pt;margin-top:55.6pt;width:95.75pt;height:95.75pt;z-index:251658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" fillcolor="#f4b183" strokecolor="#2f528f" strokeweight="1pt">
                <v:textbox>
                  <w:txbxContent>
                    <w:p w14:paraId="08F5A3E8" w14:textId="77777777" w:rsidR="00A61BD6" w:rsidRPr="0059336A" w:rsidRDefault="00A61BD6" w:rsidP="00A61BD6">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529DB713" w14:textId="77777777" w:rsidR="00A61BD6" w:rsidRDefault="00A61BD6" w:rsidP="00A61BD6"/>
                  </w:txbxContent>
                </v:textbox>
              </v:shape>
            </w:pict>
          </mc:Fallback>
        </mc:AlternateContent>
      </w:r>
      <w:r w:rsidRPr="00E57201">
        <w:rPr>
          <w:rFonts w:ascii="Josefin Sans" w:hAnsi="Josefin Sans"/>
          <w:b/>
          <w:noProof/>
          <w:sz w:val="40"/>
          <w:szCs w:val="40"/>
        </w:rPr>
        <w:drawing>
          <wp:inline distT="0" distB="0" distL="0" distR="0" wp14:anchorId="720F469A" wp14:editId="4F1472A3">
            <wp:extent cx="8621395" cy="4949825"/>
            <wp:effectExtent l="171450" t="247650" r="179705" b="250825"/>
            <wp:docPr id="1842875219" name="Imag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4B6B1B0" w14:textId="0454BC7E" w:rsidR="002F07CE" w:rsidRPr="00E57201" w:rsidRDefault="00440164">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73" behindDoc="0" locked="0" layoutInCell="1" allowOverlap="1" wp14:anchorId="3410408D" wp14:editId="1D895A24">
                <wp:simplePos x="0" y="0"/>
                <wp:positionH relativeFrom="page">
                  <wp:posOffset>3326523</wp:posOffset>
                </wp:positionH>
                <wp:positionV relativeFrom="paragraph">
                  <wp:posOffset>534232</wp:posOffset>
                </wp:positionV>
                <wp:extent cx="5265683" cy="908050"/>
                <wp:effectExtent l="0" t="0" r="11430" b="25400"/>
                <wp:wrapNone/>
                <wp:docPr id="3" name="Rectangle : avec coins arrondis en diagonale 3"/>
                <wp:cNvGraphicFramePr/>
                <a:graphic xmlns:a="http://schemas.openxmlformats.org/drawingml/2006/main">
                  <a:graphicData uri="http://schemas.microsoft.com/office/word/2010/wordprocessingShape">
                    <wps:wsp>
                      <wps:cNvSpPr/>
                      <wps:spPr>
                        <a:xfrm>
                          <a:off x="0" y="0"/>
                          <a:ext cx="5265683"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D686559" w14:textId="77777777" w:rsidR="002F07CE" w:rsidRPr="00440164" w:rsidRDefault="002F07CE" w:rsidP="002F07CE">
                            <w:pPr>
                              <w:jc w:val="center"/>
                              <w:rPr>
                                <w:b/>
                                <w:bCs/>
                                <w:color w:val="000000" w:themeColor="text1"/>
                                <w:sz w:val="36"/>
                                <w:szCs w:val="36"/>
                              </w:rPr>
                            </w:pPr>
                            <w:r w:rsidRPr="00440164">
                              <w:rPr>
                                <w:rFonts w:ascii="Josefin Sans" w:hAnsi="Josefin Sans"/>
                                <w:b/>
                                <w:bCs/>
                                <w:color w:val="000000" w:themeColor="text1"/>
                                <w:sz w:val="36"/>
                                <w:szCs w:val="36"/>
                              </w:rPr>
                              <w:t>Activités CO 2.3: Accompagnement des personnes atteintes de maladies psychomotrices et de troubles de la</w:t>
                            </w:r>
                            <w:r w:rsidRPr="00440164">
                              <w:rPr>
                                <w:b/>
                                <w:bCs/>
                                <w:color w:val="000000" w:themeColor="text1"/>
                                <w:sz w:val="36"/>
                                <w:szCs w:val="36"/>
                              </w:rPr>
                              <w:t xml:space="preserve"> </w:t>
                            </w:r>
                            <w:r w:rsidRPr="00440164">
                              <w:rPr>
                                <w:rFonts w:ascii="Josefin Sans" w:hAnsi="Josefin Sans"/>
                                <w:b/>
                                <w:bCs/>
                                <w:color w:val="000000" w:themeColor="text1"/>
                                <w:sz w:val="36"/>
                                <w:szCs w:val="36"/>
                              </w:rPr>
                              <w:t>mobilité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408D" id="Rectangle : avec coins arrondis en diagonale 3" o:spid="_x0000_s1142" style="position:absolute;margin-left:261.95pt;margin-top:42.05pt;width:414.6pt;height:71.5pt;z-index:251658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265683,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" adj="-11796480,,5400" path="m151345,l5265683,r,l5265683,756705v,83586,-67759,151345,-151345,151345l,908050r,l,151345c,67759,67759,,151345,xe" fillcolor="#f4b183" strokecolor="#2f528f" strokeweight="1pt">
                <v:stroke joinstyle="miter"/>
                <v:formulas/>
                <v:path arrowok="t" o:connecttype="custom" o:connectlocs="151345,0;5265683,0;5265683,0;5265683,756705;5114338,908050;0,908050;0,908050;0,151345;151345,0" o:connectangles="0,0,0,0,0,0,0,0,0" textboxrect="0,0,5265683,908050"/>
                <v:textbox>
                  <w:txbxContent>
                    <w:p w14:paraId="7D686559" w14:textId="77777777" w:rsidR="002F07CE" w:rsidRPr="00440164" w:rsidRDefault="002F07CE" w:rsidP="002F07CE">
                      <w:pPr>
                        <w:jc w:val="center"/>
                        <w:rPr>
                          <w:b/>
                          <w:bCs/>
                          <w:color w:val="000000" w:themeColor="text1"/>
                          <w:sz w:val="36"/>
                          <w:szCs w:val="36"/>
                        </w:rPr>
                      </w:pPr>
                      <w:r w:rsidRPr="00440164">
                        <w:rPr>
                          <w:rFonts w:ascii="Josefin Sans" w:hAnsi="Josefin Sans"/>
                          <w:b/>
                          <w:bCs/>
                          <w:color w:val="000000" w:themeColor="text1"/>
                          <w:sz w:val="36"/>
                          <w:szCs w:val="36"/>
                        </w:rPr>
                        <w:t>Activités CO 2.3: Accompagnement des personnes atteintes de maladies psychomotrices et de troubles de la</w:t>
                      </w:r>
                      <w:r w:rsidRPr="00440164">
                        <w:rPr>
                          <w:b/>
                          <w:bCs/>
                          <w:color w:val="000000" w:themeColor="text1"/>
                          <w:sz w:val="36"/>
                          <w:szCs w:val="36"/>
                        </w:rPr>
                        <w:t xml:space="preserve"> </w:t>
                      </w:r>
                      <w:r w:rsidRPr="00440164">
                        <w:rPr>
                          <w:rFonts w:ascii="Josefin Sans" w:hAnsi="Josefin Sans"/>
                          <w:b/>
                          <w:bCs/>
                          <w:color w:val="000000" w:themeColor="text1"/>
                          <w:sz w:val="36"/>
                          <w:szCs w:val="36"/>
                        </w:rPr>
                        <w:t>mobilité</w:t>
                      </w:r>
                    </w:p>
                  </w:txbxContent>
                </v:textbox>
                <w10:wrap anchorx="page"/>
              </v:shape>
            </w:pict>
          </mc:Fallback>
        </mc:AlternateContent>
      </w:r>
      <w:r w:rsidR="00696E78" w:rsidRPr="00E57201">
        <w:rPr>
          <w:rFonts w:ascii="Josefin Sans" w:hAnsi="Josefin Sans"/>
          <w:b/>
          <w:noProof/>
          <w:sz w:val="40"/>
          <w:szCs w:val="40"/>
        </w:rPr>
        <mc:AlternateContent>
          <mc:Choice Requires="wps">
            <w:drawing>
              <wp:anchor distT="0" distB="0" distL="114300" distR="114300" simplePos="0" relativeHeight="251658372" behindDoc="0" locked="0" layoutInCell="1" allowOverlap="1" wp14:anchorId="5E7EB83F" wp14:editId="1AD6C813">
                <wp:simplePos x="0" y="0"/>
                <wp:positionH relativeFrom="margin">
                  <wp:posOffset>1221136</wp:posOffset>
                </wp:positionH>
                <wp:positionV relativeFrom="paragraph">
                  <wp:posOffset>1662888</wp:posOffset>
                </wp:positionV>
                <wp:extent cx="6872990" cy="3477718"/>
                <wp:effectExtent l="0" t="0" r="10795" b="15240"/>
                <wp:wrapNone/>
                <wp:docPr id="2" name="Rectangle : avec coins arrondis en diagonale 2"/>
                <wp:cNvGraphicFramePr/>
                <a:graphic xmlns:a="http://schemas.openxmlformats.org/drawingml/2006/main">
                  <a:graphicData uri="http://schemas.microsoft.com/office/word/2010/wordprocessingShape">
                    <wps:wsp>
                      <wps:cNvSpPr/>
                      <wps:spPr>
                        <a:xfrm>
                          <a:off x="0" y="0"/>
                          <a:ext cx="6872990" cy="347771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EDE70F" w14:textId="77777777" w:rsidR="00494A58" w:rsidRPr="0059336A" w:rsidRDefault="00494A58" w:rsidP="002F07CE">
                            <w:pPr>
                              <w:rPr>
                                <w:rFonts w:ascii="Josefin Sans" w:hAnsi="Josefin Sans"/>
                                <w:color w:val="000000" w:themeColor="text1"/>
                                <w:sz w:val="36"/>
                                <w:szCs w:val="36"/>
                              </w:rPr>
                            </w:pPr>
                            <w:r w:rsidRPr="0059336A">
                              <w:rPr>
                                <w:rFonts w:ascii="Josefin Sans" w:hAnsi="Josefin Sans"/>
                                <w:color w:val="000000" w:themeColor="text1"/>
                                <w:sz w:val="36"/>
                                <w:szCs w:val="36"/>
                              </w:rPr>
                              <w:t>Activités : En distanciel et en présentiel, individuelle ou par deux/en petits groupes</w:t>
                            </w:r>
                          </w:p>
                          <w:p w14:paraId="33C5FBE6" w14:textId="77777777" w:rsidR="002F07CE" w:rsidRPr="0059336A" w:rsidRDefault="002F07CE" w:rsidP="002F07CE">
                            <w:pPr>
                              <w:rPr>
                                <w:rFonts w:ascii="Josefin Sans" w:hAnsi="Josefin Sans"/>
                                <w:sz w:val="30"/>
                                <w:szCs w:val="30"/>
                              </w:rPr>
                            </w:pPr>
                            <w:r w:rsidRPr="0059336A">
                              <w:rPr>
                                <w:rFonts w:ascii="Josefin Sans" w:hAnsi="Josefin Sans"/>
                                <w:b/>
                                <w:bCs/>
                                <w:sz w:val="30"/>
                                <w:szCs w:val="30"/>
                              </w:rPr>
                              <w:t>Les activités planifiées visent à :</w:t>
                            </w:r>
                            <w:r w:rsidRPr="0059336A">
                              <w:rPr>
                                <w:rFonts w:ascii="Josefin Sans" w:hAnsi="Josefin Sans"/>
                                <w:sz w:val="30"/>
                                <w:szCs w:val="30"/>
                              </w:rPr>
                              <w:t xml:space="preserve"> </w:t>
                            </w:r>
                          </w:p>
                          <w:p w14:paraId="4D5D6B0A" w14:textId="77777777" w:rsidR="00696E78" w:rsidRPr="0059336A" w:rsidRDefault="002F07CE" w:rsidP="002F07CE">
                            <w:pPr>
                              <w:pStyle w:val="Paragraphedeliste"/>
                              <w:numPr>
                                <w:ilvl w:val="0"/>
                                <w:numId w:val="40"/>
                              </w:numPr>
                              <w:rPr>
                                <w:rFonts w:ascii="Josefin Sans" w:hAnsi="Josefin Sans"/>
                                <w:sz w:val="30"/>
                                <w:szCs w:val="30"/>
                              </w:rPr>
                            </w:pPr>
                            <w:r w:rsidRPr="0059336A">
                              <w:rPr>
                                <w:rFonts w:ascii="Josefin Sans" w:hAnsi="Josefin Sans"/>
                                <w:sz w:val="30"/>
                                <w:szCs w:val="30"/>
                              </w:rPr>
                              <w:t>Identifier les différentes aides techniques à la mobilité</w:t>
                            </w:r>
                          </w:p>
                          <w:p w14:paraId="13E03939" w14:textId="727FD814" w:rsidR="002F07CE" w:rsidRPr="0059336A" w:rsidRDefault="00945097" w:rsidP="002F07CE">
                            <w:pPr>
                              <w:pStyle w:val="Paragraphedeliste"/>
                              <w:numPr>
                                <w:ilvl w:val="0"/>
                                <w:numId w:val="40"/>
                              </w:numPr>
                              <w:rPr>
                                <w:rFonts w:ascii="Josefin Sans" w:hAnsi="Josefin Sans"/>
                                <w:sz w:val="30"/>
                                <w:szCs w:val="30"/>
                              </w:rPr>
                            </w:pPr>
                            <w:r w:rsidRPr="0059336A">
                              <w:rPr>
                                <w:rFonts w:ascii="Josefin Sans" w:hAnsi="Josefin Sans"/>
                                <w:sz w:val="30"/>
                                <w:szCs w:val="30"/>
                              </w:rPr>
                              <w:t>Savoir quelle</w:t>
                            </w:r>
                            <w:r w:rsidR="00696E78" w:rsidRPr="0059336A">
                              <w:rPr>
                                <w:rFonts w:ascii="Josefin Sans" w:hAnsi="Josefin Sans"/>
                                <w:sz w:val="30"/>
                                <w:szCs w:val="30"/>
                              </w:rPr>
                              <w:t xml:space="preserve"> aide technique à la mobilité </w:t>
                            </w:r>
                            <w:r w:rsidRPr="0059336A">
                              <w:rPr>
                                <w:rFonts w:ascii="Josefin Sans" w:hAnsi="Josefin Sans"/>
                                <w:sz w:val="30"/>
                                <w:szCs w:val="30"/>
                              </w:rPr>
                              <w:t xml:space="preserve">est </w:t>
                            </w:r>
                            <w:r w:rsidR="00696E78" w:rsidRPr="0059336A">
                              <w:rPr>
                                <w:rFonts w:ascii="Josefin Sans" w:hAnsi="Josefin Sans"/>
                                <w:sz w:val="30"/>
                                <w:szCs w:val="30"/>
                              </w:rPr>
                              <w:t>la mieux adaptée</w:t>
                            </w:r>
                          </w:p>
                          <w:p w14:paraId="1C000A57" w14:textId="3FEDA1EF" w:rsidR="00696E78" w:rsidRPr="0059336A" w:rsidRDefault="00696E78" w:rsidP="002F07CE">
                            <w:pPr>
                              <w:pStyle w:val="Paragraphedeliste"/>
                              <w:numPr>
                                <w:ilvl w:val="0"/>
                                <w:numId w:val="40"/>
                              </w:numPr>
                              <w:rPr>
                                <w:rFonts w:ascii="Josefin Sans" w:hAnsi="Josefin Sans"/>
                                <w:sz w:val="30"/>
                                <w:szCs w:val="30"/>
                              </w:rPr>
                            </w:pPr>
                            <w:r w:rsidRPr="0059336A">
                              <w:rPr>
                                <w:rFonts w:ascii="Josefin Sans" w:hAnsi="Josefin Sans"/>
                                <w:sz w:val="30"/>
                                <w:szCs w:val="30"/>
                              </w:rPr>
                              <w:t xml:space="preserve">Savoir où se procurer des aides techniques à la mobilité </w:t>
                            </w:r>
                            <w:r w:rsidR="00945097" w:rsidRPr="0059336A">
                              <w:rPr>
                                <w:rFonts w:ascii="Josefin Sans" w:hAnsi="Josefin Sans"/>
                                <w:sz w:val="30"/>
                                <w:szCs w:val="30"/>
                              </w:rPr>
                              <w:t>localement</w:t>
                            </w:r>
                          </w:p>
                          <w:p w14:paraId="48995BC9" w14:textId="073E806B" w:rsidR="00494A58" w:rsidRPr="0059336A" w:rsidRDefault="00494A58" w:rsidP="00494A58">
                            <w:pPr>
                              <w:rPr>
                                <w:rFonts w:ascii="Josefin Sans" w:hAnsi="Josefin Sans"/>
                                <w:color w:val="000000" w:themeColor="text1"/>
                                <w:sz w:val="32"/>
                                <w:szCs w:val="32"/>
                              </w:rPr>
                            </w:pPr>
                            <w:r w:rsidRPr="0059336A">
                              <w:rPr>
                                <w:rFonts w:ascii="Josefin Sans" w:hAnsi="Josefin Sans"/>
                                <w:color w:val="FF0000"/>
                                <w:sz w:val="32"/>
                                <w:szCs w:val="32"/>
                              </w:rPr>
                              <w:t xml:space="preserve">CONSEILS : </w:t>
                            </w:r>
                            <w:r w:rsidRPr="0059336A">
                              <w:rPr>
                                <w:rFonts w:ascii="Josefin Sans" w:hAnsi="Josefin Sans"/>
                                <w:color w:val="000000" w:themeColor="text1"/>
                              </w:rPr>
                              <w:t>En tant que formateur, vous estimerez comment procéder au mieux avec votre groupe</w:t>
                            </w:r>
                            <w:r w:rsidR="00945097" w:rsidRPr="0059336A">
                              <w:rPr>
                                <w:rFonts w:ascii="Josefin Sans" w:hAnsi="Josefin Sans"/>
                                <w:color w:val="000000" w:themeColor="text1"/>
                              </w:rPr>
                              <w:t>.</w:t>
                            </w:r>
                            <w:r w:rsidRPr="0059336A">
                              <w:rPr>
                                <w:rFonts w:ascii="Josefin Sans" w:hAnsi="Josefin Sans"/>
                                <w:color w:val="000000" w:themeColor="text1"/>
                              </w:rPr>
                              <w:t xml:space="preserve"> Choisi</w:t>
                            </w:r>
                            <w:r w:rsidR="00945097" w:rsidRPr="0059336A">
                              <w:rPr>
                                <w:rFonts w:ascii="Josefin Sans" w:hAnsi="Josefin Sans"/>
                                <w:color w:val="000000" w:themeColor="text1"/>
                              </w:rPr>
                              <w:t>ssez</w:t>
                            </w:r>
                            <w:r w:rsidRPr="0059336A">
                              <w:rPr>
                                <w:rFonts w:ascii="Josefin Sans" w:hAnsi="Josefin Sans"/>
                                <w:color w:val="000000" w:themeColor="text1"/>
                              </w:rPr>
                              <w:t xml:space="preserve"> des activités et des solutions adaptées. La réalisation de certaines activités est prévue en présentiel alors que la réalisation de certaines autres se prête aussi bien au travail en ligne qu’en </w:t>
                            </w:r>
                            <w:r w:rsidR="00945097" w:rsidRPr="0059336A">
                              <w:rPr>
                                <w:rFonts w:ascii="Josefin Sans" w:hAnsi="Josefin Sans"/>
                                <w:color w:val="000000" w:themeColor="text1"/>
                              </w:rPr>
                              <w:t xml:space="preserve">salle de </w:t>
                            </w:r>
                            <w:r w:rsidRPr="0059336A">
                              <w:rPr>
                                <w:rFonts w:ascii="Josefin Sans" w:hAnsi="Josefin Sans"/>
                                <w:color w:val="000000" w:themeColor="text1"/>
                              </w:rPr>
                              <w:t>classe, individuellement ou avec d’autres</w:t>
                            </w:r>
                            <w:r w:rsidRPr="0059336A">
                              <w:rPr>
                                <w:rFonts w:ascii="Josefin Sans" w:hAnsi="Josefin Sans"/>
                                <w:color w:val="000000" w:themeColor="text1"/>
                                <w:sz w:val="24"/>
                                <w:szCs w:val="24"/>
                              </w:rPr>
                              <w:t xml:space="preserve"> stagiaires. Voir suggestions dans le document PowerPoint du Module 2.</w:t>
                            </w:r>
                          </w:p>
                          <w:p w14:paraId="3E62FFFE" w14:textId="77777777" w:rsidR="00494A58" w:rsidRPr="0059336A" w:rsidRDefault="00494A58" w:rsidP="00494A58">
                            <w:pPr>
                              <w:rPr>
                                <w:rFonts w:ascii="Josefin Sans" w:hAnsi="Josefin Sans"/>
                                <w:sz w:val="32"/>
                                <w:szCs w:val="32"/>
                              </w:rPr>
                            </w:pPr>
                          </w:p>
                          <w:p w14:paraId="7703822B" w14:textId="77777777" w:rsidR="002F07CE" w:rsidRPr="00E2573D" w:rsidRDefault="002F07CE" w:rsidP="002F07CE">
                            <w:pPr>
                              <w:jc w:val="center"/>
                              <w:rPr>
                                <w:b/>
                                <w:bCs/>
                                <w:color w:val="000000" w:themeColor="text1"/>
                                <w:sz w:val="40"/>
                                <w:szCs w:val="40"/>
                              </w:rPr>
                            </w:pPr>
                          </w:p>
                          <w:p w14:paraId="5CA5B616" w14:textId="77777777" w:rsidR="002F07CE" w:rsidRPr="00BF61B0" w:rsidRDefault="002F07CE" w:rsidP="002F07CE">
                            <w:pPr>
                              <w:rPr>
                                <w:color w:val="000000" w:themeColor="text1"/>
                                <w:sz w:val="40"/>
                                <w:szCs w:val="40"/>
                              </w:rPr>
                            </w:pPr>
                          </w:p>
                          <w:p w14:paraId="5C475D9B" w14:textId="77777777" w:rsidR="002F07CE" w:rsidRPr="00BF61B0" w:rsidRDefault="002F07CE" w:rsidP="002F07CE">
                            <w:pPr>
                              <w:rPr>
                                <w:color w:val="000000" w:themeColor="text1"/>
                                <w:sz w:val="40"/>
                                <w:szCs w:val="40"/>
                              </w:rPr>
                            </w:pPr>
                          </w:p>
                          <w:p w14:paraId="38DEE790" w14:textId="77777777" w:rsidR="002F07CE" w:rsidRPr="00BF61B0" w:rsidRDefault="002F07CE" w:rsidP="002F07CE">
                            <w:pPr>
                              <w:rPr>
                                <w:color w:val="000000" w:themeColor="text1"/>
                                <w:sz w:val="40"/>
                                <w:szCs w:val="40"/>
                              </w:rPr>
                            </w:pPr>
                          </w:p>
                          <w:p w14:paraId="5A665A80" w14:textId="77777777" w:rsidR="002F07CE" w:rsidRPr="00BF61B0" w:rsidRDefault="002F07CE" w:rsidP="002F07CE">
                            <w:pPr>
                              <w:rPr>
                                <w:color w:val="000000" w:themeColor="text1"/>
                                <w:sz w:val="40"/>
                                <w:szCs w:val="40"/>
                              </w:rPr>
                            </w:pPr>
                          </w:p>
                          <w:p w14:paraId="23AABC84" w14:textId="77777777" w:rsidR="002F07CE" w:rsidRPr="00BF61B0" w:rsidRDefault="002F07CE" w:rsidP="002F07CE">
                            <w:pPr>
                              <w:rPr>
                                <w:color w:val="000000" w:themeColor="text1"/>
                                <w:sz w:val="40"/>
                                <w:szCs w:val="40"/>
                              </w:rPr>
                            </w:pPr>
                          </w:p>
                          <w:p w14:paraId="680EC986" w14:textId="77777777" w:rsidR="002F07CE" w:rsidRPr="0075719D" w:rsidRDefault="002F07CE" w:rsidP="002F07CE">
                            <w:pPr>
                              <w:rPr>
                                <w:color w:val="000000" w:themeColor="text1"/>
                                <w:sz w:val="40"/>
                                <w:szCs w:val="40"/>
                              </w:rPr>
                            </w:pPr>
                            <w:r>
                              <w:rPr>
                                <w:color w:val="000000" w:themeColor="text1"/>
                                <w:sz w:val="40"/>
                                <w:szCs w:val="40"/>
                              </w:rPr>
                              <w:t>Activités :</w:t>
                            </w:r>
                          </w:p>
                          <w:p w14:paraId="1A561504" w14:textId="77777777" w:rsidR="002F07CE" w:rsidRPr="0075719D" w:rsidRDefault="002F07CE" w:rsidP="002F07CE">
                            <w:pPr>
                              <w:rPr>
                                <w:color w:val="000000" w:themeColor="text1"/>
                                <w:sz w:val="40"/>
                                <w:szCs w:val="40"/>
                              </w:rPr>
                            </w:pPr>
                            <w:r>
                              <w:rPr>
                                <w:color w:val="000000" w:themeColor="text1"/>
                                <w:sz w:val="40"/>
                                <w:szCs w:val="40"/>
                              </w:rPr>
                              <w:t>Conseils :</w:t>
                            </w:r>
                          </w:p>
                          <w:p w14:paraId="7370ED2D" w14:textId="77777777" w:rsidR="002F07CE" w:rsidRPr="00BF61B0" w:rsidRDefault="002F07CE" w:rsidP="002F07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B83F" id="Rectangle : avec coins arrondis en diagonale 2" o:spid="_x0000_s1143" style="position:absolute;margin-left:96.15pt;margin-top:130.95pt;width:541.2pt;height:273.8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72990,34777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" adj="-11796480,,5400" path="m579631,l6872990,r,l6872990,2898087v,320121,-259510,579631,-579631,579631l,3477718r,l,579631c,259510,259510,,579631,xe" fillcolor="#f4b183" strokecolor="#2f528f" strokeweight="1pt">
                <v:stroke joinstyle="miter"/>
                <v:formulas/>
                <v:path arrowok="t" o:connecttype="custom" o:connectlocs="579631,0;6872990,0;6872990,0;6872990,2898087;6293359,3477718;0,3477718;0,3477718;0,579631;579631,0" o:connectangles="0,0,0,0,0,0,0,0,0" textboxrect="0,0,6872990,3477718"/>
                <v:textbox>
                  <w:txbxContent>
                    <w:p w14:paraId="1AEDE70F" w14:textId="77777777" w:rsidR="00494A58" w:rsidRPr="0059336A" w:rsidRDefault="00494A58" w:rsidP="002F07CE">
                      <w:pPr>
                        <w:rPr>
                          <w:rFonts w:ascii="Josefin Sans" w:hAnsi="Josefin Sans"/>
                          <w:color w:val="000000" w:themeColor="text1"/>
                          <w:sz w:val="36"/>
                          <w:szCs w:val="36"/>
                        </w:rPr>
                      </w:pPr>
                      <w:r w:rsidRPr="0059336A">
                        <w:rPr>
                          <w:rFonts w:ascii="Josefin Sans" w:hAnsi="Josefin Sans"/>
                          <w:color w:val="000000" w:themeColor="text1"/>
                          <w:sz w:val="36"/>
                          <w:szCs w:val="36"/>
                        </w:rPr>
                        <w:t>Activités : En distanciel et en présentiel, individuelle ou par deux/en petits groupes</w:t>
                      </w:r>
                    </w:p>
                    <w:p w14:paraId="33C5FBE6" w14:textId="77777777" w:rsidR="002F07CE" w:rsidRPr="0059336A" w:rsidRDefault="002F07CE" w:rsidP="002F07CE">
                      <w:pPr>
                        <w:rPr>
                          <w:rFonts w:ascii="Josefin Sans" w:hAnsi="Josefin Sans"/>
                          <w:sz w:val="30"/>
                          <w:szCs w:val="30"/>
                        </w:rPr>
                      </w:pPr>
                      <w:r w:rsidRPr="0059336A">
                        <w:rPr>
                          <w:rFonts w:ascii="Josefin Sans" w:hAnsi="Josefin Sans"/>
                          <w:b/>
                          <w:bCs/>
                          <w:sz w:val="30"/>
                          <w:szCs w:val="30"/>
                        </w:rPr>
                        <w:t>Les activités planifiées visent à :</w:t>
                      </w:r>
                      <w:r w:rsidRPr="0059336A">
                        <w:rPr>
                          <w:rFonts w:ascii="Josefin Sans" w:hAnsi="Josefin Sans"/>
                          <w:sz w:val="30"/>
                          <w:szCs w:val="30"/>
                        </w:rPr>
                        <w:t xml:space="preserve"> </w:t>
                      </w:r>
                    </w:p>
                    <w:p w14:paraId="4D5D6B0A" w14:textId="77777777" w:rsidR="00696E78" w:rsidRPr="0059336A" w:rsidRDefault="002F07CE" w:rsidP="002F07CE">
                      <w:pPr>
                        <w:pStyle w:val="Paragraphedeliste"/>
                        <w:numPr>
                          <w:ilvl w:val="0"/>
                          <w:numId w:val="40"/>
                        </w:numPr>
                        <w:rPr>
                          <w:rFonts w:ascii="Josefin Sans" w:hAnsi="Josefin Sans"/>
                          <w:sz w:val="30"/>
                          <w:szCs w:val="30"/>
                        </w:rPr>
                      </w:pPr>
                      <w:r w:rsidRPr="0059336A">
                        <w:rPr>
                          <w:rFonts w:ascii="Josefin Sans" w:hAnsi="Josefin Sans"/>
                          <w:sz w:val="30"/>
                          <w:szCs w:val="30"/>
                        </w:rPr>
                        <w:t>Identifier les différentes aides techniques à la mobilité</w:t>
                      </w:r>
                    </w:p>
                    <w:p w14:paraId="13E03939" w14:textId="727FD814" w:rsidR="002F07CE" w:rsidRPr="0059336A" w:rsidRDefault="00945097" w:rsidP="002F07CE">
                      <w:pPr>
                        <w:pStyle w:val="Paragraphedeliste"/>
                        <w:numPr>
                          <w:ilvl w:val="0"/>
                          <w:numId w:val="40"/>
                        </w:numPr>
                        <w:rPr>
                          <w:rFonts w:ascii="Josefin Sans" w:hAnsi="Josefin Sans"/>
                          <w:sz w:val="30"/>
                          <w:szCs w:val="30"/>
                        </w:rPr>
                      </w:pPr>
                      <w:r w:rsidRPr="0059336A">
                        <w:rPr>
                          <w:rFonts w:ascii="Josefin Sans" w:hAnsi="Josefin Sans"/>
                          <w:sz w:val="30"/>
                          <w:szCs w:val="30"/>
                        </w:rPr>
                        <w:t>Savoir quelle</w:t>
                      </w:r>
                      <w:r w:rsidR="00696E78" w:rsidRPr="0059336A">
                        <w:rPr>
                          <w:rFonts w:ascii="Josefin Sans" w:hAnsi="Josefin Sans"/>
                          <w:sz w:val="30"/>
                          <w:szCs w:val="30"/>
                        </w:rPr>
                        <w:t xml:space="preserve"> aide technique à la mobilité </w:t>
                      </w:r>
                      <w:r w:rsidRPr="0059336A">
                        <w:rPr>
                          <w:rFonts w:ascii="Josefin Sans" w:hAnsi="Josefin Sans"/>
                          <w:sz w:val="30"/>
                          <w:szCs w:val="30"/>
                        </w:rPr>
                        <w:t xml:space="preserve">est </w:t>
                      </w:r>
                      <w:r w:rsidR="00696E78" w:rsidRPr="0059336A">
                        <w:rPr>
                          <w:rFonts w:ascii="Josefin Sans" w:hAnsi="Josefin Sans"/>
                          <w:sz w:val="30"/>
                          <w:szCs w:val="30"/>
                        </w:rPr>
                        <w:t>la mieux adaptée</w:t>
                      </w:r>
                    </w:p>
                    <w:p w14:paraId="1C000A57" w14:textId="3FEDA1EF" w:rsidR="00696E78" w:rsidRPr="0059336A" w:rsidRDefault="00696E78" w:rsidP="002F07CE">
                      <w:pPr>
                        <w:pStyle w:val="Paragraphedeliste"/>
                        <w:numPr>
                          <w:ilvl w:val="0"/>
                          <w:numId w:val="40"/>
                        </w:numPr>
                        <w:rPr>
                          <w:rFonts w:ascii="Josefin Sans" w:hAnsi="Josefin Sans"/>
                          <w:sz w:val="30"/>
                          <w:szCs w:val="30"/>
                        </w:rPr>
                      </w:pPr>
                      <w:r w:rsidRPr="0059336A">
                        <w:rPr>
                          <w:rFonts w:ascii="Josefin Sans" w:hAnsi="Josefin Sans"/>
                          <w:sz w:val="30"/>
                          <w:szCs w:val="30"/>
                        </w:rPr>
                        <w:t xml:space="preserve">Savoir où se procurer des aides techniques à la mobilité </w:t>
                      </w:r>
                      <w:r w:rsidR="00945097" w:rsidRPr="0059336A">
                        <w:rPr>
                          <w:rFonts w:ascii="Josefin Sans" w:hAnsi="Josefin Sans"/>
                          <w:sz w:val="30"/>
                          <w:szCs w:val="30"/>
                        </w:rPr>
                        <w:t>localement</w:t>
                      </w:r>
                    </w:p>
                    <w:p w14:paraId="48995BC9" w14:textId="073E806B" w:rsidR="00494A58" w:rsidRPr="0059336A" w:rsidRDefault="00494A58" w:rsidP="00494A58">
                      <w:pPr>
                        <w:rPr>
                          <w:rFonts w:ascii="Josefin Sans" w:hAnsi="Josefin Sans"/>
                          <w:color w:val="000000" w:themeColor="text1"/>
                          <w:sz w:val="32"/>
                          <w:szCs w:val="32"/>
                        </w:rPr>
                      </w:pPr>
                      <w:r w:rsidRPr="0059336A">
                        <w:rPr>
                          <w:rFonts w:ascii="Josefin Sans" w:hAnsi="Josefin Sans"/>
                          <w:color w:val="FF0000"/>
                          <w:sz w:val="32"/>
                          <w:szCs w:val="32"/>
                        </w:rPr>
                        <w:t xml:space="preserve">CONSEILS : </w:t>
                      </w:r>
                      <w:r w:rsidRPr="0059336A">
                        <w:rPr>
                          <w:rFonts w:ascii="Josefin Sans" w:hAnsi="Josefin Sans"/>
                          <w:color w:val="000000" w:themeColor="text1"/>
                        </w:rPr>
                        <w:t>En tant que formateur, vous estimerez comment procéder au mieux avec votre groupe</w:t>
                      </w:r>
                      <w:r w:rsidR="00945097" w:rsidRPr="0059336A">
                        <w:rPr>
                          <w:rFonts w:ascii="Josefin Sans" w:hAnsi="Josefin Sans"/>
                          <w:color w:val="000000" w:themeColor="text1"/>
                        </w:rPr>
                        <w:t>.</w:t>
                      </w:r>
                      <w:r w:rsidRPr="0059336A">
                        <w:rPr>
                          <w:rFonts w:ascii="Josefin Sans" w:hAnsi="Josefin Sans"/>
                          <w:color w:val="000000" w:themeColor="text1"/>
                        </w:rPr>
                        <w:t xml:space="preserve"> Choisi</w:t>
                      </w:r>
                      <w:r w:rsidR="00945097" w:rsidRPr="0059336A">
                        <w:rPr>
                          <w:rFonts w:ascii="Josefin Sans" w:hAnsi="Josefin Sans"/>
                          <w:color w:val="000000" w:themeColor="text1"/>
                        </w:rPr>
                        <w:t>ssez</w:t>
                      </w:r>
                      <w:r w:rsidRPr="0059336A">
                        <w:rPr>
                          <w:rFonts w:ascii="Josefin Sans" w:hAnsi="Josefin Sans"/>
                          <w:color w:val="000000" w:themeColor="text1"/>
                        </w:rPr>
                        <w:t xml:space="preserve"> des activités et des solutions adaptées. La réalisation de certaines activités est prévue en présentiel alors que la réalisation de certaines autres se prête aussi bien au travail en ligne qu’en </w:t>
                      </w:r>
                      <w:r w:rsidR="00945097" w:rsidRPr="0059336A">
                        <w:rPr>
                          <w:rFonts w:ascii="Josefin Sans" w:hAnsi="Josefin Sans"/>
                          <w:color w:val="000000" w:themeColor="text1"/>
                        </w:rPr>
                        <w:t xml:space="preserve">salle de </w:t>
                      </w:r>
                      <w:r w:rsidRPr="0059336A">
                        <w:rPr>
                          <w:rFonts w:ascii="Josefin Sans" w:hAnsi="Josefin Sans"/>
                          <w:color w:val="000000" w:themeColor="text1"/>
                        </w:rPr>
                        <w:t>classe, individuellement ou avec d’autres</w:t>
                      </w:r>
                      <w:r w:rsidRPr="0059336A">
                        <w:rPr>
                          <w:rFonts w:ascii="Josefin Sans" w:hAnsi="Josefin Sans"/>
                          <w:color w:val="000000" w:themeColor="text1"/>
                          <w:sz w:val="24"/>
                          <w:szCs w:val="24"/>
                        </w:rPr>
                        <w:t xml:space="preserve"> stagiaires. Voir suggestions dans le document PowerPoint du Module 2.</w:t>
                      </w:r>
                    </w:p>
                    <w:p w14:paraId="3E62FFFE" w14:textId="77777777" w:rsidR="00494A58" w:rsidRPr="0059336A" w:rsidRDefault="00494A58" w:rsidP="00494A58">
                      <w:pPr>
                        <w:rPr>
                          <w:rFonts w:ascii="Josefin Sans" w:hAnsi="Josefin Sans"/>
                          <w:sz w:val="32"/>
                          <w:szCs w:val="32"/>
                        </w:rPr>
                      </w:pPr>
                    </w:p>
                    <w:p w14:paraId="7703822B" w14:textId="77777777" w:rsidR="002F07CE" w:rsidRPr="00E2573D" w:rsidRDefault="002F07CE" w:rsidP="002F07CE">
                      <w:pPr>
                        <w:jc w:val="center"/>
                        <w:rPr>
                          <w:b/>
                          <w:bCs/>
                          <w:color w:val="000000" w:themeColor="text1"/>
                          <w:sz w:val="40"/>
                          <w:szCs w:val="40"/>
                        </w:rPr>
                      </w:pPr>
                    </w:p>
                    <w:p w14:paraId="5CA5B616" w14:textId="77777777" w:rsidR="002F07CE" w:rsidRPr="00BF61B0" w:rsidRDefault="002F07CE" w:rsidP="002F07CE">
                      <w:pPr>
                        <w:rPr>
                          <w:color w:val="000000" w:themeColor="text1"/>
                          <w:sz w:val="40"/>
                          <w:szCs w:val="40"/>
                        </w:rPr>
                      </w:pPr>
                    </w:p>
                    <w:p w14:paraId="5C475D9B" w14:textId="77777777" w:rsidR="002F07CE" w:rsidRPr="00BF61B0" w:rsidRDefault="002F07CE" w:rsidP="002F07CE">
                      <w:pPr>
                        <w:rPr>
                          <w:color w:val="000000" w:themeColor="text1"/>
                          <w:sz w:val="40"/>
                          <w:szCs w:val="40"/>
                        </w:rPr>
                      </w:pPr>
                    </w:p>
                    <w:p w14:paraId="38DEE790" w14:textId="77777777" w:rsidR="002F07CE" w:rsidRPr="00BF61B0" w:rsidRDefault="002F07CE" w:rsidP="002F07CE">
                      <w:pPr>
                        <w:rPr>
                          <w:color w:val="000000" w:themeColor="text1"/>
                          <w:sz w:val="40"/>
                          <w:szCs w:val="40"/>
                        </w:rPr>
                      </w:pPr>
                    </w:p>
                    <w:p w14:paraId="5A665A80" w14:textId="77777777" w:rsidR="002F07CE" w:rsidRPr="00BF61B0" w:rsidRDefault="002F07CE" w:rsidP="002F07CE">
                      <w:pPr>
                        <w:rPr>
                          <w:color w:val="000000" w:themeColor="text1"/>
                          <w:sz w:val="40"/>
                          <w:szCs w:val="40"/>
                        </w:rPr>
                      </w:pPr>
                    </w:p>
                    <w:p w14:paraId="23AABC84" w14:textId="77777777" w:rsidR="002F07CE" w:rsidRPr="00BF61B0" w:rsidRDefault="002F07CE" w:rsidP="002F07CE">
                      <w:pPr>
                        <w:rPr>
                          <w:color w:val="000000" w:themeColor="text1"/>
                          <w:sz w:val="40"/>
                          <w:szCs w:val="40"/>
                        </w:rPr>
                      </w:pPr>
                    </w:p>
                    <w:p w14:paraId="680EC986" w14:textId="77777777" w:rsidR="002F07CE" w:rsidRPr="0075719D" w:rsidRDefault="002F07CE" w:rsidP="002F07CE">
                      <w:pPr>
                        <w:rPr>
                          <w:color w:val="000000" w:themeColor="text1"/>
                          <w:sz w:val="40"/>
                          <w:szCs w:val="40"/>
                        </w:rPr>
                      </w:pPr>
                      <w:r>
                        <w:rPr>
                          <w:color w:val="000000" w:themeColor="text1"/>
                          <w:sz w:val="40"/>
                          <w:szCs w:val="40"/>
                        </w:rPr>
                        <w:t>Activités :</w:t>
                      </w:r>
                    </w:p>
                    <w:p w14:paraId="1A561504" w14:textId="77777777" w:rsidR="002F07CE" w:rsidRPr="0075719D" w:rsidRDefault="002F07CE" w:rsidP="002F07CE">
                      <w:pPr>
                        <w:rPr>
                          <w:color w:val="000000" w:themeColor="text1"/>
                          <w:sz w:val="40"/>
                          <w:szCs w:val="40"/>
                        </w:rPr>
                      </w:pPr>
                      <w:r>
                        <w:rPr>
                          <w:color w:val="000000" w:themeColor="text1"/>
                          <w:sz w:val="40"/>
                          <w:szCs w:val="40"/>
                        </w:rPr>
                        <w:t>Conseils :</w:t>
                      </w:r>
                    </w:p>
                    <w:p w14:paraId="7370ED2D" w14:textId="77777777" w:rsidR="002F07CE" w:rsidRPr="00BF61B0" w:rsidRDefault="002F07CE" w:rsidP="002F07CE"/>
                  </w:txbxContent>
                </v:textbox>
                <w10:wrap anchorx="margin"/>
              </v:shape>
            </w:pict>
          </mc:Fallback>
        </mc:AlternateContent>
      </w:r>
      <w:r w:rsidR="00696E78" w:rsidRPr="00E57201">
        <w:rPr>
          <w:rFonts w:ascii="Josefin Sans" w:hAnsi="Josefin Sans"/>
          <w:b/>
          <w:noProof/>
          <w:sz w:val="40"/>
          <w:szCs w:val="40"/>
        </w:rPr>
        <mc:AlternateContent>
          <mc:Choice Requires="wps">
            <w:drawing>
              <wp:anchor distT="0" distB="0" distL="114300" distR="114300" simplePos="0" relativeHeight="251658374" behindDoc="0" locked="0" layoutInCell="1" allowOverlap="1" wp14:anchorId="49DE9C5F" wp14:editId="3F2AAFE0">
                <wp:simplePos x="0" y="0"/>
                <wp:positionH relativeFrom="column">
                  <wp:posOffset>187960</wp:posOffset>
                </wp:positionH>
                <wp:positionV relativeFrom="paragraph">
                  <wp:posOffset>248920</wp:posOffset>
                </wp:positionV>
                <wp:extent cx="1216152" cy="1216152"/>
                <wp:effectExtent l="0" t="0" r="22225" b="22225"/>
                <wp:wrapNone/>
                <wp:docPr id="7" name="Cube 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4F9EFD6" w14:textId="77777777" w:rsidR="002F07CE" w:rsidRPr="0059336A" w:rsidRDefault="002F07CE" w:rsidP="002F07C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7372AF38" w14:textId="77777777" w:rsidR="002F07CE" w:rsidRDefault="002F07CE" w:rsidP="002F07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E9C5F" id="Cube 7" o:spid="_x0000_s1144" type="#_x0000_t16" style="position:absolute;margin-left:14.8pt;margin-top:19.6pt;width:95.75pt;height:95.75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" fillcolor="#f4b183" strokecolor="#2f528f" strokeweight="1pt">
                <v:textbox>
                  <w:txbxContent>
                    <w:p w14:paraId="34F9EFD6" w14:textId="77777777" w:rsidR="002F07CE" w:rsidRPr="0059336A" w:rsidRDefault="002F07CE" w:rsidP="002F07CE">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7372AF38" w14:textId="77777777" w:rsidR="002F07CE" w:rsidRDefault="002F07CE" w:rsidP="002F07CE"/>
                  </w:txbxContent>
                </v:textbox>
              </v:shape>
            </w:pict>
          </mc:Fallback>
        </mc:AlternateContent>
      </w:r>
      <w:r w:rsidR="00696E78" w:rsidRPr="00E57201">
        <w:rPr>
          <w:rFonts w:ascii="Josefin Sans" w:hAnsi="Josefin Sans"/>
          <w:b/>
          <w:noProof/>
          <w:sz w:val="40"/>
          <w:szCs w:val="40"/>
        </w:rPr>
        <w:drawing>
          <wp:inline distT="0" distB="0" distL="0" distR="0" wp14:anchorId="221EA150" wp14:editId="0C1F4837">
            <wp:extent cx="8621395" cy="4949825"/>
            <wp:effectExtent l="190500" t="247650" r="179705" b="2508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FCB5A1E" w14:textId="4B8563D5" w:rsidR="00494A58" w:rsidRPr="00E57201" w:rsidRDefault="00945097">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75" behindDoc="0" locked="0" layoutInCell="1" allowOverlap="1" wp14:anchorId="27222AC4" wp14:editId="62B23241">
                <wp:simplePos x="0" y="0"/>
                <wp:positionH relativeFrom="margin">
                  <wp:posOffset>1288592</wp:posOffset>
                </wp:positionH>
                <wp:positionV relativeFrom="paragraph">
                  <wp:posOffset>1730344</wp:posOffset>
                </wp:positionV>
                <wp:extent cx="6828020" cy="3314700"/>
                <wp:effectExtent l="0" t="0" r="17780" b="12700"/>
                <wp:wrapNone/>
                <wp:docPr id="9" name="Rectangle : avec coins arrondis en diagonale 9"/>
                <wp:cNvGraphicFramePr/>
                <a:graphic xmlns:a="http://schemas.openxmlformats.org/drawingml/2006/main">
                  <a:graphicData uri="http://schemas.microsoft.com/office/word/2010/wordprocessingShape">
                    <wps:wsp>
                      <wps:cNvSpPr/>
                      <wps:spPr>
                        <a:xfrm>
                          <a:off x="0" y="0"/>
                          <a:ext cx="6828020" cy="33147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049CC97" w14:textId="77777777" w:rsidR="00494A58" w:rsidRPr="00DF7C5D" w:rsidRDefault="00494A58" w:rsidP="00494A58">
                            <w:pPr>
                              <w:rPr>
                                <w:rFonts w:ascii="Josefin Sans" w:hAnsi="Josefin Sans"/>
                                <w:color w:val="000000" w:themeColor="text1"/>
                                <w:sz w:val="32"/>
                                <w:szCs w:val="32"/>
                              </w:rPr>
                            </w:pPr>
                            <w:r w:rsidRPr="00DF7C5D">
                              <w:rPr>
                                <w:rFonts w:ascii="Josefin Sans" w:hAnsi="Josefin Sans"/>
                                <w:color w:val="000000" w:themeColor="text1"/>
                                <w:sz w:val="40"/>
                                <w:szCs w:val="40"/>
                              </w:rPr>
                              <w:t xml:space="preserve">Activités : </w:t>
                            </w:r>
                            <w:r w:rsidRPr="00DF7C5D">
                              <w:rPr>
                                <w:rFonts w:ascii="Josefin Sans" w:hAnsi="Josefin Sans"/>
                                <w:color w:val="000000" w:themeColor="text1"/>
                                <w:sz w:val="32"/>
                                <w:szCs w:val="32"/>
                              </w:rPr>
                              <w:t>En distanciel et en présentiel, individuelle ou par deux/en petits groupes</w:t>
                            </w:r>
                          </w:p>
                          <w:p w14:paraId="6A3A8D54" w14:textId="77777777" w:rsidR="00494A58" w:rsidRPr="00DF7C5D" w:rsidRDefault="00494A58" w:rsidP="00494A58">
                            <w:pPr>
                              <w:rPr>
                                <w:rFonts w:ascii="Josefin Sans" w:hAnsi="Josefin Sans"/>
                                <w:sz w:val="32"/>
                                <w:szCs w:val="32"/>
                              </w:rPr>
                            </w:pPr>
                            <w:r w:rsidRPr="00DF7C5D">
                              <w:rPr>
                                <w:rFonts w:ascii="Josefin Sans" w:hAnsi="Josefin Sans"/>
                                <w:b/>
                                <w:bCs/>
                                <w:sz w:val="32"/>
                                <w:szCs w:val="32"/>
                              </w:rPr>
                              <w:t>Les activités planifiées visent à :</w:t>
                            </w:r>
                            <w:r w:rsidRPr="00DF7C5D">
                              <w:rPr>
                                <w:rFonts w:ascii="Josefin Sans" w:hAnsi="Josefin Sans"/>
                                <w:sz w:val="32"/>
                                <w:szCs w:val="32"/>
                              </w:rPr>
                              <w:t xml:space="preserve"> </w:t>
                            </w:r>
                          </w:p>
                          <w:p w14:paraId="634CAC80" w14:textId="77777777" w:rsidR="00494A58" w:rsidRPr="00DF7C5D" w:rsidRDefault="00494A58" w:rsidP="00494A58">
                            <w:pPr>
                              <w:pStyle w:val="Paragraphedeliste"/>
                              <w:numPr>
                                <w:ilvl w:val="0"/>
                                <w:numId w:val="40"/>
                              </w:numPr>
                              <w:rPr>
                                <w:rFonts w:ascii="Josefin Sans" w:hAnsi="Josefin Sans"/>
                                <w:sz w:val="28"/>
                                <w:szCs w:val="28"/>
                              </w:rPr>
                            </w:pPr>
                            <w:r w:rsidRPr="00DF7C5D">
                              <w:rPr>
                                <w:rFonts w:ascii="Josefin Sans" w:hAnsi="Josefin Sans"/>
                                <w:sz w:val="28"/>
                                <w:szCs w:val="28"/>
                              </w:rPr>
                              <w:t>Identifier les différents symptômes liés aux problèmes cardiaques</w:t>
                            </w:r>
                          </w:p>
                          <w:p w14:paraId="0F82944D" w14:textId="77777777" w:rsidR="005B503C" w:rsidRPr="00DF7C5D" w:rsidRDefault="00C51C91" w:rsidP="00494A58">
                            <w:pPr>
                              <w:pStyle w:val="Paragraphedeliste"/>
                              <w:numPr>
                                <w:ilvl w:val="0"/>
                                <w:numId w:val="40"/>
                              </w:numPr>
                              <w:rPr>
                                <w:rFonts w:ascii="Josefin Sans" w:hAnsi="Josefin Sans"/>
                                <w:sz w:val="28"/>
                                <w:szCs w:val="28"/>
                              </w:rPr>
                            </w:pPr>
                            <w:r w:rsidRPr="00DF7C5D">
                              <w:rPr>
                                <w:rFonts w:ascii="Josefin Sans" w:hAnsi="Josefin Sans"/>
                                <w:sz w:val="28"/>
                                <w:szCs w:val="28"/>
                              </w:rPr>
                              <w:t>Connaitre les problèmes quotidiens potentiels d’une personne atteinte d’une maladie cardiaque</w:t>
                            </w:r>
                          </w:p>
                          <w:p w14:paraId="1F8013BC" w14:textId="31DD9E80" w:rsidR="00494A58" w:rsidRPr="00DF7C5D" w:rsidRDefault="00494A58" w:rsidP="00494A58">
                            <w:pPr>
                              <w:rPr>
                                <w:rFonts w:ascii="Josefin Sans" w:hAnsi="Josefin Sans"/>
                                <w:color w:val="000000" w:themeColor="text1"/>
                              </w:rPr>
                            </w:pPr>
                            <w:r w:rsidRPr="00DF7C5D">
                              <w:rPr>
                                <w:rFonts w:ascii="Josefin Sans" w:hAnsi="Josefin Sans"/>
                                <w:color w:val="FF0000"/>
                                <w:sz w:val="32"/>
                                <w:szCs w:val="32"/>
                              </w:rPr>
                              <w:t xml:space="preserve">CONSEILS : </w:t>
                            </w:r>
                            <w:r w:rsidRPr="00DF7C5D">
                              <w:rPr>
                                <w:rFonts w:ascii="Josefin Sans" w:hAnsi="Josefin Sans"/>
                                <w:color w:val="000000" w:themeColor="text1"/>
                              </w:rPr>
                              <w:t>En tant que formateur, vous estimerez comment procéder au mieux avec votre groupe</w:t>
                            </w:r>
                            <w:r w:rsidR="00945097" w:rsidRPr="00DF7C5D">
                              <w:rPr>
                                <w:rFonts w:ascii="Josefin Sans" w:hAnsi="Josefin Sans"/>
                                <w:color w:val="000000" w:themeColor="text1"/>
                              </w:rPr>
                              <w:t xml:space="preserve">. </w:t>
                            </w:r>
                            <w:r w:rsidRPr="00DF7C5D">
                              <w:rPr>
                                <w:rFonts w:ascii="Josefin Sans" w:hAnsi="Josefin Sans"/>
                                <w:color w:val="000000" w:themeColor="text1"/>
                              </w:rPr>
                              <w:t>Choisi</w:t>
                            </w:r>
                            <w:r w:rsidR="00945097" w:rsidRPr="00DF7C5D">
                              <w:rPr>
                                <w:rFonts w:ascii="Josefin Sans" w:hAnsi="Josefin Sans"/>
                                <w:color w:val="000000" w:themeColor="text1"/>
                              </w:rPr>
                              <w:t xml:space="preserve">ssez </w:t>
                            </w:r>
                            <w:r w:rsidRPr="00DF7C5D">
                              <w:rPr>
                                <w:rFonts w:ascii="Josefin Sans" w:hAnsi="Josefin Sans"/>
                                <w:color w:val="000000" w:themeColor="text1"/>
                              </w:rPr>
                              <w:t>des activités et des solutions adaptées. La réalisation de certaines activités est prévue en présentiel</w:t>
                            </w:r>
                            <w:r w:rsidR="00945097" w:rsidRPr="00DF7C5D">
                              <w:rPr>
                                <w:rFonts w:ascii="Josefin Sans" w:hAnsi="Josefin Sans"/>
                                <w:color w:val="000000" w:themeColor="text1"/>
                              </w:rPr>
                              <w:t xml:space="preserve">, </w:t>
                            </w:r>
                            <w:r w:rsidRPr="00DF7C5D">
                              <w:rPr>
                                <w:rFonts w:ascii="Josefin Sans" w:hAnsi="Josefin Sans"/>
                                <w:color w:val="000000" w:themeColor="text1"/>
                              </w:rPr>
                              <w:t xml:space="preserve">alors que la réalisation de certaines autres se prête aussi bien au travail en ligne qu’en </w:t>
                            </w:r>
                            <w:r w:rsidR="00945097" w:rsidRPr="00DF7C5D">
                              <w:rPr>
                                <w:rFonts w:ascii="Josefin Sans" w:hAnsi="Josefin Sans"/>
                                <w:color w:val="000000" w:themeColor="text1"/>
                              </w:rPr>
                              <w:t xml:space="preserve">salle de </w:t>
                            </w:r>
                            <w:r w:rsidRPr="00DF7C5D">
                              <w:rPr>
                                <w:rFonts w:ascii="Josefin Sans" w:hAnsi="Josefin Sans"/>
                                <w:color w:val="000000" w:themeColor="text1"/>
                              </w:rPr>
                              <w:t>classe, individuellement ou avec d’autres stagiaires. Voir suggestions dans le document PowerPoint du Module 2.</w:t>
                            </w:r>
                          </w:p>
                          <w:p w14:paraId="0F81CAE6" w14:textId="77777777" w:rsidR="00494A58" w:rsidRPr="00BF61B0" w:rsidRDefault="00494A58" w:rsidP="00494A58">
                            <w:pPr>
                              <w:rPr>
                                <w:sz w:val="32"/>
                                <w:szCs w:val="32"/>
                              </w:rPr>
                            </w:pPr>
                          </w:p>
                          <w:p w14:paraId="0151847E" w14:textId="77777777" w:rsidR="00494A58" w:rsidRPr="00E2573D" w:rsidRDefault="00494A58" w:rsidP="00494A58">
                            <w:pPr>
                              <w:jc w:val="center"/>
                              <w:rPr>
                                <w:b/>
                                <w:bCs/>
                                <w:color w:val="000000" w:themeColor="text1"/>
                                <w:sz w:val="40"/>
                                <w:szCs w:val="40"/>
                              </w:rPr>
                            </w:pPr>
                          </w:p>
                          <w:p w14:paraId="2F548C53" w14:textId="77777777" w:rsidR="00494A58" w:rsidRPr="00BF61B0" w:rsidRDefault="00494A58" w:rsidP="00494A58">
                            <w:pPr>
                              <w:rPr>
                                <w:color w:val="000000" w:themeColor="text1"/>
                                <w:sz w:val="40"/>
                                <w:szCs w:val="40"/>
                              </w:rPr>
                            </w:pPr>
                          </w:p>
                          <w:p w14:paraId="5998089F" w14:textId="77777777" w:rsidR="00494A58" w:rsidRPr="00BF61B0" w:rsidRDefault="00494A58" w:rsidP="00494A58">
                            <w:pPr>
                              <w:rPr>
                                <w:color w:val="000000" w:themeColor="text1"/>
                                <w:sz w:val="40"/>
                                <w:szCs w:val="40"/>
                              </w:rPr>
                            </w:pPr>
                          </w:p>
                          <w:p w14:paraId="388F9125" w14:textId="77777777" w:rsidR="00494A58" w:rsidRPr="00BF61B0" w:rsidRDefault="00494A58" w:rsidP="00494A58">
                            <w:pPr>
                              <w:rPr>
                                <w:color w:val="000000" w:themeColor="text1"/>
                                <w:sz w:val="40"/>
                                <w:szCs w:val="40"/>
                              </w:rPr>
                            </w:pPr>
                          </w:p>
                          <w:p w14:paraId="76BFFE46" w14:textId="77777777" w:rsidR="00494A58" w:rsidRPr="00BF61B0" w:rsidRDefault="00494A58" w:rsidP="00494A58">
                            <w:pPr>
                              <w:rPr>
                                <w:color w:val="000000" w:themeColor="text1"/>
                                <w:sz w:val="40"/>
                                <w:szCs w:val="40"/>
                              </w:rPr>
                            </w:pPr>
                          </w:p>
                          <w:p w14:paraId="3E8AA85C" w14:textId="77777777" w:rsidR="00494A58" w:rsidRPr="00BF61B0" w:rsidRDefault="00494A58" w:rsidP="00494A58">
                            <w:pPr>
                              <w:rPr>
                                <w:color w:val="000000" w:themeColor="text1"/>
                                <w:sz w:val="40"/>
                                <w:szCs w:val="40"/>
                              </w:rPr>
                            </w:pPr>
                          </w:p>
                          <w:p w14:paraId="68699EAC" w14:textId="77777777" w:rsidR="00494A58" w:rsidRPr="0075719D" w:rsidRDefault="00494A58" w:rsidP="00494A58">
                            <w:pPr>
                              <w:rPr>
                                <w:color w:val="000000" w:themeColor="text1"/>
                                <w:sz w:val="40"/>
                                <w:szCs w:val="40"/>
                              </w:rPr>
                            </w:pPr>
                            <w:r>
                              <w:rPr>
                                <w:color w:val="000000" w:themeColor="text1"/>
                                <w:sz w:val="40"/>
                                <w:szCs w:val="40"/>
                              </w:rPr>
                              <w:t>Activités :</w:t>
                            </w:r>
                          </w:p>
                          <w:p w14:paraId="36F910BD" w14:textId="77777777" w:rsidR="00494A58" w:rsidRPr="0075719D" w:rsidRDefault="00494A58" w:rsidP="00494A58">
                            <w:pPr>
                              <w:rPr>
                                <w:color w:val="000000" w:themeColor="text1"/>
                                <w:sz w:val="40"/>
                                <w:szCs w:val="40"/>
                              </w:rPr>
                            </w:pPr>
                            <w:r>
                              <w:rPr>
                                <w:color w:val="000000" w:themeColor="text1"/>
                                <w:sz w:val="40"/>
                                <w:szCs w:val="40"/>
                              </w:rPr>
                              <w:t>Conseils :</w:t>
                            </w:r>
                          </w:p>
                          <w:p w14:paraId="0C03FDDA" w14:textId="77777777" w:rsidR="00494A58" w:rsidRPr="00BF61B0"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2AC4" id="Rectangle : avec coins arrondis en diagonale 9" o:spid="_x0000_s1145" style="position:absolute;margin-left:101.45pt;margin-top:136.25pt;width:537.65pt;height:261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802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" adj="-11796480,,5400" path="m552461,l6828020,r,l6828020,2762239v,305116,-247345,552461,-552461,552461l,3314700r,l,552461c,247345,247345,,552461,xe" fillcolor="#f4b183" strokecolor="#2f528f" strokeweight="1pt">
                <v:stroke joinstyle="miter"/>
                <v:formulas/>
                <v:path arrowok="t" o:connecttype="custom" o:connectlocs="552461,0;6828020,0;6828020,0;6828020,2762239;6275559,3314700;0,3314700;0,3314700;0,552461;552461,0" o:connectangles="0,0,0,0,0,0,0,0,0" textboxrect="0,0,6828020,3314700"/>
                <v:textbox>
                  <w:txbxContent>
                    <w:p w14:paraId="4049CC97" w14:textId="77777777" w:rsidR="00494A58" w:rsidRPr="00DF7C5D" w:rsidRDefault="00494A58" w:rsidP="00494A58">
                      <w:pPr>
                        <w:rPr>
                          <w:rFonts w:ascii="Josefin Sans" w:hAnsi="Josefin Sans"/>
                          <w:color w:val="000000" w:themeColor="text1"/>
                          <w:sz w:val="32"/>
                          <w:szCs w:val="32"/>
                        </w:rPr>
                      </w:pPr>
                      <w:r w:rsidRPr="00DF7C5D">
                        <w:rPr>
                          <w:rFonts w:ascii="Josefin Sans" w:hAnsi="Josefin Sans"/>
                          <w:color w:val="000000" w:themeColor="text1"/>
                          <w:sz w:val="40"/>
                          <w:szCs w:val="40"/>
                        </w:rPr>
                        <w:t xml:space="preserve">Activités : </w:t>
                      </w:r>
                      <w:r w:rsidRPr="00DF7C5D">
                        <w:rPr>
                          <w:rFonts w:ascii="Josefin Sans" w:hAnsi="Josefin Sans"/>
                          <w:color w:val="000000" w:themeColor="text1"/>
                          <w:sz w:val="32"/>
                          <w:szCs w:val="32"/>
                        </w:rPr>
                        <w:t>En distanciel et en présentiel, individuelle ou par deux/en petits groupes</w:t>
                      </w:r>
                    </w:p>
                    <w:p w14:paraId="6A3A8D54" w14:textId="77777777" w:rsidR="00494A58" w:rsidRPr="00DF7C5D" w:rsidRDefault="00494A58" w:rsidP="00494A58">
                      <w:pPr>
                        <w:rPr>
                          <w:rFonts w:ascii="Josefin Sans" w:hAnsi="Josefin Sans"/>
                          <w:sz w:val="32"/>
                          <w:szCs w:val="32"/>
                        </w:rPr>
                      </w:pPr>
                      <w:r w:rsidRPr="00DF7C5D">
                        <w:rPr>
                          <w:rFonts w:ascii="Josefin Sans" w:hAnsi="Josefin Sans"/>
                          <w:b/>
                          <w:bCs/>
                          <w:sz w:val="32"/>
                          <w:szCs w:val="32"/>
                        </w:rPr>
                        <w:t>Les activités planifiées visent à :</w:t>
                      </w:r>
                      <w:r w:rsidRPr="00DF7C5D">
                        <w:rPr>
                          <w:rFonts w:ascii="Josefin Sans" w:hAnsi="Josefin Sans"/>
                          <w:sz w:val="32"/>
                          <w:szCs w:val="32"/>
                        </w:rPr>
                        <w:t xml:space="preserve"> </w:t>
                      </w:r>
                    </w:p>
                    <w:p w14:paraId="634CAC80" w14:textId="77777777" w:rsidR="00494A58" w:rsidRPr="00DF7C5D" w:rsidRDefault="00494A58" w:rsidP="00494A58">
                      <w:pPr>
                        <w:pStyle w:val="Paragraphedeliste"/>
                        <w:numPr>
                          <w:ilvl w:val="0"/>
                          <w:numId w:val="40"/>
                        </w:numPr>
                        <w:rPr>
                          <w:rFonts w:ascii="Josefin Sans" w:hAnsi="Josefin Sans"/>
                          <w:sz w:val="28"/>
                          <w:szCs w:val="28"/>
                        </w:rPr>
                      </w:pPr>
                      <w:r w:rsidRPr="00DF7C5D">
                        <w:rPr>
                          <w:rFonts w:ascii="Josefin Sans" w:hAnsi="Josefin Sans"/>
                          <w:sz w:val="28"/>
                          <w:szCs w:val="28"/>
                        </w:rPr>
                        <w:t>Identifier les différents symptômes liés aux problèmes cardiaques</w:t>
                      </w:r>
                    </w:p>
                    <w:p w14:paraId="0F82944D" w14:textId="77777777" w:rsidR="005B503C" w:rsidRPr="00DF7C5D" w:rsidRDefault="00C51C91" w:rsidP="00494A58">
                      <w:pPr>
                        <w:pStyle w:val="Paragraphedeliste"/>
                        <w:numPr>
                          <w:ilvl w:val="0"/>
                          <w:numId w:val="40"/>
                        </w:numPr>
                        <w:rPr>
                          <w:rFonts w:ascii="Josefin Sans" w:hAnsi="Josefin Sans"/>
                          <w:sz w:val="28"/>
                          <w:szCs w:val="28"/>
                        </w:rPr>
                      </w:pPr>
                      <w:r w:rsidRPr="00DF7C5D">
                        <w:rPr>
                          <w:rFonts w:ascii="Josefin Sans" w:hAnsi="Josefin Sans"/>
                          <w:sz w:val="28"/>
                          <w:szCs w:val="28"/>
                        </w:rPr>
                        <w:t>Connaitre les problèmes quotidiens potentiels d’une personne atteinte d’une maladie cardiaque</w:t>
                      </w:r>
                    </w:p>
                    <w:p w14:paraId="1F8013BC" w14:textId="31DD9E80" w:rsidR="00494A58" w:rsidRPr="00DF7C5D" w:rsidRDefault="00494A58" w:rsidP="00494A58">
                      <w:pPr>
                        <w:rPr>
                          <w:rFonts w:ascii="Josefin Sans" w:hAnsi="Josefin Sans"/>
                          <w:color w:val="000000" w:themeColor="text1"/>
                        </w:rPr>
                      </w:pPr>
                      <w:r w:rsidRPr="00DF7C5D">
                        <w:rPr>
                          <w:rFonts w:ascii="Josefin Sans" w:hAnsi="Josefin Sans"/>
                          <w:color w:val="FF0000"/>
                          <w:sz w:val="32"/>
                          <w:szCs w:val="32"/>
                        </w:rPr>
                        <w:t xml:space="preserve">CONSEILS : </w:t>
                      </w:r>
                      <w:r w:rsidRPr="00DF7C5D">
                        <w:rPr>
                          <w:rFonts w:ascii="Josefin Sans" w:hAnsi="Josefin Sans"/>
                          <w:color w:val="000000" w:themeColor="text1"/>
                        </w:rPr>
                        <w:t>En tant que formateur, vous estimerez comment procéder au mieux avec votre groupe</w:t>
                      </w:r>
                      <w:r w:rsidR="00945097" w:rsidRPr="00DF7C5D">
                        <w:rPr>
                          <w:rFonts w:ascii="Josefin Sans" w:hAnsi="Josefin Sans"/>
                          <w:color w:val="000000" w:themeColor="text1"/>
                        </w:rPr>
                        <w:t xml:space="preserve">. </w:t>
                      </w:r>
                      <w:r w:rsidRPr="00DF7C5D">
                        <w:rPr>
                          <w:rFonts w:ascii="Josefin Sans" w:hAnsi="Josefin Sans"/>
                          <w:color w:val="000000" w:themeColor="text1"/>
                        </w:rPr>
                        <w:t>Choisi</w:t>
                      </w:r>
                      <w:r w:rsidR="00945097" w:rsidRPr="00DF7C5D">
                        <w:rPr>
                          <w:rFonts w:ascii="Josefin Sans" w:hAnsi="Josefin Sans"/>
                          <w:color w:val="000000" w:themeColor="text1"/>
                        </w:rPr>
                        <w:t xml:space="preserve">ssez </w:t>
                      </w:r>
                      <w:r w:rsidRPr="00DF7C5D">
                        <w:rPr>
                          <w:rFonts w:ascii="Josefin Sans" w:hAnsi="Josefin Sans"/>
                          <w:color w:val="000000" w:themeColor="text1"/>
                        </w:rPr>
                        <w:t>des activités et des solutions adaptées. La réalisation de certaines activités est prévue en présentiel</w:t>
                      </w:r>
                      <w:r w:rsidR="00945097" w:rsidRPr="00DF7C5D">
                        <w:rPr>
                          <w:rFonts w:ascii="Josefin Sans" w:hAnsi="Josefin Sans"/>
                          <w:color w:val="000000" w:themeColor="text1"/>
                        </w:rPr>
                        <w:t xml:space="preserve">, </w:t>
                      </w:r>
                      <w:r w:rsidRPr="00DF7C5D">
                        <w:rPr>
                          <w:rFonts w:ascii="Josefin Sans" w:hAnsi="Josefin Sans"/>
                          <w:color w:val="000000" w:themeColor="text1"/>
                        </w:rPr>
                        <w:t xml:space="preserve">alors que la réalisation de certaines autres se prête aussi bien au travail en ligne qu’en </w:t>
                      </w:r>
                      <w:r w:rsidR="00945097" w:rsidRPr="00DF7C5D">
                        <w:rPr>
                          <w:rFonts w:ascii="Josefin Sans" w:hAnsi="Josefin Sans"/>
                          <w:color w:val="000000" w:themeColor="text1"/>
                        </w:rPr>
                        <w:t xml:space="preserve">salle de </w:t>
                      </w:r>
                      <w:r w:rsidRPr="00DF7C5D">
                        <w:rPr>
                          <w:rFonts w:ascii="Josefin Sans" w:hAnsi="Josefin Sans"/>
                          <w:color w:val="000000" w:themeColor="text1"/>
                        </w:rPr>
                        <w:t>classe, individuellement ou avec d’autres stagiaires. Voir suggestions dans le document PowerPoint du Module 2.</w:t>
                      </w:r>
                    </w:p>
                    <w:p w14:paraId="0F81CAE6" w14:textId="77777777" w:rsidR="00494A58" w:rsidRPr="00BF61B0" w:rsidRDefault="00494A58" w:rsidP="00494A58">
                      <w:pPr>
                        <w:rPr>
                          <w:sz w:val="32"/>
                          <w:szCs w:val="32"/>
                        </w:rPr>
                      </w:pPr>
                    </w:p>
                    <w:p w14:paraId="0151847E" w14:textId="77777777" w:rsidR="00494A58" w:rsidRPr="00E2573D" w:rsidRDefault="00494A58" w:rsidP="00494A58">
                      <w:pPr>
                        <w:jc w:val="center"/>
                        <w:rPr>
                          <w:b/>
                          <w:bCs/>
                          <w:color w:val="000000" w:themeColor="text1"/>
                          <w:sz w:val="40"/>
                          <w:szCs w:val="40"/>
                        </w:rPr>
                      </w:pPr>
                    </w:p>
                    <w:p w14:paraId="2F548C53" w14:textId="77777777" w:rsidR="00494A58" w:rsidRPr="00BF61B0" w:rsidRDefault="00494A58" w:rsidP="00494A58">
                      <w:pPr>
                        <w:rPr>
                          <w:color w:val="000000" w:themeColor="text1"/>
                          <w:sz w:val="40"/>
                          <w:szCs w:val="40"/>
                        </w:rPr>
                      </w:pPr>
                    </w:p>
                    <w:p w14:paraId="5998089F" w14:textId="77777777" w:rsidR="00494A58" w:rsidRPr="00BF61B0" w:rsidRDefault="00494A58" w:rsidP="00494A58">
                      <w:pPr>
                        <w:rPr>
                          <w:color w:val="000000" w:themeColor="text1"/>
                          <w:sz w:val="40"/>
                          <w:szCs w:val="40"/>
                        </w:rPr>
                      </w:pPr>
                    </w:p>
                    <w:p w14:paraId="388F9125" w14:textId="77777777" w:rsidR="00494A58" w:rsidRPr="00BF61B0" w:rsidRDefault="00494A58" w:rsidP="00494A58">
                      <w:pPr>
                        <w:rPr>
                          <w:color w:val="000000" w:themeColor="text1"/>
                          <w:sz w:val="40"/>
                          <w:szCs w:val="40"/>
                        </w:rPr>
                      </w:pPr>
                    </w:p>
                    <w:p w14:paraId="76BFFE46" w14:textId="77777777" w:rsidR="00494A58" w:rsidRPr="00BF61B0" w:rsidRDefault="00494A58" w:rsidP="00494A58">
                      <w:pPr>
                        <w:rPr>
                          <w:color w:val="000000" w:themeColor="text1"/>
                          <w:sz w:val="40"/>
                          <w:szCs w:val="40"/>
                        </w:rPr>
                      </w:pPr>
                    </w:p>
                    <w:p w14:paraId="3E8AA85C" w14:textId="77777777" w:rsidR="00494A58" w:rsidRPr="00BF61B0" w:rsidRDefault="00494A58" w:rsidP="00494A58">
                      <w:pPr>
                        <w:rPr>
                          <w:color w:val="000000" w:themeColor="text1"/>
                          <w:sz w:val="40"/>
                          <w:szCs w:val="40"/>
                        </w:rPr>
                      </w:pPr>
                    </w:p>
                    <w:p w14:paraId="68699EAC" w14:textId="77777777" w:rsidR="00494A58" w:rsidRPr="0075719D" w:rsidRDefault="00494A58" w:rsidP="00494A58">
                      <w:pPr>
                        <w:rPr>
                          <w:color w:val="000000" w:themeColor="text1"/>
                          <w:sz w:val="40"/>
                          <w:szCs w:val="40"/>
                        </w:rPr>
                      </w:pPr>
                      <w:r>
                        <w:rPr>
                          <w:color w:val="000000" w:themeColor="text1"/>
                          <w:sz w:val="40"/>
                          <w:szCs w:val="40"/>
                        </w:rPr>
                        <w:t>Activités :</w:t>
                      </w:r>
                    </w:p>
                    <w:p w14:paraId="36F910BD" w14:textId="77777777" w:rsidR="00494A58" w:rsidRPr="0075719D" w:rsidRDefault="00494A58" w:rsidP="00494A58">
                      <w:pPr>
                        <w:rPr>
                          <w:color w:val="000000" w:themeColor="text1"/>
                          <w:sz w:val="40"/>
                          <w:szCs w:val="40"/>
                        </w:rPr>
                      </w:pPr>
                      <w:r>
                        <w:rPr>
                          <w:color w:val="000000" w:themeColor="text1"/>
                          <w:sz w:val="40"/>
                          <w:szCs w:val="40"/>
                        </w:rPr>
                        <w:t>Conseils :</w:t>
                      </w:r>
                    </w:p>
                    <w:p w14:paraId="0C03FDDA" w14:textId="77777777" w:rsidR="00494A58" w:rsidRPr="00BF61B0" w:rsidRDefault="00494A58" w:rsidP="00494A58"/>
                  </w:txbxContent>
                </v:textbox>
                <w10:wrap anchorx="margin"/>
              </v:shape>
            </w:pict>
          </mc:Fallback>
        </mc:AlternateContent>
      </w:r>
      <w:r w:rsidR="00D610DE" w:rsidRPr="00E57201">
        <w:rPr>
          <w:rFonts w:ascii="Josefin Sans" w:hAnsi="Josefin Sans"/>
          <w:b/>
          <w:noProof/>
          <w:sz w:val="40"/>
          <w:szCs w:val="40"/>
        </w:rPr>
        <mc:AlternateContent>
          <mc:Choice Requires="wps">
            <w:drawing>
              <wp:anchor distT="0" distB="0" distL="114300" distR="114300" simplePos="0" relativeHeight="251658376" behindDoc="0" locked="0" layoutInCell="1" allowOverlap="1" wp14:anchorId="27AB8075" wp14:editId="71F3D6E4">
                <wp:simplePos x="0" y="0"/>
                <wp:positionH relativeFrom="page">
                  <wp:posOffset>2862653</wp:posOffset>
                </wp:positionH>
                <wp:positionV relativeFrom="paragraph">
                  <wp:posOffset>576101</wp:posOffset>
                </wp:positionV>
                <wp:extent cx="5434403" cy="908050"/>
                <wp:effectExtent l="0" t="0" r="13970" b="19050"/>
                <wp:wrapNone/>
                <wp:docPr id="10" name="Rectangle : avec coins arrondis en diagonale 10"/>
                <wp:cNvGraphicFramePr/>
                <a:graphic xmlns:a="http://schemas.openxmlformats.org/drawingml/2006/main">
                  <a:graphicData uri="http://schemas.microsoft.com/office/word/2010/wordprocessingShape">
                    <wps:wsp>
                      <wps:cNvSpPr/>
                      <wps:spPr>
                        <a:xfrm>
                          <a:off x="0" y="0"/>
                          <a:ext cx="5434403"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0AB6BD3" w14:textId="77777777" w:rsidR="00494A58" w:rsidRPr="00215B96" w:rsidRDefault="00494A58" w:rsidP="00494A58">
                            <w:pPr>
                              <w:jc w:val="center"/>
                              <w:rPr>
                                <w:rFonts w:ascii="Josefin Sans" w:hAnsi="Josefin Sans"/>
                                <w:b/>
                                <w:bCs/>
                                <w:color w:val="000000" w:themeColor="text1"/>
                                <w:sz w:val="36"/>
                                <w:szCs w:val="36"/>
                              </w:rPr>
                            </w:pPr>
                            <w:r w:rsidRPr="00215B96">
                              <w:rPr>
                                <w:rFonts w:ascii="Josefin Sans" w:hAnsi="Josefin Sans"/>
                                <w:b/>
                                <w:bCs/>
                                <w:color w:val="000000" w:themeColor="text1"/>
                                <w:sz w:val="36"/>
                                <w:szCs w:val="36"/>
                              </w:rPr>
                              <w:t>Activités CO 2.4 Accompagner les personnes atteintes de maladies cardiaques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8075" id="Rectangle : avec coins arrondis en diagonale 10" o:spid="_x0000_s1146" style="position:absolute;margin-left:225.4pt;margin-top:45.35pt;width:427.9pt;height:71.5pt;z-index:25165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34403,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" adj="-11796480,,5400" path="m151345,l5434403,r,l5434403,756705v,83586,-67759,151345,-151345,151345l,908050r,l,151345c,67759,67759,,151345,xe" fillcolor="#f4b183" strokecolor="#2f528f" strokeweight="1pt">
                <v:stroke joinstyle="miter"/>
                <v:formulas/>
                <v:path arrowok="t" o:connecttype="custom" o:connectlocs="151345,0;5434403,0;5434403,0;5434403,756705;5283058,908050;0,908050;0,908050;0,151345;151345,0" o:connectangles="0,0,0,0,0,0,0,0,0" textboxrect="0,0,5434403,908050"/>
                <v:textbox>
                  <w:txbxContent>
                    <w:p w14:paraId="20AB6BD3" w14:textId="77777777" w:rsidR="00494A58" w:rsidRPr="00215B96" w:rsidRDefault="00494A58" w:rsidP="00494A58">
                      <w:pPr>
                        <w:jc w:val="center"/>
                        <w:rPr>
                          <w:rFonts w:ascii="Josefin Sans" w:hAnsi="Josefin Sans"/>
                          <w:b/>
                          <w:bCs/>
                          <w:color w:val="000000" w:themeColor="text1"/>
                          <w:sz w:val="36"/>
                          <w:szCs w:val="36"/>
                        </w:rPr>
                      </w:pPr>
                      <w:r w:rsidRPr="00215B96">
                        <w:rPr>
                          <w:rFonts w:ascii="Josefin Sans" w:hAnsi="Josefin Sans"/>
                          <w:b/>
                          <w:bCs/>
                          <w:color w:val="000000" w:themeColor="text1"/>
                          <w:sz w:val="36"/>
                          <w:szCs w:val="36"/>
                        </w:rPr>
                        <w:t>Activités CO 2.4 Accompagner les personnes atteintes de maladies cardiaques</w:t>
                      </w:r>
                    </w:p>
                  </w:txbxContent>
                </v:textbox>
                <w10:wrap anchorx="page"/>
              </v:shape>
            </w:pict>
          </mc:Fallback>
        </mc:AlternateContent>
      </w:r>
      <w:r w:rsidR="00C51C91" w:rsidRPr="00E57201">
        <w:rPr>
          <w:rFonts w:ascii="Josefin Sans" w:hAnsi="Josefin Sans"/>
          <w:b/>
          <w:noProof/>
          <w:sz w:val="40"/>
          <w:szCs w:val="40"/>
        </w:rPr>
        <mc:AlternateContent>
          <mc:Choice Requires="wps">
            <w:drawing>
              <wp:anchor distT="0" distB="0" distL="114300" distR="114300" simplePos="0" relativeHeight="251658377" behindDoc="0" locked="0" layoutInCell="1" allowOverlap="1" wp14:anchorId="053A777C" wp14:editId="021010CD">
                <wp:simplePos x="0" y="0"/>
                <wp:positionH relativeFrom="column">
                  <wp:posOffset>187960</wp:posOffset>
                </wp:positionH>
                <wp:positionV relativeFrom="paragraph">
                  <wp:posOffset>248920</wp:posOffset>
                </wp:positionV>
                <wp:extent cx="1216152" cy="1216152"/>
                <wp:effectExtent l="0" t="0" r="22225" b="22225"/>
                <wp:wrapNone/>
                <wp:docPr id="11" name="Cube 1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D3BF68" w14:textId="77777777" w:rsidR="00494A58" w:rsidRPr="0059336A" w:rsidRDefault="00494A58" w:rsidP="00494A58">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0862CDC1" w14:textId="77777777" w:rsidR="00494A58"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A777C" id="Cube 11" o:spid="_x0000_s1147" type="#_x0000_t16" style="position:absolute;margin-left:14.8pt;margin-top:19.6pt;width:95.75pt;height:95.75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" fillcolor="#f4b183" strokecolor="#2f528f" strokeweight="1pt">
                <v:textbox>
                  <w:txbxContent>
                    <w:p w14:paraId="5AD3BF68" w14:textId="77777777" w:rsidR="00494A58" w:rsidRPr="0059336A" w:rsidRDefault="00494A58" w:rsidP="00494A58">
                      <w:pPr>
                        <w:jc w:val="center"/>
                        <w:rPr>
                          <w:rFonts w:ascii="Josefin Sans" w:hAnsi="Josefin Sans"/>
                          <w:b/>
                          <w:bCs/>
                          <w:color w:val="000000" w:themeColor="text1"/>
                          <w:sz w:val="48"/>
                          <w:szCs w:val="48"/>
                        </w:rPr>
                      </w:pPr>
                      <w:r w:rsidRPr="0059336A">
                        <w:rPr>
                          <w:rFonts w:ascii="Josefin Sans" w:hAnsi="Josefin Sans"/>
                          <w:b/>
                          <w:bCs/>
                          <w:color w:val="000000" w:themeColor="text1"/>
                          <w:sz w:val="48"/>
                          <w:szCs w:val="48"/>
                        </w:rPr>
                        <w:t>Mod 2</w:t>
                      </w:r>
                    </w:p>
                    <w:p w14:paraId="0862CDC1" w14:textId="77777777" w:rsidR="00494A58" w:rsidRDefault="00494A58" w:rsidP="00494A58"/>
                  </w:txbxContent>
                </v:textbox>
              </v:shape>
            </w:pict>
          </mc:Fallback>
        </mc:AlternateContent>
      </w:r>
      <w:r w:rsidR="00C51C91" w:rsidRPr="00E57201">
        <w:rPr>
          <w:rFonts w:ascii="Josefin Sans" w:hAnsi="Josefin Sans"/>
          <w:b/>
          <w:noProof/>
          <w:sz w:val="40"/>
          <w:szCs w:val="40"/>
        </w:rPr>
        <w:drawing>
          <wp:inline distT="0" distB="0" distL="0" distR="0" wp14:anchorId="3858F85A" wp14:editId="483C683D">
            <wp:extent cx="8621395" cy="4949825"/>
            <wp:effectExtent l="190500" t="247650" r="179705" b="2508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74D1F0A" w14:textId="34D40B2E" w:rsidR="00494A58" w:rsidRPr="00E57201" w:rsidRDefault="00D610DE">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78" behindDoc="0" locked="0" layoutInCell="1" allowOverlap="1" wp14:anchorId="5077DA4E" wp14:editId="45851E74">
                <wp:simplePos x="0" y="0"/>
                <wp:positionH relativeFrom="margin">
                  <wp:posOffset>1311076</wp:posOffset>
                </wp:positionH>
                <wp:positionV relativeFrom="paragraph">
                  <wp:posOffset>1745334</wp:posOffset>
                </wp:positionV>
                <wp:extent cx="6947941" cy="3397250"/>
                <wp:effectExtent l="0" t="0" r="12065" b="19050"/>
                <wp:wrapNone/>
                <wp:docPr id="13" name="Rectangle : avec coins arrondis en diagonale 13"/>
                <wp:cNvGraphicFramePr/>
                <a:graphic xmlns:a="http://schemas.openxmlformats.org/drawingml/2006/main">
                  <a:graphicData uri="http://schemas.microsoft.com/office/word/2010/wordprocessingShape">
                    <wps:wsp>
                      <wps:cNvSpPr/>
                      <wps:spPr>
                        <a:xfrm>
                          <a:off x="0" y="0"/>
                          <a:ext cx="6947941"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8498C86" w14:textId="77777777" w:rsidR="00C51C91" w:rsidRPr="00DF7C5D" w:rsidRDefault="00C51C91" w:rsidP="00494A58">
                            <w:pPr>
                              <w:rPr>
                                <w:rFonts w:ascii="Josefin Sans" w:hAnsi="Josefin Sans"/>
                                <w:color w:val="000000" w:themeColor="text1"/>
                                <w:sz w:val="34"/>
                                <w:szCs w:val="34"/>
                              </w:rPr>
                            </w:pPr>
                            <w:r w:rsidRPr="00DF7C5D">
                              <w:rPr>
                                <w:rFonts w:ascii="Josefin Sans" w:hAnsi="Josefin Sans"/>
                                <w:color w:val="000000" w:themeColor="text1"/>
                                <w:sz w:val="34"/>
                                <w:szCs w:val="34"/>
                              </w:rPr>
                              <w:t>Activités : En distanciel et en présentiel, individuelle ou par deux/en petits groupes</w:t>
                            </w:r>
                          </w:p>
                          <w:p w14:paraId="58A0B96F" w14:textId="77777777" w:rsidR="00494A58" w:rsidRPr="00DF7C5D" w:rsidRDefault="00494A58" w:rsidP="00494A58">
                            <w:pPr>
                              <w:rPr>
                                <w:rFonts w:ascii="Josefin Sans" w:hAnsi="Josefin Sans"/>
                                <w:sz w:val="26"/>
                                <w:szCs w:val="26"/>
                              </w:rPr>
                            </w:pPr>
                            <w:r w:rsidRPr="00DF7C5D">
                              <w:rPr>
                                <w:rFonts w:ascii="Josefin Sans" w:hAnsi="Josefin Sans"/>
                                <w:b/>
                                <w:bCs/>
                                <w:sz w:val="26"/>
                                <w:szCs w:val="26"/>
                              </w:rPr>
                              <w:t>Les activités planifiées visent à :</w:t>
                            </w:r>
                            <w:r w:rsidRPr="00DF7C5D">
                              <w:rPr>
                                <w:rFonts w:ascii="Josefin Sans" w:hAnsi="Josefin Sans"/>
                                <w:sz w:val="26"/>
                                <w:szCs w:val="26"/>
                              </w:rPr>
                              <w:t xml:space="preserve"> </w:t>
                            </w:r>
                          </w:p>
                          <w:p w14:paraId="28F6BF7A" w14:textId="78FD76CC" w:rsidR="00494A58" w:rsidRPr="00DF7C5D" w:rsidRDefault="00D610DE" w:rsidP="00494A58">
                            <w:pPr>
                              <w:pStyle w:val="Paragraphedeliste"/>
                              <w:numPr>
                                <w:ilvl w:val="0"/>
                                <w:numId w:val="40"/>
                              </w:numPr>
                              <w:rPr>
                                <w:rFonts w:ascii="Josefin Sans" w:hAnsi="Josefin Sans"/>
                                <w:sz w:val="26"/>
                                <w:szCs w:val="26"/>
                              </w:rPr>
                            </w:pPr>
                            <w:r w:rsidRPr="00DF7C5D">
                              <w:rPr>
                                <w:rFonts w:ascii="Josefin Sans" w:hAnsi="Josefin Sans"/>
                                <w:sz w:val="26"/>
                                <w:szCs w:val="26"/>
                              </w:rPr>
                              <w:t>s</w:t>
                            </w:r>
                            <w:r w:rsidR="0096221D" w:rsidRPr="00DF7C5D">
                              <w:rPr>
                                <w:rFonts w:ascii="Josefin Sans" w:hAnsi="Josefin Sans"/>
                                <w:sz w:val="26"/>
                                <w:szCs w:val="26"/>
                              </w:rPr>
                              <w:t>avoir comment communiquer et connaitre ses limites professionnelles avec un client atteint d’une maladie incurable et sa famille</w:t>
                            </w:r>
                          </w:p>
                          <w:p w14:paraId="1D1C713B" w14:textId="77777777" w:rsidR="0096221D" w:rsidRPr="00DF7C5D" w:rsidRDefault="00C41D48" w:rsidP="00C51C91">
                            <w:pPr>
                              <w:pStyle w:val="Paragraphedeliste"/>
                              <w:numPr>
                                <w:ilvl w:val="0"/>
                                <w:numId w:val="40"/>
                              </w:numPr>
                              <w:rPr>
                                <w:rFonts w:ascii="Josefin Sans" w:hAnsi="Josefin Sans"/>
                                <w:sz w:val="26"/>
                                <w:szCs w:val="26"/>
                              </w:rPr>
                            </w:pPr>
                            <w:r w:rsidRPr="00DF7C5D">
                              <w:rPr>
                                <w:rFonts w:ascii="Josefin Sans" w:hAnsi="Josefin Sans"/>
                                <w:sz w:val="26"/>
                                <w:szCs w:val="26"/>
                              </w:rPr>
                              <w:t>savoir quand contacter un professionnel de santé</w:t>
                            </w:r>
                          </w:p>
                          <w:p w14:paraId="6730A9F7" w14:textId="77777777" w:rsidR="00C41D48" w:rsidRPr="00DF7C5D" w:rsidRDefault="00C41D48" w:rsidP="00C41D48">
                            <w:pPr>
                              <w:pStyle w:val="Paragraphedeliste"/>
                              <w:rPr>
                                <w:rFonts w:ascii="Josefin Sans" w:hAnsi="Josefin Sans"/>
                                <w:sz w:val="28"/>
                                <w:szCs w:val="28"/>
                              </w:rPr>
                            </w:pPr>
                          </w:p>
                          <w:p w14:paraId="50F55826" w14:textId="7101C51E" w:rsidR="00C51C91" w:rsidRPr="00DF7C5D" w:rsidRDefault="00C51C91" w:rsidP="0096221D">
                            <w:pPr>
                              <w:pStyle w:val="Paragraphedeliste"/>
                              <w:rPr>
                                <w:rFonts w:ascii="Josefin Sans" w:hAnsi="Josefin Sans"/>
                              </w:rPr>
                            </w:pPr>
                            <w:r w:rsidRPr="00DF7C5D">
                              <w:rPr>
                                <w:rFonts w:ascii="Josefin Sans" w:hAnsi="Josefin Sans"/>
                                <w:color w:val="FF0000"/>
                                <w:sz w:val="32"/>
                                <w:szCs w:val="32"/>
                              </w:rPr>
                              <w:t xml:space="preserve">CONSEILS : </w:t>
                            </w:r>
                            <w:r w:rsidRPr="00DF7C5D">
                              <w:rPr>
                                <w:rFonts w:ascii="Josefin Sans" w:hAnsi="Josefin Sans"/>
                                <w:color w:val="000000" w:themeColor="text1"/>
                              </w:rPr>
                              <w:t>En tant que formateur, vous estimerez comment procéder au mieux avec votre groupe</w:t>
                            </w:r>
                            <w:r w:rsidR="00B7366E" w:rsidRPr="00DF7C5D">
                              <w:rPr>
                                <w:rFonts w:ascii="Josefin Sans" w:hAnsi="Josefin Sans"/>
                                <w:color w:val="000000" w:themeColor="text1"/>
                              </w:rPr>
                              <w:t>.</w:t>
                            </w:r>
                            <w:r w:rsidRPr="00DF7C5D">
                              <w:rPr>
                                <w:rFonts w:ascii="Josefin Sans" w:hAnsi="Josefin Sans"/>
                                <w:color w:val="000000" w:themeColor="text1"/>
                              </w:rPr>
                              <w:t xml:space="preserve"> Choisi</w:t>
                            </w:r>
                            <w:r w:rsidR="00B7366E" w:rsidRPr="00DF7C5D">
                              <w:rPr>
                                <w:rFonts w:ascii="Josefin Sans" w:hAnsi="Josefin Sans"/>
                                <w:color w:val="000000" w:themeColor="text1"/>
                              </w:rPr>
                              <w:t>ssez</w:t>
                            </w:r>
                            <w:r w:rsidRPr="00DF7C5D">
                              <w:rPr>
                                <w:rFonts w:ascii="Josefin Sans" w:hAnsi="Josefin Sans"/>
                                <w:color w:val="000000" w:themeColor="text1"/>
                              </w:rPr>
                              <w:t xml:space="preserve"> des activités et des solutions adaptées. La réalisation de certaines activités est prévue en présentiel</w:t>
                            </w:r>
                            <w:r w:rsidR="00B7366E" w:rsidRPr="00DF7C5D">
                              <w:rPr>
                                <w:rFonts w:ascii="Josefin Sans" w:hAnsi="Josefin Sans"/>
                                <w:color w:val="000000" w:themeColor="text1"/>
                              </w:rPr>
                              <w:t xml:space="preserve">, </w:t>
                            </w:r>
                            <w:r w:rsidRPr="00DF7C5D">
                              <w:rPr>
                                <w:rFonts w:ascii="Josefin Sans" w:hAnsi="Josefin Sans"/>
                                <w:color w:val="000000" w:themeColor="text1"/>
                              </w:rPr>
                              <w:t xml:space="preserve">alors que la réalisation de certaines autres se prête aussi bien au travail en ligne qu’en </w:t>
                            </w:r>
                            <w:r w:rsidR="00B7366E" w:rsidRPr="00DF7C5D">
                              <w:rPr>
                                <w:rFonts w:ascii="Josefin Sans" w:hAnsi="Josefin Sans"/>
                                <w:color w:val="000000" w:themeColor="text1"/>
                              </w:rPr>
                              <w:t xml:space="preserve">salle de </w:t>
                            </w:r>
                            <w:r w:rsidRPr="00DF7C5D">
                              <w:rPr>
                                <w:rFonts w:ascii="Josefin Sans" w:hAnsi="Josefin Sans"/>
                                <w:color w:val="000000" w:themeColor="text1"/>
                              </w:rPr>
                              <w:t>classe, individuellement ou avec d’autres stagiaires. Voir suggestions dans le document PowerPoint du Module 2.</w:t>
                            </w:r>
                          </w:p>
                          <w:p w14:paraId="6F438776" w14:textId="77777777" w:rsidR="00494A58" w:rsidRPr="00BF61B0" w:rsidRDefault="00494A58" w:rsidP="00494A58">
                            <w:pPr>
                              <w:rPr>
                                <w:color w:val="000000" w:themeColor="text1"/>
                                <w:sz w:val="40"/>
                                <w:szCs w:val="40"/>
                              </w:rPr>
                            </w:pPr>
                          </w:p>
                          <w:p w14:paraId="0CB0BC05" w14:textId="77777777" w:rsidR="00494A58" w:rsidRPr="00BF61B0" w:rsidRDefault="00494A58" w:rsidP="00494A58">
                            <w:pPr>
                              <w:rPr>
                                <w:color w:val="000000" w:themeColor="text1"/>
                                <w:sz w:val="40"/>
                                <w:szCs w:val="40"/>
                              </w:rPr>
                            </w:pPr>
                          </w:p>
                          <w:p w14:paraId="7329D2EC" w14:textId="77777777" w:rsidR="00494A58" w:rsidRPr="00BF61B0" w:rsidRDefault="00494A58" w:rsidP="00494A58">
                            <w:pPr>
                              <w:rPr>
                                <w:color w:val="000000" w:themeColor="text1"/>
                                <w:sz w:val="40"/>
                                <w:szCs w:val="40"/>
                              </w:rPr>
                            </w:pPr>
                          </w:p>
                          <w:p w14:paraId="268D9009" w14:textId="77777777" w:rsidR="00494A58" w:rsidRPr="00BF61B0" w:rsidRDefault="00494A58" w:rsidP="00494A58">
                            <w:pPr>
                              <w:rPr>
                                <w:color w:val="000000" w:themeColor="text1"/>
                                <w:sz w:val="40"/>
                                <w:szCs w:val="40"/>
                              </w:rPr>
                            </w:pPr>
                          </w:p>
                          <w:p w14:paraId="1FDB7D1E" w14:textId="77777777" w:rsidR="00494A58" w:rsidRPr="00BF61B0" w:rsidRDefault="00494A58" w:rsidP="00494A58">
                            <w:pPr>
                              <w:rPr>
                                <w:color w:val="000000" w:themeColor="text1"/>
                                <w:sz w:val="40"/>
                                <w:szCs w:val="40"/>
                              </w:rPr>
                            </w:pPr>
                          </w:p>
                          <w:p w14:paraId="425BA531" w14:textId="77777777" w:rsidR="00494A58" w:rsidRPr="0075719D" w:rsidRDefault="00494A58" w:rsidP="00494A58">
                            <w:pPr>
                              <w:rPr>
                                <w:color w:val="000000" w:themeColor="text1"/>
                                <w:sz w:val="40"/>
                                <w:szCs w:val="40"/>
                              </w:rPr>
                            </w:pPr>
                            <w:r>
                              <w:rPr>
                                <w:color w:val="000000" w:themeColor="text1"/>
                                <w:sz w:val="40"/>
                                <w:szCs w:val="40"/>
                              </w:rPr>
                              <w:t>Activités :</w:t>
                            </w:r>
                          </w:p>
                          <w:p w14:paraId="50DD129B" w14:textId="77777777" w:rsidR="00494A58" w:rsidRPr="0075719D" w:rsidRDefault="00494A58" w:rsidP="00494A58">
                            <w:pPr>
                              <w:rPr>
                                <w:color w:val="000000" w:themeColor="text1"/>
                                <w:sz w:val="40"/>
                                <w:szCs w:val="40"/>
                              </w:rPr>
                            </w:pPr>
                            <w:r>
                              <w:rPr>
                                <w:color w:val="000000" w:themeColor="text1"/>
                                <w:sz w:val="40"/>
                                <w:szCs w:val="40"/>
                              </w:rPr>
                              <w:t>Conseils :</w:t>
                            </w:r>
                          </w:p>
                          <w:p w14:paraId="4C1F9AED" w14:textId="77777777" w:rsidR="00494A58" w:rsidRPr="00BF61B0"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DA4E" id="Rectangle : avec coins arrondis en diagonale 13" o:spid="_x0000_s1148" style="position:absolute;margin-left:103.25pt;margin-top:137.45pt;width:547.1pt;height:267.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47941,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" adj="-11796480,,5400" path="m566220,l6947941,r,l6947941,2831030v,312715,-253505,566220,-566220,566220l,3397250r,l,566220c,253505,253505,,566220,xe" fillcolor="#f4b183" strokecolor="#2f528f" strokeweight="1pt">
                <v:stroke joinstyle="miter"/>
                <v:formulas/>
                <v:path arrowok="t" o:connecttype="custom" o:connectlocs="566220,0;6947941,0;6947941,0;6947941,2831030;6381721,3397250;0,3397250;0,3397250;0,566220;566220,0" o:connectangles="0,0,0,0,0,0,0,0,0" textboxrect="0,0,6947941,3397250"/>
                <v:textbox>
                  <w:txbxContent>
                    <w:p w14:paraId="18498C86" w14:textId="77777777" w:rsidR="00C51C91" w:rsidRPr="00DF7C5D" w:rsidRDefault="00C51C91" w:rsidP="00494A58">
                      <w:pPr>
                        <w:rPr>
                          <w:rFonts w:ascii="Josefin Sans" w:hAnsi="Josefin Sans"/>
                          <w:color w:val="000000" w:themeColor="text1"/>
                          <w:sz w:val="34"/>
                          <w:szCs w:val="34"/>
                        </w:rPr>
                      </w:pPr>
                      <w:r w:rsidRPr="00DF7C5D">
                        <w:rPr>
                          <w:rFonts w:ascii="Josefin Sans" w:hAnsi="Josefin Sans"/>
                          <w:color w:val="000000" w:themeColor="text1"/>
                          <w:sz w:val="34"/>
                          <w:szCs w:val="34"/>
                        </w:rPr>
                        <w:t>Activités : En distanciel et en présentiel, individuelle ou par deux/en petits groupes</w:t>
                      </w:r>
                    </w:p>
                    <w:p w14:paraId="58A0B96F" w14:textId="77777777" w:rsidR="00494A58" w:rsidRPr="00DF7C5D" w:rsidRDefault="00494A58" w:rsidP="00494A58">
                      <w:pPr>
                        <w:rPr>
                          <w:rFonts w:ascii="Josefin Sans" w:hAnsi="Josefin Sans"/>
                          <w:sz w:val="26"/>
                          <w:szCs w:val="26"/>
                        </w:rPr>
                      </w:pPr>
                      <w:r w:rsidRPr="00DF7C5D">
                        <w:rPr>
                          <w:rFonts w:ascii="Josefin Sans" w:hAnsi="Josefin Sans"/>
                          <w:b/>
                          <w:bCs/>
                          <w:sz w:val="26"/>
                          <w:szCs w:val="26"/>
                        </w:rPr>
                        <w:t>Les activités planifiées visent à :</w:t>
                      </w:r>
                      <w:r w:rsidRPr="00DF7C5D">
                        <w:rPr>
                          <w:rFonts w:ascii="Josefin Sans" w:hAnsi="Josefin Sans"/>
                          <w:sz w:val="26"/>
                          <w:szCs w:val="26"/>
                        </w:rPr>
                        <w:t xml:space="preserve"> </w:t>
                      </w:r>
                    </w:p>
                    <w:p w14:paraId="28F6BF7A" w14:textId="78FD76CC" w:rsidR="00494A58" w:rsidRPr="00DF7C5D" w:rsidRDefault="00D610DE" w:rsidP="00494A58">
                      <w:pPr>
                        <w:pStyle w:val="Paragraphedeliste"/>
                        <w:numPr>
                          <w:ilvl w:val="0"/>
                          <w:numId w:val="40"/>
                        </w:numPr>
                        <w:rPr>
                          <w:rFonts w:ascii="Josefin Sans" w:hAnsi="Josefin Sans"/>
                          <w:sz w:val="26"/>
                          <w:szCs w:val="26"/>
                        </w:rPr>
                      </w:pPr>
                      <w:r w:rsidRPr="00DF7C5D">
                        <w:rPr>
                          <w:rFonts w:ascii="Josefin Sans" w:hAnsi="Josefin Sans"/>
                          <w:sz w:val="26"/>
                          <w:szCs w:val="26"/>
                        </w:rPr>
                        <w:t>s</w:t>
                      </w:r>
                      <w:r w:rsidR="0096221D" w:rsidRPr="00DF7C5D">
                        <w:rPr>
                          <w:rFonts w:ascii="Josefin Sans" w:hAnsi="Josefin Sans"/>
                          <w:sz w:val="26"/>
                          <w:szCs w:val="26"/>
                        </w:rPr>
                        <w:t>avoir comment communiquer et connaitre ses limites professionnelles avec un client atteint d’une maladie incurable et sa famille</w:t>
                      </w:r>
                    </w:p>
                    <w:p w14:paraId="1D1C713B" w14:textId="77777777" w:rsidR="0096221D" w:rsidRPr="00DF7C5D" w:rsidRDefault="00C41D48" w:rsidP="00C51C91">
                      <w:pPr>
                        <w:pStyle w:val="Paragraphedeliste"/>
                        <w:numPr>
                          <w:ilvl w:val="0"/>
                          <w:numId w:val="40"/>
                        </w:numPr>
                        <w:rPr>
                          <w:rFonts w:ascii="Josefin Sans" w:hAnsi="Josefin Sans"/>
                          <w:sz w:val="26"/>
                          <w:szCs w:val="26"/>
                        </w:rPr>
                      </w:pPr>
                      <w:r w:rsidRPr="00DF7C5D">
                        <w:rPr>
                          <w:rFonts w:ascii="Josefin Sans" w:hAnsi="Josefin Sans"/>
                          <w:sz w:val="26"/>
                          <w:szCs w:val="26"/>
                        </w:rPr>
                        <w:t>savoir quand contacter un professionnel de santé</w:t>
                      </w:r>
                    </w:p>
                    <w:p w14:paraId="6730A9F7" w14:textId="77777777" w:rsidR="00C41D48" w:rsidRPr="00DF7C5D" w:rsidRDefault="00C41D48" w:rsidP="00C41D48">
                      <w:pPr>
                        <w:pStyle w:val="Paragraphedeliste"/>
                        <w:rPr>
                          <w:rFonts w:ascii="Josefin Sans" w:hAnsi="Josefin Sans"/>
                          <w:sz w:val="28"/>
                          <w:szCs w:val="28"/>
                        </w:rPr>
                      </w:pPr>
                    </w:p>
                    <w:p w14:paraId="50F55826" w14:textId="7101C51E" w:rsidR="00C51C91" w:rsidRPr="00DF7C5D" w:rsidRDefault="00C51C91" w:rsidP="0096221D">
                      <w:pPr>
                        <w:pStyle w:val="Paragraphedeliste"/>
                        <w:rPr>
                          <w:rFonts w:ascii="Josefin Sans" w:hAnsi="Josefin Sans"/>
                        </w:rPr>
                      </w:pPr>
                      <w:r w:rsidRPr="00DF7C5D">
                        <w:rPr>
                          <w:rFonts w:ascii="Josefin Sans" w:hAnsi="Josefin Sans"/>
                          <w:color w:val="FF0000"/>
                          <w:sz w:val="32"/>
                          <w:szCs w:val="32"/>
                        </w:rPr>
                        <w:t xml:space="preserve">CONSEILS : </w:t>
                      </w:r>
                      <w:r w:rsidRPr="00DF7C5D">
                        <w:rPr>
                          <w:rFonts w:ascii="Josefin Sans" w:hAnsi="Josefin Sans"/>
                          <w:color w:val="000000" w:themeColor="text1"/>
                        </w:rPr>
                        <w:t>En tant que formateur, vous estimerez comment procéder au mieux avec votre groupe</w:t>
                      </w:r>
                      <w:r w:rsidR="00B7366E" w:rsidRPr="00DF7C5D">
                        <w:rPr>
                          <w:rFonts w:ascii="Josefin Sans" w:hAnsi="Josefin Sans"/>
                          <w:color w:val="000000" w:themeColor="text1"/>
                        </w:rPr>
                        <w:t>.</w:t>
                      </w:r>
                      <w:r w:rsidRPr="00DF7C5D">
                        <w:rPr>
                          <w:rFonts w:ascii="Josefin Sans" w:hAnsi="Josefin Sans"/>
                          <w:color w:val="000000" w:themeColor="text1"/>
                        </w:rPr>
                        <w:t xml:space="preserve"> Choisi</w:t>
                      </w:r>
                      <w:r w:rsidR="00B7366E" w:rsidRPr="00DF7C5D">
                        <w:rPr>
                          <w:rFonts w:ascii="Josefin Sans" w:hAnsi="Josefin Sans"/>
                          <w:color w:val="000000" w:themeColor="text1"/>
                        </w:rPr>
                        <w:t>ssez</w:t>
                      </w:r>
                      <w:r w:rsidRPr="00DF7C5D">
                        <w:rPr>
                          <w:rFonts w:ascii="Josefin Sans" w:hAnsi="Josefin Sans"/>
                          <w:color w:val="000000" w:themeColor="text1"/>
                        </w:rPr>
                        <w:t xml:space="preserve"> des activités et des solutions adaptées. La réalisation de certaines activités est prévue en présentiel</w:t>
                      </w:r>
                      <w:r w:rsidR="00B7366E" w:rsidRPr="00DF7C5D">
                        <w:rPr>
                          <w:rFonts w:ascii="Josefin Sans" w:hAnsi="Josefin Sans"/>
                          <w:color w:val="000000" w:themeColor="text1"/>
                        </w:rPr>
                        <w:t xml:space="preserve">, </w:t>
                      </w:r>
                      <w:r w:rsidRPr="00DF7C5D">
                        <w:rPr>
                          <w:rFonts w:ascii="Josefin Sans" w:hAnsi="Josefin Sans"/>
                          <w:color w:val="000000" w:themeColor="text1"/>
                        </w:rPr>
                        <w:t xml:space="preserve">alors que la réalisation de certaines autres se prête aussi bien au travail en ligne qu’en </w:t>
                      </w:r>
                      <w:r w:rsidR="00B7366E" w:rsidRPr="00DF7C5D">
                        <w:rPr>
                          <w:rFonts w:ascii="Josefin Sans" w:hAnsi="Josefin Sans"/>
                          <w:color w:val="000000" w:themeColor="text1"/>
                        </w:rPr>
                        <w:t xml:space="preserve">salle de </w:t>
                      </w:r>
                      <w:r w:rsidRPr="00DF7C5D">
                        <w:rPr>
                          <w:rFonts w:ascii="Josefin Sans" w:hAnsi="Josefin Sans"/>
                          <w:color w:val="000000" w:themeColor="text1"/>
                        </w:rPr>
                        <w:t>classe, individuellement ou avec d’autres stagiaires. Voir suggestions dans le document PowerPoint du Module 2.</w:t>
                      </w:r>
                    </w:p>
                    <w:p w14:paraId="6F438776" w14:textId="77777777" w:rsidR="00494A58" w:rsidRPr="00BF61B0" w:rsidRDefault="00494A58" w:rsidP="00494A58">
                      <w:pPr>
                        <w:rPr>
                          <w:color w:val="000000" w:themeColor="text1"/>
                          <w:sz w:val="40"/>
                          <w:szCs w:val="40"/>
                        </w:rPr>
                      </w:pPr>
                    </w:p>
                    <w:p w14:paraId="0CB0BC05" w14:textId="77777777" w:rsidR="00494A58" w:rsidRPr="00BF61B0" w:rsidRDefault="00494A58" w:rsidP="00494A58">
                      <w:pPr>
                        <w:rPr>
                          <w:color w:val="000000" w:themeColor="text1"/>
                          <w:sz w:val="40"/>
                          <w:szCs w:val="40"/>
                        </w:rPr>
                      </w:pPr>
                    </w:p>
                    <w:p w14:paraId="7329D2EC" w14:textId="77777777" w:rsidR="00494A58" w:rsidRPr="00BF61B0" w:rsidRDefault="00494A58" w:rsidP="00494A58">
                      <w:pPr>
                        <w:rPr>
                          <w:color w:val="000000" w:themeColor="text1"/>
                          <w:sz w:val="40"/>
                          <w:szCs w:val="40"/>
                        </w:rPr>
                      </w:pPr>
                    </w:p>
                    <w:p w14:paraId="268D9009" w14:textId="77777777" w:rsidR="00494A58" w:rsidRPr="00BF61B0" w:rsidRDefault="00494A58" w:rsidP="00494A58">
                      <w:pPr>
                        <w:rPr>
                          <w:color w:val="000000" w:themeColor="text1"/>
                          <w:sz w:val="40"/>
                          <w:szCs w:val="40"/>
                        </w:rPr>
                      </w:pPr>
                    </w:p>
                    <w:p w14:paraId="1FDB7D1E" w14:textId="77777777" w:rsidR="00494A58" w:rsidRPr="00BF61B0" w:rsidRDefault="00494A58" w:rsidP="00494A58">
                      <w:pPr>
                        <w:rPr>
                          <w:color w:val="000000" w:themeColor="text1"/>
                          <w:sz w:val="40"/>
                          <w:szCs w:val="40"/>
                        </w:rPr>
                      </w:pPr>
                    </w:p>
                    <w:p w14:paraId="425BA531" w14:textId="77777777" w:rsidR="00494A58" w:rsidRPr="0075719D" w:rsidRDefault="00494A58" w:rsidP="00494A58">
                      <w:pPr>
                        <w:rPr>
                          <w:color w:val="000000" w:themeColor="text1"/>
                          <w:sz w:val="40"/>
                          <w:szCs w:val="40"/>
                        </w:rPr>
                      </w:pPr>
                      <w:r>
                        <w:rPr>
                          <w:color w:val="000000" w:themeColor="text1"/>
                          <w:sz w:val="40"/>
                          <w:szCs w:val="40"/>
                        </w:rPr>
                        <w:t>Activités :</w:t>
                      </w:r>
                    </w:p>
                    <w:p w14:paraId="50DD129B" w14:textId="77777777" w:rsidR="00494A58" w:rsidRPr="0075719D" w:rsidRDefault="00494A58" w:rsidP="00494A58">
                      <w:pPr>
                        <w:rPr>
                          <w:color w:val="000000" w:themeColor="text1"/>
                          <w:sz w:val="40"/>
                          <w:szCs w:val="40"/>
                        </w:rPr>
                      </w:pPr>
                      <w:r>
                        <w:rPr>
                          <w:color w:val="000000" w:themeColor="text1"/>
                          <w:sz w:val="40"/>
                          <w:szCs w:val="40"/>
                        </w:rPr>
                        <w:t>Conseils :</w:t>
                      </w:r>
                    </w:p>
                    <w:p w14:paraId="4C1F9AED" w14:textId="77777777" w:rsidR="00494A58" w:rsidRPr="00BF61B0" w:rsidRDefault="00494A58" w:rsidP="00494A58"/>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80" behindDoc="0" locked="0" layoutInCell="1" allowOverlap="1" wp14:anchorId="67971B3E" wp14:editId="56AE1AB8">
                <wp:simplePos x="0" y="0"/>
                <wp:positionH relativeFrom="page">
                  <wp:posOffset>2878111</wp:posOffset>
                </wp:positionH>
                <wp:positionV relativeFrom="paragraph">
                  <wp:posOffset>576101</wp:posOffset>
                </wp:positionV>
                <wp:extent cx="5111646" cy="908050"/>
                <wp:effectExtent l="0" t="0" r="6985" b="19050"/>
                <wp:wrapNone/>
                <wp:docPr id="16" name="Rectangle : avec coins arrondis en diagonale 16"/>
                <wp:cNvGraphicFramePr/>
                <a:graphic xmlns:a="http://schemas.openxmlformats.org/drawingml/2006/main">
                  <a:graphicData uri="http://schemas.microsoft.com/office/word/2010/wordprocessingShape">
                    <wps:wsp>
                      <wps:cNvSpPr/>
                      <wps:spPr>
                        <a:xfrm>
                          <a:off x="0" y="0"/>
                          <a:ext cx="5111646"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8EFFD6A" w14:textId="77777777" w:rsidR="00494A58" w:rsidRPr="00DF7C5D" w:rsidRDefault="00494A58" w:rsidP="00494A58">
                            <w:pPr>
                              <w:jc w:val="center"/>
                              <w:rPr>
                                <w:rFonts w:ascii="Josefin Sans" w:hAnsi="Josefin Sans"/>
                                <w:b/>
                                <w:bCs/>
                                <w:color w:val="000000" w:themeColor="text1"/>
                                <w:sz w:val="36"/>
                                <w:szCs w:val="36"/>
                              </w:rPr>
                            </w:pPr>
                            <w:r w:rsidRPr="00DF7C5D">
                              <w:rPr>
                                <w:rFonts w:ascii="Josefin Sans" w:hAnsi="Josefin Sans"/>
                                <w:b/>
                                <w:bCs/>
                                <w:color w:val="000000" w:themeColor="text1"/>
                                <w:sz w:val="36"/>
                                <w:szCs w:val="36"/>
                              </w:rPr>
                              <w:t>Activités CO 2.5 Accompagner les personnes atteintes de maladies incurables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1B3E" id="Rectangle : avec coins arrondis en diagonale 16" o:spid="_x0000_s1149" style="position:absolute;margin-left:226.6pt;margin-top:45.35pt;width:402.5pt;height:71.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11646,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" adj="-11796480,,5400" path="m151345,l5111646,r,l5111646,756705v,83586,-67759,151345,-151345,151345l,908050r,l,151345c,67759,67759,,151345,xe" fillcolor="#f4b183" strokecolor="#2f528f" strokeweight="1pt">
                <v:stroke joinstyle="miter"/>
                <v:formulas/>
                <v:path arrowok="t" o:connecttype="custom" o:connectlocs="151345,0;5111646,0;5111646,0;5111646,756705;4960301,908050;0,908050;0,908050;0,151345;151345,0" o:connectangles="0,0,0,0,0,0,0,0,0" textboxrect="0,0,5111646,908050"/>
                <v:textbox>
                  <w:txbxContent>
                    <w:p w14:paraId="28EFFD6A" w14:textId="77777777" w:rsidR="00494A58" w:rsidRPr="00DF7C5D" w:rsidRDefault="00494A58" w:rsidP="00494A58">
                      <w:pPr>
                        <w:jc w:val="center"/>
                        <w:rPr>
                          <w:rFonts w:ascii="Josefin Sans" w:hAnsi="Josefin Sans"/>
                          <w:b/>
                          <w:bCs/>
                          <w:color w:val="000000" w:themeColor="text1"/>
                          <w:sz w:val="36"/>
                          <w:szCs w:val="36"/>
                        </w:rPr>
                      </w:pPr>
                      <w:r w:rsidRPr="00DF7C5D">
                        <w:rPr>
                          <w:rFonts w:ascii="Josefin Sans" w:hAnsi="Josefin Sans"/>
                          <w:b/>
                          <w:bCs/>
                          <w:color w:val="000000" w:themeColor="text1"/>
                          <w:sz w:val="36"/>
                          <w:szCs w:val="36"/>
                        </w:rPr>
                        <w:t>Activités CO 2.5 Accompagner les personnes atteintes de maladies incurables</w:t>
                      </w:r>
                    </w:p>
                  </w:txbxContent>
                </v:textbox>
                <w10:wrap anchorx="page"/>
              </v:shape>
            </w:pict>
          </mc:Fallback>
        </mc:AlternateContent>
      </w:r>
      <w:r w:rsidR="0096221D" w:rsidRPr="00E57201">
        <w:rPr>
          <w:rFonts w:ascii="Josefin Sans" w:hAnsi="Josefin Sans"/>
          <w:b/>
          <w:noProof/>
          <w:sz w:val="40"/>
          <w:szCs w:val="40"/>
        </w:rPr>
        <mc:AlternateContent>
          <mc:Choice Requires="wps">
            <w:drawing>
              <wp:anchor distT="0" distB="0" distL="114300" distR="114300" simplePos="0" relativeHeight="251658379" behindDoc="0" locked="0" layoutInCell="1" allowOverlap="1" wp14:anchorId="470AF1B2" wp14:editId="09E716A7">
                <wp:simplePos x="0" y="0"/>
                <wp:positionH relativeFrom="column">
                  <wp:posOffset>187960</wp:posOffset>
                </wp:positionH>
                <wp:positionV relativeFrom="paragraph">
                  <wp:posOffset>248920</wp:posOffset>
                </wp:positionV>
                <wp:extent cx="1216152" cy="1216152"/>
                <wp:effectExtent l="0" t="0" r="22225" b="22225"/>
                <wp:wrapNone/>
                <wp:docPr id="14" name="Cube 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9874898" w14:textId="77777777" w:rsidR="00494A58" w:rsidRPr="00DF7C5D" w:rsidRDefault="00494A58" w:rsidP="00494A5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2</w:t>
                            </w:r>
                          </w:p>
                          <w:p w14:paraId="65F8DCFD" w14:textId="77777777" w:rsidR="00494A58"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AF1B2" id="Cube 14" o:spid="_x0000_s1150" type="#_x0000_t16" style="position:absolute;margin-left:14.8pt;margin-top:19.6pt;width:95.75pt;height:95.75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C2&#10;gi7MhgIAADoFAAAOAAAAAAAAAAAAAAAAAC4CAABkcnMvZTJvRG9jLnhtbFBLAQItABQABgAIAAAA&#10;IQCramtD3QAAAAkBAAAPAAAAAAAAAAAAAAAAAOAEAABkcnMvZG93bnJldi54bWxQSwUGAAAAAAQA&#10;BADzAAAA6gUAAAAA&#10;" fillcolor="#f4b183" strokecolor="#2f528f" strokeweight="1pt">
                <v:textbox>
                  <w:txbxContent>
                    <w:p w14:paraId="49874898" w14:textId="77777777" w:rsidR="00494A58" w:rsidRPr="00DF7C5D" w:rsidRDefault="00494A58" w:rsidP="00494A5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2</w:t>
                      </w:r>
                    </w:p>
                    <w:p w14:paraId="65F8DCFD" w14:textId="77777777" w:rsidR="00494A58" w:rsidRDefault="00494A58" w:rsidP="00494A58"/>
                  </w:txbxContent>
                </v:textbox>
              </v:shape>
            </w:pict>
          </mc:Fallback>
        </mc:AlternateContent>
      </w:r>
      <w:r w:rsidR="0096221D" w:rsidRPr="00E57201">
        <w:rPr>
          <w:rFonts w:ascii="Josefin Sans" w:hAnsi="Josefin Sans"/>
          <w:b/>
          <w:noProof/>
          <w:sz w:val="40"/>
          <w:szCs w:val="40"/>
        </w:rPr>
        <w:drawing>
          <wp:inline distT="0" distB="0" distL="0" distR="0" wp14:anchorId="015CC81C" wp14:editId="5F757991">
            <wp:extent cx="8621395" cy="4949825"/>
            <wp:effectExtent l="190500" t="247650" r="179705" b="2508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ACC370" w14:textId="77777777" w:rsidR="00C41D48" w:rsidRPr="00E57201" w:rsidRDefault="00C41D48">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83" behindDoc="0" locked="0" layoutInCell="1" allowOverlap="1" wp14:anchorId="38C58DA3" wp14:editId="0DD782FB">
                <wp:simplePos x="0" y="0"/>
                <wp:positionH relativeFrom="column">
                  <wp:posOffset>187960</wp:posOffset>
                </wp:positionH>
                <wp:positionV relativeFrom="paragraph">
                  <wp:posOffset>248920</wp:posOffset>
                </wp:positionV>
                <wp:extent cx="1216152" cy="1216152"/>
                <wp:effectExtent l="0" t="0" r="22225" b="22225"/>
                <wp:wrapNone/>
                <wp:docPr id="20" name="Cube 20"/>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4F58391" w14:textId="77777777" w:rsidR="00C41D48" w:rsidRPr="00DF7C5D" w:rsidRDefault="00C41D48" w:rsidP="00C41D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2</w:t>
                            </w:r>
                          </w:p>
                          <w:p w14:paraId="09C536D5" w14:textId="77777777" w:rsidR="00C41D48" w:rsidRDefault="00C41D48" w:rsidP="00C41D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58DA3" id="Cube 20" o:spid="_x0000_s1151" type="#_x0000_t16" style="position:absolute;margin-left:14.8pt;margin-top:19.6pt;width:95.75pt;height:95.75pt;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Bg&#10;4OZBhgIAADoFAAAOAAAAAAAAAAAAAAAAAC4CAABkcnMvZTJvRG9jLnhtbFBLAQItABQABgAIAAAA&#10;IQCramtD3QAAAAkBAAAPAAAAAAAAAAAAAAAAAOAEAABkcnMvZG93bnJldi54bWxQSwUGAAAAAAQA&#10;BADzAAAA6gUAAAAA&#10;" fillcolor="#f4b183" strokecolor="#2f528f" strokeweight="1pt">
                <v:textbox>
                  <w:txbxContent>
                    <w:p w14:paraId="74F58391" w14:textId="77777777" w:rsidR="00C41D48" w:rsidRPr="00DF7C5D" w:rsidRDefault="00C41D48" w:rsidP="00C41D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2</w:t>
                      </w:r>
                    </w:p>
                    <w:p w14:paraId="09C536D5" w14:textId="77777777" w:rsidR="00C41D48" w:rsidRDefault="00C41D48" w:rsidP="00C41D48"/>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82" behindDoc="0" locked="0" layoutInCell="1" allowOverlap="1" wp14:anchorId="1FC885B7" wp14:editId="6ABE8F99">
                <wp:simplePos x="0" y="0"/>
                <wp:positionH relativeFrom="page">
                  <wp:align>center</wp:align>
                </wp:positionH>
                <wp:positionV relativeFrom="paragraph">
                  <wp:posOffset>483870</wp:posOffset>
                </wp:positionV>
                <wp:extent cx="4533900" cy="908050"/>
                <wp:effectExtent l="0" t="0" r="19050" b="25400"/>
                <wp:wrapNone/>
                <wp:docPr id="19" name="Rectangle : avec coins arrondis en diagonale 19"/>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9CE60BF" w14:textId="77777777" w:rsidR="00C41D48" w:rsidRPr="00DF7C5D" w:rsidRDefault="00C41D48" w:rsidP="00C41D4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 finale du Module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85B7" id="Rectangle : avec coins arrondis en diagonale 19" o:spid="_x0000_s1152" style="position:absolute;margin-left:0;margin-top:38.1pt;width:357pt;height:71.5pt;z-index:25165838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9CE60BF" w14:textId="77777777" w:rsidR="00C41D48" w:rsidRPr="00DF7C5D" w:rsidRDefault="00C41D48" w:rsidP="00C41D4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 finale du Module 2</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81" behindDoc="0" locked="0" layoutInCell="1" allowOverlap="1" wp14:anchorId="2B97E3C8" wp14:editId="7D0A4B84">
                <wp:simplePos x="0" y="0"/>
                <wp:positionH relativeFrom="margin">
                  <wp:align>center</wp:align>
                </wp:positionH>
                <wp:positionV relativeFrom="paragraph">
                  <wp:posOffset>1525270</wp:posOffset>
                </wp:positionV>
                <wp:extent cx="6560820" cy="3397250"/>
                <wp:effectExtent l="0" t="0" r="11430" b="12700"/>
                <wp:wrapNone/>
                <wp:docPr id="18" name="Rectangle : avec coins arrondis en diagonale 18"/>
                <wp:cNvGraphicFramePr/>
                <a:graphic xmlns:a="http://schemas.openxmlformats.org/drawingml/2006/main">
                  <a:graphicData uri="http://schemas.microsoft.com/office/word/2010/wordprocessingShape">
                    <wps:wsp>
                      <wps:cNvSpPr/>
                      <wps:spPr>
                        <a:xfrm>
                          <a:off x="0" y="0"/>
                          <a:ext cx="6560820"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CC5A53" w14:textId="77777777" w:rsidR="00C41D48" w:rsidRPr="00DF7C5D" w:rsidRDefault="00C41D48" w:rsidP="00C41D48">
                            <w:pPr>
                              <w:rPr>
                                <w:rFonts w:ascii="Josefin Sans" w:hAnsi="Josefin Sans"/>
                                <w:color w:val="000000" w:themeColor="text1"/>
                                <w:sz w:val="32"/>
                                <w:szCs w:val="32"/>
                              </w:rPr>
                            </w:pPr>
                            <w:r w:rsidRPr="00DF7C5D">
                              <w:rPr>
                                <w:rFonts w:ascii="Josefin Sans" w:hAnsi="Josefin Sans"/>
                                <w:color w:val="000000" w:themeColor="text1"/>
                                <w:sz w:val="40"/>
                                <w:szCs w:val="40"/>
                              </w:rPr>
                              <w:t xml:space="preserve">Activité : </w:t>
                            </w:r>
                            <w:r w:rsidRPr="00DF7C5D">
                              <w:rPr>
                                <w:rFonts w:ascii="Josefin Sans" w:hAnsi="Josefin Sans"/>
                                <w:color w:val="000000" w:themeColor="text1"/>
                                <w:sz w:val="32"/>
                                <w:szCs w:val="32"/>
                              </w:rPr>
                              <w:t>En face-à-face, par deux/en petits groupes</w:t>
                            </w:r>
                          </w:p>
                          <w:p w14:paraId="6AB227BF" w14:textId="77777777" w:rsidR="00C41D48" w:rsidRPr="00DF7C5D" w:rsidRDefault="00C41D48" w:rsidP="00C41D48">
                            <w:pPr>
                              <w:rPr>
                                <w:rFonts w:ascii="Josefin Sans" w:hAnsi="Josefin Sans"/>
                                <w:sz w:val="32"/>
                                <w:szCs w:val="32"/>
                              </w:rPr>
                            </w:pPr>
                            <w:r w:rsidRPr="00DF7C5D">
                              <w:rPr>
                                <w:rFonts w:ascii="Josefin Sans" w:hAnsi="Josefin Sans"/>
                                <w:b/>
                                <w:bCs/>
                                <w:sz w:val="32"/>
                                <w:szCs w:val="32"/>
                              </w:rPr>
                              <w:t>Les activités planifiées visent à :</w:t>
                            </w:r>
                            <w:r w:rsidRPr="00DF7C5D">
                              <w:rPr>
                                <w:rFonts w:ascii="Josefin Sans" w:hAnsi="Josefin Sans"/>
                                <w:sz w:val="32"/>
                                <w:szCs w:val="32"/>
                              </w:rPr>
                              <w:t xml:space="preserve"> </w:t>
                            </w:r>
                          </w:p>
                          <w:p w14:paraId="4FABC57E" w14:textId="77777777" w:rsidR="00F4705E" w:rsidRPr="00DF7C5D" w:rsidRDefault="00F4705E" w:rsidP="00C41D48">
                            <w:pPr>
                              <w:rPr>
                                <w:rFonts w:ascii="Josefin Sans" w:hAnsi="Josefin Sans"/>
                                <w:sz w:val="32"/>
                                <w:szCs w:val="32"/>
                              </w:rPr>
                            </w:pPr>
                          </w:p>
                          <w:p w14:paraId="0BC45D53" w14:textId="7B2589E2" w:rsidR="00C41D48" w:rsidRPr="00DF7C5D" w:rsidRDefault="00715C36" w:rsidP="00195D9F">
                            <w:pPr>
                              <w:pStyle w:val="Paragraphedeliste"/>
                              <w:numPr>
                                <w:ilvl w:val="0"/>
                                <w:numId w:val="40"/>
                              </w:numPr>
                              <w:rPr>
                                <w:rFonts w:ascii="Josefin Sans" w:hAnsi="Josefin Sans"/>
                                <w:sz w:val="28"/>
                                <w:szCs w:val="28"/>
                              </w:rPr>
                            </w:pPr>
                            <w:r w:rsidRPr="00DF7C5D">
                              <w:rPr>
                                <w:rFonts w:ascii="Josefin Sans" w:hAnsi="Josefin Sans"/>
                                <w:sz w:val="28"/>
                                <w:szCs w:val="28"/>
                              </w:rPr>
                              <w:t xml:space="preserve">Identifier ses </w:t>
                            </w:r>
                            <w:r w:rsidR="00195D9F" w:rsidRPr="00DF7C5D">
                              <w:rPr>
                                <w:rFonts w:ascii="Josefin Sans" w:hAnsi="Josefin Sans"/>
                                <w:sz w:val="28"/>
                                <w:szCs w:val="28"/>
                              </w:rPr>
                              <w:t xml:space="preserve">propres </w:t>
                            </w:r>
                            <w:r w:rsidRPr="00DF7C5D">
                              <w:rPr>
                                <w:rFonts w:ascii="Josefin Sans" w:hAnsi="Josefin Sans"/>
                                <w:sz w:val="28"/>
                                <w:szCs w:val="28"/>
                              </w:rPr>
                              <w:t xml:space="preserve">compétences et son expérience </w:t>
                            </w:r>
                            <w:r w:rsidR="00195D9F" w:rsidRPr="00DF7C5D">
                              <w:rPr>
                                <w:rFonts w:ascii="Josefin Sans" w:hAnsi="Josefin Sans"/>
                                <w:sz w:val="28"/>
                                <w:szCs w:val="28"/>
                              </w:rPr>
                              <w:t xml:space="preserve">qui sont </w:t>
                            </w:r>
                            <w:r w:rsidRPr="00DF7C5D">
                              <w:rPr>
                                <w:rFonts w:ascii="Josefin Sans" w:hAnsi="Josefin Sans"/>
                                <w:sz w:val="28"/>
                                <w:szCs w:val="28"/>
                              </w:rPr>
                              <w:t xml:space="preserve">pertinentes </w:t>
                            </w:r>
                            <w:r w:rsidR="00195D9F" w:rsidRPr="00DF7C5D">
                              <w:rPr>
                                <w:rFonts w:ascii="Josefin Sans" w:hAnsi="Josefin Sans"/>
                                <w:sz w:val="28"/>
                                <w:szCs w:val="28"/>
                              </w:rPr>
                              <w:t>au travail d’</w:t>
                            </w:r>
                            <w:r w:rsidRPr="00DF7C5D">
                              <w:rPr>
                                <w:rFonts w:ascii="Josefin Sans" w:hAnsi="Josefin Sans"/>
                                <w:sz w:val="28"/>
                                <w:szCs w:val="28"/>
                              </w:rPr>
                              <w:t>aidant</w:t>
                            </w:r>
                          </w:p>
                          <w:p w14:paraId="37A7A8C2" w14:textId="60A0FC91" w:rsidR="00195D9F" w:rsidRPr="00DF7C5D" w:rsidRDefault="00F4705E" w:rsidP="00195D9F">
                            <w:pPr>
                              <w:pStyle w:val="Paragraphedeliste"/>
                              <w:numPr>
                                <w:ilvl w:val="0"/>
                                <w:numId w:val="40"/>
                              </w:numPr>
                              <w:rPr>
                                <w:rFonts w:ascii="Josefin Sans" w:hAnsi="Josefin Sans"/>
                                <w:sz w:val="28"/>
                                <w:szCs w:val="28"/>
                              </w:rPr>
                            </w:pPr>
                            <w:r w:rsidRPr="00DF7C5D">
                              <w:rPr>
                                <w:rFonts w:ascii="Josefin Sans" w:hAnsi="Josefin Sans"/>
                                <w:sz w:val="28"/>
                                <w:szCs w:val="28"/>
                              </w:rPr>
                              <w:t xml:space="preserve">Identifier ses points forts pour </w:t>
                            </w:r>
                            <w:r w:rsidR="00195D9F" w:rsidRPr="00DF7C5D">
                              <w:rPr>
                                <w:rFonts w:ascii="Josefin Sans" w:hAnsi="Josefin Sans"/>
                                <w:sz w:val="28"/>
                                <w:szCs w:val="28"/>
                              </w:rPr>
                              <w:t>travailler comme aidant</w:t>
                            </w:r>
                          </w:p>
                          <w:p w14:paraId="16A5A12A" w14:textId="6A60CC05" w:rsidR="00C41D48" w:rsidRPr="00DF7C5D" w:rsidRDefault="00C41D48" w:rsidP="00195D9F">
                            <w:pPr>
                              <w:ind w:left="360"/>
                              <w:rPr>
                                <w:rFonts w:ascii="Josefin Sans" w:hAnsi="Josefin Sans"/>
                                <w:sz w:val="32"/>
                                <w:szCs w:val="32"/>
                              </w:rPr>
                            </w:pPr>
                            <w:r w:rsidRPr="00DF7C5D">
                              <w:rPr>
                                <w:rFonts w:ascii="Josefin Sans" w:hAnsi="Josefin Sans"/>
                                <w:color w:val="FF0000"/>
                                <w:sz w:val="32"/>
                                <w:szCs w:val="32"/>
                              </w:rPr>
                              <w:t xml:space="preserve">CONSEILS : </w:t>
                            </w:r>
                            <w:r w:rsidRPr="00DF7C5D">
                              <w:rPr>
                                <w:rFonts w:ascii="Josefin Sans" w:hAnsi="Josefin Sans"/>
                                <w:color w:val="000000" w:themeColor="text1"/>
                                <w:sz w:val="24"/>
                                <w:szCs w:val="24"/>
                              </w:rPr>
                              <w:t>En tant que formateur, vous estimerez comment procéder au mieux avec votre groupe</w:t>
                            </w:r>
                            <w:r w:rsidR="00195D9F" w:rsidRPr="00DF7C5D">
                              <w:rPr>
                                <w:rFonts w:ascii="Josefin Sans" w:hAnsi="Josefin Sans"/>
                                <w:color w:val="000000" w:themeColor="text1"/>
                                <w:sz w:val="24"/>
                                <w:szCs w:val="24"/>
                              </w:rPr>
                              <w:t>.</w:t>
                            </w:r>
                            <w:r w:rsidRPr="00DF7C5D">
                              <w:rPr>
                                <w:rFonts w:ascii="Josefin Sans" w:hAnsi="Josefin Sans"/>
                                <w:color w:val="000000" w:themeColor="text1"/>
                                <w:sz w:val="24"/>
                                <w:szCs w:val="24"/>
                              </w:rPr>
                              <w:t xml:space="preserve"> Choisi</w:t>
                            </w:r>
                            <w:r w:rsidR="00195D9F" w:rsidRPr="00DF7C5D">
                              <w:rPr>
                                <w:rFonts w:ascii="Josefin Sans" w:hAnsi="Josefin Sans"/>
                                <w:color w:val="000000" w:themeColor="text1"/>
                                <w:sz w:val="24"/>
                                <w:szCs w:val="24"/>
                              </w:rPr>
                              <w:t>ssez</w:t>
                            </w:r>
                            <w:r w:rsidRPr="00DF7C5D">
                              <w:rPr>
                                <w:rFonts w:ascii="Josefin Sans" w:hAnsi="Josefin Sans"/>
                                <w:color w:val="000000" w:themeColor="text1"/>
                                <w:sz w:val="24"/>
                                <w:szCs w:val="24"/>
                              </w:rPr>
                              <w:t xml:space="preserve"> des activités et des solutions adaptées. </w:t>
                            </w:r>
                          </w:p>
                          <w:p w14:paraId="6B24767C" w14:textId="77777777" w:rsidR="00C41D48" w:rsidRDefault="00C41D48" w:rsidP="00C41D48">
                            <w:pPr>
                              <w:rPr>
                                <w:color w:val="000000" w:themeColor="text1"/>
                                <w:sz w:val="40"/>
                                <w:szCs w:val="40"/>
                                <w:lang w:val="en-US"/>
                              </w:rPr>
                            </w:pPr>
                          </w:p>
                          <w:p w14:paraId="70E27605" w14:textId="77777777" w:rsidR="00C41D48" w:rsidRDefault="00C41D48" w:rsidP="00C41D48">
                            <w:pPr>
                              <w:rPr>
                                <w:color w:val="000000" w:themeColor="text1"/>
                                <w:sz w:val="40"/>
                                <w:szCs w:val="40"/>
                                <w:lang w:val="en-US"/>
                              </w:rPr>
                            </w:pPr>
                          </w:p>
                          <w:p w14:paraId="3AD68B23" w14:textId="77777777" w:rsidR="00C41D48" w:rsidRDefault="00C41D48" w:rsidP="00C41D48">
                            <w:pPr>
                              <w:rPr>
                                <w:color w:val="000000" w:themeColor="text1"/>
                                <w:sz w:val="40"/>
                                <w:szCs w:val="40"/>
                                <w:lang w:val="en-US"/>
                              </w:rPr>
                            </w:pPr>
                          </w:p>
                          <w:p w14:paraId="53A49827" w14:textId="77777777" w:rsidR="00C41D48" w:rsidRDefault="00C41D48" w:rsidP="00C41D48">
                            <w:pPr>
                              <w:rPr>
                                <w:color w:val="000000" w:themeColor="text1"/>
                                <w:sz w:val="40"/>
                                <w:szCs w:val="40"/>
                                <w:lang w:val="en-US"/>
                              </w:rPr>
                            </w:pPr>
                          </w:p>
                          <w:p w14:paraId="6C6DF339" w14:textId="77777777" w:rsidR="00C41D48" w:rsidRPr="0075719D" w:rsidRDefault="00C41D48" w:rsidP="00C41D48">
                            <w:pPr>
                              <w:rPr>
                                <w:color w:val="000000" w:themeColor="text1"/>
                                <w:sz w:val="40"/>
                                <w:szCs w:val="40"/>
                                <w:lang w:val="en-US"/>
                              </w:rPr>
                            </w:pPr>
                          </w:p>
                          <w:p w14:paraId="5118B07E" w14:textId="77777777" w:rsidR="00C41D48" w:rsidRPr="0075719D" w:rsidRDefault="00C41D48" w:rsidP="00C41D48">
                            <w:pPr>
                              <w:rPr>
                                <w:color w:val="000000" w:themeColor="text1"/>
                                <w:sz w:val="40"/>
                                <w:szCs w:val="40"/>
                              </w:rPr>
                            </w:pPr>
                            <w:r>
                              <w:rPr>
                                <w:color w:val="000000" w:themeColor="text1"/>
                                <w:sz w:val="40"/>
                                <w:szCs w:val="40"/>
                              </w:rPr>
                              <w:t>Activités :</w:t>
                            </w:r>
                          </w:p>
                          <w:p w14:paraId="3B37A312" w14:textId="77777777" w:rsidR="00C41D48" w:rsidRPr="0075719D" w:rsidRDefault="00C41D48" w:rsidP="00C41D48">
                            <w:pPr>
                              <w:rPr>
                                <w:color w:val="000000" w:themeColor="text1"/>
                                <w:sz w:val="40"/>
                                <w:szCs w:val="40"/>
                              </w:rPr>
                            </w:pPr>
                            <w:r>
                              <w:rPr>
                                <w:color w:val="000000" w:themeColor="text1"/>
                                <w:sz w:val="40"/>
                                <w:szCs w:val="40"/>
                              </w:rPr>
                              <w:t>Conseils :</w:t>
                            </w:r>
                          </w:p>
                          <w:p w14:paraId="6077C673" w14:textId="77777777" w:rsidR="00C41D48" w:rsidRPr="0075719D" w:rsidRDefault="00C41D48" w:rsidP="00C41D4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C8" id="Rectangle : avec coins arrondis en diagonale 18" o:spid="_x0000_s1153" style="position:absolute;margin-left:0;margin-top:120.1pt;width:516.6pt;height:267.5pt;z-index:2516583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60820,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" adj="-11796480,,5400" path="m566220,l6560820,r,l6560820,2831030v,312715,-253505,566220,-566220,566220l,3397250r,l,566220c,253505,253505,,566220,xe" fillcolor="#f4b183" strokecolor="#2f528f" strokeweight="1pt">
                <v:stroke joinstyle="miter"/>
                <v:formulas/>
                <v:path arrowok="t" o:connecttype="custom" o:connectlocs="566220,0;6560820,0;6560820,0;6560820,2831030;5994600,3397250;0,3397250;0,3397250;0,566220;566220,0" o:connectangles="0,0,0,0,0,0,0,0,0" textboxrect="0,0,6560820,3397250"/>
                <v:textbox>
                  <w:txbxContent>
                    <w:p w14:paraId="70CC5A53" w14:textId="77777777" w:rsidR="00C41D48" w:rsidRPr="00DF7C5D" w:rsidRDefault="00C41D48" w:rsidP="00C41D48">
                      <w:pPr>
                        <w:rPr>
                          <w:rFonts w:ascii="Josefin Sans" w:hAnsi="Josefin Sans"/>
                          <w:color w:val="000000" w:themeColor="text1"/>
                          <w:sz w:val="32"/>
                          <w:szCs w:val="32"/>
                        </w:rPr>
                      </w:pPr>
                      <w:r w:rsidRPr="00DF7C5D">
                        <w:rPr>
                          <w:rFonts w:ascii="Josefin Sans" w:hAnsi="Josefin Sans"/>
                          <w:color w:val="000000" w:themeColor="text1"/>
                          <w:sz w:val="40"/>
                          <w:szCs w:val="40"/>
                        </w:rPr>
                        <w:t xml:space="preserve">Activité : </w:t>
                      </w:r>
                      <w:r w:rsidRPr="00DF7C5D">
                        <w:rPr>
                          <w:rFonts w:ascii="Josefin Sans" w:hAnsi="Josefin Sans"/>
                          <w:color w:val="000000" w:themeColor="text1"/>
                          <w:sz w:val="32"/>
                          <w:szCs w:val="32"/>
                        </w:rPr>
                        <w:t>En face-à-face, par deux/en petits groupes</w:t>
                      </w:r>
                    </w:p>
                    <w:p w14:paraId="6AB227BF" w14:textId="77777777" w:rsidR="00C41D48" w:rsidRPr="00DF7C5D" w:rsidRDefault="00C41D48" w:rsidP="00C41D48">
                      <w:pPr>
                        <w:rPr>
                          <w:rFonts w:ascii="Josefin Sans" w:hAnsi="Josefin Sans"/>
                          <w:sz w:val="32"/>
                          <w:szCs w:val="32"/>
                        </w:rPr>
                      </w:pPr>
                      <w:r w:rsidRPr="00DF7C5D">
                        <w:rPr>
                          <w:rFonts w:ascii="Josefin Sans" w:hAnsi="Josefin Sans"/>
                          <w:b/>
                          <w:bCs/>
                          <w:sz w:val="32"/>
                          <w:szCs w:val="32"/>
                        </w:rPr>
                        <w:t>Les activités planifiées visent à :</w:t>
                      </w:r>
                      <w:r w:rsidRPr="00DF7C5D">
                        <w:rPr>
                          <w:rFonts w:ascii="Josefin Sans" w:hAnsi="Josefin Sans"/>
                          <w:sz w:val="32"/>
                          <w:szCs w:val="32"/>
                        </w:rPr>
                        <w:t xml:space="preserve"> </w:t>
                      </w:r>
                    </w:p>
                    <w:p w14:paraId="4FABC57E" w14:textId="77777777" w:rsidR="00F4705E" w:rsidRPr="00DF7C5D" w:rsidRDefault="00F4705E" w:rsidP="00C41D48">
                      <w:pPr>
                        <w:rPr>
                          <w:rFonts w:ascii="Josefin Sans" w:hAnsi="Josefin Sans"/>
                          <w:sz w:val="32"/>
                          <w:szCs w:val="32"/>
                        </w:rPr>
                      </w:pPr>
                    </w:p>
                    <w:p w14:paraId="0BC45D53" w14:textId="7B2589E2" w:rsidR="00C41D48" w:rsidRPr="00DF7C5D" w:rsidRDefault="00715C36" w:rsidP="00195D9F">
                      <w:pPr>
                        <w:pStyle w:val="Paragraphedeliste"/>
                        <w:numPr>
                          <w:ilvl w:val="0"/>
                          <w:numId w:val="40"/>
                        </w:numPr>
                        <w:rPr>
                          <w:rFonts w:ascii="Josefin Sans" w:hAnsi="Josefin Sans"/>
                          <w:sz w:val="28"/>
                          <w:szCs w:val="28"/>
                        </w:rPr>
                      </w:pPr>
                      <w:r w:rsidRPr="00DF7C5D">
                        <w:rPr>
                          <w:rFonts w:ascii="Josefin Sans" w:hAnsi="Josefin Sans"/>
                          <w:sz w:val="28"/>
                          <w:szCs w:val="28"/>
                        </w:rPr>
                        <w:t xml:space="preserve">Identifier ses </w:t>
                      </w:r>
                      <w:r w:rsidR="00195D9F" w:rsidRPr="00DF7C5D">
                        <w:rPr>
                          <w:rFonts w:ascii="Josefin Sans" w:hAnsi="Josefin Sans"/>
                          <w:sz w:val="28"/>
                          <w:szCs w:val="28"/>
                        </w:rPr>
                        <w:t xml:space="preserve">propres </w:t>
                      </w:r>
                      <w:r w:rsidRPr="00DF7C5D">
                        <w:rPr>
                          <w:rFonts w:ascii="Josefin Sans" w:hAnsi="Josefin Sans"/>
                          <w:sz w:val="28"/>
                          <w:szCs w:val="28"/>
                        </w:rPr>
                        <w:t xml:space="preserve">compétences et son expérience </w:t>
                      </w:r>
                      <w:r w:rsidR="00195D9F" w:rsidRPr="00DF7C5D">
                        <w:rPr>
                          <w:rFonts w:ascii="Josefin Sans" w:hAnsi="Josefin Sans"/>
                          <w:sz w:val="28"/>
                          <w:szCs w:val="28"/>
                        </w:rPr>
                        <w:t xml:space="preserve">qui sont </w:t>
                      </w:r>
                      <w:r w:rsidRPr="00DF7C5D">
                        <w:rPr>
                          <w:rFonts w:ascii="Josefin Sans" w:hAnsi="Josefin Sans"/>
                          <w:sz w:val="28"/>
                          <w:szCs w:val="28"/>
                        </w:rPr>
                        <w:t xml:space="preserve">pertinentes </w:t>
                      </w:r>
                      <w:r w:rsidR="00195D9F" w:rsidRPr="00DF7C5D">
                        <w:rPr>
                          <w:rFonts w:ascii="Josefin Sans" w:hAnsi="Josefin Sans"/>
                          <w:sz w:val="28"/>
                          <w:szCs w:val="28"/>
                        </w:rPr>
                        <w:t>au travail d’</w:t>
                      </w:r>
                      <w:r w:rsidRPr="00DF7C5D">
                        <w:rPr>
                          <w:rFonts w:ascii="Josefin Sans" w:hAnsi="Josefin Sans"/>
                          <w:sz w:val="28"/>
                          <w:szCs w:val="28"/>
                        </w:rPr>
                        <w:t>aidant</w:t>
                      </w:r>
                    </w:p>
                    <w:p w14:paraId="37A7A8C2" w14:textId="60A0FC91" w:rsidR="00195D9F" w:rsidRPr="00DF7C5D" w:rsidRDefault="00F4705E" w:rsidP="00195D9F">
                      <w:pPr>
                        <w:pStyle w:val="Paragraphedeliste"/>
                        <w:numPr>
                          <w:ilvl w:val="0"/>
                          <w:numId w:val="40"/>
                        </w:numPr>
                        <w:rPr>
                          <w:rFonts w:ascii="Josefin Sans" w:hAnsi="Josefin Sans"/>
                          <w:sz w:val="28"/>
                          <w:szCs w:val="28"/>
                        </w:rPr>
                      </w:pPr>
                      <w:r w:rsidRPr="00DF7C5D">
                        <w:rPr>
                          <w:rFonts w:ascii="Josefin Sans" w:hAnsi="Josefin Sans"/>
                          <w:sz w:val="28"/>
                          <w:szCs w:val="28"/>
                        </w:rPr>
                        <w:t xml:space="preserve">Identifier ses points forts pour </w:t>
                      </w:r>
                      <w:r w:rsidR="00195D9F" w:rsidRPr="00DF7C5D">
                        <w:rPr>
                          <w:rFonts w:ascii="Josefin Sans" w:hAnsi="Josefin Sans"/>
                          <w:sz w:val="28"/>
                          <w:szCs w:val="28"/>
                        </w:rPr>
                        <w:t>travailler comme aidant</w:t>
                      </w:r>
                    </w:p>
                    <w:p w14:paraId="16A5A12A" w14:textId="6A60CC05" w:rsidR="00C41D48" w:rsidRPr="00DF7C5D" w:rsidRDefault="00C41D48" w:rsidP="00195D9F">
                      <w:pPr>
                        <w:ind w:left="360"/>
                        <w:rPr>
                          <w:rFonts w:ascii="Josefin Sans" w:hAnsi="Josefin Sans"/>
                          <w:sz w:val="32"/>
                          <w:szCs w:val="32"/>
                        </w:rPr>
                      </w:pPr>
                      <w:r w:rsidRPr="00DF7C5D">
                        <w:rPr>
                          <w:rFonts w:ascii="Josefin Sans" w:hAnsi="Josefin Sans"/>
                          <w:color w:val="FF0000"/>
                          <w:sz w:val="32"/>
                          <w:szCs w:val="32"/>
                        </w:rPr>
                        <w:t xml:space="preserve">CONSEILS : </w:t>
                      </w:r>
                      <w:r w:rsidRPr="00DF7C5D">
                        <w:rPr>
                          <w:rFonts w:ascii="Josefin Sans" w:hAnsi="Josefin Sans"/>
                          <w:color w:val="000000" w:themeColor="text1"/>
                          <w:sz w:val="24"/>
                          <w:szCs w:val="24"/>
                        </w:rPr>
                        <w:t>En tant que formateur, vous estimerez comment procéder au mieux avec votre groupe</w:t>
                      </w:r>
                      <w:r w:rsidR="00195D9F" w:rsidRPr="00DF7C5D">
                        <w:rPr>
                          <w:rFonts w:ascii="Josefin Sans" w:hAnsi="Josefin Sans"/>
                          <w:color w:val="000000" w:themeColor="text1"/>
                          <w:sz w:val="24"/>
                          <w:szCs w:val="24"/>
                        </w:rPr>
                        <w:t>.</w:t>
                      </w:r>
                      <w:r w:rsidRPr="00DF7C5D">
                        <w:rPr>
                          <w:rFonts w:ascii="Josefin Sans" w:hAnsi="Josefin Sans"/>
                          <w:color w:val="000000" w:themeColor="text1"/>
                          <w:sz w:val="24"/>
                          <w:szCs w:val="24"/>
                        </w:rPr>
                        <w:t xml:space="preserve"> Choisi</w:t>
                      </w:r>
                      <w:r w:rsidR="00195D9F" w:rsidRPr="00DF7C5D">
                        <w:rPr>
                          <w:rFonts w:ascii="Josefin Sans" w:hAnsi="Josefin Sans"/>
                          <w:color w:val="000000" w:themeColor="text1"/>
                          <w:sz w:val="24"/>
                          <w:szCs w:val="24"/>
                        </w:rPr>
                        <w:t>ssez</w:t>
                      </w:r>
                      <w:r w:rsidRPr="00DF7C5D">
                        <w:rPr>
                          <w:rFonts w:ascii="Josefin Sans" w:hAnsi="Josefin Sans"/>
                          <w:color w:val="000000" w:themeColor="text1"/>
                          <w:sz w:val="24"/>
                          <w:szCs w:val="24"/>
                        </w:rPr>
                        <w:t xml:space="preserve"> des activités et des solutions adaptées. </w:t>
                      </w:r>
                    </w:p>
                    <w:p w14:paraId="6B24767C" w14:textId="77777777" w:rsidR="00C41D48" w:rsidRDefault="00C41D48" w:rsidP="00C41D48">
                      <w:pPr>
                        <w:rPr>
                          <w:color w:val="000000" w:themeColor="text1"/>
                          <w:sz w:val="40"/>
                          <w:szCs w:val="40"/>
                          <w:lang w:val="en-US"/>
                        </w:rPr>
                      </w:pPr>
                    </w:p>
                    <w:p w14:paraId="70E27605" w14:textId="77777777" w:rsidR="00C41D48" w:rsidRDefault="00C41D48" w:rsidP="00C41D48">
                      <w:pPr>
                        <w:rPr>
                          <w:color w:val="000000" w:themeColor="text1"/>
                          <w:sz w:val="40"/>
                          <w:szCs w:val="40"/>
                          <w:lang w:val="en-US"/>
                        </w:rPr>
                      </w:pPr>
                    </w:p>
                    <w:p w14:paraId="3AD68B23" w14:textId="77777777" w:rsidR="00C41D48" w:rsidRDefault="00C41D48" w:rsidP="00C41D48">
                      <w:pPr>
                        <w:rPr>
                          <w:color w:val="000000" w:themeColor="text1"/>
                          <w:sz w:val="40"/>
                          <w:szCs w:val="40"/>
                          <w:lang w:val="en-US"/>
                        </w:rPr>
                      </w:pPr>
                    </w:p>
                    <w:p w14:paraId="53A49827" w14:textId="77777777" w:rsidR="00C41D48" w:rsidRDefault="00C41D48" w:rsidP="00C41D48">
                      <w:pPr>
                        <w:rPr>
                          <w:color w:val="000000" w:themeColor="text1"/>
                          <w:sz w:val="40"/>
                          <w:szCs w:val="40"/>
                          <w:lang w:val="en-US"/>
                        </w:rPr>
                      </w:pPr>
                    </w:p>
                    <w:p w14:paraId="6C6DF339" w14:textId="77777777" w:rsidR="00C41D48" w:rsidRPr="0075719D" w:rsidRDefault="00C41D48" w:rsidP="00C41D48">
                      <w:pPr>
                        <w:rPr>
                          <w:color w:val="000000" w:themeColor="text1"/>
                          <w:sz w:val="40"/>
                          <w:szCs w:val="40"/>
                          <w:lang w:val="en-US"/>
                        </w:rPr>
                      </w:pPr>
                    </w:p>
                    <w:p w14:paraId="5118B07E" w14:textId="77777777" w:rsidR="00C41D48" w:rsidRPr="0075719D" w:rsidRDefault="00C41D48" w:rsidP="00C41D48">
                      <w:pPr>
                        <w:rPr>
                          <w:color w:val="000000" w:themeColor="text1"/>
                          <w:sz w:val="40"/>
                          <w:szCs w:val="40"/>
                        </w:rPr>
                      </w:pPr>
                      <w:r>
                        <w:rPr>
                          <w:color w:val="000000" w:themeColor="text1"/>
                          <w:sz w:val="40"/>
                          <w:szCs w:val="40"/>
                        </w:rPr>
                        <w:t>Activités :</w:t>
                      </w:r>
                    </w:p>
                    <w:p w14:paraId="3B37A312" w14:textId="77777777" w:rsidR="00C41D48" w:rsidRPr="0075719D" w:rsidRDefault="00C41D48" w:rsidP="00C41D48">
                      <w:pPr>
                        <w:rPr>
                          <w:color w:val="000000" w:themeColor="text1"/>
                          <w:sz w:val="40"/>
                          <w:szCs w:val="40"/>
                        </w:rPr>
                      </w:pPr>
                      <w:r>
                        <w:rPr>
                          <w:color w:val="000000" w:themeColor="text1"/>
                          <w:sz w:val="40"/>
                          <w:szCs w:val="40"/>
                        </w:rPr>
                        <w:t>Conseils :</w:t>
                      </w:r>
                    </w:p>
                    <w:p w14:paraId="6077C673" w14:textId="77777777" w:rsidR="00C41D48" w:rsidRPr="0075719D" w:rsidRDefault="00C41D48" w:rsidP="00C41D48">
                      <w:pPr>
                        <w:rPr>
                          <w:lang w:val="en-US"/>
                        </w:rPr>
                      </w:pPr>
                    </w:p>
                  </w:txbxContent>
                </v:textbox>
                <w10:wrap anchorx="margin"/>
              </v:shape>
            </w:pict>
          </mc:Fallback>
        </mc:AlternateContent>
      </w:r>
      <w:r w:rsidRPr="00E57201">
        <w:rPr>
          <w:rFonts w:ascii="Josefin Sans" w:hAnsi="Josefin Sans"/>
          <w:b/>
          <w:noProof/>
          <w:sz w:val="40"/>
          <w:szCs w:val="40"/>
        </w:rPr>
        <w:drawing>
          <wp:inline distT="0" distB="0" distL="0" distR="0" wp14:anchorId="0EFFFB52" wp14:editId="0D592FB7">
            <wp:extent cx="8621395" cy="4949825"/>
            <wp:effectExtent l="190500" t="247650" r="179705" b="2508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D25C61" w14:textId="77777777" w:rsidR="005F7F99" w:rsidRPr="00E57201" w:rsidRDefault="005F7F99">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40" behindDoc="0" locked="0" layoutInCell="1" allowOverlap="1" wp14:anchorId="3188386D" wp14:editId="51E9893C">
                <wp:simplePos x="0" y="0"/>
                <wp:positionH relativeFrom="page">
                  <wp:posOffset>3810635</wp:posOffset>
                </wp:positionH>
                <wp:positionV relativeFrom="paragraph">
                  <wp:posOffset>499110</wp:posOffset>
                </wp:positionV>
                <wp:extent cx="4095750" cy="914400"/>
                <wp:effectExtent l="0" t="0" r="19050" b="19050"/>
                <wp:wrapNone/>
                <wp:docPr id="615560601" name="Rectangle : avec coins arrondis en diagonale 615560601"/>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2C1868D" w14:textId="7267AF12" w:rsidR="005F7F99" w:rsidRPr="00DF7C5D" w:rsidRDefault="005F7F99" w:rsidP="005F7F99">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Types d</w:t>
                            </w:r>
                            <w:r w:rsidR="009D4472">
                              <w:rPr>
                                <w:rFonts w:ascii="Josefin Sans" w:hAnsi="Josefin Sans"/>
                                <w:b/>
                                <w:bCs/>
                                <w:color w:val="000000" w:themeColor="text1"/>
                                <w:sz w:val="40"/>
                                <w:szCs w:val="40"/>
                              </w:rPr>
                              <w:t xml:space="preserve">’actes </w:t>
                            </w:r>
                            <w:r w:rsidRPr="00DF7C5D">
                              <w:rPr>
                                <w:rFonts w:ascii="Josefin Sans" w:hAnsi="Josefin Sans"/>
                                <w:b/>
                                <w:bCs/>
                                <w:color w:val="000000" w:themeColor="text1"/>
                                <w:sz w:val="40"/>
                                <w:szCs w:val="40"/>
                              </w:rPr>
                              <w:t xml:space="preserve">pris en charge par les </w:t>
                            </w:r>
                            <w:r w:rsidR="009D4472">
                              <w:rPr>
                                <w:rFonts w:ascii="Josefin Sans" w:hAnsi="Josefin Sans"/>
                                <w:b/>
                                <w:bCs/>
                                <w:color w:val="000000" w:themeColor="text1"/>
                                <w:sz w:val="40"/>
                                <w:szCs w:val="40"/>
                              </w:rPr>
                              <w:t>accompagnants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88386D" id="Rectangle : avec coins arrondis en diagonale 615560601" o:spid="_x0000_s1154" style="position:absolute;margin-left:300.05pt;margin-top:39.3pt;width:322.5pt;height:1in;z-index:2516583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52C1868D" w14:textId="7267AF12" w:rsidR="005F7F99" w:rsidRPr="00DF7C5D" w:rsidRDefault="005F7F99" w:rsidP="005F7F99">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Types d</w:t>
                      </w:r>
                      <w:r w:rsidR="009D4472">
                        <w:rPr>
                          <w:rFonts w:ascii="Josefin Sans" w:hAnsi="Josefin Sans"/>
                          <w:b/>
                          <w:bCs/>
                          <w:color w:val="000000" w:themeColor="text1"/>
                          <w:sz w:val="40"/>
                          <w:szCs w:val="40"/>
                        </w:rPr>
                        <w:t xml:space="preserve">’actes </w:t>
                      </w:r>
                      <w:r w:rsidRPr="00DF7C5D">
                        <w:rPr>
                          <w:rFonts w:ascii="Josefin Sans" w:hAnsi="Josefin Sans"/>
                          <w:b/>
                          <w:bCs/>
                          <w:color w:val="000000" w:themeColor="text1"/>
                          <w:sz w:val="40"/>
                          <w:szCs w:val="40"/>
                        </w:rPr>
                        <w:t xml:space="preserve">pris en charge par les </w:t>
                      </w:r>
                      <w:r w:rsidR="009D4472">
                        <w:rPr>
                          <w:rFonts w:ascii="Josefin Sans" w:hAnsi="Josefin Sans"/>
                          <w:b/>
                          <w:bCs/>
                          <w:color w:val="000000" w:themeColor="text1"/>
                          <w:sz w:val="40"/>
                          <w:szCs w:val="40"/>
                        </w:rPr>
                        <w:t>accompagnants</w:t>
                      </w: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41" behindDoc="0" locked="0" layoutInCell="1" allowOverlap="1" wp14:anchorId="0742A242" wp14:editId="22578130">
                <wp:simplePos x="0" y="0"/>
                <wp:positionH relativeFrom="column">
                  <wp:posOffset>651510</wp:posOffset>
                </wp:positionH>
                <wp:positionV relativeFrom="paragraph">
                  <wp:posOffset>347345</wp:posOffset>
                </wp:positionV>
                <wp:extent cx="1216025" cy="1216025"/>
                <wp:effectExtent l="0" t="0" r="22225" b="22225"/>
                <wp:wrapNone/>
                <wp:docPr id="601551653" name="Cube 601551653"/>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561F15C2" w14:textId="77777777" w:rsidR="005F7F99" w:rsidRPr="00DF7C5D" w:rsidRDefault="005F7F99" w:rsidP="005F7F9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1929CC1"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2A242" id="Cube 601551653" o:spid="_x0000_s1155" type="#_x0000_t16" style="position:absolute;margin-left:51.3pt;margin-top:27.35pt;width:95.75pt;height:95.7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" fillcolor="#00b0f0" strokecolor="#2f528f" strokeweight="1pt">
                <v:textbox>
                  <w:txbxContent>
                    <w:p w14:paraId="561F15C2" w14:textId="77777777" w:rsidR="005F7F99" w:rsidRPr="00DF7C5D" w:rsidRDefault="005F7F99" w:rsidP="005F7F9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1929CC1" w14:textId="77777777" w:rsidR="005F7F99" w:rsidRDefault="005F7F99" w:rsidP="005F7F99"/>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42" behindDoc="0" locked="0" layoutInCell="1" allowOverlap="1" wp14:anchorId="1203E5A8" wp14:editId="3A8E21FE">
                <wp:simplePos x="0" y="0"/>
                <wp:positionH relativeFrom="column">
                  <wp:posOffset>2023110</wp:posOffset>
                </wp:positionH>
                <wp:positionV relativeFrom="paragraph">
                  <wp:posOffset>1723390</wp:posOffset>
                </wp:positionV>
                <wp:extent cx="6561266" cy="3226388"/>
                <wp:effectExtent l="0" t="0" r="11430" b="12700"/>
                <wp:wrapNone/>
                <wp:docPr id="1865707688" name="Rectangle : avec coins arrondis en diagonale 1865707688"/>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055283F4" w14:textId="77777777" w:rsidR="005F7F99" w:rsidRPr="00DF7C5D" w:rsidRDefault="005F7F99" w:rsidP="005F7F99">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p>
                          <w:p w14:paraId="499CDB91"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3.1 : Hygiène personnelle du bénéficiaire de soins</w:t>
                            </w:r>
                          </w:p>
                          <w:p w14:paraId="21A01ECC"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3.2 : Consignes concernant la cuisine et les régimes alimentaires spéciaux des bénéficiaires de soins, leurs souhaits et leurs besoins</w:t>
                            </w:r>
                          </w:p>
                          <w:p w14:paraId="16CA38C6"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3.3 : Types de médicaments et leur utilisation</w:t>
                            </w:r>
                          </w:p>
                          <w:p w14:paraId="66F0D467"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3.4 : Activités sociales et loisirs. Communication avec les bénéficiaires de soins et activités de loisir</w:t>
                            </w:r>
                          </w:p>
                          <w:p w14:paraId="40115068" w14:textId="77777777" w:rsidR="005F7F99" w:rsidRPr="00BF61B0"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E5A8" id="Rectangle : avec coins arrondis en diagonale 1865707688" o:spid="_x0000_s1156" style="position:absolute;margin-left:159.3pt;margin-top:135.7pt;width:516.65pt;height:254.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" adj="-11796480,,5400" path="m537742,l6561266,r,l6561266,2688646v,296987,-240755,537742,-537742,537742l,3226388r,l,537742c,240755,240755,,537742,xe" fillcolor="#00b0f0"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055283F4" w14:textId="77777777" w:rsidR="005F7F99" w:rsidRPr="00DF7C5D" w:rsidRDefault="005F7F99" w:rsidP="005F7F99">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p>
                    <w:p w14:paraId="499CDB91"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3.1 : Hygiène personnelle du bénéficiaire de soins</w:t>
                      </w:r>
                    </w:p>
                    <w:p w14:paraId="21A01ECC"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3.2 : Consignes concernant la cuisine et les régimes alimentaires spéciaux des bénéficiaires de soins, leurs souhaits et leurs besoins</w:t>
                      </w:r>
                    </w:p>
                    <w:p w14:paraId="16CA38C6"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3.3 : Types de médicaments et leur utilisation</w:t>
                      </w:r>
                    </w:p>
                    <w:p w14:paraId="66F0D467" w14:textId="77777777" w:rsidR="005F7F99" w:rsidRPr="00DF7C5D" w:rsidRDefault="005F7F99" w:rsidP="005F7F99">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3.4 : Activités sociales et loisirs. Communication avec les bénéficiaires de soins et activités de loisir</w:t>
                      </w:r>
                    </w:p>
                    <w:p w14:paraId="40115068" w14:textId="77777777" w:rsidR="005F7F99" w:rsidRPr="00BF61B0" w:rsidRDefault="005F7F99" w:rsidP="005F7F99"/>
                  </w:txbxContent>
                </v:textbox>
              </v:shape>
            </w:pict>
          </mc:Fallback>
        </mc:AlternateContent>
      </w:r>
      <w:r w:rsidRPr="00E57201">
        <w:rPr>
          <w:rFonts w:ascii="Josefin Sans" w:hAnsi="Josefin Sans"/>
          <w:b/>
          <w:noProof/>
          <w:sz w:val="40"/>
          <w:szCs w:val="40"/>
        </w:rPr>
        <w:drawing>
          <wp:inline distT="0" distB="0" distL="0" distR="0" wp14:anchorId="79BADD72" wp14:editId="10CE45E5">
            <wp:extent cx="8621395" cy="4949825"/>
            <wp:effectExtent l="171450" t="247650" r="198755" b="250825"/>
            <wp:docPr id="897158829" name="Image 8971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2ED406" w14:textId="77777777" w:rsidR="005F7F99" w:rsidRPr="00E57201" w:rsidRDefault="005F7F99">
      <w:pPr>
        <w:rPr>
          <w:rFonts w:ascii="Josefin Sans" w:hAnsi="Josefin Sans" w:cs="Tahoma"/>
          <w:b/>
          <w:sz w:val="40"/>
          <w:szCs w:val="40"/>
          <w:lang w:val="en-GB"/>
        </w:rPr>
      </w:pPr>
    </w:p>
    <w:p w14:paraId="6E88BB66" w14:textId="1A98B3E6" w:rsidR="005F7F99" w:rsidRPr="00E57201" w:rsidRDefault="009D4472">
      <w:pPr>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43" behindDoc="0" locked="0" layoutInCell="1" allowOverlap="1" wp14:anchorId="1A1B0D78" wp14:editId="200C232F">
                <wp:simplePos x="0" y="0"/>
                <wp:positionH relativeFrom="page">
                  <wp:posOffset>3808675</wp:posOffset>
                </wp:positionH>
                <wp:positionV relativeFrom="paragraph">
                  <wp:posOffset>506950</wp:posOffset>
                </wp:positionV>
                <wp:extent cx="4293704" cy="1081377"/>
                <wp:effectExtent l="0" t="0" r="12065" b="24130"/>
                <wp:wrapNone/>
                <wp:docPr id="1780158950" name="Rectangle : avec coins arrondis en diagonale 1780158950"/>
                <wp:cNvGraphicFramePr/>
                <a:graphic xmlns:a="http://schemas.openxmlformats.org/drawingml/2006/main">
                  <a:graphicData uri="http://schemas.microsoft.com/office/word/2010/wordprocessingShape">
                    <wps:wsp>
                      <wps:cNvSpPr/>
                      <wps:spPr>
                        <a:xfrm>
                          <a:off x="0" y="0"/>
                          <a:ext cx="4293704" cy="1081377"/>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B91D505" w14:textId="77777777" w:rsidR="005F7F99" w:rsidRPr="00DF7C5D" w:rsidRDefault="005F7F99" w:rsidP="005F7F99">
                            <w:pPr>
                              <w:rPr>
                                <w:rFonts w:ascii="Josefin Sans" w:hAnsi="Josefin Sans"/>
                                <w:b/>
                                <w:bCs/>
                                <w:color w:val="000000" w:themeColor="text1"/>
                                <w:sz w:val="40"/>
                                <w:szCs w:val="40"/>
                              </w:rPr>
                            </w:pPr>
                            <w:r>
                              <w:rPr>
                                <w:b/>
                                <w:bCs/>
                                <w:color w:val="000000" w:themeColor="text1"/>
                                <w:sz w:val="40"/>
                                <w:szCs w:val="40"/>
                              </w:rPr>
                              <w:t xml:space="preserve">           </w:t>
                            </w:r>
                            <w:r w:rsidRPr="00DF7C5D">
                              <w:rPr>
                                <w:rFonts w:ascii="Josefin Sans" w:hAnsi="Josefin Sans"/>
                                <w:b/>
                                <w:bCs/>
                                <w:color w:val="000000" w:themeColor="text1"/>
                                <w:sz w:val="40"/>
                                <w:szCs w:val="40"/>
                              </w:rPr>
                              <w:t xml:space="preserve">Activités – Unité 3.01 </w:t>
                            </w:r>
                          </w:p>
                          <w:p w14:paraId="04A60C6B" w14:textId="77777777" w:rsidR="005F7F99" w:rsidRPr="00DF7C5D" w:rsidRDefault="005F7F99" w:rsidP="005F7F99">
                            <w:pPr>
                              <w:rPr>
                                <w:rFonts w:ascii="Josefin Sans" w:hAnsi="Josefin Sans"/>
                                <w:b/>
                                <w:bCs/>
                                <w:color w:val="000000" w:themeColor="text1"/>
                                <w:sz w:val="32"/>
                                <w:szCs w:val="32"/>
                              </w:rPr>
                            </w:pPr>
                            <w:r w:rsidRPr="00DF7C5D">
                              <w:rPr>
                                <w:rFonts w:ascii="Josefin Sans" w:hAnsi="Josefin Sans"/>
                                <w:b/>
                                <w:bCs/>
                                <w:i/>
                                <w:iCs/>
                                <w:color w:val="000000" w:themeColor="text1"/>
                                <w:sz w:val="32"/>
                                <w:szCs w:val="32"/>
                              </w:rPr>
                              <w:t>Hygiène personnelle du bénéficiaire de soins</w:t>
                            </w:r>
                          </w:p>
                          <w:p w14:paraId="7137120D" w14:textId="77777777" w:rsidR="005F7F99" w:rsidRPr="00BF61B0" w:rsidRDefault="005F7F99" w:rsidP="005F7F99">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0D78" id="Rectangle : avec coins arrondis en diagonale 1780158950" o:spid="_x0000_s1157" style="position:absolute;margin-left:299.9pt;margin-top:39.9pt;width:338.1pt;height:85.1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293704,1081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" adj="-11796480,,5400" path="m180233,l4293704,r,l4293704,901144v,99540,-80693,180233,-180233,180233l,1081377r,l,180233c,80693,80693,,180233,xe" fillcolor="#00b0f0" strokecolor="#2f528f" strokeweight="1pt">
                <v:stroke joinstyle="miter"/>
                <v:formulas/>
                <v:path arrowok="t" o:connecttype="custom" o:connectlocs="180233,0;4293704,0;4293704,0;4293704,901144;4113471,1081377;0,1081377;0,1081377;0,180233;180233,0" o:connectangles="0,0,0,0,0,0,0,0,0" textboxrect="0,0,4293704,1081377"/>
                <v:textbox>
                  <w:txbxContent>
                    <w:p w14:paraId="5B91D505" w14:textId="77777777" w:rsidR="005F7F99" w:rsidRPr="00DF7C5D" w:rsidRDefault="005F7F99" w:rsidP="005F7F99">
                      <w:pPr>
                        <w:rPr>
                          <w:rFonts w:ascii="Josefin Sans" w:hAnsi="Josefin Sans"/>
                          <w:b/>
                          <w:bCs/>
                          <w:color w:val="000000" w:themeColor="text1"/>
                          <w:sz w:val="40"/>
                          <w:szCs w:val="40"/>
                        </w:rPr>
                      </w:pPr>
                      <w:r>
                        <w:rPr>
                          <w:b/>
                          <w:bCs/>
                          <w:color w:val="000000" w:themeColor="text1"/>
                          <w:sz w:val="40"/>
                          <w:szCs w:val="40"/>
                        </w:rPr>
                        <w:t xml:space="preserve">           </w:t>
                      </w:r>
                      <w:r w:rsidRPr="00DF7C5D">
                        <w:rPr>
                          <w:rFonts w:ascii="Josefin Sans" w:hAnsi="Josefin Sans"/>
                          <w:b/>
                          <w:bCs/>
                          <w:color w:val="000000" w:themeColor="text1"/>
                          <w:sz w:val="40"/>
                          <w:szCs w:val="40"/>
                        </w:rPr>
                        <w:t xml:space="preserve">Activités – Unité 3.01 </w:t>
                      </w:r>
                    </w:p>
                    <w:p w14:paraId="04A60C6B" w14:textId="77777777" w:rsidR="005F7F99" w:rsidRPr="00DF7C5D" w:rsidRDefault="005F7F99" w:rsidP="005F7F99">
                      <w:pPr>
                        <w:rPr>
                          <w:rFonts w:ascii="Josefin Sans" w:hAnsi="Josefin Sans"/>
                          <w:b/>
                          <w:bCs/>
                          <w:color w:val="000000" w:themeColor="text1"/>
                          <w:sz w:val="32"/>
                          <w:szCs w:val="32"/>
                        </w:rPr>
                      </w:pPr>
                      <w:r w:rsidRPr="00DF7C5D">
                        <w:rPr>
                          <w:rFonts w:ascii="Josefin Sans" w:hAnsi="Josefin Sans"/>
                          <w:b/>
                          <w:bCs/>
                          <w:i/>
                          <w:iCs/>
                          <w:color w:val="000000" w:themeColor="text1"/>
                          <w:sz w:val="32"/>
                          <w:szCs w:val="32"/>
                        </w:rPr>
                        <w:t>Hygiène personnelle du bénéficiaire de soins</w:t>
                      </w:r>
                    </w:p>
                    <w:p w14:paraId="7137120D" w14:textId="77777777" w:rsidR="005F7F99" w:rsidRPr="00BF61B0" w:rsidRDefault="005F7F99" w:rsidP="005F7F99">
                      <w:pPr>
                        <w:jc w:val="center"/>
                        <w:rPr>
                          <w:b/>
                          <w:bCs/>
                          <w:color w:val="000000" w:themeColor="text1"/>
                          <w:sz w:val="40"/>
                          <w:szCs w:val="40"/>
                        </w:rPr>
                      </w:pPr>
                    </w:p>
                  </w:txbxContent>
                </v:textbox>
                <w10:wrap anchorx="page"/>
              </v:shape>
            </w:pict>
          </mc:Fallback>
        </mc:AlternateContent>
      </w:r>
      <w:r w:rsidR="005F7F99" w:rsidRPr="00E57201">
        <w:rPr>
          <w:rFonts w:ascii="Josefin Sans" w:hAnsi="Josefin Sans"/>
          <w:b/>
          <w:noProof/>
          <w:sz w:val="40"/>
          <w:szCs w:val="40"/>
        </w:rPr>
        <mc:AlternateContent>
          <mc:Choice Requires="wps">
            <w:drawing>
              <wp:anchor distT="0" distB="0" distL="114300" distR="114300" simplePos="0" relativeHeight="251658345" behindDoc="0" locked="0" layoutInCell="1" allowOverlap="1" wp14:anchorId="545C0FD2" wp14:editId="6AD7DCE1">
                <wp:simplePos x="0" y="0"/>
                <wp:positionH relativeFrom="column">
                  <wp:posOffset>2023110</wp:posOffset>
                </wp:positionH>
                <wp:positionV relativeFrom="paragraph">
                  <wp:posOffset>1732915</wp:posOffset>
                </wp:positionV>
                <wp:extent cx="6560820" cy="3225800"/>
                <wp:effectExtent l="0" t="0" r="11430" b="12700"/>
                <wp:wrapNone/>
                <wp:docPr id="780769115" name="Rectangle : avec coins arrondis en diagonale 780769115"/>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F3F4F19" w14:textId="77777777" w:rsidR="005F7F99" w:rsidRPr="00DF7C5D" w:rsidRDefault="005F7F99" w:rsidP="005F7F99">
                            <w:pPr>
                              <w:pStyle w:val="Paragraphedeliste"/>
                              <w:rPr>
                                <w:rFonts w:ascii="Josefin Sans" w:hAnsi="Josefin Sans"/>
                                <w:b/>
                                <w:bCs/>
                                <w:color w:val="000000" w:themeColor="text1"/>
                                <w:sz w:val="36"/>
                                <w:szCs w:val="36"/>
                              </w:rPr>
                            </w:pPr>
                            <w:r w:rsidRPr="00DF7C5D">
                              <w:rPr>
                                <w:rFonts w:ascii="Josefin Sans" w:hAnsi="Josefin Sans"/>
                                <w:b/>
                                <w:bCs/>
                                <w:color w:val="000000" w:themeColor="text1"/>
                                <w:sz w:val="36"/>
                                <w:szCs w:val="36"/>
                              </w:rPr>
                              <w:t>Les activités planifiées visent à :</w:t>
                            </w:r>
                          </w:p>
                          <w:p w14:paraId="6ACA767A" w14:textId="77777777" w:rsidR="005F7F99" w:rsidRPr="00DF7C5D" w:rsidRDefault="00102366" w:rsidP="005F7F99">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Faire prendre conscience de l’importance de l'hygiène</w:t>
                            </w:r>
                          </w:p>
                          <w:p w14:paraId="74302505" w14:textId="77777777" w:rsidR="00102366" w:rsidRPr="00DF7C5D" w:rsidRDefault="00102366" w:rsidP="005F7F99">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Connaitre les responsabilités de l’aidant en matière d'hygiène</w:t>
                            </w:r>
                          </w:p>
                          <w:p w14:paraId="76093703" w14:textId="77777777" w:rsidR="005F7F99" w:rsidRPr="00DF7C5D" w:rsidRDefault="005F7F99" w:rsidP="005F7F99">
                            <w:pPr>
                              <w:pStyle w:val="Paragraphedeliste"/>
                              <w:ind w:left="1533"/>
                              <w:rPr>
                                <w:rFonts w:ascii="Josefin Sans" w:hAnsi="Josefin Sans"/>
                                <w:b/>
                                <w:bCs/>
                                <w:color w:val="000000" w:themeColor="text1"/>
                                <w:sz w:val="28"/>
                                <w:szCs w:val="28"/>
                              </w:rPr>
                            </w:pPr>
                          </w:p>
                          <w:p w14:paraId="5A905437" w14:textId="4D669130" w:rsidR="005F7F99" w:rsidRPr="00DF7C5D" w:rsidRDefault="005F7F99" w:rsidP="005F7F99">
                            <w:pPr>
                              <w:pStyle w:val="Paragraphedeliste"/>
                              <w:ind w:left="1533"/>
                              <w:rPr>
                                <w:rFonts w:ascii="Josefin Sans" w:hAnsi="Josefin Sans"/>
                                <w:b/>
                                <w:bCs/>
                                <w:color w:val="000000" w:themeColor="text1"/>
                                <w:sz w:val="24"/>
                                <w:szCs w:val="24"/>
                                <w:u w:val="single"/>
                              </w:rPr>
                            </w:pPr>
                            <w:r w:rsidRPr="00DF7C5D">
                              <w:rPr>
                                <w:rFonts w:ascii="Josefin Sans" w:hAnsi="Josefin Sans"/>
                                <w:b/>
                                <w:bCs/>
                                <w:color w:val="C00000"/>
                                <w:sz w:val="32"/>
                                <w:szCs w:val="32"/>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4"/>
                                <w:szCs w:val="24"/>
                              </w:rPr>
                              <w:t xml:space="preserve">Pour qu’une activité de mise en situation soit correctement réalisée, il est important qu’un sentiment de proximité </w:t>
                            </w:r>
                            <w:r w:rsidR="007741F2" w:rsidRPr="00DF7C5D">
                              <w:rPr>
                                <w:rFonts w:ascii="Josefin Sans" w:hAnsi="Josefin Sans"/>
                                <w:color w:val="000000" w:themeColor="text1"/>
                                <w:sz w:val="24"/>
                                <w:szCs w:val="24"/>
                              </w:rPr>
                              <w:t>se soit</w:t>
                            </w:r>
                            <w:r w:rsidRPr="00DF7C5D">
                              <w:rPr>
                                <w:rFonts w:ascii="Josefin Sans" w:hAnsi="Josefin Sans"/>
                                <w:color w:val="000000" w:themeColor="text1"/>
                                <w:sz w:val="24"/>
                                <w:szCs w:val="24"/>
                              </w:rPr>
                              <w:t xml:space="preserve"> créé lors des séances de formation précédentes. </w:t>
                            </w:r>
                            <w:r w:rsidR="00072746" w:rsidRPr="00DF7C5D">
                              <w:rPr>
                                <w:rFonts w:ascii="Josefin Sans" w:hAnsi="Josefin Sans"/>
                                <w:color w:val="000000" w:themeColor="text1"/>
                              </w:rPr>
                              <w:t xml:space="preserve">L'activité en ligne peut être réalisée en présentiel, individuellement ou collectivement, selon le </w:t>
                            </w:r>
                            <w:r w:rsidRPr="00DF7C5D">
                              <w:rPr>
                                <w:rFonts w:ascii="Josefin Sans" w:hAnsi="Josefin Sans"/>
                                <w:color w:val="000000" w:themeColor="text1"/>
                                <w:sz w:val="24"/>
                                <w:szCs w:val="24"/>
                              </w:rPr>
                              <w:t>profil des stagiaires.</w:t>
                            </w:r>
                            <w:r w:rsidRPr="00DF7C5D">
                              <w:rPr>
                                <w:rFonts w:ascii="Josefin Sans" w:hAnsi="Josefin Sans"/>
                                <w:b/>
                                <w:bCs/>
                                <w:color w:val="000000" w:themeColor="text1"/>
                                <w:sz w:val="24"/>
                                <w:szCs w:val="24"/>
                              </w:rPr>
                              <w:t xml:space="preserve"> </w:t>
                            </w:r>
                          </w:p>
                          <w:p w14:paraId="6DFBB1FF" w14:textId="77777777" w:rsidR="005F7F99" w:rsidRPr="00BF61B0"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0FD2" id="Rectangle : avec coins arrondis en diagonale 780769115" o:spid="_x0000_s1158" style="position:absolute;margin-left:159.3pt;margin-top:136.45pt;width:516.6pt;height:25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mfw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6F3F4F19" w14:textId="77777777" w:rsidR="005F7F99" w:rsidRPr="00DF7C5D" w:rsidRDefault="005F7F99" w:rsidP="005F7F99">
                      <w:pPr>
                        <w:pStyle w:val="Paragraphedeliste"/>
                        <w:rPr>
                          <w:rFonts w:ascii="Josefin Sans" w:hAnsi="Josefin Sans"/>
                          <w:b/>
                          <w:bCs/>
                          <w:color w:val="000000" w:themeColor="text1"/>
                          <w:sz w:val="36"/>
                          <w:szCs w:val="36"/>
                        </w:rPr>
                      </w:pPr>
                      <w:r w:rsidRPr="00DF7C5D">
                        <w:rPr>
                          <w:rFonts w:ascii="Josefin Sans" w:hAnsi="Josefin Sans"/>
                          <w:b/>
                          <w:bCs/>
                          <w:color w:val="000000" w:themeColor="text1"/>
                          <w:sz w:val="36"/>
                          <w:szCs w:val="36"/>
                        </w:rPr>
                        <w:t>Les activités planifiées visent à :</w:t>
                      </w:r>
                    </w:p>
                    <w:p w14:paraId="6ACA767A" w14:textId="77777777" w:rsidR="005F7F99" w:rsidRPr="00DF7C5D" w:rsidRDefault="00102366" w:rsidP="005F7F99">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Faire prendre conscience de l’importance de l'hygiène</w:t>
                      </w:r>
                    </w:p>
                    <w:p w14:paraId="74302505" w14:textId="77777777" w:rsidR="00102366" w:rsidRPr="00DF7C5D" w:rsidRDefault="00102366" w:rsidP="005F7F99">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Connaitre les responsabilités de l’aidant en matière d'hygiène</w:t>
                      </w:r>
                    </w:p>
                    <w:p w14:paraId="76093703" w14:textId="77777777" w:rsidR="005F7F99" w:rsidRPr="00DF7C5D" w:rsidRDefault="005F7F99" w:rsidP="005F7F99">
                      <w:pPr>
                        <w:pStyle w:val="Paragraphedeliste"/>
                        <w:ind w:left="1533"/>
                        <w:rPr>
                          <w:rFonts w:ascii="Josefin Sans" w:hAnsi="Josefin Sans"/>
                          <w:b/>
                          <w:bCs/>
                          <w:color w:val="000000" w:themeColor="text1"/>
                          <w:sz w:val="28"/>
                          <w:szCs w:val="28"/>
                        </w:rPr>
                      </w:pPr>
                    </w:p>
                    <w:p w14:paraId="5A905437" w14:textId="4D669130" w:rsidR="005F7F99" w:rsidRPr="00DF7C5D" w:rsidRDefault="005F7F99" w:rsidP="005F7F99">
                      <w:pPr>
                        <w:pStyle w:val="Paragraphedeliste"/>
                        <w:ind w:left="1533"/>
                        <w:rPr>
                          <w:rFonts w:ascii="Josefin Sans" w:hAnsi="Josefin Sans"/>
                          <w:b/>
                          <w:bCs/>
                          <w:color w:val="000000" w:themeColor="text1"/>
                          <w:sz w:val="24"/>
                          <w:szCs w:val="24"/>
                          <w:u w:val="single"/>
                        </w:rPr>
                      </w:pPr>
                      <w:r w:rsidRPr="00DF7C5D">
                        <w:rPr>
                          <w:rFonts w:ascii="Josefin Sans" w:hAnsi="Josefin Sans"/>
                          <w:b/>
                          <w:bCs/>
                          <w:color w:val="C00000"/>
                          <w:sz w:val="32"/>
                          <w:szCs w:val="32"/>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4"/>
                          <w:szCs w:val="24"/>
                        </w:rPr>
                        <w:t xml:space="preserve">Pour qu’une activité de mise en situation soit correctement réalisée, il est important qu’un sentiment de proximité </w:t>
                      </w:r>
                      <w:r w:rsidR="007741F2" w:rsidRPr="00DF7C5D">
                        <w:rPr>
                          <w:rFonts w:ascii="Josefin Sans" w:hAnsi="Josefin Sans"/>
                          <w:color w:val="000000" w:themeColor="text1"/>
                          <w:sz w:val="24"/>
                          <w:szCs w:val="24"/>
                        </w:rPr>
                        <w:t>se soit</w:t>
                      </w:r>
                      <w:r w:rsidRPr="00DF7C5D">
                        <w:rPr>
                          <w:rFonts w:ascii="Josefin Sans" w:hAnsi="Josefin Sans"/>
                          <w:color w:val="000000" w:themeColor="text1"/>
                          <w:sz w:val="24"/>
                          <w:szCs w:val="24"/>
                        </w:rPr>
                        <w:t xml:space="preserve"> créé lors des séances de formation précédentes. </w:t>
                      </w:r>
                      <w:r w:rsidR="00072746" w:rsidRPr="00DF7C5D">
                        <w:rPr>
                          <w:rFonts w:ascii="Josefin Sans" w:hAnsi="Josefin Sans"/>
                          <w:color w:val="000000" w:themeColor="text1"/>
                        </w:rPr>
                        <w:t xml:space="preserve">L'activité en ligne peut être réalisée en présentiel, individuellement ou collectivement, selon le </w:t>
                      </w:r>
                      <w:r w:rsidRPr="00DF7C5D">
                        <w:rPr>
                          <w:rFonts w:ascii="Josefin Sans" w:hAnsi="Josefin Sans"/>
                          <w:color w:val="000000" w:themeColor="text1"/>
                          <w:sz w:val="24"/>
                          <w:szCs w:val="24"/>
                        </w:rPr>
                        <w:t>profil des stagiaires.</w:t>
                      </w:r>
                      <w:r w:rsidRPr="00DF7C5D">
                        <w:rPr>
                          <w:rFonts w:ascii="Josefin Sans" w:hAnsi="Josefin Sans"/>
                          <w:b/>
                          <w:bCs/>
                          <w:color w:val="000000" w:themeColor="text1"/>
                          <w:sz w:val="24"/>
                          <w:szCs w:val="24"/>
                        </w:rPr>
                        <w:t xml:space="preserve"> </w:t>
                      </w:r>
                    </w:p>
                    <w:p w14:paraId="6DFBB1FF" w14:textId="77777777" w:rsidR="005F7F99" w:rsidRPr="00BF61B0" w:rsidRDefault="005F7F99" w:rsidP="005F7F99"/>
                  </w:txbxContent>
                </v:textbox>
              </v:shape>
            </w:pict>
          </mc:Fallback>
        </mc:AlternateContent>
      </w:r>
      <w:r w:rsidR="005F7F99" w:rsidRPr="00E57201">
        <w:rPr>
          <w:rFonts w:ascii="Josefin Sans" w:hAnsi="Josefin Sans"/>
          <w:b/>
          <w:noProof/>
          <w:sz w:val="40"/>
          <w:szCs w:val="40"/>
        </w:rPr>
        <mc:AlternateContent>
          <mc:Choice Requires="wps">
            <w:drawing>
              <wp:anchor distT="0" distB="0" distL="114300" distR="114300" simplePos="0" relativeHeight="251658344" behindDoc="0" locked="0" layoutInCell="1" allowOverlap="1" wp14:anchorId="76418BA9" wp14:editId="4FB06EC3">
                <wp:simplePos x="0" y="0"/>
                <wp:positionH relativeFrom="column">
                  <wp:posOffset>651510</wp:posOffset>
                </wp:positionH>
                <wp:positionV relativeFrom="paragraph">
                  <wp:posOffset>356870</wp:posOffset>
                </wp:positionV>
                <wp:extent cx="1216025" cy="1216025"/>
                <wp:effectExtent l="0" t="0" r="22225" b="22225"/>
                <wp:wrapNone/>
                <wp:docPr id="701500437" name="Cube 70150043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4F845E8B" w14:textId="77777777" w:rsidR="005F7F99" w:rsidRPr="00DF7C5D" w:rsidRDefault="005F7F99" w:rsidP="005F7F9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242BD28A"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18BA9" id="Cube 701500437" o:spid="_x0000_s1159" type="#_x0000_t16" style="position:absolute;margin-left:51.3pt;margin-top:28.1pt;width:95.75pt;height:95.7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" fillcolor="#00b0f0" strokecolor="#2f528f" strokeweight="1pt">
                <v:textbox>
                  <w:txbxContent>
                    <w:p w14:paraId="4F845E8B" w14:textId="77777777" w:rsidR="005F7F99" w:rsidRPr="00DF7C5D" w:rsidRDefault="005F7F99" w:rsidP="005F7F9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242BD28A" w14:textId="77777777" w:rsidR="005F7F99" w:rsidRDefault="005F7F99" w:rsidP="005F7F99"/>
                  </w:txbxContent>
                </v:textbox>
              </v:shape>
            </w:pict>
          </mc:Fallback>
        </mc:AlternateContent>
      </w:r>
      <w:r w:rsidR="005F7F99" w:rsidRPr="00E57201">
        <w:rPr>
          <w:rFonts w:ascii="Josefin Sans" w:hAnsi="Josefin Sans"/>
          <w:b/>
          <w:noProof/>
          <w:sz w:val="40"/>
          <w:szCs w:val="40"/>
        </w:rPr>
        <w:drawing>
          <wp:inline distT="0" distB="0" distL="0" distR="0" wp14:anchorId="318343FE" wp14:editId="13D43102">
            <wp:extent cx="8621395" cy="4949825"/>
            <wp:effectExtent l="171450" t="247650" r="198755" b="250825"/>
            <wp:docPr id="1693382253" name="Image 16933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8A345D" w14:textId="77777777" w:rsidR="0044134A" w:rsidRPr="00E57201" w:rsidRDefault="0044134A" w:rsidP="00E777D0">
      <w:pPr>
        <w:spacing w:before="60" w:after="60"/>
        <w:jc w:val="both"/>
        <w:rPr>
          <w:rFonts w:ascii="Josefin Sans" w:hAnsi="Josefin Sans" w:cs="Tahoma"/>
          <w:b/>
          <w:sz w:val="40"/>
          <w:szCs w:val="40"/>
          <w:lang w:val="en-GB"/>
        </w:rPr>
      </w:pPr>
    </w:p>
    <w:p w14:paraId="67079472" w14:textId="63F514E8" w:rsidR="001B7D30" w:rsidRPr="00E57201" w:rsidRDefault="009D4472" w:rsidP="00E777D0">
      <w:pPr>
        <w:spacing w:before="60" w:after="60"/>
        <w:jc w:val="both"/>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46" behindDoc="0" locked="0" layoutInCell="1" allowOverlap="1" wp14:anchorId="698157F7" wp14:editId="36043B33">
                <wp:simplePos x="0" y="0"/>
                <wp:positionH relativeFrom="page">
                  <wp:posOffset>3808675</wp:posOffset>
                </wp:positionH>
                <wp:positionV relativeFrom="paragraph">
                  <wp:posOffset>586463</wp:posOffset>
                </wp:positionV>
                <wp:extent cx="4086970" cy="1105231"/>
                <wp:effectExtent l="0" t="0" r="27940" b="19050"/>
                <wp:wrapNone/>
                <wp:docPr id="1013489024" name="Rectangle : avec coins arrondis en diagonale 1013489024"/>
                <wp:cNvGraphicFramePr/>
                <a:graphic xmlns:a="http://schemas.openxmlformats.org/drawingml/2006/main">
                  <a:graphicData uri="http://schemas.microsoft.com/office/word/2010/wordprocessingShape">
                    <wps:wsp>
                      <wps:cNvSpPr/>
                      <wps:spPr>
                        <a:xfrm>
                          <a:off x="0" y="0"/>
                          <a:ext cx="4086970" cy="1105231"/>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CDFD66D" w14:textId="77777777" w:rsidR="001B7D30" w:rsidRPr="00DF7C5D" w:rsidRDefault="001B7D30" w:rsidP="001B7D30">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3.02 </w:t>
                            </w:r>
                          </w:p>
                          <w:p w14:paraId="6232039D" w14:textId="77777777" w:rsidR="001B7D30" w:rsidRPr="00DF7C5D" w:rsidRDefault="001B7D30" w:rsidP="001B7D30">
                            <w:pPr>
                              <w:jc w:val="center"/>
                              <w:rPr>
                                <w:rFonts w:ascii="Josefin Sans" w:hAnsi="Josefin Sans"/>
                                <w:b/>
                                <w:bCs/>
                                <w:color w:val="000000" w:themeColor="text1"/>
                                <w:sz w:val="40"/>
                                <w:szCs w:val="40"/>
                              </w:rPr>
                            </w:pPr>
                            <w:r w:rsidRPr="00DF7C5D">
                              <w:rPr>
                                <w:rFonts w:ascii="Josefin Sans" w:hAnsi="Josefin Sans"/>
                                <w:b/>
                                <w:bCs/>
                                <w:i/>
                                <w:iCs/>
                                <w:color w:val="000000" w:themeColor="text1"/>
                                <w:sz w:val="32"/>
                                <w:szCs w:val="32"/>
                              </w:rPr>
                              <w:t>Consignes pour la cuisine - régimes alimentaires spéciaux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57F7" id="Rectangle : avec coins arrondis en diagonale 1013489024" o:spid="_x0000_s1160" style="position:absolute;left:0;text-align:left;margin-left:299.9pt;margin-top:46.2pt;width:321.8pt;height:87.0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86970,11052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" adj="-11796480,,5400" path="m184209,l4086970,r,l4086970,921022v,101736,-82473,184209,-184209,184209l,1105231r,l,184209c,82473,82473,,184209,xe" fillcolor="#00b0f0" strokecolor="#2f528f" strokeweight="1pt">
                <v:stroke joinstyle="miter"/>
                <v:formulas/>
                <v:path arrowok="t" o:connecttype="custom" o:connectlocs="184209,0;4086970,0;4086970,0;4086970,921022;3902761,1105231;0,1105231;0,1105231;0,184209;184209,0" o:connectangles="0,0,0,0,0,0,0,0,0" textboxrect="0,0,4086970,1105231"/>
                <v:textbox>
                  <w:txbxContent>
                    <w:p w14:paraId="6CDFD66D" w14:textId="77777777" w:rsidR="001B7D30" w:rsidRPr="00DF7C5D" w:rsidRDefault="001B7D30" w:rsidP="001B7D30">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3.02 </w:t>
                      </w:r>
                    </w:p>
                    <w:p w14:paraId="6232039D" w14:textId="77777777" w:rsidR="001B7D30" w:rsidRPr="00DF7C5D" w:rsidRDefault="001B7D30" w:rsidP="001B7D30">
                      <w:pPr>
                        <w:jc w:val="center"/>
                        <w:rPr>
                          <w:rFonts w:ascii="Josefin Sans" w:hAnsi="Josefin Sans"/>
                          <w:b/>
                          <w:bCs/>
                          <w:color w:val="000000" w:themeColor="text1"/>
                          <w:sz w:val="40"/>
                          <w:szCs w:val="40"/>
                        </w:rPr>
                      </w:pPr>
                      <w:r w:rsidRPr="00DF7C5D">
                        <w:rPr>
                          <w:rFonts w:ascii="Josefin Sans" w:hAnsi="Josefin Sans"/>
                          <w:b/>
                          <w:bCs/>
                          <w:i/>
                          <w:iCs/>
                          <w:color w:val="000000" w:themeColor="text1"/>
                          <w:sz w:val="32"/>
                          <w:szCs w:val="32"/>
                        </w:rPr>
                        <w:t>Consignes pour la cuisine - régimes alimentaires spéciaux</w:t>
                      </w:r>
                    </w:p>
                  </w:txbxContent>
                </v:textbox>
                <w10:wrap anchorx="page"/>
              </v:shape>
            </w:pict>
          </mc:Fallback>
        </mc:AlternateContent>
      </w:r>
      <w:r w:rsidR="001B7D30" w:rsidRPr="00E57201">
        <w:rPr>
          <w:rFonts w:ascii="Josefin Sans" w:hAnsi="Josefin Sans"/>
          <w:b/>
          <w:noProof/>
          <w:sz w:val="40"/>
          <w:szCs w:val="40"/>
        </w:rPr>
        <mc:AlternateContent>
          <mc:Choice Requires="wps">
            <w:drawing>
              <wp:anchor distT="0" distB="0" distL="114300" distR="114300" simplePos="0" relativeHeight="251658348" behindDoc="0" locked="0" layoutInCell="1" allowOverlap="1" wp14:anchorId="4E68C303" wp14:editId="166135D8">
                <wp:simplePos x="0" y="0"/>
                <wp:positionH relativeFrom="column">
                  <wp:posOffset>1865713</wp:posOffset>
                </wp:positionH>
                <wp:positionV relativeFrom="paragraph">
                  <wp:posOffset>1812790</wp:posOffset>
                </wp:positionV>
                <wp:extent cx="6716395" cy="3263276"/>
                <wp:effectExtent l="0" t="0" r="14605" b="13335"/>
                <wp:wrapNone/>
                <wp:docPr id="236422106" name="Rectangle : avec coins arrondis en diagonale 236422106"/>
                <wp:cNvGraphicFramePr/>
                <a:graphic xmlns:a="http://schemas.openxmlformats.org/drawingml/2006/main">
                  <a:graphicData uri="http://schemas.microsoft.com/office/word/2010/wordprocessingShape">
                    <wps:wsp>
                      <wps:cNvSpPr/>
                      <wps:spPr>
                        <a:xfrm>
                          <a:off x="0" y="0"/>
                          <a:ext cx="6716395" cy="3263276"/>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1F5CA117" w14:textId="77777777" w:rsidR="001B7D30" w:rsidRPr="00DF7C5D" w:rsidRDefault="001B7D30" w:rsidP="001B7D30">
                            <w:pPr>
                              <w:pStyle w:val="Paragraphedeliste"/>
                              <w:rPr>
                                <w:rFonts w:ascii="Josefin Sans" w:hAnsi="Josefin Sans"/>
                                <w:b/>
                                <w:bCs/>
                                <w:color w:val="000000" w:themeColor="text1"/>
                                <w:sz w:val="36"/>
                                <w:szCs w:val="36"/>
                              </w:rPr>
                            </w:pPr>
                            <w:r w:rsidRPr="00DF7C5D">
                              <w:rPr>
                                <w:rFonts w:ascii="Josefin Sans" w:hAnsi="Josefin Sans"/>
                                <w:b/>
                                <w:bCs/>
                                <w:color w:val="000000" w:themeColor="text1"/>
                                <w:sz w:val="36"/>
                                <w:szCs w:val="36"/>
                              </w:rPr>
                              <w:t>Les activités planifiées visent à :</w:t>
                            </w:r>
                          </w:p>
                          <w:p w14:paraId="3F9CAC0C" w14:textId="4F1DBD66" w:rsidR="001B7D30" w:rsidRPr="00DF7C5D" w:rsidRDefault="001B7D30" w:rsidP="001B7D30">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 xml:space="preserve">Identifier les nutriments essentiels </w:t>
                            </w:r>
                            <w:r w:rsidR="00072746" w:rsidRPr="00DF7C5D">
                              <w:rPr>
                                <w:rFonts w:ascii="Josefin Sans" w:hAnsi="Josefin Sans"/>
                                <w:sz w:val="36"/>
                                <w:szCs w:val="36"/>
                              </w:rPr>
                              <w:t>d’</w:t>
                            </w:r>
                            <w:r w:rsidRPr="00DF7C5D">
                              <w:rPr>
                                <w:rFonts w:ascii="Josefin Sans" w:hAnsi="Josefin Sans"/>
                                <w:sz w:val="36"/>
                                <w:szCs w:val="36"/>
                              </w:rPr>
                              <w:t>un régime de base</w:t>
                            </w:r>
                          </w:p>
                          <w:p w14:paraId="78812724" w14:textId="77777777" w:rsidR="001B7D30" w:rsidRPr="00DF7C5D" w:rsidRDefault="001B7D30" w:rsidP="001B7D30">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Adapter le régime de base aux besoins du bénéficiaire de soins</w:t>
                            </w:r>
                          </w:p>
                          <w:p w14:paraId="0DC787AB" w14:textId="77777777" w:rsidR="001B7D30" w:rsidRPr="00DF7C5D" w:rsidRDefault="001B7D30" w:rsidP="001B7D30">
                            <w:pPr>
                              <w:pStyle w:val="Paragraphedeliste"/>
                              <w:ind w:left="1533"/>
                              <w:rPr>
                                <w:rFonts w:ascii="Josefin Sans" w:hAnsi="Josefin Sans"/>
                                <w:b/>
                                <w:bCs/>
                                <w:color w:val="000000" w:themeColor="text1"/>
                                <w:sz w:val="28"/>
                                <w:szCs w:val="28"/>
                              </w:rPr>
                            </w:pPr>
                          </w:p>
                          <w:p w14:paraId="3AAC5AB4" w14:textId="77777777" w:rsidR="001B7D30" w:rsidRPr="00DF7C5D" w:rsidRDefault="001B7D30" w:rsidP="001B7D30">
                            <w:pPr>
                              <w:pStyle w:val="Paragraphedeliste"/>
                              <w:ind w:left="1533"/>
                              <w:rPr>
                                <w:rFonts w:ascii="Josefin Sans" w:hAnsi="Josefin Sans"/>
                                <w:b/>
                                <w:bCs/>
                                <w:color w:val="000000" w:themeColor="text1"/>
                                <w:u w:val="single"/>
                              </w:rPr>
                            </w:pPr>
                            <w:r w:rsidRPr="00DF7C5D">
                              <w:rPr>
                                <w:rFonts w:ascii="Josefin Sans" w:hAnsi="Josefin Sans"/>
                                <w:b/>
                                <w:bCs/>
                                <w:color w:val="C00000"/>
                                <w:sz w:val="36"/>
                                <w:szCs w:val="36"/>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En fonction des connaissances antérieures des membres du groupe, les activités peuvent être réalisées collectivement, créant ainsi une communauté d’apprentissage. Si les stagiaires éprouvent des difficultés à réaliser l’activité liée à la planification des repas, l’exercice sur les régimes spéciaux devrait être supprimé.  L'activité en ligne peut être réalisée en présentiel individuellement ou collectivement, selon les besoins des stagiaires</w:t>
                            </w:r>
                            <w:r w:rsidRPr="00DF7C5D">
                              <w:rPr>
                                <w:rFonts w:ascii="Josefin Sans" w:hAnsi="Josefin Sans"/>
                                <w:b/>
                                <w:bCs/>
                                <w:color w:val="000000" w:themeColor="text1"/>
                              </w:rPr>
                              <w:t xml:space="preserve"> </w:t>
                            </w:r>
                          </w:p>
                          <w:p w14:paraId="01206BFC" w14:textId="77777777" w:rsidR="001B7D30" w:rsidRPr="00DF7C5D" w:rsidRDefault="001B7D30" w:rsidP="001B7D30">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C303" id="Rectangle : avec coins arrondis en diagonale 236422106" o:spid="_x0000_s1161" style="position:absolute;left:0;text-align:left;margin-left:146.9pt;margin-top:142.75pt;width:528.85pt;height:256.9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6395,3263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" adj="-11796480,,5400" path="m543890,l6716395,r,l6716395,2719386v,300382,-243508,543890,-543890,543890l,3263276r,l,543890c,243508,243508,,543890,xe" fillcolor="#00b0f0" strokecolor="#2f528f" strokeweight="1pt">
                <v:stroke joinstyle="miter"/>
                <v:formulas/>
                <v:path arrowok="t" o:connecttype="custom" o:connectlocs="543890,0;6716395,0;6716395,0;6716395,2719386;6172505,3263276;0,3263276;0,3263276;0,543890;543890,0" o:connectangles="0,0,0,0,0,0,0,0,0" textboxrect="0,0,6716395,3263276"/>
                <v:textbox>
                  <w:txbxContent>
                    <w:p w14:paraId="1F5CA117" w14:textId="77777777" w:rsidR="001B7D30" w:rsidRPr="00DF7C5D" w:rsidRDefault="001B7D30" w:rsidP="001B7D30">
                      <w:pPr>
                        <w:pStyle w:val="Paragraphedeliste"/>
                        <w:rPr>
                          <w:rFonts w:ascii="Josefin Sans" w:hAnsi="Josefin Sans"/>
                          <w:b/>
                          <w:bCs/>
                          <w:color w:val="000000" w:themeColor="text1"/>
                          <w:sz w:val="36"/>
                          <w:szCs w:val="36"/>
                        </w:rPr>
                      </w:pPr>
                      <w:r w:rsidRPr="00DF7C5D">
                        <w:rPr>
                          <w:rFonts w:ascii="Josefin Sans" w:hAnsi="Josefin Sans"/>
                          <w:b/>
                          <w:bCs/>
                          <w:color w:val="000000" w:themeColor="text1"/>
                          <w:sz w:val="36"/>
                          <w:szCs w:val="36"/>
                        </w:rPr>
                        <w:t>Les activités planifiées visent à :</w:t>
                      </w:r>
                    </w:p>
                    <w:p w14:paraId="3F9CAC0C" w14:textId="4F1DBD66" w:rsidR="001B7D30" w:rsidRPr="00DF7C5D" w:rsidRDefault="001B7D30" w:rsidP="001B7D30">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 xml:space="preserve">Identifier les nutriments essentiels </w:t>
                      </w:r>
                      <w:r w:rsidR="00072746" w:rsidRPr="00DF7C5D">
                        <w:rPr>
                          <w:rFonts w:ascii="Josefin Sans" w:hAnsi="Josefin Sans"/>
                          <w:sz w:val="36"/>
                          <w:szCs w:val="36"/>
                        </w:rPr>
                        <w:t>d’</w:t>
                      </w:r>
                      <w:r w:rsidRPr="00DF7C5D">
                        <w:rPr>
                          <w:rFonts w:ascii="Josefin Sans" w:hAnsi="Josefin Sans"/>
                          <w:sz w:val="36"/>
                          <w:szCs w:val="36"/>
                        </w:rPr>
                        <w:t>un régime de base</w:t>
                      </w:r>
                    </w:p>
                    <w:p w14:paraId="78812724" w14:textId="77777777" w:rsidR="001B7D30" w:rsidRPr="00DF7C5D" w:rsidRDefault="001B7D30" w:rsidP="001B7D30">
                      <w:pPr>
                        <w:pStyle w:val="Paragraphedeliste"/>
                        <w:numPr>
                          <w:ilvl w:val="0"/>
                          <w:numId w:val="23"/>
                        </w:numPr>
                        <w:rPr>
                          <w:rFonts w:ascii="Josefin Sans" w:hAnsi="Josefin Sans"/>
                          <w:color w:val="000000" w:themeColor="text1"/>
                          <w:sz w:val="36"/>
                          <w:szCs w:val="36"/>
                        </w:rPr>
                      </w:pPr>
                      <w:r w:rsidRPr="00DF7C5D">
                        <w:rPr>
                          <w:rFonts w:ascii="Josefin Sans" w:hAnsi="Josefin Sans"/>
                          <w:sz w:val="36"/>
                          <w:szCs w:val="36"/>
                        </w:rPr>
                        <w:t>Adapter le régime de base aux besoins du bénéficiaire de soins</w:t>
                      </w:r>
                    </w:p>
                    <w:p w14:paraId="0DC787AB" w14:textId="77777777" w:rsidR="001B7D30" w:rsidRPr="00DF7C5D" w:rsidRDefault="001B7D30" w:rsidP="001B7D30">
                      <w:pPr>
                        <w:pStyle w:val="Paragraphedeliste"/>
                        <w:ind w:left="1533"/>
                        <w:rPr>
                          <w:rFonts w:ascii="Josefin Sans" w:hAnsi="Josefin Sans"/>
                          <w:b/>
                          <w:bCs/>
                          <w:color w:val="000000" w:themeColor="text1"/>
                          <w:sz w:val="28"/>
                          <w:szCs w:val="28"/>
                        </w:rPr>
                      </w:pPr>
                    </w:p>
                    <w:p w14:paraId="3AAC5AB4" w14:textId="77777777" w:rsidR="001B7D30" w:rsidRPr="00DF7C5D" w:rsidRDefault="001B7D30" w:rsidP="001B7D30">
                      <w:pPr>
                        <w:pStyle w:val="Paragraphedeliste"/>
                        <w:ind w:left="1533"/>
                        <w:rPr>
                          <w:rFonts w:ascii="Josefin Sans" w:hAnsi="Josefin Sans"/>
                          <w:b/>
                          <w:bCs/>
                          <w:color w:val="000000" w:themeColor="text1"/>
                          <w:u w:val="single"/>
                        </w:rPr>
                      </w:pPr>
                      <w:r w:rsidRPr="00DF7C5D">
                        <w:rPr>
                          <w:rFonts w:ascii="Josefin Sans" w:hAnsi="Josefin Sans"/>
                          <w:b/>
                          <w:bCs/>
                          <w:color w:val="C00000"/>
                          <w:sz w:val="36"/>
                          <w:szCs w:val="36"/>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En fonction des connaissances antérieures des membres du groupe, les activités peuvent être réalisées collectivement, créant ainsi une communauté d’apprentissage. Si les stagiaires éprouvent des difficultés à réaliser l’activité liée à la planification des repas, l’exercice sur les régimes spéciaux devrait être supprimé.  L'activité en ligne peut être réalisée en présentiel individuellement ou collectivement, selon les besoins des stagiaires</w:t>
                      </w:r>
                      <w:r w:rsidRPr="00DF7C5D">
                        <w:rPr>
                          <w:rFonts w:ascii="Josefin Sans" w:hAnsi="Josefin Sans"/>
                          <w:b/>
                          <w:bCs/>
                          <w:color w:val="000000" w:themeColor="text1"/>
                        </w:rPr>
                        <w:t xml:space="preserve"> </w:t>
                      </w:r>
                    </w:p>
                    <w:p w14:paraId="01206BFC" w14:textId="77777777" w:rsidR="001B7D30" w:rsidRPr="00DF7C5D" w:rsidRDefault="001B7D30" w:rsidP="001B7D30">
                      <w:pPr>
                        <w:rPr>
                          <w:rFonts w:ascii="Josefin Sans" w:hAnsi="Josefin Sans"/>
                        </w:rPr>
                      </w:pPr>
                    </w:p>
                  </w:txbxContent>
                </v:textbox>
              </v:shape>
            </w:pict>
          </mc:Fallback>
        </mc:AlternateContent>
      </w:r>
      <w:r w:rsidR="001B7D30" w:rsidRPr="00E57201">
        <w:rPr>
          <w:rFonts w:ascii="Josefin Sans" w:hAnsi="Josefin Sans"/>
          <w:b/>
          <w:noProof/>
          <w:sz w:val="40"/>
          <w:szCs w:val="40"/>
        </w:rPr>
        <mc:AlternateContent>
          <mc:Choice Requires="wps">
            <w:drawing>
              <wp:anchor distT="0" distB="0" distL="114300" distR="114300" simplePos="0" relativeHeight="251658347" behindDoc="0" locked="0" layoutInCell="1" allowOverlap="1" wp14:anchorId="4E00CD92" wp14:editId="0A73BD72">
                <wp:simplePos x="0" y="0"/>
                <wp:positionH relativeFrom="column">
                  <wp:posOffset>651510</wp:posOffset>
                </wp:positionH>
                <wp:positionV relativeFrom="paragraph">
                  <wp:posOffset>433070</wp:posOffset>
                </wp:positionV>
                <wp:extent cx="1216025" cy="1216025"/>
                <wp:effectExtent l="0" t="0" r="22225" b="22225"/>
                <wp:wrapNone/>
                <wp:docPr id="1658365427" name="Cube 165836542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1E0D520C" w14:textId="77777777" w:rsidR="001B7D30" w:rsidRPr="00DF7C5D" w:rsidRDefault="001B7D30" w:rsidP="001B7D30">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01164E3" w14:textId="77777777" w:rsidR="001B7D30" w:rsidRDefault="001B7D30" w:rsidP="001B7D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0CD92" id="Cube 1658365427" o:spid="_x0000_s1162" type="#_x0000_t16" style="position:absolute;left:0;text-align:left;margin-left:51.3pt;margin-top:34.1pt;width:95.75pt;height:95.7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" fillcolor="#00b0f0" strokecolor="#2f528f" strokeweight="1pt">
                <v:textbox>
                  <w:txbxContent>
                    <w:p w14:paraId="1E0D520C" w14:textId="77777777" w:rsidR="001B7D30" w:rsidRPr="00DF7C5D" w:rsidRDefault="001B7D30" w:rsidP="001B7D30">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01164E3" w14:textId="77777777" w:rsidR="001B7D30" w:rsidRDefault="001B7D30" w:rsidP="001B7D30"/>
                  </w:txbxContent>
                </v:textbox>
              </v:shape>
            </w:pict>
          </mc:Fallback>
        </mc:AlternateContent>
      </w:r>
      <w:r w:rsidR="001B7D30" w:rsidRPr="00E57201">
        <w:rPr>
          <w:rFonts w:ascii="Josefin Sans" w:hAnsi="Josefin Sans"/>
          <w:b/>
          <w:noProof/>
          <w:sz w:val="40"/>
          <w:szCs w:val="40"/>
        </w:rPr>
        <w:drawing>
          <wp:inline distT="0" distB="0" distL="0" distR="0" wp14:anchorId="23C73D52" wp14:editId="2D883121">
            <wp:extent cx="8621395" cy="4949825"/>
            <wp:effectExtent l="171450" t="247650" r="198755" b="250825"/>
            <wp:docPr id="1384505958" name="Image 13845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8D6D041" w14:textId="77777777" w:rsidR="00B53A48" w:rsidRPr="00E57201" w:rsidRDefault="00B53A48" w:rsidP="00E777D0">
      <w:pPr>
        <w:spacing w:before="60" w:after="60"/>
        <w:jc w:val="both"/>
        <w:rPr>
          <w:rFonts w:ascii="Josefin Sans" w:hAnsi="Josefin Sans" w:cs="Tahoma"/>
          <w:b/>
          <w:sz w:val="40"/>
          <w:szCs w:val="40"/>
          <w:lang w:val="en-GB"/>
        </w:rPr>
      </w:pPr>
    </w:p>
    <w:p w14:paraId="5400043C" w14:textId="345BF6AA" w:rsidR="00B53A48" w:rsidRPr="00E57201" w:rsidRDefault="009D4472" w:rsidP="00E777D0">
      <w:pPr>
        <w:spacing w:before="60" w:after="60"/>
        <w:jc w:val="both"/>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49" behindDoc="0" locked="0" layoutInCell="1" allowOverlap="1" wp14:anchorId="5CD19D9F" wp14:editId="64527995">
                <wp:simplePos x="0" y="0"/>
                <wp:positionH relativeFrom="page">
                  <wp:posOffset>3840480</wp:posOffset>
                </wp:positionH>
                <wp:positionV relativeFrom="paragraph">
                  <wp:posOffset>594415</wp:posOffset>
                </wp:positionV>
                <wp:extent cx="4063117" cy="1081378"/>
                <wp:effectExtent l="0" t="0" r="13970" b="24130"/>
                <wp:wrapNone/>
                <wp:docPr id="1049623528" name="Rectangle : avec coins arrondis en diagonale 1049623528"/>
                <wp:cNvGraphicFramePr/>
                <a:graphic xmlns:a="http://schemas.openxmlformats.org/drawingml/2006/main">
                  <a:graphicData uri="http://schemas.microsoft.com/office/word/2010/wordprocessingShape">
                    <wps:wsp>
                      <wps:cNvSpPr/>
                      <wps:spPr>
                        <a:xfrm>
                          <a:off x="0" y="0"/>
                          <a:ext cx="4063117" cy="1081378"/>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350F952" w14:textId="77777777" w:rsidR="00B53A48" w:rsidRPr="00DF7C5D" w:rsidRDefault="00B53A48" w:rsidP="00B53A48">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3.03 </w:t>
                            </w:r>
                          </w:p>
                          <w:p w14:paraId="747984B2" w14:textId="77777777" w:rsidR="00B53A48" w:rsidRPr="00DF7C5D" w:rsidRDefault="00B53A48" w:rsidP="00B53A48">
                            <w:pPr>
                              <w:jc w:val="center"/>
                              <w:rPr>
                                <w:rFonts w:ascii="Josefin Sans" w:hAnsi="Josefin Sans"/>
                                <w:b/>
                                <w:bCs/>
                                <w:color w:val="000000" w:themeColor="text1"/>
                                <w:sz w:val="40"/>
                                <w:szCs w:val="40"/>
                              </w:rPr>
                            </w:pPr>
                            <w:r w:rsidRPr="00DF7C5D">
                              <w:rPr>
                                <w:rFonts w:ascii="Josefin Sans" w:hAnsi="Josefin Sans"/>
                                <w:b/>
                                <w:bCs/>
                                <w:i/>
                                <w:iCs/>
                                <w:color w:val="000000" w:themeColor="text1"/>
                                <w:sz w:val="32"/>
                                <w:szCs w:val="32"/>
                              </w:rPr>
                              <w:t>Types de médicaments et leur 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9D9F" id="Rectangle : avec coins arrondis en diagonale 1049623528" o:spid="_x0000_s1163" style="position:absolute;left:0;text-align:left;margin-left:302.4pt;margin-top:46.8pt;width:319.95pt;height:85.15pt;z-index:251658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63117,10813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" adj="-11796480,,5400" path="m180233,l4063117,r,l4063117,901145v,99540,-80693,180233,-180233,180233l,1081378r,l,180233c,80693,80693,,180233,xe" fillcolor="#00b0f0" strokecolor="#2f528f" strokeweight="1pt">
                <v:stroke joinstyle="miter"/>
                <v:formulas/>
                <v:path arrowok="t" o:connecttype="custom" o:connectlocs="180233,0;4063117,0;4063117,0;4063117,901145;3882884,1081378;0,1081378;0,1081378;0,180233;180233,0" o:connectangles="0,0,0,0,0,0,0,0,0" textboxrect="0,0,4063117,1081378"/>
                <v:textbox>
                  <w:txbxContent>
                    <w:p w14:paraId="2350F952" w14:textId="77777777" w:rsidR="00B53A48" w:rsidRPr="00DF7C5D" w:rsidRDefault="00B53A48" w:rsidP="00B53A48">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3.03 </w:t>
                      </w:r>
                    </w:p>
                    <w:p w14:paraId="747984B2" w14:textId="77777777" w:rsidR="00B53A48" w:rsidRPr="00DF7C5D" w:rsidRDefault="00B53A48" w:rsidP="00B53A48">
                      <w:pPr>
                        <w:jc w:val="center"/>
                        <w:rPr>
                          <w:rFonts w:ascii="Josefin Sans" w:hAnsi="Josefin Sans"/>
                          <w:b/>
                          <w:bCs/>
                          <w:color w:val="000000" w:themeColor="text1"/>
                          <w:sz w:val="40"/>
                          <w:szCs w:val="40"/>
                        </w:rPr>
                      </w:pPr>
                      <w:r w:rsidRPr="00DF7C5D">
                        <w:rPr>
                          <w:rFonts w:ascii="Josefin Sans" w:hAnsi="Josefin Sans"/>
                          <w:b/>
                          <w:bCs/>
                          <w:i/>
                          <w:iCs/>
                          <w:color w:val="000000" w:themeColor="text1"/>
                          <w:sz w:val="32"/>
                          <w:szCs w:val="32"/>
                        </w:rPr>
                        <w:t>Types de médicaments et leur utilisation</w:t>
                      </w:r>
                    </w:p>
                  </w:txbxContent>
                </v:textbox>
                <w10:wrap anchorx="page"/>
              </v:shape>
            </w:pict>
          </mc:Fallback>
        </mc:AlternateContent>
      </w:r>
      <w:r w:rsidR="000F4BBB" w:rsidRPr="00E57201">
        <w:rPr>
          <w:rFonts w:ascii="Josefin Sans" w:hAnsi="Josefin Sans"/>
          <w:b/>
          <w:noProof/>
          <w:sz w:val="40"/>
          <w:szCs w:val="40"/>
        </w:rPr>
        <mc:AlternateContent>
          <mc:Choice Requires="wps">
            <w:drawing>
              <wp:anchor distT="0" distB="0" distL="114300" distR="114300" simplePos="0" relativeHeight="251658351" behindDoc="0" locked="0" layoutInCell="1" allowOverlap="1" wp14:anchorId="48A81743" wp14:editId="0C5CEF77">
                <wp:simplePos x="0" y="0"/>
                <wp:positionH relativeFrom="column">
                  <wp:posOffset>2053090</wp:posOffset>
                </wp:positionH>
                <wp:positionV relativeFrom="paragraph">
                  <wp:posOffset>1820285</wp:posOffset>
                </wp:positionV>
                <wp:extent cx="6560820" cy="3072983"/>
                <wp:effectExtent l="0" t="0" r="17780" b="13335"/>
                <wp:wrapNone/>
                <wp:docPr id="1383103292" name="Rectangle : avec coins arrondis en diagonale 1383103292"/>
                <wp:cNvGraphicFramePr/>
                <a:graphic xmlns:a="http://schemas.openxmlformats.org/drawingml/2006/main">
                  <a:graphicData uri="http://schemas.microsoft.com/office/word/2010/wordprocessingShape">
                    <wps:wsp>
                      <wps:cNvSpPr/>
                      <wps:spPr>
                        <a:xfrm>
                          <a:off x="0" y="0"/>
                          <a:ext cx="6560820" cy="3072983"/>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07A42B4" w14:textId="77777777" w:rsidR="00B53A48" w:rsidRPr="00DF7C5D" w:rsidRDefault="00B53A48" w:rsidP="00B53A48">
                            <w:pPr>
                              <w:pStyle w:val="Paragraphedeliste"/>
                              <w:rPr>
                                <w:rFonts w:ascii="Josefin Sans" w:hAnsi="Josefin Sans"/>
                                <w:b/>
                                <w:bCs/>
                                <w:color w:val="000000" w:themeColor="text1"/>
                                <w:sz w:val="32"/>
                                <w:szCs w:val="32"/>
                              </w:rPr>
                            </w:pPr>
                            <w:r w:rsidRPr="00DF7C5D">
                              <w:rPr>
                                <w:rFonts w:ascii="Josefin Sans" w:hAnsi="Josefin Sans"/>
                                <w:b/>
                                <w:bCs/>
                                <w:color w:val="000000" w:themeColor="text1"/>
                                <w:sz w:val="32"/>
                                <w:szCs w:val="32"/>
                              </w:rPr>
                              <w:t>Les activités planifiées visent à :</w:t>
                            </w:r>
                          </w:p>
                          <w:p w14:paraId="7D5DD0F9" w14:textId="77777777" w:rsidR="00B53A48" w:rsidRPr="00DF7C5D" w:rsidRDefault="00B53A48" w:rsidP="00B53A48">
                            <w:pPr>
                              <w:pStyle w:val="Paragraphedeliste"/>
                              <w:numPr>
                                <w:ilvl w:val="0"/>
                                <w:numId w:val="23"/>
                              </w:numPr>
                              <w:rPr>
                                <w:rFonts w:ascii="Josefin Sans" w:hAnsi="Josefin Sans"/>
                                <w:color w:val="000000" w:themeColor="text1"/>
                                <w:sz w:val="32"/>
                                <w:szCs w:val="32"/>
                              </w:rPr>
                            </w:pPr>
                            <w:r w:rsidRPr="00DF7C5D">
                              <w:rPr>
                                <w:rFonts w:ascii="Josefin Sans" w:hAnsi="Josefin Sans"/>
                                <w:sz w:val="32"/>
                                <w:szCs w:val="32"/>
                              </w:rPr>
                              <w:t>Savoir comment ranger et utiliser les différents médicaments</w:t>
                            </w:r>
                          </w:p>
                          <w:p w14:paraId="1326DBA4" w14:textId="77777777" w:rsidR="00B53A48" w:rsidRPr="00DF7C5D" w:rsidRDefault="00B53A48" w:rsidP="00B53A48">
                            <w:pPr>
                              <w:pStyle w:val="Paragraphedeliste"/>
                              <w:numPr>
                                <w:ilvl w:val="0"/>
                                <w:numId w:val="23"/>
                              </w:numPr>
                              <w:rPr>
                                <w:rFonts w:ascii="Josefin Sans" w:hAnsi="Josefin Sans"/>
                                <w:b/>
                                <w:bCs/>
                                <w:color w:val="000000" w:themeColor="text1"/>
                                <w:sz w:val="32"/>
                                <w:szCs w:val="32"/>
                              </w:rPr>
                            </w:pPr>
                            <w:r w:rsidRPr="00DF7C5D">
                              <w:rPr>
                                <w:rFonts w:ascii="Josefin Sans" w:hAnsi="Josefin Sans"/>
                                <w:sz w:val="32"/>
                                <w:szCs w:val="32"/>
                              </w:rPr>
                              <w:t>Identifier le type de médicaments le plus consommé par les bénéficiaires de soins</w:t>
                            </w:r>
                          </w:p>
                          <w:p w14:paraId="54C4EDBB" w14:textId="77777777" w:rsidR="00BE6FF0" w:rsidRPr="00DF7C5D" w:rsidRDefault="00BE6FF0" w:rsidP="00BE6FF0">
                            <w:pPr>
                              <w:pStyle w:val="Paragraphedeliste"/>
                              <w:ind w:left="1533"/>
                              <w:rPr>
                                <w:rFonts w:ascii="Josefin Sans" w:hAnsi="Josefin Sans"/>
                                <w:b/>
                                <w:bCs/>
                                <w:color w:val="000000" w:themeColor="text1"/>
                                <w:sz w:val="28"/>
                                <w:szCs w:val="28"/>
                              </w:rPr>
                            </w:pPr>
                          </w:p>
                          <w:p w14:paraId="4FC5A951" w14:textId="18A1FAAD" w:rsidR="00B53A48" w:rsidRPr="00DF7C5D" w:rsidRDefault="00B53A48" w:rsidP="002758D3">
                            <w:pPr>
                              <w:pStyle w:val="Paragraphedeliste"/>
                              <w:ind w:left="1533"/>
                              <w:rPr>
                                <w:rFonts w:ascii="Josefin Sans" w:hAnsi="Josefin Sans"/>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 xml:space="preserve">L’objectif principal de ce module est de montrer aux stagiaires l’importance de bien suivre les instructions du personnel médical. Pour l'activité de mise en situation, il est important de créer un sentiment de proximité entre les élèves. L'activité en ligne peut être réalisée en face-à-face et même collectivement afin de </w:t>
                            </w:r>
                            <w:r w:rsidR="002758D3" w:rsidRPr="00DF7C5D">
                              <w:rPr>
                                <w:rFonts w:ascii="Josefin Sans" w:hAnsi="Josefin Sans"/>
                                <w:color w:val="000000" w:themeColor="text1"/>
                              </w:rPr>
                              <w:t>faciliter la tâche.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1743" id="Rectangle : avec coins arrondis en diagonale 1383103292" o:spid="_x0000_s1164" style="position:absolute;left:0;text-align:left;margin-left:161.65pt;margin-top:143.35pt;width:516.6pt;height:241.9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072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" adj="-11796480,,5400" path="m512174,l6560820,r,l6560820,2560809v,282866,-229308,512174,-512174,512174l,3072983r,l,512174c,229308,229308,,512174,xe" fillcolor="#00b0f0" strokecolor="#2f528f" strokeweight="1pt">
                <v:stroke joinstyle="miter"/>
                <v:formulas/>
                <v:path arrowok="t" o:connecttype="custom" o:connectlocs="512174,0;6560820,0;6560820,0;6560820,2560809;6048646,3072983;0,3072983;0,3072983;0,512174;512174,0" o:connectangles="0,0,0,0,0,0,0,0,0" textboxrect="0,0,6560820,3072983"/>
                <v:textbox>
                  <w:txbxContent>
                    <w:p w14:paraId="507A42B4" w14:textId="77777777" w:rsidR="00B53A48" w:rsidRPr="00DF7C5D" w:rsidRDefault="00B53A48" w:rsidP="00B53A48">
                      <w:pPr>
                        <w:pStyle w:val="Paragraphedeliste"/>
                        <w:rPr>
                          <w:rFonts w:ascii="Josefin Sans" w:hAnsi="Josefin Sans"/>
                          <w:b/>
                          <w:bCs/>
                          <w:color w:val="000000" w:themeColor="text1"/>
                          <w:sz w:val="32"/>
                          <w:szCs w:val="32"/>
                        </w:rPr>
                      </w:pPr>
                      <w:r w:rsidRPr="00DF7C5D">
                        <w:rPr>
                          <w:rFonts w:ascii="Josefin Sans" w:hAnsi="Josefin Sans"/>
                          <w:b/>
                          <w:bCs/>
                          <w:color w:val="000000" w:themeColor="text1"/>
                          <w:sz w:val="32"/>
                          <w:szCs w:val="32"/>
                        </w:rPr>
                        <w:t>Les activités planifiées visent à :</w:t>
                      </w:r>
                    </w:p>
                    <w:p w14:paraId="7D5DD0F9" w14:textId="77777777" w:rsidR="00B53A48" w:rsidRPr="00DF7C5D" w:rsidRDefault="00B53A48" w:rsidP="00B53A48">
                      <w:pPr>
                        <w:pStyle w:val="Paragraphedeliste"/>
                        <w:numPr>
                          <w:ilvl w:val="0"/>
                          <w:numId w:val="23"/>
                        </w:numPr>
                        <w:rPr>
                          <w:rFonts w:ascii="Josefin Sans" w:hAnsi="Josefin Sans"/>
                          <w:color w:val="000000" w:themeColor="text1"/>
                          <w:sz w:val="32"/>
                          <w:szCs w:val="32"/>
                        </w:rPr>
                      </w:pPr>
                      <w:r w:rsidRPr="00DF7C5D">
                        <w:rPr>
                          <w:rFonts w:ascii="Josefin Sans" w:hAnsi="Josefin Sans"/>
                          <w:sz w:val="32"/>
                          <w:szCs w:val="32"/>
                        </w:rPr>
                        <w:t>Savoir comment ranger et utiliser les différents médicaments</w:t>
                      </w:r>
                    </w:p>
                    <w:p w14:paraId="1326DBA4" w14:textId="77777777" w:rsidR="00B53A48" w:rsidRPr="00DF7C5D" w:rsidRDefault="00B53A48" w:rsidP="00B53A48">
                      <w:pPr>
                        <w:pStyle w:val="Paragraphedeliste"/>
                        <w:numPr>
                          <w:ilvl w:val="0"/>
                          <w:numId w:val="23"/>
                        </w:numPr>
                        <w:rPr>
                          <w:rFonts w:ascii="Josefin Sans" w:hAnsi="Josefin Sans"/>
                          <w:b/>
                          <w:bCs/>
                          <w:color w:val="000000" w:themeColor="text1"/>
                          <w:sz w:val="32"/>
                          <w:szCs w:val="32"/>
                        </w:rPr>
                      </w:pPr>
                      <w:r w:rsidRPr="00DF7C5D">
                        <w:rPr>
                          <w:rFonts w:ascii="Josefin Sans" w:hAnsi="Josefin Sans"/>
                          <w:sz w:val="32"/>
                          <w:szCs w:val="32"/>
                        </w:rPr>
                        <w:t>Identifier le type de médicaments le plus consommé par les bénéficiaires de soins</w:t>
                      </w:r>
                    </w:p>
                    <w:p w14:paraId="54C4EDBB" w14:textId="77777777" w:rsidR="00BE6FF0" w:rsidRPr="00DF7C5D" w:rsidRDefault="00BE6FF0" w:rsidP="00BE6FF0">
                      <w:pPr>
                        <w:pStyle w:val="Paragraphedeliste"/>
                        <w:ind w:left="1533"/>
                        <w:rPr>
                          <w:rFonts w:ascii="Josefin Sans" w:hAnsi="Josefin Sans"/>
                          <w:b/>
                          <w:bCs/>
                          <w:color w:val="000000" w:themeColor="text1"/>
                          <w:sz w:val="28"/>
                          <w:szCs w:val="28"/>
                        </w:rPr>
                      </w:pPr>
                    </w:p>
                    <w:p w14:paraId="4FC5A951" w14:textId="18A1FAAD" w:rsidR="00B53A48" w:rsidRPr="00DF7C5D" w:rsidRDefault="00B53A48" w:rsidP="002758D3">
                      <w:pPr>
                        <w:pStyle w:val="Paragraphedeliste"/>
                        <w:ind w:left="1533"/>
                        <w:rPr>
                          <w:rFonts w:ascii="Josefin Sans" w:hAnsi="Josefin Sans"/>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 xml:space="preserve">L’objectif principal de ce module est de montrer aux stagiaires l’importance de bien suivre les instructions du personnel médical. Pour l'activité de mise en situation, il est important de créer un sentiment de proximité entre les élèves. L'activité en ligne peut être réalisée en face-à-face et même collectivement afin de </w:t>
                      </w:r>
                      <w:r w:rsidR="002758D3" w:rsidRPr="00DF7C5D">
                        <w:rPr>
                          <w:rFonts w:ascii="Josefin Sans" w:hAnsi="Josefin Sans"/>
                          <w:color w:val="000000" w:themeColor="text1"/>
                        </w:rPr>
                        <w:t>faciliter la tâche.</w:t>
                      </w:r>
                    </w:p>
                  </w:txbxContent>
                </v:textbox>
              </v:shape>
            </w:pict>
          </mc:Fallback>
        </mc:AlternateContent>
      </w:r>
      <w:r w:rsidR="00B53A48" w:rsidRPr="00E57201">
        <w:rPr>
          <w:rFonts w:ascii="Josefin Sans" w:hAnsi="Josefin Sans"/>
          <w:b/>
          <w:noProof/>
          <w:sz w:val="40"/>
          <w:szCs w:val="40"/>
        </w:rPr>
        <mc:AlternateContent>
          <mc:Choice Requires="wps">
            <w:drawing>
              <wp:anchor distT="0" distB="0" distL="114300" distR="114300" simplePos="0" relativeHeight="251658350" behindDoc="0" locked="0" layoutInCell="1" allowOverlap="1" wp14:anchorId="30008855" wp14:editId="2BA92BF2">
                <wp:simplePos x="0" y="0"/>
                <wp:positionH relativeFrom="column">
                  <wp:posOffset>680085</wp:posOffset>
                </wp:positionH>
                <wp:positionV relativeFrom="paragraph">
                  <wp:posOffset>442595</wp:posOffset>
                </wp:positionV>
                <wp:extent cx="1216025" cy="1216025"/>
                <wp:effectExtent l="0" t="0" r="22225" b="22225"/>
                <wp:wrapNone/>
                <wp:docPr id="1601985705" name="Cube 1601985705"/>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7EF1395D" w14:textId="77777777" w:rsidR="00B53A48" w:rsidRPr="00DF7C5D" w:rsidRDefault="00B53A48" w:rsidP="00B53A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732A8E3"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08855" id="Cube 1601985705" o:spid="_x0000_s1165" type="#_x0000_t16" style="position:absolute;left:0;text-align:left;margin-left:53.55pt;margin-top:34.85pt;width:95.75pt;height:95.75pt;z-index:251658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" fillcolor="#00b0f0" strokecolor="#2f528f" strokeweight="1pt">
                <v:textbox>
                  <w:txbxContent>
                    <w:p w14:paraId="7EF1395D" w14:textId="77777777" w:rsidR="00B53A48" w:rsidRPr="00DF7C5D" w:rsidRDefault="00B53A48" w:rsidP="00B53A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0732A8E3" w14:textId="77777777" w:rsidR="00B53A48" w:rsidRDefault="00B53A48" w:rsidP="00B53A48"/>
                  </w:txbxContent>
                </v:textbox>
              </v:shape>
            </w:pict>
          </mc:Fallback>
        </mc:AlternateContent>
      </w:r>
      <w:r w:rsidR="00B53A48" w:rsidRPr="00E57201">
        <w:rPr>
          <w:rFonts w:ascii="Josefin Sans" w:hAnsi="Josefin Sans"/>
          <w:b/>
          <w:noProof/>
          <w:sz w:val="40"/>
          <w:szCs w:val="40"/>
        </w:rPr>
        <w:drawing>
          <wp:inline distT="0" distB="0" distL="0" distR="0" wp14:anchorId="27178F0A" wp14:editId="61CF35E0">
            <wp:extent cx="8621395" cy="4834015"/>
            <wp:effectExtent l="190500" t="228600" r="179705" b="233680"/>
            <wp:docPr id="1407397618" name="Image 14073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4297" cy="48356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AF5B99" w14:textId="67E9B412" w:rsidR="00B53A48" w:rsidRPr="00E57201" w:rsidRDefault="009D4472" w:rsidP="00E777D0">
      <w:pPr>
        <w:spacing w:before="60" w:after="60"/>
        <w:jc w:val="both"/>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52" behindDoc="0" locked="0" layoutInCell="1" allowOverlap="1" wp14:anchorId="220C1DD8" wp14:editId="4836D7B9">
                <wp:simplePos x="0" y="0"/>
                <wp:positionH relativeFrom="page">
                  <wp:posOffset>3840479</wp:posOffset>
                </wp:positionH>
                <wp:positionV relativeFrom="paragraph">
                  <wp:posOffset>594414</wp:posOffset>
                </wp:positionV>
                <wp:extent cx="4214191" cy="978011"/>
                <wp:effectExtent l="0" t="0" r="15240" b="12700"/>
                <wp:wrapNone/>
                <wp:docPr id="1737563884" name="Rectangle : avec coins arrondis en diagonale 1737563884"/>
                <wp:cNvGraphicFramePr/>
                <a:graphic xmlns:a="http://schemas.openxmlformats.org/drawingml/2006/main">
                  <a:graphicData uri="http://schemas.microsoft.com/office/word/2010/wordprocessingShape">
                    <wps:wsp>
                      <wps:cNvSpPr/>
                      <wps:spPr>
                        <a:xfrm>
                          <a:off x="0" y="0"/>
                          <a:ext cx="4214191" cy="978011"/>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25072D8" w14:textId="77777777" w:rsidR="00B53A48" w:rsidRPr="00DF7C5D" w:rsidRDefault="00B53A48" w:rsidP="00B53A48">
                            <w:pPr>
                              <w:rPr>
                                <w:rFonts w:ascii="Josefin Sans" w:hAnsi="Josefin Sans"/>
                                <w:b/>
                                <w:bCs/>
                                <w:color w:val="000000" w:themeColor="text1"/>
                                <w:sz w:val="40"/>
                                <w:szCs w:val="40"/>
                              </w:rPr>
                            </w:pPr>
                            <w:r>
                              <w:rPr>
                                <w:b/>
                                <w:bCs/>
                                <w:color w:val="000000" w:themeColor="text1"/>
                                <w:sz w:val="40"/>
                                <w:szCs w:val="40"/>
                              </w:rPr>
                              <w:t xml:space="preserve">           </w:t>
                            </w:r>
                            <w:r w:rsidRPr="00DF7C5D">
                              <w:rPr>
                                <w:rFonts w:ascii="Josefin Sans" w:hAnsi="Josefin Sans"/>
                                <w:b/>
                                <w:bCs/>
                                <w:color w:val="000000" w:themeColor="text1"/>
                                <w:sz w:val="40"/>
                                <w:szCs w:val="40"/>
                              </w:rPr>
                              <w:t xml:space="preserve">Activités – Unité 3.04 </w:t>
                            </w:r>
                          </w:p>
                          <w:p w14:paraId="03529D71" w14:textId="77777777" w:rsidR="00B53A48" w:rsidRPr="00DF7C5D" w:rsidRDefault="00B53A48" w:rsidP="00B53A48">
                            <w:pPr>
                              <w:jc w:val="center"/>
                              <w:rPr>
                                <w:rFonts w:ascii="Josefin Sans" w:hAnsi="Josefin Sans"/>
                                <w:b/>
                                <w:bCs/>
                                <w:color w:val="000000" w:themeColor="text1"/>
                                <w:sz w:val="28"/>
                                <w:szCs w:val="28"/>
                              </w:rPr>
                            </w:pPr>
                            <w:r w:rsidRPr="00DF7C5D">
                              <w:rPr>
                                <w:rFonts w:ascii="Josefin Sans" w:hAnsi="Josefin Sans"/>
                                <w:b/>
                                <w:bCs/>
                                <w:i/>
                                <w:iCs/>
                                <w:color w:val="000000" w:themeColor="text1"/>
                                <w:sz w:val="28"/>
                                <w:szCs w:val="28"/>
                              </w:rPr>
                              <w:t>Activités sociales et loisirs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DD8" id="Rectangle : avec coins arrondis en diagonale 1737563884" o:spid="_x0000_s1166" style="position:absolute;left:0;text-align:left;margin-left:302.4pt;margin-top:46.8pt;width:331.85pt;height:77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214191,9780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" adj="-11796480,,5400" path="m163005,l4214191,r,l4214191,815006v,90025,-72980,163005,-163005,163005l,978011r,l,163005c,72980,72980,,163005,xe" fillcolor="#00b0f0" strokecolor="#2f528f" strokeweight="1pt">
                <v:stroke joinstyle="miter"/>
                <v:formulas/>
                <v:path arrowok="t" o:connecttype="custom" o:connectlocs="163005,0;4214191,0;4214191,0;4214191,815006;4051186,978011;0,978011;0,978011;0,163005;163005,0" o:connectangles="0,0,0,0,0,0,0,0,0" textboxrect="0,0,4214191,978011"/>
                <v:textbox>
                  <w:txbxContent>
                    <w:p w14:paraId="225072D8" w14:textId="77777777" w:rsidR="00B53A48" w:rsidRPr="00DF7C5D" w:rsidRDefault="00B53A48" w:rsidP="00B53A48">
                      <w:pPr>
                        <w:rPr>
                          <w:rFonts w:ascii="Josefin Sans" w:hAnsi="Josefin Sans"/>
                          <w:b/>
                          <w:bCs/>
                          <w:color w:val="000000" w:themeColor="text1"/>
                          <w:sz w:val="40"/>
                          <w:szCs w:val="40"/>
                        </w:rPr>
                      </w:pPr>
                      <w:r>
                        <w:rPr>
                          <w:b/>
                          <w:bCs/>
                          <w:color w:val="000000" w:themeColor="text1"/>
                          <w:sz w:val="40"/>
                          <w:szCs w:val="40"/>
                        </w:rPr>
                        <w:t xml:space="preserve">           </w:t>
                      </w:r>
                      <w:r w:rsidRPr="00DF7C5D">
                        <w:rPr>
                          <w:rFonts w:ascii="Josefin Sans" w:hAnsi="Josefin Sans"/>
                          <w:b/>
                          <w:bCs/>
                          <w:color w:val="000000" w:themeColor="text1"/>
                          <w:sz w:val="40"/>
                          <w:szCs w:val="40"/>
                        </w:rPr>
                        <w:t xml:space="preserve">Activités – Unité 3.04 </w:t>
                      </w:r>
                    </w:p>
                    <w:p w14:paraId="03529D71" w14:textId="77777777" w:rsidR="00B53A48" w:rsidRPr="00DF7C5D" w:rsidRDefault="00B53A48" w:rsidP="00B53A48">
                      <w:pPr>
                        <w:jc w:val="center"/>
                        <w:rPr>
                          <w:rFonts w:ascii="Josefin Sans" w:hAnsi="Josefin Sans"/>
                          <w:b/>
                          <w:bCs/>
                          <w:color w:val="000000" w:themeColor="text1"/>
                          <w:sz w:val="28"/>
                          <w:szCs w:val="28"/>
                        </w:rPr>
                      </w:pPr>
                      <w:r w:rsidRPr="00DF7C5D">
                        <w:rPr>
                          <w:rFonts w:ascii="Josefin Sans" w:hAnsi="Josefin Sans"/>
                          <w:b/>
                          <w:bCs/>
                          <w:i/>
                          <w:iCs/>
                          <w:color w:val="000000" w:themeColor="text1"/>
                          <w:sz w:val="28"/>
                          <w:szCs w:val="28"/>
                        </w:rPr>
                        <w:t>Activités sociales et loisirs -Communication</w:t>
                      </w:r>
                    </w:p>
                  </w:txbxContent>
                </v:textbox>
                <w10:wrap anchorx="page"/>
              </v:shape>
            </w:pict>
          </mc:Fallback>
        </mc:AlternateContent>
      </w:r>
      <w:r w:rsidR="00B53A48" w:rsidRPr="00E57201">
        <w:rPr>
          <w:rFonts w:ascii="Josefin Sans" w:hAnsi="Josefin Sans"/>
          <w:b/>
          <w:noProof/>
          <w:sz w:val="40"/>
          <w:szCs w:val="40"/>
        </w:rPr>
        <mc:AlternateContent>
          <mc:Choice Requires="wps">
            <w:drawing>
              <wp:anchor distT="0" distB="0" distL="114300" distR="114300" simplePos="0" relativeHeight="251658354" behindDoc="0" locked="0" layoutInCell="1" allowOverlap="1" wp14:anchorId="54283776" wp14:editId="25E4868E">
                <wp:simplePos x="0" y="0"/>
                <wp:positionH relativeFrom="column">
                  <wp:posOffset>2051685</wp:posOffset>
                </wp:positionH>
                <wp:positionV relativeFrom="paragraph">
                  <wp:posOffset>1818640</wp:posOffset>
                </wp:positionV>
                <wp:extent cx="6560820" cy="3225800"/>
                <wp:effectExtent l="0" t="0" r="11430" b="12700"/>
                <wp:wrapNone/>
                <wp:docPr id="110355474" name="Rectangle : avec coins arrondis en diagonale 110355474"/>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4E708ABB" w14:textId="77777777" w:rsidR="00B53A48" w:rsidRPr="00DF7C5D" w:rsidRDefault="00B53A48" w:rsidP="00B53A48">
                            <w:pPr>
                              <w:pStyle w:val="Paragraphedeliste"/>
                              <w:rPr>
                                <w:rFonts w:ascii="Josefin Sans" w:hAnsi="Josefin Sans"/>
                                <w:b/>
                                <w:bCs/>
                                <w:color w:val="000000" w:themeColor="text1"/>
                                <w:sz w:val="32"/>
                                <w:szCs w:val="32"/>
                              </w:rPr>
                            </w:pPr>
                            <w:r w:rsidRPr="00DF7C5D">
                              <w:rPr>
                                <w:rFonts w:ascii="Josefin Sans" w:hAnsi="Josefin Sans"/>
                                <w:b/>
                                <w:bCs/>
                                <w:color w:val="000000" w:themeColor="text1"/>
                                <w:sz w:val="32"/>
                                <w:szCs w:val="32"/>
                              </w:rPr>
                              <w:t>Les activités planifiées visent à :</w:t>
                            </w:r>
                          </w:p>
                          <w:p w14:paraId="4E86FE7A" w14:textId="77777777" w:rsidR="00BE6FF0" w:rsidRPr="00DF7C5D" w:rsidRDefault="00BE6FF0" w:rsidP="00B53A48">
                            <w:pPr>
                              <w:pStyle w:val="Paragraphedeliste"/>
                              <w:numPr>
                                <w:ilvl w:val="0"/>
                                <w:numId w:val="23"/>
                              </w:numPr>
                              <w:rPr>
                                <w:rFonts w:ascii="Josefin Sans" w:hAnsi="Josefin Sans"/>
                                <w:color w:val="000000" w:themeColor="text1"/>
                                <w:sz w:val="32"/>
                                <w:szCs w:val="32"/>
                              </w:rPr>
                            </w:pPr>
                            <w:r w:rsidRPr="00DF7C5D">
                              <w:rPr>
                                <w:rFonts w:ascii="Josefin Sans" w:hAnsi="Josefin Sans"/>
                                <w:sz w:val="32"/>
                                <w:szCs w:val="32"/>
                              </w:rPr>
                              <w:t>Identifier et pratiquer les éléments essentiels d’une communication fluide</w:t>
                            </w:r>
                          </w:p>
                          <w:p w14:paraId="2BDD604B" w14:textId="77777777" w:rsidR="00B53A48" w:rsidRPr="00DF7C5D" w:rsidRDefault="00BE6FF0" w:rsidP="00DE11A3">
                            <w:pPr>
                              <w:pStyle w:val="Paragraphedeliste"/>
                              <w:numPr>
                                <w:ilvl w:val="0"/>
                                <w:numId w:val="23"/>
                              </w:numPr>
                              <w:rPr>
                                <w:rFonts w:ascii="Josefin Sans" w:hAnsi="Josefin Sans"/>
                                <w:b/>
                                <w:bCs/>
                                <w:color w:val="000000" w:themeColor="text1"/>
                                <w:sz w:val="32"/>
                                <w:szCs w:val="32"/>
                              </w:rPr>
                            </w:pPr>
                            <w:r w:rsidRPr="00DF7C5D">
                              <w:rPr>
                                <w:rFonts w:ascii="Josefin Sans" w:hAnsi="Josefin Sans"/>
                                <w:sz w:val="32"/>
                                <w:szCs w:val="32"/>
                              </w:rPr>
                              <w:t>Faire prendre conscience de l’importance des activités de loisir pour les bénéficiaires de soins</w:t>
                            </w:r>
                          </w:p>
                          <w:p w14:paraId="66C3EC25" w14:textId="77777777" w:rsidR="00BE6FF0" w:rsidRPr="00DF7C5D" w:rsidRDefault="00BE6FF0" w:rsidP="00BE6FF0">
                            <w:pPr>
                              <w:pStyle w:val="Paragraphedeliste"/>
                              <w:ind w:left="1533"/>
                              <w:rPr>
                                <w:rFonts w:ascii="Josefin Sans" w:hAnsi="Josefin Sans"/>
                                <w:b/>
                                <w:bCs/>
                                <w:color w:val="000000" w:themeColor="text1"/>
                                <w:sz w:val="28"/>
                                <w:szCs w:val="28"/>
                              </w:rPr>
                            </w:pPr>
                          </w:p>
                          <w:p w14:paraId="05472B8D" w14:textId="77777777" w:rsidR="00B53A48" w:rsidRPr="00DF7C5D" w:rsidRDefault="00B53A48" w:rsidP="00887923">
                            <w:pPr>
                              <w:pStyle w:val="Paragraphedeliste"/>
                              <w:ind w:left="1533"/>
                              <w:rPr>
                                <w:rFonts w:ascii="Josefin Sans" w:hAnsi="Josefin Sans"/>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Lors de ce module, il est particulièrement important que les stagiaires avec de l'expérience dans l’accompagnement des personnes âgées parlent de leurs expériences. Dans le cas où les membres du groupe éprouveraient des difficultés à réaliser l'activité en ligne, le formateur aura la possibilité de modifier l'activité pour qu’elle puisse être réalisée en présentiel</w:t>
                            </w:r>
                            <w:r w:rsidRPr="00DF7C5D">
                              <w:rPr>
                                <w:rFonts w:ascii="Josefin Sans" w:hAnsi="Josefin San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3776" id="Rectangle : avec coins arrondis en diagonale 110355474" o:spid="_x0000_s1167" style="position:absolute;left:0;text-align:left;margin-left:161.55pt;margin-top:143.2pt;width:516.6pt;height:25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4E708ABB" w14:textId="77777777" w:rsidR="00B53A48" w:rsidRPr="00DF7C5D" w:rsidRDefault="00B53A48" w:rsidP="00B53A48">
                      <w:pPr>
                        <w:pStyle w:val="Paragraphedeliste"/>
                        <w:rPr>
                          <w:rFonts w:ascii="Josefin Sans" w:hAnsi="Josefin Sans"/>
                          <w:b/>
                          <w:bCs/>
                          <w:color w:val="000000" w:themeColor="text1"/>
                          <w:sz w:val="32"/>
                          <w:szCs w:val="32"/>
                        </w:rPr>
                      </w:pPr>
                      <w:r w:rsidRPr="00DF7C5D">
                        <w:rPr>
                          <w:rFonts w:ascii="Josefin Sans" w:hAnsi="Josefin Sans"/>
                          <w:b/>
                          <w:bCs/>
                          <w:color w:val="000000" w:themeColor="text1"/>
                          <w:sz w:val="32"/>
                          <w:szCs w:val="32"/>
                        </w:rPr>
                        <w:t>Les activités planifiées visent à :</w:t>
                      </w:r>
                    </w:p>
                    <w:p w14:paraId="4E86FE7A" w14:textId="77777777" w:rsidR="00BE6FF0" w:rsidRPr="00DF7C5D" w:rsidRDefault="00BE6FF0" w:rsidP="00B53A48">
                      <w:pPr>
                        <w:pStyle w:val="Paragraphedeliste"/>
                        <w:numPr>
                          <w:ilvl w:val="0"/>
                          <w:numId w:val="23"/>
                        </w:numPr>
                        <w:rPr>
                          <w:rFonts w:ascii="Josefin Sans" w:hAnsi="Josefin Sans"/>
                          <w:color w:val="000000" w:themeColor="text1"/>
                          <w:sz w:val="32"/>
                          <w:szCs w:val="32"/>
                        </w:rPr>
                      </w:pPr>
                      <w:r w:rsidRPr="00DF7C5D">
                        <w:rPr>
                          <w:rFonts w:ascii="Josefin Sans" w:hAnsi="Josefin Sans"/>
                          <w:sz w:val="32"/>
                          <w:szCs w:val="32"/>
                        </w:rPr>
                        <w:t>Identifier et pratiquer les éléments essentiels d’une communication fluide</w:t>
                      </w:r>
                    </w:p>
                    <w:p w14:paraId="2BDD604B" w14:textId="77777777" w:rsidR="00B53A48" w:rsidRPr="00DF7C5D" w:rsidRDefault="00BE6FF0" w:rsidP="00DE11A3">
                      <w:pPr>
                        <w:pStyle w:val="Paragraphedeliste"/>
                        <w:numPr>
                          <w:ilvl w:val="0"/>
                          <w:numId w:val="23"/>
                        </w:numPr>
                        <w:rPr>
                          <w:rFonts w:ascii="Josefin Sans" w:hAnsi="Josefin Sans"/>
                          <w:b/>
                          <w:bCs/>
                          <w:color w:val="000000" w:themeColor="text1"/>
                          <w:sz w:val="32"/>
                          <w:szCs w:val="32"/>
                        </w:rPr>
                      </w:pPr>
                      <w:r w:rsidRPr="00DF7C5D">
                        <w:rPr>
                          <w:rFonts w:ascii="Josefin Sans" w:hAnsi="Josefin Sans"/>
                          <w:sz w:val="32"/>
                          <w:szCs w:val="32"/>
                        </w:rPr>
                        <w:t>Faire prendre conscience de l’importance des activités de loisir pour les bénéficiaires de soins</w:t>
                      </w:r>
                    </w:p>
                    <w:p w14:paraId="66C3EC25" w14:textId="77777777" w:rsidR="00BE6FF0" w:rsidRPr="00DF7C5D" w:rsidRDefault="00BE6FF0" w:rsidP="00BE6FF0">
                      <w:pPr>
                        <w:pStyle w:val="Paragraphedeliste"/>
                        <w:ind w:left="1533"/>
                        <w:rPr>
                          <w:rFonts w:ascii="Josefin Sans" w:hAnsi="Josefin Sans"/>
                          <w:b/>
                          <w:bCs/>
                          <w:color w:val="000000" w:themeColor="text1"/>
                          <w:sz w:val="28"/>
                          <w:szCs w:val="28"/>
                        </w:rPr>
                      </w:pPr>
                    </w:p>
                    <w:p w14:paraId="05472B8D" w14:textId="77777777" w:rsidR="00B53A48" w:rsidRPr="00DF7C5D" w:rsidRDefault="00B53A48" w:rsidP="00887923">
                      <w:pPr>
                        <w:pStyle w:val="Paragraphedeliste"/>
                        <w:ind w:left="1533"/>
                        <w:rPr>
                          <w:rFonts w:ascii="Josefin Sans" w:hAnsi="Josefin Sans"/>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w:t>
                      </w:r>
                      <w:r w:rsidRPr="00DF7C5D">
                        <w:rPr>
                          <w:rFonts w:ascii="Josefin Sans" w:hAnsi="Josefin Sans"/>
                          <w:b/>
                          <w:bCs/>
                          <w:color w:val="000000" w:themeColor="text1"/>
                          <w:sz w:val="24"/>
                          <w:szCs w:val="24"/>
                        </w:rPr>
                        <w:t xml:space="preserve"> </w:t>
                      </w:r>
                      <w:r w:rsidRPr="00DF7C5D">
                        <w:rPr>
                          <w:rFonts w:ascii="Josefin Sans" w:hAnsi="Josefin Sans"/>
                          <w:color w:val="000000" w:themeColor="text1"/>
                        </w:rPr>
                        <w:t>Lors de ce module, il est particulièrement important que les stagiaires avec de l'expérience dans l’accompagnement des personnes âgées parlent de leurs expériences. Dans le cas où les membres du groupe éprouveraient des difficultés à réaliser l'activité en ligne, le formateur aura la possibilité de modifier l'activité pour qu’elle puisse être réalisée en présentiel</w:t>
                      </w:r>
                      <w:r w:rsidRPr="00DF7C5D">
                        <w:rPr>
                          <w:rFonts w:ascii="Josefin Sans" w:hAnsi="Josefin Sans"/>
                          <w:color w:val="000000" w:themeColor="text1"/>
                          <w:sz w:val="24"/>
                          <w:szCs w:val="24"/>
                        </w:rPr>
                        <w:t>.</w:t>
                      </w:r>
                    </w:p>
                  </w:txbxContent>
                </v:textbox>
              </v:shape>
            </w:pict>
          </mc:Fallback>
        </mc:AlternateContent>
      </w:r>
      <w:r w:rsidR="00B53A48" w:rsidRPr="00E57201">
        <w:rPr>
          <w:rFonts w:ascii="Josefin Sans" w:hAnsi="Josefin Sans"/>
          <w:b/>
          <w:noProof/>
          <w:sz w:val="40"/>
          <w:szCs w:val="40"/>
        </w:rPr>
        <mc:AlternateContent>
          <mc:Choice Requires="wps">
            <w:drawing>
              <wp:anchor distT="0" distB="0" distL="114300" distR="114300" simplePos="0" relativeHeight="251658353" behindDoc="0" locked="0" layoutInCell="1" allowOverlap="1" wp14:anchorId="4B0AC383" wp14:editId="53CBF4B9">
                <wp:simplePos x="0" y="0"/>
                <wp:positionH relativeFrom="column">
                  <wp:posOffset>680085</wp:posOffset>
                </wp:positionH>
                <wp:positionV relativeFrom="paragraph">
                  <wp:posOffset>442595</wp:posOffset>
                </wp:positionV>
                <wp:extent cx="1216025" cy="1216025"/>
                <wp:effectExtent l="0" t="0" r="22225" b="22225"/>
                <wp:wrapNone/>
                <wp:docPr id="388685210" name="Cube 388685210"/>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3EA6816D" w14:textId="77777777" w:rsidR="00B53A48" w:rsidRPr="00DF7C5D" w:rsidRDefault="00B53A48" w:rsidP="00B53A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14C00DCA"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AC383" id="Cube 388685210" o:spid="_x0000_s1168" type="#_x0000_t16" style="position:absolute;left:0;text-align:left;margin-left:53.55pt;margin-top:34.85pt;width:95.75pt;height:95.7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" fillcolor="#00b0f0" strokecolor="#2f528f" strokeweight="1pt">
                <v:textbox>
                  <w:txbxContent>
                    <w:p w14:paraId="3EA6816D" w14:textId="77777777" w:rsidR="00B53A48" w:rsidRPr="00DF7C5D" w:rsidRDefault="00B53A48" w:rsidP="00B53A4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3</w:t>
                      </w:r>
                    </w:p>
                    <w:p w14:paraId="14C00DCA" w14:textId="77777777" w:rsidR="00B53A48" w:rsidRDefault="00B53A48" w:rsidP="00B53A48"/>
                  </w:txbxContent>
                </v:textbox>
              </v:shape>
            </w:pict>
          </mc:Fallback>
        </mc:AlternateContent>
      </w:r>
      <w:r w:rsidR="00B53A48" w:rsidRPr="00E57201">
        <w:rPr>
          <w:rFonts w:ascii="Josefin Sans" w:hAnsi="Josefin Sans"/>
          <w:b/>
          <w:noProof/>
          <w:sz w:val="40"/>
          <w:szCs w:val="40"/>
        </w:rPr>
        <w:drawing>
          <wp:inline distT="0" distB="0" distL="0" distR="0" wp14:anchorId="7BDC7DC1" wp14:editId="54D14E92">
            <wp:extent cx="8621395" cy="4949825"/>
            <wp:effectExtent l="171450" t="247650" r="198755" b="250825"/>
            <wp:docPr id="1810482231" name="Image 181048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59C258" w14:textId="77777777" w:rsidR="00B53A48" w:rsidRPr="00E57201" w:rsidRDefault="00B53A48" w:rsidP="00E777D0">
      <w:pPr>
        <w:spacing w:before="60" w:after="60"/>
        <w:jc w:val="both"/>
        <w:rPr>
          <w:rFonts w:ascii="Josefin Sans" w:hAnsi="Josefin Sans" w:cs="Tahoma"/>
          <w:b/>
          <w:sz w:val="40"/>
          <w:szCs w:val="40"/>
          <w:lang w:val="en-GB"/>
        </w:rPr>
      </w:pPr>
    </w:p>
    <w:p w14:paraId="7F816190" w14:textId="77777777" w:rsidR="0044134A" w:rsidRPr="00E57201" w:rsidRDefault="009F5328" w:rsidP="00E777D0">
      <w:pPr>
        <w:spacing w:before="60" w:after="60"/>
        <w:jc w:val="both"/>
        <w:rPr>
          <w:rFonts w:ascii="Josefin Sans" w:hAnsi="Josefin Sans" w:cs="Tahoma"/>
          <w:b/>
          <w:sz w:val="40"/>
          <w:szCs w:val="40"/>
        </w:rPr>
      </w:pPr>
      <w:r w:rsidRPr="00E57201">
        <w:rPr>
          <w:rFonts w:ascii="Josefin Sans" w:hAnsi="Josefin Sans"/>
          <w:b/>
          <w:noProof/>
          <w:sz w:val="40"/>
          <w:szCs w:val="40"/>
        </w:rPr>
        <w:lastRenderedPageBreak/>
        <mc:AlternateContent>
          <mc:Choice Requires="wps">
            <w:drawing>
              <wp:anchor distT="0" distB="0" distL="114300" distR="114300" simplePos="0" relativeHeight="251658360" behindDoc="0" locked="0" layoutInCell="1" allowOverlap="1" wp14:anchorId="7CC021CF" wp14:editId="71DDFC2E">
                <wp:simplePos x="0" y="0"/>
                <wp:positionH relativeFrom="margin">
                  <wp:align>right</wp:align>
                </wp:positionH>
                <wp:positionV relativeFrom="paragraph">
                  <wp:posOffset>1785620</wp:posOffset>
                </wp:positionV>
                <wp:extent cx="6561266" cy="3226388"/>
                <wp:effectExtent l="0" t="0" r="11430" b="12700"/>
                <wp:wrapNone/>
                <wp:docPr id="2063289631" name="Rectangle : avec coins arrondis en diagonale 2063289631"/>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179A6D03" w14:textId="77777777" w:rsidR="009F5328" w:rsidRPr="00DF7C5D" w:rsidRDefault="009F5328" w:rsidP="009F5328">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p>
                          <w:p w14:paraId="1A54D8F8" w14:textId="75032DB3"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 xml:space="preserve">CO 4.1 : Entretien </w:t>
                            </w:r>
                            <w:r w:rsidR="009D4472">
                              <w:rPr>
                                <w:rFonts w:ascii="Josefin Sans" w:hAnsi="Josefin Sans"/>
                                <w:color w:val="000000" w:themeColor="text1"/>
                                <w:sz w:val="36"/>
                                <w:szCs w:val="36"/>
                              </w:rPr>
                              <w:t>du domicile</w:t>
                            </w:r>
                          </w:p>
                          <w:p w14:paraId="44146382" w14:textId="2B16BF29"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4.2 : Linge et vêtements</w:t>
                            </w:r>
                          </w:p>
                          <w:p w14:paraId="5D3A3BA8" w14:textId="77777777"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4.3 : Sécurité et situations critiques</w:t>
                            </w:r>
                          </w:p>
                          <w:p w14:paraId="1E0F762C" w14:textId="77777777" w:rsidR="009F5328" w:rsidRPr="00DF7C5D" w:rsidRDefault="009F5328" w:rsidP="009F5328">
                            <w:pPr>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21CF" id="Rectangle : avec coins arrondis en diagonale 2063289631" o:spid="_x0000_s1169" style="position:absolute;left:0;text-align:left;margin-left:465.45pt;margin-top:140.6pt;width:516.65pt;height:254.05pt;z-index:251658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uXgw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179A6D03" w14:textId="77777777" w:rsidR="009F5328" w:rsidRPr="00DF7C5D" w:rsidRDefault="009F5328" w:rsidP="009F5328">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p>
                    <w:p w14:paraId="1A54D8F8" w14:textId="75032DB3"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 xml:space="preserve">CO 4.1 : Entretien </w:t>
                      </w:r>
                      <w:r w:rsidR="009D4472">
                        <w:rPr>
                          <w:rFonts w:ascii="Josefin Sans" w:hAnsi="Josefin Sans"/>
                          <w:color w:val="000000" w:themeColor="text1"/>
                          <w:sz w:val="36"/>
                          <w:szCs w:val="36"/>
                        </w:rPr>
                        <w:t>du domicile</w:t>
                      </w:r>
                    </w:p>
                    <w:p w14:paraId="44146382" w14:textId="2B16BF29"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4.2 : Linge et vêtements</w:t>
                      </w:r>
                    </w:p>
                    <w:p w14:paraId="5D3A3BA8" w14:textId="77777777" w:rsidR="009F5328" w:rsidRPr="00DF7C5D" w:rsidRDefault="009F5328" w:rsidP="009F5328">
                      <w:pPr>
                        <w:pStyle w:val="Paragraphedeliste"/>
                        <w:numPr>
                          <w:ilvl w:val="0"/>
                          <w:numId w:val="30"/>
                        </w:numPr>
                        <w:rPr>
                          <w:rFonts w:ascii="Josefin Sans" w:hAnsi="Josefin Sans"/>
                          <w:color w:val="000000" w:themeColor="text1"/>
                          <w:sz w:val="36"/>
                          <w:szCs w:val="36"/>
                        </w:rPr>
                      </w:pPr>
                      <w:r w:rsidRPr="00DF7C5D">
                        <w:rPr>
                          <w:rFonts w:ascii="Josefin Sans" w:hAnsi="Josefin Sans"/>
                          <w:color w:val="000000" w:themeColor="text1"/>
                          <w:sz w:val="36"/>
                          <w:szCs w:val="36"/>
                        </w:rPr>
                        <w:t>CO 4.3 : Sécurité et situations critiques</w:t>
                      </w:r>
                    </w:p>
                    <w:p w14:paraId="1E0F762C" w14:textId="77777777" w:rsidR="009F5328" w:rsidRPr="00DF7C5D" w:rsidRDefault="009F5328" w:rsidP="009F5328">
                      <w:pPr>
                        <w:rPr>
                          <w:rFonts w:ascii="Josefin Sans" w:hAnsi="Josefin Sans"/>
                          <w:lang w:val="en-GB"/>
                        </w:rP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80" behindDoc="0" locked="0" layoutInCell="1" allowOverlap="1" wp14:anchorId="6C2065D2" wp14:editId="31EF25E5">
                <wp:simplePos x="0" y="0"/>
                <wp:positionH relativeFrom="column">
                  <wp:posOffset>557983</wp:posOffset>
                </wp:positionH>
                <wp:positionV relativeFrom="paragraph">
                  <wp:posOffset>529862</wp:posOffset>
                </wp:positionV>
                <wp:extent cx="1216152" cy="1216152"/>
                <wp:effectExtent l="0" t="0" r="22225" b="22225"/>
                <wp:wrapNone/>
                <wp:docPr id="1113591949" name="Cube 111359194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5F786386" w14:textId="77777777" w:rsidR="002F725F" w:rsidRPr="00DF7C5D" w:rsidRDefault="002F725F" w:rsidP="002F725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288F01C5"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065D2" id="Cube 1113591949" o:spid="_x0000_s1170" type="#_x0000_t16" style="position:absolute;left:0;text-align:left;margin-left:43.95pt;margin-top:41.7pt;width:95.75pt;height:95.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" fillcolor="#5b9bd5 [3208]" strokecolor="#2f528f" strokeweight="1pt">
                <v:textbox>
                  <w:txbxContent>
                    <w:p w14:paraId="5F786386" w14:textId="77777777" w:rsidR="002F725F" w:rsidRPr="00DF7C5D" w:rsidRDefault="002F725F" w:rsidP="002F725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288F01C5" w14:textId="77777777" w:rsidR="002F725F" w:rsidRDefault="002F725F" w:rsidP="002F725F"/>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9" behindDoc="0" locked="0" layoutInCell="1" allowOverlap="1" wp14:anchorId="3E8D9EBA" wp14:editId="5A0F2BEC">
                <wp:simplePos x="0" y="0"/>
                <wp:positionH relativeFrom="page">
                  <wp:posOffset>3989524</wp:posOffset>
                </wp:positionH>
                <wp:positionV relativeFrom="paragraph">
                  <wp:posOffset>583292</wp:posOffset>
                </wp:positionV>
                <wp:extent cx="4095908" cy="914400"/>
                <wp:effectExtent l="0" t="0" r="19050" b="19050"/>
                <wp:wrapNone/>
                <wp:docPr id="748325816" name="Rectangle : avec coins arrondis en diagonale 74832581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A66E414" w14:textId="08AD9816" w:rsidR="002F725F" w:rsidRPr="00DF7C5D" w:rsidRDefault="00CE51B4" w:rsidP="002F725F">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Entretien d</w:t>
                            </w:r>
                            <w:r w:rsidR="009D4472">
                              <w:rPr>
                                <w:rFonts w:ascii="Josefin Sans" w:hAnsi="Josefin Sans"/>
                                <w:b/>
                                <w:bCs/>
                                <w:color w:val="000000" w:themeColor="text1"/>
                                <w:sz w:val="40"/>
                                <w:szCs w:val="40"/>
                              </w:rPr>
                              <w:t xml:space="preserve">u domicile </w:t>
                            </w:r>
                            <w:r w:rsidRPr="00DF7C5D">
                              <w:rPr>
                                <w:rFonts w:ascii="Josefin Sans" w:hAnsi="Josefin Sans"/>
                                <w:b/>
                                <w:bCs/>
                                <w:color w:val="000000" w:themeColor="text1"/>
                                <w:sz w:val="40"/>
                                <w:szCs w:val="40"/>
                              </w:rPr>
                              <w:t>: les différentes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8D9EBA" id="Rectangle : avec coins arrondis en diagonale 748325816" o:spid="_x0000_s1171" style="position:absolute;left:0;text-align:left;margin-left:314.15pt;margin-top:45.95pt;width:322.5pt;height:1in;z-index:2516582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A66E414" w14:textId="08AD9816" w:rsidR="002F725F" w:rsidRPr="00DF7C5D" w:rsidRDefault="00CE51B4" w:rsidP="002F725F">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Entretien d</w:t>
                      </w:r>
                      <w:r w:rsidR="009D4472">
                        <w:rPr>
                          <w:rFonts w:ascii="Josefin Sans" w:hAnsi="Josefin Sans"/>
                          <w:b/>
                          <w:bCs/>
                          <w:color w:val="000000" w:themeColor="text1"/>
                          <w:sz w:val="40"/>
                          <w:szCs w:val="40"/>
                        </w:rPr>
                        <w:t xml:space="preserve">u domicile </w:t>
                      </w:r>
                      <w:r w:rsidRPr="00DF7C5D">
                        <w:rPr>
                          <w:rFonts w:ascii="Josefin Sans" w:hAnsi="Josefin Sans"/>
                          <w:b/>
                          <w:bCs/>
                          <w:color w:val="000000" w:themeColor="text1"/>
                          <w:sz w:val="40"/>
                          <w:szCs w:val="40"/>
                        </w:rPr>
                        <w:t>: les différentes tâches</w:t>
                      </w:r>
                    </w:p>
                  </w:txbxContent>
                </v:textbox>
                <w10:wrap anchorx="page"/>
              </v:shape>
            </w:pict>
          </mc:Fallback>
        </mc:AlternateContent>
      </w:r>
      <w:r w:rsidRPr="00E57201">
        <w:rPr>
          <w:rFonts w:ascii="Josefin Sans" w:hAnsi="Josefin Sans"/>
          <w:b/>
          <w:noProof/>
          <w:sz w:val="40"/>
          <w:szCs w:val="40"/>
        </w:rPr>
        <w:drawing>
          <wp:inline distT="0" distB="0" distL="0" distR="0" wp14:anchorId="1314DB39" wp14:editId="222ACF0F">
            <wp:extent cx="8621395" cy="4949825"/>
            <wp:effectExtent l="171450" t="247650" r="179705" b="250825"/>
            <wp:docPr id="132105664" name="Image 1321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88C8FA" w14:textId="77777777" w:rsidR="00903363" w:rsidRPr="00E57201" w:rsidRDefault="00903363" w:rsidP="00E777D0">
      <w:pPr>
        <w:spacing w:before="60" w:after="60"/>
        <w:jc w:val="both"/>
        <w:rPr>
          <w:rFonts w:ascii="Josefin Sans" w:hAnsi="Josefin Sans" w:cs="Tahoma"/>
          <w:b/>
          <w:sz w:val="40"/>
          <w:szCs w:val="40"/>
          <w:lang w:val="en-GB"/>
        </w:rPr>
      </w:pPr>
    </w:p>
    <w:p w14:paraId="1792D572" w14:textId="410DAB91" w:rsidR="00903363" w:rsidRPr="00E57201" w:rsidRDefault="00903363">
      <w:pPr>
        <w:rPr>
          <w:rFonts w:ascii="Josefin Sans" w:hAnsi="Josefin Sans" w:cs="Tahoma"/>
          <w:b/>
          <w:sz w:val="40"/>
          <w:szCs w:val="40"/>
        </w:rPr>
      </w:pPr>
      <w:r w:rsidRPr="00E57201">
        <w:rPr>
          <w:rFonts w:ascii="Josefin Sans" w:hAnsi="Josefin Sans"/>
        </w:rPr>
        <w:br w:type="page"/>
      </w:r>
      <w:r w:rsidRPr="00E57201">
        <w:rPr>
          <w:rFonts w:ascii="Josefin Sans" w:hAnsi="Josefin Sans"/>
          <w:b/>
          <w:noProof/>
          <w:sz w:val="40"/>
          <w:szCs w:val="40"/>
        </w:rPr>
        <w:lastRenderedPageBreak/>
        <mc:AlternateContent>
          <mc:Choice Requires="wps">
            <w:drawing>
              <wp:anchor distT="0" distB="0" distL="114300" distR="114300" simplePos="0" relativeHeight="251658361" behindDoc="0" locked="0" layoutInCell="1" allowOverlap="1" wp14:anchorId="5F563283" wp14:editId="08DCB10C">
                <wp:simplePos x="0" y="0"/>
                <wp:positionH relativeFrom="page">
                  <wp:posOffset>4114800</wp:posOffset>
                </wp:positionH>
                <wp:positionV relativeFrom="paragraph">
                  <wp:posOffset>521970</wp:posOffset>
                </wp:positionV>
                <wp:extent cx="4095908" cy="914400"/>
                <wp:effectExtent l="0" t="0" r="19050" b="19050"/>
                <wp:wrapNone/>
                <wp:docPr id="1503199118" name="Rectangle : avec coins arrondis en diagonale 1503199118"/>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9535D64" w14:textId="77777777" w:rsidR="009F5328" w:rsidRPr="00DF7C5D" w:rsidRDefault="009F5328"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 Unité 4.01</w:t>
                            </w:r>
                          </w:p>
                          <w:p w14:paraId="3E32A4DD" w14:textId="5B54589F" w:rsidR="007436A8" w:rsidRPr="00DF7C5D" w:rsidRDefault="007436A8" w:rsidP="007436A8">
                            <w:pPr>
                              <w:jc w:val="center"/>
                              <w:rPr>
                                <w:rFonts w:ascii="Josefin Sans" w:hAnsi="Josefin Sans"/>
                                <w:b/>
                                <w:bCs/>
                                <w:i/>
                                <w:iCs/>
                                <w:color w:val="000000" w:themeColor="text1"/>
                                <w:sz w:val="40"/>
                                <w:szCs w:val="40"/>
                              </w:rPr>
                            </w:pPr>
                            <w:r w:rsidRPr="00DF7C5D">
                              <w:rPr>
                                <w:rFonts w:ascii="Josefin Sans" w:hAnsi="Josefin Sans"/>
                                <w:i/>
                                <w:iCs/>
                                <w:color w:val="000000" w:themeColor="text1"/>
                                <w:sz w:val="36"/>
                                <w:szCs w:val="36"/>
                              </w:rPr>
                              <w:t>Entretien d</w:t>
                            </w:r>
                            <w:r w:rsidR="009D4472">
                              <w:rPr>
                                <w:rFonts w:ascii="Josefin Sans" w:hAnsi="Josefin Sans"/>
                                <w:i/>
                                <w:iCs/>
                                <w:color w:val="000000" w:themeColor="text1"/>
                                <w:sz w:val="36"/>
                                <w:szCs w:val="36"/>
                              </w:rPr>
                              <w:t>u domicile</w:t>
                            </w:r>
                          </w:p>
                          <w:p w14:paraId="37EB7C77" w14:textId="77777777" w:rsidR="009F5328" w:rsidRPr="00DF7C5D" w:rsidRDefault="009F5328" w:rsidP="009F5328">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63283" id="Rectangle : avec coins arrondis en diagonale 1503199118" o:spid="_x0000_s1172" style="position:absolute;margin-left:324pt;margin-top:41.1pt;width:322.5pt;height:1in;z-index:25165836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9535D64" w14:textId="77777777" w:rsidR="009F5328" w:rsidRPr="00DF7C5D" w:rsidRDefault="009F5328"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 Unité 4.01</w:t>
                      </w:r>
                    </w:p>
                    <w:p w14:paraId="3E32A4DD" w14:textId="5B54589F" w:rsidR="007436A8" w:rsidRPr="00DF7C5D" w:rsidRDefault="007436A8" w:rsidP="007436A8">
                      <w:pPr>
                        <w:jc w:val="center"/>
                        <w:rPr>
                          <w:rFonts w:ascii="Josefin Sans" w:hAnsi="Josefin Sans"/>
                          <w:b/>
                          <w:bCs/>
                          <w:i/>
                          <w:iCs/>
                          <w:color w:val="000000" w:themeColor="text1"/>
                          <w:sz w:val="40"/>
                          <w:szCs w:val="40"/>
                        </w:rPr>
                      </w:pPr>
                      <w:r w:rsidRPr="00DF7C5D">
                        <w:rPr>
                          <w:rFonts w:ascii="Josefin Sans" w:hAnsi="Josefin Sans"/>
                          <w:i/>
                          <w:iCs/>
                          <w:color w:val="000000" w:themeColor="text1"/>
                          <w:sz w:val="36"/>
                          <w:szCs w:val="36"/>
                        </w:rPr>
                        <w:t>Entretien d</w:t>
                      </w:r>
                      <w:r w:rsidR="009D4472">
                        <w:rPr>
                          <w:rFonts w:ascii="Josefin Sans" w:hAnsi="Josefin Sans"/>
                          <w:i/>
                          <w:iCs/>
                          <w:color w:val="000000" w:themeColor="text1"/>
                          <w:sz w:val="36"/>
                          <w:szCs w:val="36"/>
                        </w:rPr>
                        <w:t>u domicile</w:t>
                      </w:r>
                    </w:p>
                    <w:p w14:paraId="37EB7C77" w14:textId="77777777" w:rsidR="009F5328" w:rsidRPr="00DF7C5D" w:rsidRDefault="009F5328" w:rsidP="009F5328">
                      <w:pPr>
                        <w:jc w:val="center"/>
                        <w:rPr>
                          <w:rFonts w:ascii="Josefin Sans" w:hAnsi="Josefin Sans"/>
                          <w:b/>
                          <w:bCs/>
                          <w:color w:val="000000" w:themeColor="text1"/>
                          <w:sz w:val="40"/>
                          <w:szCs w:val="40"/>
                        </w:rPr>
                      </w:pP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2" behindDoc="0" locked="0" layoutInCell="1" allowOverlap="1" wp14:anchorId="1580CA97" wp14:editId="08E8C34C">
                <wp:simplePos x="0" y="0"/>
                <wp:positionH relativeFrom="column">
                  <wp:posOffset>410210</wp:posOffset>
                </wp:positionH>
                <wp:positionV relativeFrom="paragraph">
                  <wp:posOffset>483870</wp:posOffset>
                </wp:positionV>
                <wp:extent cx="1216152" cy="1216152"/>
                <wp:effectExtent l="0" t="0" r="22225" b="22225"/>
                <wp:wrapNone/>
                <wp:docPr id="70023053" name="Cube 70023053"/>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89CBEDA" w14:textId="77777777" w:rsidR="009F5328" w:rsidRPr="00DF7C5D" w:rsidRDefault="009F5328" w:rsidP="009F532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40527DD9"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CA97" id="Cube 70023053" o:spid="_x0000_s1173" type="#_x0000_t16" style="position:absolute;margin-left:32.3pt;margin-top:38.1pt;width:95.75pt;height:95.7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" fillcolor="#5b9bd5 [3208]" strokecolor="#2f528f" strokeweight="1pt">
                <v:textbox>
                  <w:txbxContent>
                    <w:p w14:paraId="489CBEDA" w14:textId="77777777" w:rsidR="009F5328" w:rsidRPr="00DF7C5D" w:rsidRDefault="009F5328" w:rsidP="009F532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40527DD9" w14:textId="77777777" w:rsidR="009F5328" w:rsidRDefault="009F5328" w:rsidP="009F5328"/>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84" behindDoc="0" locked="0" layoutInCell="1" allowOverlap="1" wp14:anchorId="6498F62D" wp14:editId="5B2905B2">
                <wp:simplePos x="0" y="0"/>
                <wp:positionH relativeFrom="margin">
                  <wp:posOffset>1871345</wp:posOffset>
                </wp:positionH>
                <wp:positionV relativeFrom="paragraph">
                  <wp:posOffset>1715770</wp:posOffset>
                </wp:positionV>
                <wp:extent cx="6561266" cy="3226388"/>
                <wp:effectExtent l="0" t="0" r="11430" b="12700"/>
                <wp:wrapNone/>
                <wp:docPr id="76712248" name="Rectangle : avec coins arrondis en diagonale 76712248"/>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F978F2F" w14:textId="77777777" w:rsidR="004215FE" w:rsidRPr="00DF7C5D" w:rsidRDefault="004215FE" w:rsidP="004215FE">
                            <w:pPr>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545CD717" w14:textId="77777777" w:rsidR="00C111DD" w:rsidRPr="00DF7C5D" w:rsidRDefault="00C111DD" w:rsidP="00C111DD">
                            <w:pPr>
                              <w:numPr>
                                <w:ilvl w:val="1"/>
                                <w:numId w:val="36"/>
                              </w:numPr>
                              <w:tabs>
                                <w:tab w:val="num" w:pos="1440"/>
                              </w:tabs>
                              <w:rPr>
                                <w:rFonts w:ascii="Josefin Sans" w:hAnsi="Josefin Sans" w:cstheme="majorHAnsi"/>
                                <w:sz w:val="32"/>
                                <w:szCs w:val="32"/>
                              </w:rPr>
                            </w:pPr>
                            <w:r w:rsidRPr="00DF7C5D">
                              <w:rPr>
                                <w:rFonts w:ascii="Josefin Sans" w:hAnsi="Josefin Sans"/>
                                <w:sz w:val="32"/>
                                <w:szCs w:val="32"/>
                              </w:rPr>
                              <w:t>Identifier les différents types de salissures</w:t>
                            </w:r>
                          </w:p>
                          <w:p w14:paraId="08B45F1B" w14:textId="5384107E" w:rsidR="00C111DD" w:rsidRPr="00DF7C5D" w:rsidRDefault="00C111DD" w:rsidP="00C111DD">
                            <w:pPr>
                              <w:numPr>
                                <w:ilvl w:val="1"/>
                                <w:numId w:val="36"/>
                              </w:numPr>
                              <w:tabs>
                                <w:tab w:val="num" w:pos="1440"/>
                              </w:tabs>
                              <w:rPr>
                                <w:rFonts w:ascii="Josefin Sans" w:hAnsi="Josefin Sans" w:cstheme="majorHAnsi"/>
                                <w:sz w:val="32"/>
                                <w:szCs w:val="32"/>
                              </w:rPr>
                            </w:pPr>
                            <w:r w:rsidRPr="00DF7C5D">
                              <w:rPr>
                                <w:rFonts w:ascii="Josefin Sans" w:hAnsi="Josefin Sans"/>
                                <w:sz w:val="32"/>
                                <w:szCs w:val="32"/>
                              </w:rPr>
                              <w:t>Identifier le matériel de nettoyage et les différents produits</w:t>
                            </w:r>
                            <w:r w:rsidR="0078069C" w:rsidRPr="00DF7C5D">
                              <w:rPr>
                                <w:rFonts w:ascii="Josefin Sans" w:hAnsi="Josefin Sans"/>
                                <w:sz w:val="32"/>
                                <w:szCs w:val="32"/>
                              </w:rPr>
                              <w:t xml:space="preserve"> </w:t>
                            </w:r>
                            <w:r w:rsidRPr="00DF7C5D">
                              <w:rPr>
                                <w:rFonts w:ascii="Josefin Sans" w:hAnsi="Josefin Sans"/>
                                <w:sz w:val="32"/>
                                <w:szCs w:val="32"/>
                              </w:rPr>
                              <w:t>ainsi que leur utilisation</w:t>
                            </w:r>
                          </w:p>
                          <w:p w14:paraId="0AB148CF" w14:textId="77777777" w:rsidR="0078360A" w:rsidRPr="00DF7C5D" w:rsidRDefault="00C111DD" w:rsidP="0078360A">
                            <w:pPr>
                              <w:numPr>
                                <w:ilvl w:val="1"/>
                                <w:numId w:val="36"/>
                              </w:numPr>
                              <w:rPr>
                                <w:rFonts w:ascii="Josefin Sans" w:hAnsi="Josefin Sans" w:cstheme="majorHAnsi"/>
                                <w:sz w:val="32"/>
                                <w:szCs w:val="32"/>
                              </w:rPr>
                            </w:pPr>
                            <w:r w:rsidRPr="00DF7C5D">
                              <w:rPr>
                                <w:rFonts w:ascii="Josefin Sans" w:hAnsi="Josefin Sans"/>
                                <w:sz w:val="32"/>
                                <w:szCs w:val="32"/>
                              </w:rPr>
                              <w:t>Identifier les pictogrammes représentant les produits toxiques</w:t>
                            </w:r>
                          </w:p>
                          <w:p w14:paraId="4E42D0F1" w14:textId="502821BB" w:rsidR="005D434E" w:rsidRPr="00DF7C5D" w:rsidRDefault="005D434E" w:rsidP="005D434E">
                            <w:pPr>
                              <w:rPr>
                                <w:rFonts w:ascii="Josefin Sans" w:hAnsi="Josefin Sans" w:cstheme="majorHAnsi"/>
                                <w:sz w:val="24"/>
                                <w:szCs w:val="24"/>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4"/>
                                <w:szCs w:val="24"/>
                              </w:rPr>
                              <w:t xml:space="preserve">En fonction du pays, la première partie de cette formation </w:t>
                            </w:r>
                            <w:r w:rsidR="0078069C" w:rsidRPr="00DF7C5D">
                              <w:rPr>
                                <w:rFonts w:ascii="Josefin Sans" w:hAnsi="Josefin Sans"/>
                                <w:color w:val="000000" w:themeColor="text1"/>
                                <w:sz w:val="24"/>
                                <w:szCs w:val="24"/>
                              </w:rPr>
                              <w:t>est</w:t>
                            </w:r>
                            <w:r w:rsidRPr="00DF7C5D">
                              <w:rPr>
                                <w:rFonts w:ascii="Josefin Sans" w:hAnsi="Josefin Sans"/>
                                <w:color w:val="000000" w:themeColor="text1"/>
                                <w:sz w:val="24"/>
                                <w:szCs w:val="24"/>
                              </w:rPr>
                              <w:t xml:space="preserve"> disponible </w:t>
                            </w:r>
                            <w:r w:rsidR="0078069C" w:rsidRPr="00DF7C5D">
                              <w:rPr>
                                <w:rFonts w:ascii="Josefin Sans" w:hAnsi="Josefin Sans"/>
                                <w:color w:val="000000" w:themeColor="text1"/>
                                <w:sz w:val="24"/>
                                <w:szCs w:val="24"/>
                              </w:rPr>
                              <w:t xml:space="preserve">soit directement </w:t>
                            </w:r>
                            <w:r w:rsidRPr="00DF7C5D">
                              <w:rPr>
                                <w:rFonts w:ascii="Josefin Sans" w:hAnsi="Josefin Sans"/>
                                <w:color w:val="000000" w:themeColor="text1"/>
                                <w:sz w:val="24"/>
                                <w:szCs w:val="24"/>
                              </w:rPr>
                              <w:t xml:space="preserve">en ligne ou en support papier. </w:t>
                            </w:r>
                            <w:r w:rsidR="0078069C" w:rsidRPr="00DF7C5D">
                              <w:rPr>
                                <w:rFonts w:ascii="Josefin Sans" w:hAnsi="Josefin Sans"/>
                                <w:color w:val="000000" w:themeColor="text1"/>
                                <w:sz w:val="24"/>
                                <w:szCs w:val="24"/>
                              </w:rPr>
                              <w:t>Parce-que l’entretien de la maison est notre cœur de métier,</w:t>
                            </w:r>
                            <w:r w:rsidRPr="00DF7C5D">
                              <w:rPr>
                                <w:rFonts w:ascii="Josefin Sans" w:hAnsi="Josefin Sans"/>
                                <w:color w:val="000000" w:themeColor="text1"/>
                                <w:sz w:val="24"/>
                                <w:szCs w:val="24"/>
                              </w:rPr>
                              <w:t xml:space="preserve"> un large éventail d'activités </w:t>
                            </w:r>
                            <w:r w:rsidR="0078069C" w:rsidRPr="00DF7C5D">
                              <w:rPr>
                                <w:rFonts w:ascii="Josefin Sans" w:hAnsi="Josefin Sans"/>
                                <w:color w:val="000000" w:themeColor="text1"/>
                                <w:sz w:val="24"/>
                                <w:szCs w:val="24"/>
                              </w:rPr>
                              <w:t xml:space="preserve">est </w:t>
                            </w:r>
                            <w:r w:rsidRPr="00DF7C5D">
                              <w:rPr>
                                <w:rFonts w:ascii="Josefin Sans" w:hAnsi="Josefin Sans"/>
                                <w:color w:val="000000" w:themeColor="text1"/>
                                <w:sz w:val="24"/>
                                <w:szCs w:val="24"/>
                              </w:rPr>
                              <w:t>proposé</w:t>
                            </w:r>
                            <w:r w:rsidR="0078069C" w:rsidRPr="00DF7C5D">
                              <w:rPr>
                                <w:rFonts w:ascii="Josefin Sans" w:hAnsi="Josefin Sans"/>
                                <w:color w:val="000000" w:themeColor="text1"/>
                                <w:sz w:val="24"/>
                                <w:szCs w:val="24"/>
                              </w:rPr>
                              <w:t>.</w:t>
                            </w:r>
                            <w:r w:rsidRPr="00DF7C5D">
                              <w:rPr>
                                <w:rFonts w:ascii="Josefin Sans" w:hAnsi="Josefin San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F62D" id="Rectangle : avec coins arrondis en diagonale 76712248" o:spid="_x0000_s1174" style="position:absolute;margin-left:147.35pt;margin-top:135.1pt;width:516.65pt;height:254.0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dvgg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F978F2F" w14:textId="77777777" w:rsidR="004215FE" w:rsidRPr="00DF7C5D" w:rsidRDefault="004215FE" w:rsidP="004215FE">
                      <w:pPr>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545CD717" w14:textId="77777777" w:rsidR="00C111DD" w:rsidRPr="00DF7C5D" w:rsidRDefault="00C111DD" w:rsidP="00C111DD">
                      <w:pPr>
                        <w:numPr>
                          <w:ilvl w:val="1"/>
                          <w:numId w:val="36"/>
                        </w:numPr>
                        <w:tabs>
                          <w:tab w:val="num" w:pos="1440"/>
                        </w:tabs>
                        <w:rPr>
                          <w:rFonts w:ascii="Josefin Sans" w:hAnsi="Josefin Sans" w:cstheme="majorHAnsi"/>
                          <w:sz w:val="32"/>
                          <w:szCs w:val="32"/>
                        </w:rPr>
                      </w:pPr>
                      <w:r w:rsidRPr="00DF7C5D">
                        <w:rPr>
                          <w:rFonts w:ascii="Josefin Sans" w:hAnsi="Josefin Sans"/>
                          <w:sz w:val="32"/>
                          <w:szCs w:val="32"/>
                        </w:rPr>
                        <w:t>Identifier les différents types de salissures</w:t>
                      </w:r>
                    </w:p>
                    <w:p w14:paraId="08B45F1B" w14:textId="5384107E" w:rsidR="00C111DD" w:rsidRPr="00DF7C5D" w:rsidRDefault="00C111DD" w:rsidP="00C111DD">
                      <w:pPr>
                        <w:numPr>
                          <w:ilvl w:val="1"/>
                          <w:numId w:val="36"/>
                        </w:numPr>
                        <w:tabs>
                          <w:tab w:val="num" w:pos="1440"/>
                        </w:tabs>
                        <w:rPr>
                          <w:rFonts w:ascii="Josefin Sans" w:hAnsi="Josefin Sans" w:cstheme="majorHAnsi"/>
                          <w:sz w:val="32"/>
                          <w:szCs w:val="32"/>
                        </w:rPr>
                      </w:pPr>
                      <w:r w:rsidRPr="00DF7C5D">
                        <w:rPr>
                          <w:rFonts w:ascii="Josefin Sans" w:hAnsi="Josefin Sans"/>
                          <w:sz w:val="32"/>
                          <w:szCs w:val="32"/>
                        </w:rPr>
                        <w:t>Identifier le matériel de nettoyage et les différents produits</w:t>
                      </w:r>
                      <w:r w:rsidR="0078069C" w:rsidRPr="00DF7C5D">
                        <w:rPr>
                          <w:rFonts w:ascii="Josefin Sans" w:hAnsi="Josefin Sans"/>
                          <w:sz w:val="32"/>
                          <w:szCs w:val="32"/>
                        </w:rPr>
                        <w:t xml:space="preserve"> </w:t>
                      </w:r>
                      <w:r w:rsidRPr="00DF7C5D">
                        <w:rPr>
                          <w:rFonts w:ascii="Josefin Sans" w:hAnsi="Josefin Sans"/>
                          <w:sz w:val="32"/>
                          <w:szCs w:val="32"/>
                        </w:rPr>
                        <w:t>ainsi que leur utilisation</w:t>
                      </w:r>
                    </w:p>
                    <w:p w14:paraId="0AB148CF" w14:textId="77777777" w:rsidR="0078360A" w:rsidRPr="00DF7C5D" w:rsidRDefault="00C111DD" w:rsidP="0078360A">
                      <w:pPr>
                        <w:numPr>
                          <w:ilvl w:val="1"/>
                          <w:numId w:val="36"/>
                        </w:numPr>
                        <w:rPr>
                          <w:rFonts w:ascii="Josefin Sans" w:hAnsi="Josefin Sans" w:cstheme="majorHAnsi"/>
                          <w:sz w:val="32"/>
                          <w:szCs w:val="32"/>
                        </w:rPr>
                      </w:pPr>
                      <w:r w:rsidRPr="00DF7C5D">
                        <w:rPr>
                          <w:rFonts w:ascii="Josefin Sans" w:hAnsi="Josefin Sans"/>
                          <w:sz w:val="32"/>
                          <w:szCs w:val="32"/>
                        </w:rPr>
                        <w:t>Identifier les pictogrammes représentant les produits toxiques</w:t>
                      </w:r>
                    </w:p>
                    <w:p w14:paraId="4E42D0F1" w14:textId="502821BB" w:rsidR="005D434E" w:rsidRPr="00DF7C5D" w:rsidRDefault="005D434E" w:rsidP="005D434E">
                      <w:pPr>
                        <w:rPr>
                          <w:rFonts w:ascii="Josefin Sans" w:hAnsi="Josefin Sans" w:cstheme="majorHAnsi"/>
                          <w:sz w:val="24"/>
                          <w:szCs w:val="24"/>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4"/>
                          <w:szCs w:val="24"/>
                        </w:rPr>
                        <w:t xml:space="preserve">En fonction du pays, la première partie de cette formation </w:t>
                      </w:r>
                      <w:r w:rsidR="0078069C" w:rsidRPr="00DF7C5D">
                        <w:rPr>
                          <w:rFonts w:ascii="Josefin Sans" w:hAnsi="Josefin Sans"/>
                          <w:color w:val="000000" w:themeColor="text1"/>
                          <w:sz w:val="24"/>
                          <w:szCs w:val="24"/>
                        </w:rPr>
                        <w:t>est</w:t>
                      </w:r>
                      <w:r w:rsidRPr="00DF7C5D">
                        <w:rPr>
                          <w:rFonts w:ascii="Josefin Sans" w:hAnsi="Josefin Sans"/>
                          <w:color w:val="000000" w:themeColor="text1"/>
                          <w:sz w:val="24"/>
                          <w:szCs w:val="24"/>
                        </w:rPr>
                        <w:t xml:space="preserve"> disponible </w:t>
                      </w:r>
                      <w:r w:rsidR="0078069C" w:rsidRPr="00DF7C5D">
                        <w:rPr>
                          <w:rFonts w:ascii="Josefin Sans" w:hAnsi="Josefin Sans"/>
                          <w:color w:val="000000" w:themeColor="text1"/>
                          <w:sz w:val="24"/>
                          <w:szCs w:val="24"/>
                        </w:rPr>
                        <w:t xml:space="preserve">soit directement </w:t>
                      </w:r>
                      <w:r w:rsidRPr="00DF7C5D">
                        <w:rPr>
                          <w:rFonts w:ascii="Josefin Sans" w:hAnsi="Josefin Sans"/>
                          <w:color w:val="000000" w:themeColor="text1"/>
                          <w:sz w:val="24"/>
                          <w:szCs w:val="24"/>
                        </w:rPr>
                        <w:t xml:space="preserve">en ligne ou en support papier. </w:t>
                      </w:r>
                      <w:r w:rsidR="0078069C" w:rsidRPr="00DF7C5D">
                        <w:rPr>
                          <w:rFonts w:ascii="Josefin Sans" w:hAnsi="Josefin Sans"/>
                          <w:color w:val="000000" w:themeColor="text1"/>
                          <w:sz w:val="24"/>
                          <w:szCs w:val="24"/>
                        </w:rPr>
                        <w:t>Parce-que l’entretien de la maison est notre cœur de métier,</w:t>
                      </w:r>
                      <w:r w:rsidRPr="00DF7C5D">
                        <w:rPr>
                          <w:rFonts w:ascii="Josefin Sans" w:hAnsi="Josefin Sans"/>
                          <w:color w:val="000000" w:themeColor="text1"/>
                          <w:sz w:val="24"/>
                          <w:szCs w:val="24"/>
                        </w:rPr>
                        <w:t xml:space="preserve"> un large éventail d'activités </w:t>
                      </w:r>
                      <w:r w:rsidR="0078069C" w:rsidRPr="00DF7C5D">
                        <w:rPr>
                          <w:rFonts w:ascii="Josefin Sans" w:hAnsi="Josefin Sans"/>
                          <w:color w:val="000000" w:themeColor="text1"/>
                          <w:sz w:val="24"/>
                          <w:szCs w:val="24"/>
                        </w:rPr>
                        <w:t xml:space="preserve">est </w:t>
                      </w:r>
                      <w:r w:rsidRPr="00DF7C5D">
                        <w:rPr>
                          <w:rFonts w:ascii="Josefin Sans" w:hAnsi="Josefin Sans"/>
                          <w:color w:val="000000" w:themeColor="text1"/>
                          <w:sz w:val="24"/>
                          <w:szCs w:val="24"/>
                        </w:rPr>
                        <w:t>proposé</w:t>
                      </w:r>
                      <w:r w:rsidR="0078069C" w:rsidRPr="00DF7C5D">
                        <w:rPr>
                          <w:rFonts w:ascii="Josefin Sans" w:hAnsi="Josefin Sans"/>
                          <w:color w:val="000000" w:themeColor="text1"/>
                          <w:sz w:val="24"/>
                          <w:szCs w:val="24"/>
                        </w:rPr>
                        <w:t>.</w:t>
                      </w:r>
                      <w:r w:rsidRPr="00DF7C5D">
                        <w:rPr>
                          <w:rFonts w:ascii="Josefin Sans" w:hAnsi="Josefin Sans"/>
                          <w:color w:val="000000" w:themeColor="text1"/>
                          <w:sz w:val="24"/>
                          <w:szCs w:val="24"/>
                        </w:rPr>
                        <w:t xml:space="preserve"> </w:t>
                      </w:r>
                    </w:p>
                  </w:txbxContent>
                </v:textbox>
                <w10:wrap anchorx="margin"/>
              </v:shape>
            </w:pict>
          </mc:Fallback>
        </mc:AlternateContent>
      </w:r>
      <w:r w:rsidRPr="00E57201">
        <w:rPr>
          <w:rFonts w:ascii="Josefin Sans" w:hAnsi="Josefin Sans"/>
          <w:b/>
          <w:noProof/>
          <w:sz w:val="40"/>
          <w:szCs w:val="40"/>
        </w:rPr>
        <w:drawing>
          <wp:inline distT="0" distB="0" distL="0" distR="0" wp14:anchorId="4FCC6657" wp14:editId="6F7EE7ED">
            <wp:extent cx="8621395" cy="4949825"/>
            <wp:effectExtent l="190500" t="247650" r="179705" b="250825"/>
            <wp:docPr id="1448488498" name="Image 1448488498"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8498" name="Image 1448488498"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304AE" w:rsidRPr="00E57201">
        <w:rPr>
          <w:rFonts w:ascii="Josefin Sans" w:hAnsi="Josefin Sans"/>
          <w:b/>
          <w:noProof/>
          <w:sz w:val="40"/>
          <w:szCs w:val="40"/>
        </w:rPr>
        <w:lastRenderedPageBreak/>
        <mc:AlternateContent>
          <mc:Choice Requires="wps">
            <w:drawing>
              <wp:anchor distT="0" distB="0" distL="114300" distR="114300" simplePos="0" relativeHeight="251658365" behindDoc="0" locked="0" layoutInCell="1" allowOverlap="1" wp14:anchorId="66661905" wp14:editId="4ADEAB4B">
                <wp:simplePos x="0" y="0"/>
                <wp:positionH relativeFrom="margin">
                  <wp:align>right</wp:align>
                </wp:positionH>
                <wp:positionV relativeFrom="paragraph">
                  <wp:posOffset>1690370</wp:posOffset>
                </wp:positionV>
                <wp:extent cx="6560820" cy="3320322"/>
                <wp:effectExtent l="0" t="0" r="17780" b="7620"/>
                <wp:wrapNone/>
                <wp:docPr id="1755347900" name="Rectangle : avec coins arrondis en diagonale 1755347900"/>
                <wp:cNvGraphicFramePr/>
                <a:graphic xmlns:a="http://schemas.openxmlformats.org/drawingml/2006/main">
                  <a:graphicData uri="http://schemas.microsoft.com/office/word/2010/wordprocessingShape">
                    <wps:wsp>
                      <wps:cNvSpPr/>
                      <wps:spPr>
                        <a:xfrm>
                          <a:off x="0" y="0"/>
                          <a:ext cx="6560820" cy="3320322"/>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490F38E8" w14:textId="77777777" w:rsidR="004215FE" w:rsidRPr="00DF7C5D" w:rsidRDefault="004215FE" w:rsidP="004215FE">
                            <w:pPr>
                              <w:pStyle w:val="Paragraphedeliste"/>
                              <w:numPr>
                                <w:ilvl w:val="0"/>
                                <w:numId w:val="30"/>
                              </w:numPr>
                              <w:rPr>
                                <w:rFonts w:ascii="Josefin Sans" w:hAnsi="Josefin Sans"/>
                                <w:b/>
                                <w:bCs/>
                                <w:color w:val="000000" w:themeColor="text1"/>
                                <w:sz w:val="40"/>
                                <w:szCs w:val="40"/>
                              </w:rPr>
                            </w:pPr>
                            <w:r w:rsidRPr="00DF7C5D">
                              <w:rPr>
                                <w:rFonts w:ascii="Josefin Sans" w:hAnsi="Josefin Sans"/>
                                <w:b/>
                                <w:bCs/>
                                <w:color w:val="000000" w:themeColor="text1"/>
                                <w:sz w:val="36"/>
                                <w:szCs w:val="36"/>
                              </w:rPr>
                              <w:t>Les activités planifiées visent à</w:t>
                            </w:r>
                            <w:r w:rsidRPr="00DF7C5D">
                              <w:rPr>
                                <w:rFonts w:ascii="Josefin Sans" w:hAnsi="Josefin Sans"/>
                                <w:b/>
                                <w:bCs/>
                                <w:color w:val="000000" w:themeColor="text1"/>
                                <w:sz w:val="40"/>
                                <w:szCs w:val="40"/>
                              </w:rPr>
                              <w:t xml:space="preserve"> :</w:t>
                            </w:r>
                          </w:p>
                          <w:p w14:paraId="6806FC1D"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Identifier les pictogrammes utilisés sur les étiquettes des vêtements</w:t>
                            </w:r>
                          </w:p>
                          <w:p w14:paraId="6F02CA96"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Identifier les étapes de lavage du linge</w:t>
                            </w:r>
                          </w:p>
                          <w:p w14:paraId="5922C577"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Utilisation d’un fer à repasser</w:t>
                            </w:r>
                          </w:p>
                          <w:p w14:paraId="25FE5281" w14:textId="31C25AC1" w:rsidR="00D87308" w:rsidRPr="00DF7C5D" w:rsidRDefault="00D87308" w:rsidP="00D87308">
                            <w:pPr>
                              <w:rPr>
                                <w:rFonts w:ascii="Josefin Sans" w:hAnsi="Josefin Sans" w:cstheme="majorHAnsi"/>
                                <w:sz w:val="28"/>
                                <w:szCs w:val="28"/>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0055459D" w:rsidRPr="00DF7C5D">
                              <w:rPr>
                                <w:rFonts w:ascii="Josefin Sans" w:hAnsi="Josefin Sans"/>
                                <w:color w:val="000000" w:themeColor="text1"/>
                                <w:sz w:val="26"/>
                                <w:szCs w:val="26"/>
                              </w:rPr>
                              <w:t>Afin d’</w:t>
                            </w:r>
                            <w:r w:rsidRPr="00DF7C5D">
                              <w:rPr>
                                <w:rFonts w:ascii="Josefin Sans" w:hAnsi="Josefin Sans"/>
                                <w:color w:val="000000" w:themeColor="text1"/>
                                <w:sz w:val="26"/>
                                <w:szCs w:val="26"/>
                              </w:rPr>
                              <w:t xml:space="preserve">optimiser cette partie de la formation, nous vous recommandons de mettre les apprenants dans des situations </w:t>
                            </w:r>
                            <w:r w:rsidR="006304AE" w:rsidRPr="00DF7C5D">
                              <w:rPr>
                                <w:rFonts w:ascii="Josefin Sans" w:hAnsi="Josefin Sans"/>
                                <w:color w:val="000000" w:themeColor="text1"/>
                                <w:sz w:val="26"/>
                                <w:szCs w:val="26"/>
                              </w:rPr>
                              <w:t>réelles :</w:t>
                            </w:r>
                            <w:r w:rsidRPr="00DF7C5D">
                              <w:rPr>
                                <w:rFonts w:ascii="Josefin Sans" w:hAnsi="Josefin Sans"/>
                                <w:color w:val="000000" w:themeColor="text1"/>
                                <w:sz w:val="26"/>
                                <w:szCs w:val="26"/>
                              </w:rPr>
                              <w:t xml:space="preserve"> donnez-leur des paniers pour trier le linge, des fers à repasser, </w:t>
                            </w:r>
                            <w:r w:rsidR="006304AE" w:rsidRPr="00DF7C5D">
                              <w:rPr>
                                <w:rFonts w:ascii="Josefin Sans" w:hAnsi="Josefin Sans"/>
                                <w:color w:val="000000" w:themeColor="text1"/>
                                <w:sz w:val="26"/>
                                <w:szCs w:val="26"/>
                              </w:rPr>
                              <w:t>des sèche-linges</w:t>
                            </w:r>
                            <w:r w:rsidRPr="00DF7C5D">
                              <w:rPr>
                                <w:rFonts w:ascii="Josefin Sans" w:hAnsi="Josefin Sans"/>
                                <w:color w:val="000000" w:themeColor="text1"/>
                                <w:sz w:val="26"/>
                                <w:szCs w:val="26"/>
                              </w:rPr>
                              <w:t xml:space="preserve"> ou différents types de lessive en poudre</w:t>
                            </w:r>
                            <w:r w:rsidR="0055459D" w:rsidRPr="00DF7C5D">
                              <w:rPr>
                                <w:rFonts w:ascii="Josefin Sans" w:hAnsi="Josefin Sans"/>
                                <w:color w:val="000000" w:themeColor="text1"/>
                                <w:sz w:val="26"/>
                                <w:szCs w:val="26"/>
                              </w:rPr>
                              <w:t>,</w:t>
                            </w:r>
                            <w:r w:rsidRPr="00DF7C5D">
                              <w:rPr>
                                <w:rFonts w:ascii="Josefin Sans" w:hAnsi="Josefin Sans"/>
                                <w:color w:val="000000" w:themeColor="text1"/>
                                <w:sz w:val="26"/>
                                <w:szCs w:val="26"/>
                              </w:rPr>
                              <w:t xml:space="preserve"> afin qu’ils puissent s’entrainer à lire</w:t>
                            </w:r>
                            <w:r w:rsidRPr="00DF7C5D">
                              <w:rPr>
                                <w:rFonts w:ascii="Josefin Sans" w:hAnsi="Josefin Sans"/>
                                <w:color w:val="000000" w:themeColor="text1"/>
                                <w:sz w:val="28"/>
                                <w:szCs w:val="28"/>
                              </w:rPr>
                              <w:t xml:space="preserve"> les étiquettes.</w:t>
                            </w:r>
                          </w:p>
                          <w:p w14:paraId="28AFE466" w14:textId="77777777" w:rsidR="009F5328" w:rsidRPr="00BF61B0"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1905" id="Rectangle : avec coins arrondis en diagonale 1755347900" o:spid="_x0000_s1175" style="position:absolute;margin-left:465.4pt;margin-top:133.1pt;width:516.6pt;height:261.45pt;z-index:2516583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0820,3320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" adj="-11796480,,5400" path="m553398,l6560820,r,l6560820,2766924v,305633,-247765,553398,-553398,553398l,3320322r,l,553398c,247765,247765,,553398,xe" fillcolor="#5b9bd5 [3208]" strokecolor="#2f528f" strokeweight="1pt">
                <v:stroke joinstyle="miter"/>
                <v:formulas/>
                <v:path arrowok="t" o:connecttype="custom" o:connectlocs="553398,0;6560820,0;6560820,0;6560820,2766924;6007422,3320322;0,3320322;0,3320322;0,553398;553398,0" o:connectangles="0,0,0,0,0,0,0,0,0" textboxrect="0,0,6560820,3320322"/>
                <v:textbox>
                  <w:txbxContent>
                    <w:p w14:paraId="490F38E8" w14:textId="77777777" w:rsidR="004215FE" w:rsidRPr="00DF7C5D" w:rsidRDefault="004215FE" w:rsidP="004215FE">
                      <w:pPr>
                        <w:pStyle w:val="Paragraphedeliste"/>
                        <w:numPr>
                          <w:ilvl w:val="0"/>
                          <w:numId w:val="30"/>
                        </w:numPr>
                        <w:rPr>
                          <w:rFonts w:ascii="Josefin Sans" w:hAnsi="Josefin Sans"/>
                          <w:b/>
                          <w:bCs/>
                          <w:color w:val="000000" w:themeColor="text1"/>
                          <w:sz w:val="40"/>
                          <w:szCs w:val="40"/>
                        </w:rPr>
                      </w:pPr>
                      <w:r w:rsidRPr="00DF7C5D">
                        <w:rPr>
                          <w:rFonts w:ascii="Josefin Sans" w:hAnsi="Josefin Sans"/>
                          <w:b/>
                          <w:bCs/>
                          <w:color w:val="000000" w:themeColor="text1"/>
                          <w:sz w:val="36"/>
                          <w:szCs w:val="36"/>
                        </w:rPr>
                        <w:t>Les activités planifiées visent à</w:t>
                      </w:r>
                      <w:r w:rsidRPr="00DF7C5D">
                        <w:rPr>
                          <w:rFonts w:ascii="Josefin Sans" w:hAnsi="Josefin Sans"/>
                          <w:b/>
                          <w:bCs/>
                          <w:color w:val="000000" w:themeColor="text1"/>
                          <w:sz w:val="40"/>
                          <w:szCs w:val="40"/>
                        </w:rPr>
                        <w:t xml:space="preserve"> :</w:t>
                      </w:r>
                    </w:p>
                    <w:p w14:paraId="6806FC1D"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Identifier les pictogrammes utilisés sur les étiquettes des vêtements</w:t>
                      </w:r>
                    </w:p>
                    <w:p w14:paraId="6F02CA96"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Identifier les étapes de lavage du linge</w:t>
                      </w:r>
                    </w:p>
                    <w:p w14:paraId="5922C577" w14:textId="77777777" w:rsidR="00BF4521" w:rsidRPr="00DF7C5D" w:rsidRDefault="00BF4521" w:rsidP="00BF4521">
                      <w:pPr>
                        <w:numPr>
                          <w:ilvl w:val="1"/>
                          <w:numId w:val="30"/>
                        </w:numPr>
                        <w:rPr>
                          <w:rFonts w:ascii="Josefin Sans" w:hAnsi="Josefin Sans" w:cstheme="majorHAnsi"/>
                          <w:sz w:val="32"/>
                          <w:szCs w:val="32"/>
                        </w:rPr>
                      </w:pPr>
                      <w:r w:rsidRPr="00DF7C5D">
                        <w:rPr>
                          <w:rFonts w:ascii="Josefin Sans" w:hAnsi="Josefin Sans"/>
                          <w:sz w:val="32"/>
                          <w:szCs w:val="32"/>
                        </w:rPr>
                        <w:t>Utilisation d’un fer à repasser</w:t>
                      </w:r>
                    </w:p>
                    <w:p w14:paraId="25FE5281" w14:textId="31C25AC1" w:rsidR="00D87308" w:rsidRPr="00DF7C5D" w:rsidRDefault="00D87308" w:rsidP="00D87308">
                      <w:pPr>
                        <w:rPr>
                          <w:rFonts w:ascii="Josefin Sans" w:hAnsi="Josefin Sans" w:cstheme="majorHAnsi"/>
                          <w:sz w:val="28"/>
                          <w:szCs w:val="28"/>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0055459D" w:rsidRPr="00DF7C5D">
                        <w:rPr>
                          <w:rFonts w:ascii="Josefin Sans" w:hAnsi="Josefin Sans"/>
                          <w:color w:val="000000" w:themeColor="text1"/>
                          <w:sz w:val="26"/>
                          <w:szCs w:val="26"/>
                        </w:rPr>
                        <w:t>Afin d’</w:t>
                      </w:r>
                      <w:r w:rsidRPr="00DF7C5D">
                        <w:rPr>
                          <w:rFonts w:ascii="Josefin Sans" w:hAnsi="Josefin Sans"/>
                          <w:color w:val="000000" w:themeColor="text1"/>
                          <w:sz w:val="26"/>
                          <w:szCs w:val="26"/>
                        </w:rPr>
                        <w:t xml:space="preserve">optimiser cette partie de la formation, nous vous recommandons de mettre les apprenants dans des situations </w:t>
                      </w:r>
                      <w:r w:rsidR="006304AE" w:rsidRPr="00DF7C5D">
                        <w:rPr>
                          <w:rFonts w:ascii="Josefin Sans" w:hAnsi="Josefin Sans"/>
                          <w:color w:val="000000" w:themeColor="text1"/>
                          <w:sz w:val="26"/>
                          <w:szCs w:val="26"/>
                        </w:rPr>
                        <w:t>réelles :</w:t>
                      </w:r>
                      <w:r w:rsidRPr="00DF7C5D">
                        <w:rPr>
                          <w:rFonts w:ascii="Josefin Sans" w:hAnsi="Josefin Sans"/>
                          <w:color w:val="000000" w:themeColor="text1"/>
                          <w:sz w:val="26"/>
                          <w:szCs w:val="26"/>
                        </w:rPr>
                        <w:t xml:space="preserve"> donnez-leur des paniers pour trier le linge, des fers à repasser, </w:t>
                      </w:r>
                      <w:r w:rsidR="006304AE" w:rsidRPr="00DF7C5D">
                        <w:rPr>
                          <w:rFonts w:ascii="Josefin Sans" w:hAnsi="Josefin Sans"/>
                          <w:color w:val="000000" w:themeColor="text1"/>
                          <w:sz w:val="26"/>
                          <w:szCs w:val="26"/>
                        </w:rPr>
                        <w:t>des sèche-linges</w:t>
                      </w:r>
                      <w:r w:rsidRPr="00DF7C5D">
                        <w:rPr>
                          <w:rFonts w:ascii="Josefin Sans" w:hAnsi="Josefin Sans"/>
                          <w:color w:val="000000" w:themeColor="text1"/>
                          <w:sz w:val="26"/>
                          <w:szCs w:val="26"/>
                        </w:rPr>
                        <w:t xml:space="preserve"> ou différents types de lessive en poudre</w:t>
                      </w:r>
                      <w:r w:rsidR="0055459D" w:rsidRPr="00DF7C5D">
                        <w:rPr>
                          <w:rFonts w:ascii="Josefin Sans" w:hAnsi="Josefin Sans"/>
                          <w:color w:val="000000" w:themeColor="text1"/>
                          <w:sz w:val="26"/>
                          <w:szCs w:val="26"/>
                        </w:rPr>
                        <w:t>,</w:t>
                      </w:r>
                      <w:r w:rsidRPr="00DF7C5D">
                        <w:rPr>
                          <w:rFonts w:ascii="Josefin Sans" w:hAnsi="Josefin Sans"/>
                          <w:color w:val="000000" w:themeColor="text1"/>
                          <w:sz w:val="26"/>
                          <w:szCs w:val="26"/>
                        </w:rPr>
                        <w:t xml:space="preserve"> afin qu’ils puissent s’entrainer à lire</w:t>
                      </w:r>
                      <w:r w:rsidRPr="00DF7C5D">
                        <w:rPr>
                          <w:rFonts w:ascii="Josefin Sans" w:hAnsi="Josefin Sans"/>
                          <w:color w:val="000000" w:themeColor="text1"/>
                          <w:sz w:val="28"/>
                          <w:szCs w:val="28"/>
                        </w:rPr>
                        <w:t xml:space="preserve"> les étiquettes.</w:t>
                      </w:r>
                    </w:p>
                    <w:p w14:paraId="28AFE466" w14:textId="77777777" w:rsidR="009F5328" w:rsidRPr="00BF61B0" w:rsidRDefault="009F5328" w:rsidP="009F5328"/>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4" behindDoc="0" locked="0" layoutInCell="1" allowOverlap="1" wp14:anchorId="72946482" wp14:editId="1E2D668D">
                <wp:simplePos x="0" y="0"/>
                <wp:positionH relativeFrom="page">
                  <wp:posOffset>4089400</wp:posOffset>
                </wp:positionH>
                <wp:positionV relativeFrom="paragraph">
                  <wp:posOffset>502920</wp:posOffset>
                </wp:positionV>
                <wp:extent cx="4095908" cy="914400"/>
                <wp:effectExtent l="0" t="0" r="19050" b="19050"/>
                <wp:wrapNone/>
                <wp:docPr id="1075584146" name="Rectangle : avec coins arrondis en diagonale 107558414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486D0AB" w14:textId="77777777" w:rsidR="009F5328" w:rsidRPr="00DF7C5D" w:rsidRDefault="009F5328"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 Unité 4.02</w:t>
                            </w:r>
                          </w:p>
                          <w:p w14:paraId="32FFFC79" w14:textId="45B425B1" w:rsidR="007436A8" w:rsidRPr="007436A8" w:rsidRDefault="007436A8" w:rsidP="007436A8">
                            <w:pPr>
                              <w:jc w:val="center"/>
                              <w:rPr>
                                <w:b/>
                                <w:bCs/>
                                <w:i/>
                                <w:iCs/>
                                <w:color w:val="000000" w:themeColor="text1"/>
                                <w:sz w:val="40"/>
                                <w:szCs w:val="40"/>
                              </w:rPr>
                            </w:pPr>
                            <w:r w:rsidRPr="00DF7C5D">
                              <w:rPr>
                                <w:rFonts w:ascii="Josefin Sans" w:hAnsi="Josefin Sans"/>
                                <w:i/>
                                <w:iCs/>
                                <w:color w:val="000000" w:themeColor="text1"/>
                                <w:sz w:val="36"/>
                                <w:szCs w:val="36"/>
                              </w:rPr>
                              <w:t>Linge et vêtements</w:t>
                            </w:r>
                          </w:p>
                          <w:p w14:paraId="21858B52" w14:textId="77777777" w:rsidR="009F5328" w:rsidRPr="00E2573D" w:rsidRDefault="009F5328" w:rsidP="009F532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946482" id="Rectangle : avec coins arrondis en diagonale 1075584146" o:spid="_x0000_s1176" style="position:absolute;margin-left:322pt;margin-top:39.6pt;width:322.5pt;height:1in;z-index:2516583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486D0AB" w14:textId="77777777" w:rsidR="009F5328" w:rsidRPr="00DF7C5D" w:rsidRDefault="009F5328"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 Unité 4.02</w:t>
                      </w:r>
                    </w:p>
                    <w:p w14:paraId="32FFFC79" w14:textId="45B425B1" w:rsidR="007436A8" w:rsidRPr="007436A8" w:rsidRDefault="007436A8" w:rsidP="007436A8">
                      <w:pPr>
                        <w:jc w:val="center"/>
                        <w:rPr>
                          <w:b/>
                          <w:bCs/>
                          <w:i/>
                          <w:iCs/>
                          <w:color w:val="000000" w:themeColor="text1"/>
                          <w:sz w:val="40"/>
                          <w:szCs w:val="40"/>
                        </w:rPr>
                      </w:pPr>
                      <w:r w:rsidRPr="00DF7C5D">
                        <w:rPr>
                          <w:rFonts w:ascii="Josefin Sans" w:hAnsi="Josefin Sans"/>
                          <w:i/>
                          <w:iCs/>
                          <w:color w:val="000000" w:themeColor="text1"/>
                          <w:sz w:val="36"/>
                          <w:szCs w:val="36"/>
                        </w:rPr>
                        <w:t>Linge et vêtements</w:t>
                      </w:r>
                    </w:p>
                    <w:p w14:paraId="21858B52" w14:textId="77777777" w:rsidR="009F5328" w:rsidRPr="00E2573D" w:rsidRDefault="009F5328" w:rsidP="009F5328">
                      <w:pPr>
                        <w:jc w:val="center"/>
                        <w:rPr>
                          <w:b/>
                          <w:bCs/>
                          <w:color w:val="000000" w:themeColor="text1"/>
                          <w:sz w:val="40"/>
                          <w:szCs w:val="40"/>
                        </w:rPr>
                      </w:pP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63" behindDoc="0" locked="0" layoutInCell="1" allowOverlap="1" wp14:anchorId="6384BC84" wp14:editId="76411068">
                <wp:simplePos x="0" y="0"/>
                <wp:positionH relativeFrom="column">
                  <wp:posOffset>482600</wp:posOffset>
                </wp:positionH>
                <wp:positionV relativeFrom="paragraph">
                  <wp:posOffset>522605</wp:posOffset>
                </wp:positionV>
                <wp:extent cx="1216152" cy="1216152"/>
                <wp:effectExtent l="0" t="0" r="22225" b="22225"/>
                <wp:wrapNone/>
                <wp:docPr id="266507878" name="Cube 266507878"/>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085D9DD6" w14:textId="77777777" w:rsidR="009F5328" w:rsidRPr="00DF7C5D" w:rsidRDefault="009F5328" w:rsidP="009F532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0A7CD052"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4BC84" id="Cube 266507878" o:spid="_x0000_s1177" type="#_x0000_t16" style="position:absolute;margin-left:38pt;margin-top:41.15pt;width:95.75pt;height:95.7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" fillcolor="#5b9bd5 [3208]" strokecolor="#2f528f" strokeweight="1pt">
                <v:textbox>
                  <w:txbxContent>
                    <w:p w14:paraId="085D9DD6" w14:textId="77777777" w:rsidR="009F5328" w:rsidRPr="00DF7C5D" w:rsidRDefault="009F5328" w:rsidP="009F5328">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0A7CD052" w14:textId="77777777" w:rsidR="009F5328" w:rsidRDefault="009F5328" w:rsidP="009F5328"/>
                  </w:txbxContent>
                </v:textbox>
              </v:shape>
            </w:pict>
          </mc:Fallback>
        </mc:AlternateContent>
      </w:r>
      <w:r w:rsidRPr="00E57201">
        <w:rPr>
          <w:rFonts w:ascii="Josefin Sans" w:hAnsi="Josefin Sans"/>
          <w:b/>
          <w:noProof/>
          <w:sz w:val="40"/>
          <w:szCs w:val="40"/>
        </w:rPr>
        <w:drawing>
          <wp:inline distT="0" distB="0" distL="0" distR="0" wp14:anchorId="391F5AAC" wp14:editId="02E639C0">
            <wp:extent cx="8621395" cy="4949825"/>
            <wp:effectExtent l="190500" t="247650" r="179705" b="250825"/>
            <wp:docPr id="1513176002" name="Image 1513176002"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6002" name="Image 1513176002"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71339D9" w14:textId="77777777" w:rsidR="0044134A" w:rsidRPr="00E57201" w:rsidRDefault="0044134A" w:rsidP="002C235A">
      <w:pPr>
        <w:rPr>
          <w:rFonts w:ascii="Josefin Sans" w:hAnsi="Josefin Sans" w:cs="Tahoma"/>
          <w:b/>
          <w:sz w:val="40"/>
          <w:szCs w:val="40"/>
          <w:lang w:val="en-GB"/>
        </w:rPr>
      </w:pPr>
    </w:p>
    <w:p w14:paraId="379F25F4" w14:textId="77777777" w:rsidR="0044134A" w:rsidRPr="00E57201" w:rsidRDefault="0044134A" w:rsidP="00E777D0">
      <w:pPr>
        <w:spacing w:before="60" w:after="60"/>
        <w:jc w:val="both"/>
        <w:rPr>
          <w:rFonts w:ascii="Josefin Sans" w:hAnsi="Josefin Sans" w:cs="Tahoma"/>
          <w:b/>
          <w:sz w:val="40"/>
          <w:szCs w:val="40"/>
          <w:lang w:val="en-GB"/>
        </w:rPr>
      </w:pPr>
    </w:p>
    <w:p w14:paraId="6F7FDFAC" w14:textId="77777777" w:rsidR="00903363" w:rsidRPr="00E57201" w:rsidRDefault="009F5328" w:rsidP="009F5328">
      <w:pPr>
        <w:spacing w:before="60" w:after="60"/>
        <w:jc w:val="both"/>
        <w:rPr>
          <w:rFonts w:ascii="Josefin Sans" w:hAnsi="Josefin Sans" w:cs="Tahoma"/>
          <w:b/>
          <w:sz w:val="40"/>
          <w:szCs w:val="40"/>
        </w:rPr>
      </w:pPr>
      <w:r w:rsidRPr="00E57201">
        <w:rPr>
          <w:rFonts w:ascii="Josefin Sans" w:hAnsi="Josefin Sans"/>
          <w:b/>
          <w:noProof/>
          <w:sz w:val="40"/>
          <w:szCs w:val="40"/>
        </w:rPr>
        <mc:AlternateContent>
          <mc:Choice Requires="wps">
            <w:drawing>
              <wp:anchor distT="0" distB="0" distL="114300" distR="114300" simplePos="0" relativeHeight="251658358" behindDoc="0" locked="0" layoutInCell="1" allowOverlap="1" wp14:anchorId="5542363E" wp14:editId="6827CAE8">
                <wp:simplePos x="0" y="0"/>
                <wp:positionH relativeFrom="page">
                  <wp:posOffset>4101465</wp:posOffset>
                </wp:positionH>
                <wp:positionV relativeFrom="paragraph">
                  <wp:posOffset>577850</wp:posOffset>
                </wp:positionV>
                <wp:extent cx="4095908" cy="914400"/>
                <wp:effectExtent l="0" t="0" r="19050" b="19050"/>
                <wp:wrapNone/>
                <wp:docPr id="2077232374" name="Rectangle : avec coins arrondis en diagonale 2077232374"/>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98D63C8" w14:textId="77777777" w:rsidR="00903363" w:rsidRPr="00DF7C5D" w:rsidRDefault="00903363"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Unité 4.03</w:t>
                            </w:r>
                          </w:p>
                          <w:p w14:paraId="0039C873" w14:textId="77777777" w:rsidR="007436A8" w:rsidRPr="00DF7C5D" w:rsidRDefault="007436A8" w:rsidP="007436A8">
                            <w:pPr>
                              <w:jc w:val="center"/>
                              <w:rPr>
                                <w:rFonts w:ascii="Josefin Sans" w:hAnsi="Josefin Sans"/>
                                <w:b/>
                                <w:bCs/>
                                <w:i/>
                                <w:iCs/>
                                <w:color w:val="000000" w:themeColor="text1"/>
                                <w:sz w:val="40"/>
                                <w:szCs w:val="40"/>
                              </w:rPr>
                            </w:pPr>
                            <w:r w:rsidRPr="00DF7C5D">
                              <w:rPr>
                                <w:rFonts w:ascii="Josefin Sans" w:hAnsi="Josefin Sans"/>
                                <w:i/>
                                <w:iCs/>
                                <w:color w:val="000000" w:themeColor="text1"/>
                                <w:sz w:val="36"/>
                                <w:szCs w:val="36"/>
                              </w:rPr>
                              <w:t>Sécurité et situations critiques</w:t>
                            </w:r>
                          </w:p>
                          <w:p w14:paraId="43CBA09F" w14:textId="77777777" w:rsidR="002C235A" w:rsidRPr="00BF61B0" w:rsidRDefault="002C235A" w:rsidP="007436A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2363E" id="Rectangle : avec coins arrondis en diagonale 2077232374" o:spid="_x0000_s1178" style="position:absolute;left:0;text-align:left;margin-left:322.95pt;margin-top:45.5pt;width:322.5pt;height:1in;z-index:25165835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98D63C8" w14:textId="77777777" w:rsidR="00903363" w:rsidRPr="00DF7C5D" w:rsidRDefault="00903363" w:rsidP="007436A8">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Activités- Unité 4.03</w:t>
                      </w:r>
                    </w:p>
                    <w:p w14:paraId="0039C873" w14:textId="77777777" w:rsidR="007436A8" w:rsidRPr="00DF7C5D" w:rsidRDefault="007436A8" w:rsidP="007436A8">
                      <w:pPr>
                        <w:jc w:val="center"/>
                        <w:rPr>
                          <w:rFonts w:ascii="Josefin Sans" w:hAnsi="Josefin Sans"/>
                          <w:b/>
                          <w:bCs/>
                          <w:i/>
                          <w:iCs/>
                          <w:color w:val="000000" w:themeColor="text1"/>
                          <w:sz w:val="40"/>
                          <w:szCs w:val="40"/>
                        </w:rPr>
                      </w:pPr>
                      <w:r w:rsidRPr="00DF7C5D">
                        <w:rPr>
                          <w:rFonts w:ascii="Josefin Sans" w:hAnsi="Josefin Sans"/>
                          <w:i/>
                          <w:iCs/>
                          <w:color w:val="000000" w:themeColor="text1"/>
                          <w:sz w:val="36"/>
                          <w:szCs w:val="36"/>
                        </w:rPr>
                        <w:t>Sécurité et situations critiques</w:t>
                      </w:r>
                    </w:p>
                    <w:p w14:paraId="43CBA09F" w14:textId="77777777" w:rsidR="002C235A" w:rsidRPr="00BF61B0" w:rsidRDefault="002C235A" w:rsidP="007436A8">
                      <w:pPr>
                        <w:jc w:val="center"/>
                        <w:rPr>
                          <w:b/>
                          <w:bCs/>
                          <w:color w:val="000000" w:themeColor="text1"/>
                          <w:sz w:val="40"/>
                          <w:szCs w:val="40"/>
                        </w:rPr>
                      </w:pP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59" behindDoc="0" locked="0" layoutInCell="1" allowOverlap="1" wp14:anchorId="59A003B7" wp14:editId="6ABB70B9">
                <wp:simplePos x="0" y="0"/>
                <wp:positionH relativeFrom="margin">
                  <wp:align>right</wp:align>
                </wp:positionH>
                <wp:positionV relativeFrom="paragraph">
                  <wp:posOffset>1790700</wp:posOffset>
                </wp:positionV>
                <wp:extent cx="6561266" cy="3226388"/>
                <wp:effectExtent l="0" t="0" r="11430" b="12700"/>
                <wp:wrapNone/>
                <wp:docPr id="1556523407" name="Rectangle : avec coins arrondis en diagonale 155652340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63A0EA1" w14:textId="77777777" w:rsidR="004215FE" w:rsidRPr="00DF7C5D" w:rsidRDefault="004215FE" w:rsidP="004215FE">
                            <w:pPr>
                              <w:pStyle w:val="Paragraphedeliste"/>
                              <w:numPr>
                                <w:ilvl w:val="0"/>
                                <w:numId w:val="30"/>
                              </w:numPr>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0C50088A" w14:textId="77777777" w:rsidR="00E113BE" w:rsidRPr="00DF7C5D" w:rsidRDefault="00E113BE" w:rsidP="00E113BE">
                            <w:pPr>
                              <w:numPr>
                                <w:ilvl w:val="1"/>
                                <w:numId w:val="30"/>
                              </w:numPr>
                              <w:rPr>
                                <w:rFonts w:ascii="Josefin Sans" w:hAnsi="Josefin Sans"/>
                                <w:sz w:val="36"/>
                                <w:szCs w:val="36"/>
                              </w:rPr>
                            </w:pPr>
                            <w:r w:rsidRPr="00DF7C5D">
                              <w:rPr>
                                <w:rFonts w:ascii="Josefin Sans" w:hAnsi="Josefin Sans"/>
                                <w:sz w:val="36"/>
                                <w:szCs w:val="36"/>
                              </w:rPr>
                              <w:t>identifier les différents types d’accidents domestiques</w:t>
                            </w:r>
                          </w:p>
                          <w:p w14:paraId="756445A2" w14:textId="20C14DB4" w:rsidR="00E113BE" w:rsidRPr="00DF7C5D" w:rsidRDefault="008F3619" w:rsidP="00E113BE">
                            <w:pPr>
                              <w:numPr>
                                <w:ilvl w:val="1"/>
                                <w:numId w:val="30"/>
                              </w:numPr>
                              <w:rPr>
                                <w:rFonts w:ascii="Josefin Sans" w:hAnsi="Josefin Sans"/>
                                <w:sz w:val="36"/>
                                <w:szCs w:val="36"/>
                              </w:rPr>
                            </w:pPr>
                            <w:r w:rsidRPr="00DF7C5D">
                              <w:rPr>
                                <w:rFonts w:ascii="Josefin Sans" w:hAnsi="Josefin Sans"/>
                                <w:sz w:val="36"/>
                                <w:szCs w:val="36"/>
                              </w:rPr>
                              <w:t>mémoriser les numéros d’urgence</w:t>
                            </w:r>
                          </w:p>
                          <w:p w14:paraId="22D05E33" w14:textId="1D3522D5" w:rsidR="002C235A" w:rsidRPr="00DF7C5D" w:rsidRDefault="00662ED8" w:rsidP="002C235A">
                            <w:pPr>
                              <w:rPr>
                                <w:rFonts w:ascii="Josefin Sans" w:hAnsi="Josefin Sans" w:cstheme="majorHAnsi"/>
                                <w:sz w:val="28"/>
                                <w:szCs w:val="28"/>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8"/>
                                <w:szCs w:val="28"/>
                              </w:rPr>
                              <w:t xml:space="preserve">Les apprenants doivent connaitre les différents risques au domicile et avoir les premiers réflexes d’appeler les services d’urgence </w:t>
                            </w:r>
                            <w:r w:rsidR="0055459D" w:rsidRPr="00DF7C5D">
                              <w:rPr>
                                <w:rFonts w:ascii="Josefin Sans" w:hAnsi="Josefin Sans"/>
                                <w:color w:val="000000" w:themeColor="text1"/>
                                <w:sz w:val="28"/>
                                <w:szCs w:val="28"/>
                              </w:rPr>
                              <w:t>concernés</w:t>
                            </w:r>
                            <w:r w:rsidRPr="00DF7C5D">
                              <w:rPr>
                                <w:rFonts w:ascii="Josefin Sans" w:hAnsi="Josefin Sans"/>
                                <w:color w:val="000000" w:themeColor="text1"/>
                                <w:sz w:val="28"/>
                                <w:szCs w:val="28"/>
                              </w:rPr>
                              <w:t>. Il est essentiel d’adapter les noms et les chiffres à chaque pays.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03B7" id="Rectangle : avec coins arrondis en diagonale 1556523407" o:spid="_x0000_s1179" style="position:absolute;left:0;text-align:left;margin-left:465.45pt;margin-top:141pt;width:516.65pt;height:254.05pt;z-index:251658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63A0EA1" w14:textId="77777777" w:rsidR="004215FE" w:rsidRPr="00DF7C5D" w:rsidRDefault="004215FE" w:rsidP="004215FE">
                      <w:pPr>
                        <w:pStyle w:val="Paragraphedeliste"/>
                        <w:numPr>
                          <w:ilvl w:val="0"/>
                          <w:numId w:val="30"/>
                        </w:numPr>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0C50088A" w14:textId="77777777" w:rsidR="00E113BE" w:rsidRPr="00DF7C5D" w:rsidRDefault="00E113BE" w:rsidP="00E113BE">
                      <w:pPr>
                        <w:numPr>
                          <w:ilvl w:val="1"/>
                          <w:numId w:val="30"/>
                        </w:numPr>
                        <w:rPr>
                          <w:rFonts w:ascii="Josefin Sans" w:hAnsi="Josefin Sans"/>
                          <w:sz w:val="36"/>
                          <w:szCs w:val="36"/>
                        </w:rPr>
                      </w:pPr>
                      <w:r w:rsidRPr="00DF7C5D">
                        <w:rPr>
                          <w:rFonts w:ascii="Josefin Sans" w:hAnsi="Josefin Sans"/>
                          <w:sz w:val="36"/>
                          <w:szCs w:val="36"/>
                        </w:rPr>
                        <w:t>identifier les différents types d’accidents domestiques</w:t>
                      </w:r>
                    </w:p>
                    <w:p w14:paraId="756445A2" w14:textId="20C14DB4" w:rsidR="00E113BE" w:rsidRPr="00DF7C5D" w:rsidRDefault="008F3619" w:rsidP="00E113BE">
                      <w:pPr>
                        <w:numPr>
                          <w:ilvl w:val="1"/>
                          <w:numId w:val="30"/>
                        </w:numPr>
                        <w:rPr>
                          <w:rFonts w:ascii="Josefin Sans" w:hAnsi="Josefin Sans"/>
                          <w:sz w:val="36"/>
                          <w:szCs w:val="36"/>
                        </w:rPr>
                      </w:pPr>
                      <w:r w:rsidRPr="00DF7C5D">
                        <w:rPr>
                          <w:rFonts w:ascii="Josefin Sans" w:hAnsi="Josefin Sans"/>
                          <w:sz w:val="36"/>
                          <w:szCs w:val="36"/>
                        </w:rPr>
                        <w:t>mémoriser les numéros d’urgence</w:t>
                      </w:r>
                    </w:p>
                    <w:p w14:paraId="22D05E33" w14:textId="1D3522D5" w:rsidR="002C235A" w:rsidRPr="00DF7C5D" w:rsidRDefault="00662ED8" w:rsidP="002C235A">
                      <w:pPr>
                        <w:rPr>
                          <w:rFonts w:ascii="Josefin Sans" w:hAnsi="Josefin Sans" w:cstheme="majorHAnsi"/>
                          <w:sz w:val="28"/>
                          <w:szCs w:val="28"/>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color w:val="000000" w:themeColor="text1"/>
                          <w:sz w:val="28"/>
                          <w:szCs w:val="28"/>
                        </w:rPr>
                        <w:t xml:space="preserve">Les apprenants doivent connaitre les différents risques au domicile et avoir les premiers réflexes d’appeler les services d’urgence </w:t>
                      </w:r>
                      <w:r w:rsidR="0055459D" w:rsidRPr="00DF7C5D">
                        <w:rPr>
                          <w:rFonts w:ascii="Josefin Sans" w:hAnsi="Josefin Sans"/>
                          <w:color w:val="000000" w:themeColor="text1"/>
                          <w:sz w:val="28"/>
                          <w:szCs w:val="28"/>
                        </w:rPr>
                        <w:t>concernés</w:t>
                      </w:r>
                      <w:r w:rsidRPr="00DF7C5D">
                        <w:rPr>
                          <w:rFonts w:ascii="Josefin Sans" w:hAnsi="Josefin Sans"/>
                          <w:color w:val="000000" w:themeColor="text1"/>
                          <w:sz w:val="28"/>
                          <w:szCs w:val="28"/>
                        </w:rPr>
                        <w:t>. Il est essentiel d’adapter les noms et les chiffres à chaque pays.</w:t>
                      </w: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57" behindDoc="0" locked="0" layoutInCell="1" allowOverlap="1" wp14:anchorId="33E062F7" wp14:editId="42417DF0">
                <wp:simplePos x="0" y="0"/>
                <wp:positionH relativeFrom="column">
                  <wp:posOffset>473710</wp:posOffset>
                </wp:positionH>
                <wp:positionV relativeFrom="paragraph">
                  <wp:posOffset>558800</wp:posOffset>
                </wp:positionV>
                <wp:extent cx="1216152" cy="1216152"/>
                <wp:effectExtent l="0" t="0" r="22225" b="22225"/>
                <wp:wrapNone/>
                <wp:docPr id="1161297889" name="Cube 116129788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76ED0C5" w14:textId="77777777" w:rsidR="002C235A" w:rsidRPr="00DF7C5D" w:rsidRDefault="002C235A" w:rsidP="002C235A">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014BFE65" w14:textId="77777777" w:rsidR="002C235A" w:rsidRDefault="002C235A" w:rsidP="002C23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062F7" id="Cube 1161297889" o:spid="_x0000_s1180" type="#_x0000_t16" style="position:absolute;left:0;text-align:left;margin-left:37.3pt;margin-top:44pt;width:95.75pt;height:95.75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" fillcolor="#5b9bd5 [3208]" strokecolor="#2f528f" strokeweight="1pt">
                <v:textbox>
                  <w:txbxContent>
                    <w:p w14:paraId="476ED0C5" w14:textId="77777777" w:rsidR="002C235A" w:rsidRPr="00DF7C5D" w:rsidRDefault="002C235A" w:rsidP="002C235A">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4</w:t>
                      </w:r>
                    </w:p>
                    <w:p w14:paraId="014BFE65" w14:textId="77777777" w:rsidR="002C235A" w:rsidRDefault="002C235A" w:rsidP="002C235A"/>
                  </w:txbxContent>
                </v:textbox>
              </v:shape>
            </w:pict>
          </mc:Fallback>
        </mc:AlternateContent>
      </w:r>
      <w:r w:rsidRPr="00E57201">
        <w:rPr>
          <w:rFonts w:ascii="Josefin Sans" w:hAnsi="Josefin Sans"/>
          <w:b/>
          <w:noProof/>
          <w:sz w:val="40"/>
          <w:szCs w:val="40"/>
        </w:rPr>
        <w:drawing>
          <wp:inline distT="0" distB="0" distL="0" distR="0" wp14:anchorId="658942B7" wp14:editId="5DD16136">
            <wp:extent cx="8621395" cy="4949825"/>
            <wp:effectExtent l="190500" t="247650" r="179705" b="250825"/>
            <wp:docPr id="177848376" name="Image 177848376"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76" name="Image 177848376"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B4C81E" w14:textId="77777777" w:rsidR="0044134A" w:rsidRPr="00E57201" w:rsidRDefault="0044134A" w:rsidP="00E777D0">
      <w:pPr>
        <w:spacing w:before="60" w:after="60"/>
        <w:jc w:val="both"/>
        <w:rPr>
          <w:rFonts w:ascii="Josefin Sans" w:hAnsi="Josefin Sans" w:cs="Tahoma"/>
          <w:b/>
          <w:sz w:val="40"/>
          <w:szCs w:val="40"/>
          <w:lang w:val="en-GB"/>
        </w:rPr>
      </w:pPr>
    </w:p>
    <w:p w14:paraId="0D6DD97A" w14:textId="77777777" w:rsidR="0044134A" w:rsidRPr="00E57201" w:rsidRDefault="00977913" w:rsidP="00E777D0">
      <w:pPr>
        <w:spacing w:before="60" w:after="60"/>
        <w:jc w:val="both"/>
        <w:rPr>
          <w:rFonts w:ascii="Josefin Sans" w:hAnsi="Josefin Sans" w:cs="Tahoma"/>
          <w:b/>
          <w:sz w:val="40"/>
          <w:szCs w:val="40"/>
        </w:rPr>
      </w:pPr>
      <w:r w:rsidRPr="00E57201">
        <w:rPr>
          <w:rFonts w:ascii="Josefin Sans" w:hAnsi="Josefin Sans"/>
          <w:b/>
          <w:noProof/>
          <w:sz w:val="40"/>
          <w:szCs w:val="40"/>
        </w:rPr>
        <mc:AlternateContent>
          <mc:Choice Requires="wps">
            <w:drawing>
              <wp:anchor distT="0" distB="0" distL="114300" distR="114300" simplePos="0" relativeHeight="251658285" behindDoc="0" locked="0" layoutInCell="1" allowOverlap="1" wp14:anchorId="448B42B0" wp14:editId="2D8A2D42">
                <wp:simplePos x="0" y="0"/>
                <wp:positionH relativeFrom="column">
                  <wp:posOffset>1663065</wp:posOffset>
                </wp:positionH>
                <wp:positionV relativeFrom="paragraph">
                  <wp:posOffset>1688465</wp:posOffset>
                </wp:positionV>
                <wp:extent cx="6561266" cy="3226388"/>
                <wp:effectExtent l="0" t="0" r="11430" b="12700"/>
                <wp:wrapNone/>
                <wp:docPr id="811299832" name="Rectangle : avec coins arrondis en diagonale 81129983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7CE07AA" w14:textId="77777777" w:rsidR="00C360DF" w:rsidRPr="00DF7C5D" w:rsidRDefault="00C360DF" w:rsidP="00C360DF">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r w:rsidRPr="00DF7C5D">
                              <w:rPr>
                                <w:rFonts w:ascii="Josefin Sans" w:hAnsi="Josefin Sans"/>
                                <w:color w:val="000000" w:themeColor="text1"/>
                                <w:sz w:val="40"/>
                                <w:szCs w:val="40"/>
                              </w:rPr>
                              <w:t xml:space="preserve"> </w:t>
                            </w:r>
                          </w:p>
                          <w:p w14:paraId="7608DCA5"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5.1 : profil professionnel ; compétences techniques et compétences non techniques</w:t>
                            </w:r>
                          </w:p>
                          <w:p w14:paraId="4D05A89E" w14:textId="3CEC0540"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5.2 : création d’un C.V.</w:t>
                            </w:r>
                          </w:p>
                          <w:p w14:paraId="6D2286D8"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5.3 : canaux de recherche d’emploi</w:t>
                            </w:r>
                          </w:p>
                          <w:p w14:paraId="609BF751"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5.4 : comment réussir son entretien d’embauche</w:t>
                            </w:r>
                          </w:p>
                          <w:p w14:paraId="5A6BB92A" w14:textId="77777777" w:rsidR="0078360A" w:rsidRPr="00BF61B0" w:rsidRDefault="0078360A" w:rsidP="0078360A">
                            <w:pPr>
                              <w:rPr>
                                <w:color w:val="000000" w:themeColor="text1"/>
                                <w:sz w:val="40"/>
                                <w:szCs w:val="40"/>
                              </w:rPr>
                            </w:pPr>
                          </w:p>
                          <w:p w14:paraId="71AB58D2" w14:textId="77777777" w:rsidR="0078360A" w:rsidRPr="00BF61B0" w:rsidRDefault="0078360A" w:rsidP="00783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42B0" id="Rectangle : avec coins arrondis en diagonale 811299832" o:spid="_x0000_s1181" style="position:absolute;left:0;text-align:left;margin-left:130.95pt;margin-top:132.95pt;width:516.65pt;height:254.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" adj="-11796480,,5400" path="m537742,l6561266,r,l6561266,2688646v,296987,-240755,537742,-537742,537742l,3226388r,l,537742c,240755,240755,,537742,xe" fillcolor="#ffd966 [194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7CE07AA" w14:textId="77777777" w:rsidR="00C360DF" w:rsidRPr="00DF7C5D" w:rsidRDefault="00C360DF" w:rsidP="00C360DF">
                      <w:pPr>
                        <w:rPr>
                          <w:rFonts w:ascii="Josefin Sans" w:hAnsi="Josefin Sans"/>
                          <w:color w:val="000000" w:themeColor="text1"/>
                          <w:sz w:val="40"/>
                          <w:szCs w:val="40"/>
                        </w:rPr>
                      </w:pPr>
                      <w:r w:rsidRPr="00DF7C5D">
                        <w:rPr>
                          <w:rFonts w:ascii="Josefin Sans" w:hAnsi="Josefin Sans"/>
                          <w:b/>
                          <w:color w:val="000000" w:themeColor="text1"/>
                          <w:sz w:val="40"/>
                          <w:szCs w:val="40"/>
                        </w:rPr>
                        <w:t>Unités et objectifs :</w:t>
                      </w:r>
                      <w:r w:rsidRPr="00DF7C5D">
                        <w:rPr>
                          <w:rFonts w:ascii="Josefin Sans" w:hAnsi="Josefin Sans"/>
                          <w:color w:val="000000" w:themeColor="text1"/>
                          <w:sz w:val="40"/>
                          <w:szCs w:val="40"/>
                        </w:rPr>
                        <w:t xml:space="preserve"> </w:t>
                      </w:r>
                    </w:p>
                    <w:p w14:paraId="7608DCA5"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5.1 : profil professionnel ; compétences techniques et compétences non techniques</w:t>
                      </w:r>
                    </w:p>
                    <w:p w14:paraId="4D05A89E" w14:textId="3CEC0540"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5.2 : création d’un C.V.</w:t>
                      </w:r>
                    </w:p>
                    <w:p w14:paraId="6D2286D8"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5.3 : canaux de recherche d’emploi</w:t>
                      </w:r>
                    </w:p>
                    <w:p w14:paraId="609BF751" w14:textId="77777777" w:rsidR="00C360DF" w:rsidRPr="00DF7C5D" w:rsidRDefault="00C360DF" w:rsidP="00C360DF">
                      <w:pPr>
                        <w:pStyle w:val="Paragraphedeliste"/>
                        <w:numPr>
                          <w:ilvl w:val="0"/>
                          <w:numId w:val="22"/>
                        </w:numPr>
                        <w:rPr>
                          <w:rFonts w:ascii="Josefin Sans" w:hAnsi="Josefin Sans"/>
                          <w:color w:val="000000" w:themeColor="text1"/>
                          <w:sz w:val="40"/>
                          <w:szCs w:val="40"/>
                        </w:rPr>
                      </w:pPr>
                      <w:r w:rsidRPr="00DF7C5D">
                        <w:rPr>
                          <w:rFonts w:ascii="Josefin Sans" w:hAnsi="Josefin Sans"/>
                          <w:color w:val="000000" w:themeColor="text1"/>
                          <w:sz w:val="40"/>
                          <w:szCs w:val="40"/>
                        </w:rPr>
                        <w:t>CO 5.4 : comment réussir son entretien d’embauche</w:t>
                      </w:r>
                    </w:p>
                    <w:p w14:paraId="5A6BB92A" w14:textId="77777777" w:rsidR="0078360A" w:rsidRPr="00BF61B0" w:rsidRDefault="0078360A" w:rsidP="0078360A">
                      <w:pPr>
                        <w:rPr>
                          <w:color w:val="000000" w:themeColor="text1"/>
                          <w:sz w:val="40"/>
                          <w:szCs w:val="40"/>
                        </w:rPr>
                      </w:pPr>
                    </w:p>
                    <w:p w14:paraId="71AB58D2" w14:textId="77777777" w:rsidR="0078360A" w:rsidRPr="00BF61B0" w:rsidRDefault="0078360A" w:rsidP="0078360A"/>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82" behindDoc="0" locked="0" layoutInCell="1" allowOverlap="1" wp14:anchorId="28F71638" wp14:editId="2A1C22A2">
                <wp:simplePos x="0" y="0"/>
                <wp:positionH relativeFrom="column">
                  <wp:posOffset>501130</wp:posOffset>
                </wp:positionH>
                <wp:positionV relativeFrom="paragraph">
                  <wp:posOffset>624898</wp:posOffset>
                </wp:positionV>
                <wp:extent cx="1216152" cy="1216152"/>
                <wp:effectExtent l="0" t="0" r="22225" b="22225"/>
                <wp:wrapNone/>
                <wp:docPr id="1287285996" name="Cube 1287285996"/>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79DCB76F" w14:textId="77777777" w:rsidR="002F725F" w:rsidRPr="00DF7C5D" w:rsidRDefault="002F725F" w:rsidP="002F725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23761284"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71638" id="Cube 1287285996" o:spid="_x0000_s1182" type="#_x0000_t16" style="position:absolute;left:0;text-align:left;margin-left:39.45pt;margin-top:49.2pt;width:95.75pt;height:95.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" fillcolor="#ffd966 [1943]" strokecolor="#2f528f" strokeweight="1pt">
                <v:textbox>
                  <w:txbxContent>
                    <w:p w14:paraId="79DCB76F" w14:textId="77777777" w:rsidR="002F725F" w:rsidRPr="00DF7C5D" w:rsidRDefault="002F725F" w:rsidP="002F725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23761284" w14:textId="77777777" w:rsidR="002F725F" w:rsidRDefault="002F725F" w:rsidP="002F725F"/>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78" behindDoc="0" locked="0" layoutInCell="1" allowOverlap="1" wp14:anchorId="146974D9" wp14:editId="2CB47410">
                <wp:simplePos x="0" y="0"/>
                <wp:positionH relativeFrom="page">
                  <wp:posOffset>4060075</wp:posOffset>
                </wp:positionH>
                <wp:positionV relativeFrom="paragraph">
                  <wp:posOffset>659361</wp:posOffset>
                </wp:positionV>
                <wp:extent cx="4095908" cy="914400"/>
                <wp:effectExtent l="0" t="0" r="19050" b="19050"/>
                <wp:wrapNone/>
                <wp:docPr id="1660559670" name="Rectangle : avec coins arrondis en diagonale 166055967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9A898F1" w14:textId="77777777" w:rsidR="002F725F" w:rsidRPr="00DF7C5D" w:rsidRDefault="00CE51B4" w:rsidP="002F725F">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Comment trouver un 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974D9" id="Rectangle : avec coins arrondis en diagonale 1660559670" o:spid="_x0000_s1183" style="position:absolute;left:0;text-align:left;margin-left:319.7pt;margin-top:51.9pt;width:322.5pt;height:1in;z-index:2516582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" adj="-11796480,,5400" path="m152403,l4095908,r,l4095908,761997v,84170,-68233,152403,-152403,152403l,914400r,l,152403c,68233,68233,,152403,xe" fillcolor="#ffd966 [1943]" strokecolor="#2f528f" strokeweight="1pt">
                <v:stroke joinstyle="miter"/>
                <v:formulas/>
                <v:path arrowok="t" o:connecttype="custom" o:connectlocs="152403,0;4095908,0;4095908,0;4095908,761997;3943505,914400;0,914400;0,914400;0,152403;152403,0" o:connectangles="0,0,0,0,0,0,0,0,0" textboxrect="0,0,4095908,914400"/>
                <v:textbox>
                  <w:txbxContent>
                    <w:p w14:paraId="39A898F1" w14:textId="77777777" w:rsidR="002F725F" w:rsidRPr="00DF7C5D" w:rsidRDefault="00CE51B4" w:rsidP="002F725F">
                      <w:pPr>
                        <w:jc w:val="center"/>
                        <w:rPr>
                          <w:rFonts w:ascii="Josefin Sans" w:hAnsi="Josefin Sans"/>
                          <w:b/>
                          <w:bCs/>
                          <w:color w:val="000000" w:themeColor="text1"/>
                          <w:sz w:val="40"/>
                          <w:szCs w:val="40"/>
                        </w:rPr>
                      </w:pPr>
                      <w:r w:rsidRPr="00DF7C5D">
                        <w:rPr>
                          <w:rFonts w:ascii="Josefin Sans" w:hAnsi="Josefin Sans"/>
                          <w:b/>
                          <w:bCs/>
                          <w:color w:val="000000" w:themeColor="text1"/>
                          <w:sz w:val="40"/>
                          <w:szCs w:val="40"/>
                        </w:rPr>
                        <w:t>Comment trouver un emploi</w:t>
                      </w:r>
                    </w:p>
                  </w:txbxContent>
                </v:textbox>
                <w10:wrap anchorx="page"/>
              </v:shape>
            </w:pict>
          </mc:Fallback>
        </mc:AlternateContent>
      </w:r>
      <w:r w:rsidRPr="00E57201">
        <w:rPr>
          <w:rFonts w:ascii="Josefin Sans" w:hAnsi="Josefin Sans"/>
          <w:b/>
          <w:noProof/>
          <w:sz w:val="40"/>
          <w:szCs w:val="40"/>
        </w:rPr>
        <w:drawing>
          <wp:inline distT="0" distB="0" distL="0" distR="0" wp14:anchorId="21D54B60" wp14:editId="0EB9793F">
            <wp:extent cx="8621395" cy="4949825"/>
            <wp:effectExtent l="171450" t="247650" r="179705" b="250825"/>
            <wp:docPr id="1482156956" name="Image 148215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A3CE819" w14:textId="77777777" w:rsidR="0044134A" w:rsidRPr="00E57201" w:rsidRDefault="0044134A" w:rsidP="00E777D0">
      <w:pPr>
        <w:spacing w:before="60" w:after="60"/>
        <w:jc w:val="both"/>
        <w:rPr>
          <w:rFonts w:ascii="Josefin Sans" w:hAnsi="Josefin Sans" w:cs="Tahoma"/>
          <w:b/>
          <w:sz w:val="40"/>
          <w:szCs w:val="40"/>
          <w:lang w:val="en-GB"/>
        </w:rPr>
      </w:pPr>
    </w:p>
    <w:bookmarkEnd w:id="13"/>
    <w:p w14:paraId="1DA0EB90" w14:textId="1B603BA4" w:rsidR="005B3E12" w:rsidRPr="00E57201" w:rsidRDefault="006304AE" w:rsidP="0051763B">
      <w:pPr>
        <w:pStyle w:val="Paragraphedeliste"/>
        <w:numPr>
          <w:ilvl w:val="0"/>
          <w:numId w:val="7"/>
        </w:numPr>
        <w:spacing w:before="60" w:after="60"/>
        <w:contextualSpacing w:val="0"/>
        <w:jc w:val="both"/>
        <w:rPr>
          <w:rFonts w:ascii="Josefin Sans" w:hAnsi="Josefin Sans" w:cs="Tahoma"/>
          <w:bCs/>
          <w:sz w:val="24"/>
          <w:szCs w:val="24"/>
        </w:rPr>
      </w:pPr>
      <w:r w:rsidRPr="00E57201">
        <w:rPr>
          <w:rFonts w:ascii="Josefin Sans" w:hAnsi="Josefin Sans"/>
          <w:b/>
          <w:noProof/>
          <w:sz w:val="40"/>
          <w:szCs w:val="40"/>
        </w:rPr>
        <mc:AlternateContent>
          <mc:Choice Requires="wps">
            <w:drawing>
              <wp:anchor distT="0" distB="0" distL="114300" distR="114300" simplePos="0" relativeHeight="251658287" behindDoc="0" locked="0" layoutInCell="1" allowOverlap="1" wp14:anchorId="2772477C" wp14:editId="5500FE18">
                <wp:simplePos x="0" y="0"/>
                <wp:positionH relativeFrom="page">
                  <wp:posOffset>4092315</wp:posOffset>
                </wp:positionH>
                <wp:positionV relativeFrom="paragraph">
                  <wp:posOffset>451057</wp:posOffset>
                </wp:positionV>
                <wp:extent cx="4470504" cy="1154243"/>
                <wp:effectExtent l="0" t="0" r="12700" b="14605"/>
                <wp:wrapNone/>
                <wp:docPr id="1775251559" name="Rectangle : avec coins arrondis en diagonale 1775251559"/>
                <wp:cNvGraphicFramePr/>
                <a:graphic xmlns:a="http://schemas.openxmlformats.org/drawingml/2006/main">
                  <a:graphicData uri="http://schemas.microsoft.com/office/word/2010/wordprocessingShape">
                    <wps:wsp>
                      <wps:cNvSpPr/>
                      <wps:spPr>
                        <a:xfrm>
                          <a:off x="0" y="0"/>
                          <a:ext cx="4470504" cy="1154243"/>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2224D4C" w14:textId="77777777" w:rsidR="0033142E" w:rsidRPr="00DF7C5D" w:rsidRDefault="0033142E" w:rsidP="0033142E">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5.01 </w:t>
                            </w:r>
                          </w:p>
                          <w:p w14:paraId="78FC1C72" w14:textId="77777777" w:rsidR="00E15609" w:rsidRPr="00DF7C5D" w:rsidRDefault="0033142E" w:rsidP="0033142E">
                            <w:pPr>
                              <w:rPr>
                                <w:rFonts w:ascii="Josefin Sans" w:hAnsi="Josefin Sans"/>
                                <w:b/>
                                <w:bCs/>
                                <w:color w:val="000000" w:themeColor="text1"/>
                                <w:sz w:val="32"/>
                                <w:szCs w:val="32"/>
                              </w:rPr>
                            </w:pPr>
                            <w:r w:rsidRPr="00DF7C5D">
                              <w:rPr>
                                <w:rFonts w:ascii="Josefin Sans" w:hAnsi="Josefin Sans"/>
                                <w:b/>
                                <w:bCs/>
                                <w:i/>
                                <w:iCs/>
                                <w:color w:val="000000" w:themeColor="text1"/>
                                <w:sz w:val="32"/>
                                <w:szCs w:val="32"/>
                              </w:rPr>
                              <w:t>Profil professionnel ; compétences techniques et compétences non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477C" id="Rectangle : avec coins arrondis en diagonale 1775251559" o:spid="_x0000_s1184" style="position:absolute;left:0;text-align:left;margin-left:322.25pt;margin-top:35.5pt;width:352pt;height:90.9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470504,11542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" adj="-11796480,,5400" path="m192378,l4470504,r,l4470504,961865v,106247,-86131,192378,-192378,192378l,1154243r,l,192378c,86131,86131,,192378,xe" fillcolor="#ffd966" strokecolor="#2f528f" strokeweight="1pt">
                <v:stroke joinstyle="miter"/>
                <v:formulas/>
                <v:path arrowok="t" o:connecttype="custom" o:connectlocs="192378,0;4470504,0;4470504,0;4470504,961865;4278126,1154243;0,1154243;0,1154243;0,192378;192378,0" o:connectangles="0,0,0,0,0,0,0,0,0" textboxrect="0,0,4470504,1154243"/>
                <v:textbox>
                  <w:txbxContent>
                    <w:p w14:paraId="02224D4C" w14:textId="77777777" w:rsidR="0033142E" w:rsidRPr="00DF7C5D" w:rsidRDefault="0033142E" w:rsidP="0033142E">
                      <w:pPr>
                        <w:rPr>
                          <w:rFonts w:ascii="Josefin Sans" w:hAnsi="Josefin Sans"/>
                          <w:b/>
                          <w:bCs/>
                          <w:color w:val="000000" w:themeColor="text1"/>
                          <w:sz w:val="40"/>
                          <w:szCs w:val="40"/>
                        </w:rPr>
                      </w:pPr>
                      <w:r w:rsidRPr="00DF7C5D">
                        <w:rPr>
                          <w:rFonts w:ascii="Josefin Sans" w:hAnsi="Josefin Sans"/>
                          <w:b/>
                          <w:bCs/>
                          <w:color w:val="000000" w:themeColor="text1"/>
                          <w:sz w:val="40"/>
                          <w:szCs w:val="40"/>
                        </w:rPr>
                        <w:t xml:space="preserve">           Activités - Unité 5.01 </w:t>
                      </w:r>
                    </w:p>
                    <w:p w14:paraId="78FC1C72" w14:textId="77777777" w:rsidR="00E15609" w:rsidRPr="00DF7C5D" w:rsidRDefault="0033142E" w:rsidP="0033142E">
                      <w:pPr>
                        <w:rPr>
                          <w:rFonts w:ascii="Josefin Sans" w:hAnsi="Josefin Sans"/>
                          <w:b/>
                          <w:bCs/>
                          <w:color w:val="000000" w:themeColor="text1"/>
                          <w:sz w:val="32"/>
                          <w:szCs w:val="32"/>
                        </w:rPr>
                      </w:pPr>
                      <w:r w:rsidRPr="00DF7C5D">
                        <w:rPr>
                          <w:rFonts w:ascii="Josefin Sans" w:hAnsi="Josefin Sans"/>
                          <w:b/>
                          <w:bCs/>
                          <w:i/>
                          <w:iCs/>
                          <w:color w:val="000000" w:themeColor="text1"/>
                          <w:sz w:val="32"/>
                          <w:szCs w:val="32"/>
                        </w:rPr>
                        <w:t>Profil professionnel ; compétences techniques et compétences non techniques</w:t>
                      </w:r>
                    </w:p>
                  </w:txbxContent>
                </v:textbox>
                <w10:wrap anchorx="page"/>
              </v:shape>
            </w:pict>
          </mc:Fallback>
        </mc:AlternateContent>
      </w:r>
      <w:r w:rsidR="0060041C" w:rsidRPr="00E57201">
        <w:rPr>
          <w:rFonts w:ascii="Josefin Sans" w:hAnsi="Josefin Sans"/>
          <w:b/>
          <w:noProof/>
          <w:sz w:val="40"/>
          <w:szCs w:val="40"/>
        </w:rPr>
        <mc:AlternateContent>
          <mc:Choice Requires="wps">
            <w:drawing>
              <wp:anchor distT="0" distB="0" distL="114300" distR="114300" simplePos="0" relativeHeight="251658286" behindDoc="0" locked="0" layoutInCell="1" allowOverlap="1" wp14:anchorId="7C6D116B" wp14:editId="448C81B7">
                <wp:simplePos x="0" y="0"/>
                <wp:positionH relativeFrom="column">
                  <wp:posOffset>1993613</wp:posOffset>
                </wp:positionH>
                <wp:positionV relativeFrom="paragraph">
                  <wp:posOffset>1663085</wp:posOffset>
                </wp:positionV>
                <wp:extent cx="6560820" cy="3392130"/>
                <wp:effectExtent l="0" t="0" r="11430" b="18415"/>
                <wp:wrapNone/>
                <wp:docPr id="2004137974" name="Rectangle : avec coins arrondis en diagonale 2004137974"/>
                <wp:cNvGraphicFramePr/>
                <a:graphic xmlns:a="http://schemas.openxmlformats.org/drawingml/2006/main">
                  <a:graphicData uri="http://schemas.microsoft.com/office/word/2010/wordprocessingShape">
                    <wps:wsp>
                      <wps:cNvSpPr/>
                      <wps:spPr>
                        <a:xfrm>
                          <a:off x="0" y="0"/>
                          <a:ext cx="6560820" cy="339213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7A80FAB" w14:textId="77777777" w:rsidR="00783F60" w:rsidRPr="00DF7C5D" w:rsidRDefault="0033142E" w:rsidP="00E022F2">
                            <w:pPr>
                              <w:pStyle w:val="Paragraphedeliste"/>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356E03BD" w14:textId="77777777" w:rsidR="00783F60" w:rsidRPr="00DF7C5D" w:rsidRDefault="0033142E" w:rsidP="0033142E">
                            <w:pPr>
                              <w:pStyle w:val="Paragraphedeliste"/>
                              <w:numPr>
                                <w:ilvl w:val="0"/>
                                <w:numId w:val="23"/>
                              </w:numPr>
                              <w:rPr>
                                <w:rFonts w:ascii="Josefin Sans" w:hAnsi="Josefin Sans"/>
                                <w:b/>
                                <w:bCs/>
                                <w:color w:val="000000" w:themeColor="text1"/>
                                <w:sz w:val="40"/>
                                <w:szCs w:val="40"/>
                              </w:rPr>
                            </w:pPr>
                            <w:r w:rsidRPr="00DF7C5D">
                              <w:rPr>
                                <w:rFonts w:ascii="Josefin Sans" w:hAnsi="Josefin Sans"/>
                                <w:b/>
                                <w:bCs/>
                                <w:sz w:val="40"/>
                                <w:szCs w:val="40"/>
                              </w:rPr>
                              <w:t>Reconnaitre les compétences nécessaires du rôle d’aidant</w:t>
                            </w:r>
                            <w:r w:rsidRPr="00DF7C5D">
                              <w:rPr>
                                <w:rFonts w:ascii="Josefin Sans" w:hAnsi="Josefin Sans"/>
                                <w:b/>
                                <w:bCs/>
                                <w:color w:val="000000" w:themeColor="text1"/>
                                <w:sz w:val="40"/>
                                <w:szCs w:val="40"/>
                              </w:rPr>
                              <w:t xml:space="preserve"> </w:t>
                            </w:r>
                          </w:p>
                          <w:p w14:paraId="589243B9" w14:textId="77777777" w:rsidR="00E97385" w:rsidRPr="00DF7C5D" w:rsidRDefault="00783F60" w:rsidP="00DE11A3">
                            <w:pPr>
                              <w:pStyle w:val="Paragraphedeliste"/>
                              <w:numPr>
                                <w:ilvl w:val="0"/>
                                <w:numId w:val="23"/>
                              </w:numPr>
                              <w:rPr>
                                <w:rFonts w:ascii="Josefin Sans" w:hAnsi="Josefin Sans"/>
                                <w:b/>
                                <w:bCs/>
                                <w:color w:val="000000" w:themeColor="text1"/>
                                <w:sz w:val="28"/>
                                <w:szCs w:val="28"/>
                              </w:rPr>
                            </w:pPr>
                            <w:r w:rsidRPr="00DF7C5D">
                              <w:rPr>
                                <w:rFonts w:ascii="Josefin Sans" w:hAnsi="Josefin Sans"/>
                                <w:b/>
                                <w:bCs/>
                                <w:color w:val="000000" w:themeColor="text1"/>
                                <w:sz w:val="40"/>
                                <w:szCs w:val="40"/>
                              </w:rPr>
                              <w:t xml:space="preserve">Restituer les expériences passées. Cette activité permet de préparer la rédaction du CV. </w:t>
                            </w:r>
                          </w:p>
                          <w:p w14:paraId="7E3CF6C8" w14:textId="77777777" w:rsidR="00E97385" w:rsidRPr="00DF7C5D" w:rsidRDefault="00E97385" w:rsidP="00E97385">
                            <w:pPr>
                              <w:pStyle w:val="Paragraphedeliste"/>
                              <w:ind w:left="1533"/>
                              <w:rPr>
                                <w:rFonts w:ascii="Josefin Sans" w:hAnsi="Josefin Sans"/>
                                <w:b/>
                                <w:bCs/>
                                <w:color w:val="000000" w:themeColor="text1"/>
                                <w:sz w:val="28"/>
                                <w:szCs w:val="28"/>
                              </w:rPr>
                            </w:pPr>
                          </w:p>
                          <w:p w14:paraId="03D44A0D" w14:textId="1D4609DB" w:rsidR="0033142E" w:rsidRPr="00DF7C5D" w:rsidRDefault="00E022F2" w:rsidP="00E97385">
                            <w:pPr>
                              <w:pStyle w:val="Paragraphedeliste"/>
                              <w:ind w:left="1533"/>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008E73D4" w:rsidRPr="00DF7C5D">
                              <w:rPr>
                                <w:rFonts w:ascii="Josefin Sans" w:hAnsi="Josefin Sans"/>
                                <w:b/>
                                <w:bCs/>
                                <w:color w:val="000000" w:themeColor="text1"/>
                                <w:sz w:val="28"/>
                                <w:szCs w:val="28"/>
                              </w:rPr>
                              <w:t>Estime</w:t>
                            </w:r>
                            <w:r w:rsidR="00ED6EDE"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les candidats sont capables de réaliser l'activité individuelle ; si ce n’est pas le cas, faites les activités en groupe et apportez davantage de soutien au </w:t>
                            </w:r>
                            <w:r w:rsidR="006304AE" w:rsidRPr="00DF7C5D">
                              <w:rPr>
                                <w:rFonts w:ascii="Josefin Sans" w:hAnsi="Josefin Sans"/>
                                <w:b/>
                                <w:bCs/>
                                <w:color w:val="000000" w:themeColor="text1"/>
                                <w:sz w:val="28"/>
                                <w:szCs w:val="28"/>
                              </w:rPr>
                              <w:t>niveau individuel</w:t>
                            </w:r>
                          </w:p>
                          <w:p w14:paraId="02297DB6" w14:textId="77777777" w:rsidR="0033142E" w:rsidRPr="00BF61B0" w:rsidRDefault="0033142E" w:rsidP="0033142E">
                            <w:pPr>
                              <w:rPr>
                                <w:b/>
                                <w:bCs/>
                                <w:color w:val="000000" w:themeColor="text1"/>
                                <w:sz w:val="40"/>
                                <w:szCs w:val="40"/>
                                <w:u w:val="single"/>
                              </w:rPr>
                            </w:pPr>
                          </w:p>
                          <w:p w14:paraId="0CC8704F" w14:textId="77777777" w:rsidR="0033142E" w:rsidRPr="00BF61B0" w:rsidRDefault="0033142E" w:rsidP="0033142E">
                            <w:pPr>
                              <w:rPr>
                                <w:b/>
                                <w:bCs/>
                                <w:color w:val="000000" w:themeColor="text1"/>
                                <w:sz w:val="40"/>
                                <w:szCs w:val="40"/>
                                <w:u w:val="single"/>
                              </w:rPr>
                            </w:pPr>
                          </w:p>
                          <w:p w14:paraId="00893B3B" w14:textId="77777777" w:rsidR="0033142E" w:rsidRDefault="0033142E" w:rsidP="0033142E">
                            <w:pPr>
                              <w:rPr>
                                <w:color w:val="000000" w:themeColor="text1"/>
                                <w:sz w:val="40"/>
                                <w:szCs w:val="40"/>
                              </w:rPr>
                            </w:pPr>
                            <w:r>
                              <w:rPr>
                                <w:b/>
                                <w:color w:val="000000" w:themeColor="text1"/>
                                <w:sz w:val="40"/>
                                <w:szCs w:val="40"/>
                              </w:rPr>
                              <w:t>Unités et objectifs :</w:t>
                            </w:r>
                            <w:r>
                              <w:rPr>
                                <w:color w:val="000000" w:themeColor="text1"/>
                                <w:sz w:val="40"/>
                                <w:szCs w:val="40"/>
                              </w:rPr>
                              <w:t xml:space="preserve"> </w:t>
                            </w:r>
                          </w:p>
                          <w:p w14:paraId="2BB1F734"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szCs w:val="40"/>
                              </w:rPr>
                              <w:t>CO 5.1 : profil professionnel ; compétences techniques et compétences non techniques</w:t>
                            </w:r>
                          </w:p>
                          <w:p w14:paraId="656559FD"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CO 5.2 : rédaction du curriculum vitae</w:t>
                            </w:r>
                          </w:p>
                          <w:p w14:paraId="7C3A2406"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CO 5.3 : canaux de recherche d’emploi</w:t>
                            </w:r>
                          </w:p>
                          <w:p w14:paraId="5D84EBEB"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szCs w:val="40"/>
                              </w:rPr>
                              <w:t>CO 5.4 : comment réussir son entretien d’embauche</w:t>
                            </w:r>
                          </w:p>
                          <w:p w14:paraId="4F5B8C62" w14:textId="77777777" w:rsidR="0031503A" w:rsidRPr="00BF61B0" w:rsidRDefault="0031503A" w:rsidP="0031503A">
                            <w:pPr>
                              <w:pStyle w:val="Paragraphedeliste"/>
                              <w:rPr>
                                <w:b/>
                                <w:bCs/>
                                <w:i/>
                                <w:iCs/>
                                <w:color w:val="000000" w:themeColor="text1"/>
                                <w:sz w:val="40"/>
                                <w:szCs w:val="40"/>
                              </w:rPr>
                            </w:pPr>
                          </w:p>
                          <w:p w14:paraId="062568AB"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CO 5.2 : rédaction du curriculum vitae</w:t>
                            </w:r>
                          </w:p>
                          <w:p w14:paraId="642D0C29"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CO 5.3 : canaux de recherche d’emploi</w:t>
                            </w:r>
                          </w:p>
                          <w:p w14:paraId="2F3868E5" w14:textId="77777777" w:rsidR="00A52866" w:rsidRPr="0075719D" w:rsidRDefault="00A52866" w:rsidP="00A52866">
                            <w:pPr>
                              <w:pStyle w:val="Paragraphedeliste"/>
                              <w:numPr>
                                <w:ilvl w:val="0"/>
                                <w:numId w:val="22"/>
                              </w:numPr>
                              <w:rPr>
                                <w:color w:val="000000" w:themeColor="text1"/>
                                <w:sz w:val="40"/>
                                <w:szCs w:val="40"/>
                              </w:rPr>
                            </w:pPr>
                            <w:r>
                              <w:rPr>
                                <w:color w:val="000000" w:themeColor="text1"/>
                                <w:sz w:val="40"/>
                                <w:szCs w:val="40"/>
                              </w:rPr>
                              <w:t>CO 5.4 : comment réussir son entretien d’embauche</w:t>
                            </w:r>
                          </w:p>
                          <w:p w14:paraId="221CF787" w14:textId="77777777" w:rsidR="00A52866" w:rsidRPr="00BF61B0" w:rsidRDefault="00A52866" w:rsidP="00A52866">
                            <w:pPr>
                              <w:rPr>
                                <w:color w:val="000000" w:themeColor="text1"/>
                                <w:sz w:val="40"/>
                                <w:szCs w:val="40"/>
                              </w:rPr>
                            </w:pPr>
                          </w:p>
                          <w:p w14:paraId="4C50C3D1" w14:textId="77777777" w:rsidR="00A52866" w:rsidRPr="00BF61B0" w:rsidRDefault="00A52866" w:rsidP="00A52866">
                            <w:pPr>
                              <w:rPr>
                                <w:color w:val="000000" w:themeColor="text1"/>
                                <w:sz w:val="40"/>
                                <w:szCs w:val="40"/>
                              </w:rPr>
                            </w:pPr>
                          </w:p>
                          <w:p w14:paraId="51751798" w14:textId="77777777" w:rsidR="00E15609" w:rsidRDefault="00E15609" w:rsidP="00E15609">
                            <w:pPr>
                              <w:rPr>
                                <w:color w:val="000000" w:themeColor="text1"/>
                                <w:sz w:val="40"/>
                                <w:szCs w:val="40"/>
                              </w:rPr>
                            </w:pPr>
                            <w:r>
                              <w:rPr>
                                <w:color w:val="000000" w:themeColor="text1"/>
                                <w:sz w:val="40"/>
                                <w:szCs w:val="40"/>
                              </w:rPr>
                              <w:t>Activités :</w:t>
                            </w:r>
                          </w:p>
                          <w:p w14:paraId="141706ED" w14:textId="77777777" w:rsidR="00E15609" w:rsidRPr="001E7D68" w:rsidRDefault="00E15609" w:rsidP="00E15609">
                            <w:pPr>
                              <w:rPr>
                                <w:color w:val="000000" w:themeColor="text1"/>
                                <w:sz w:val="40"/>
                                <w:szCs w:val="40"/>
                              </w:rPr>
                            </w:pPr>
                            <w:r>
                              <w:rPr>
                                <w:color w:val="000000" w:themeColor="text1"/>
                                <w:sz w:val="40"/>
                                <w:szCs w:val="40"/>
                              </w:rPr>
                              <w:t>Conseils :</w:t>
                            </w:r>
                          </w:p>
                          <w:p w14:paraId="52716A5E"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116B" id="Rectangle : avec coins arrondis en diagonale 2004137974" o:spid="_x0000_s1185" style="position:absolute;left:0;text-align:left;margin-left:157pt;margin-top:130.95pt;width:516.6pt;height:267.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9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" adj="-11796480,,5400" path="m565366,l6560820,r,l6560820,2826764v,312243,-253123,565366,-565366,565366l,3392130r,l,565366c,253123,253123,,565366,xe" fillcolor="#ffd966" strokecolor="#2f528f" strokeweight="1pt">
                <v:stroke joinstyle="miter"/>
                <v:formulas/>
                <v:path arrowok="t" o:connecttype="custom" o:connectlocs="565366,0;6560820,0;6560820,0;6560820,2826764;5995454,3392130;0,3392130;0,3392130;0,565366;565366,0" o:connectangles="0,0,0,0,0,0,0,0,0" textboxrect="0,0,6560820,3392130"/>
                <v:textbox>
                  <w:txbxContent>
                    <w:p w14:paraId="67A80FAB" w14:textId="77777777" w:rsidR="00783F60" w:rsidRPr="00DF7C5D" w:rsidRDefault="0033142E" w:rsidP="00E022F2">
                      <w:pPr>
                        <w:pStyle w:val="Paragraphedeliste"/>
                        <w:rPr>
                          <w:rFonts w:ascii="Josefin Sans" w:hAnsi="Josefin Sans"/>
                          <w:b/>
                          <w:bCs/>
                          <w:color w:val="000000" w:themeColor="text1"/>
                          <w:sz w:val="40"/>
                          <w:szCs w:val="40"/>
                        </w:rPr>
                      </w:pPr>
                      <w:r w:rsidRPr="00DF7C5D">
                        <w:rPr>
                          <w:rFonts w:ascii="Josefin Sans" w:hAnsi="Josefin Sans"/>
                          <w:b/>
                          <w:bCs/>
                          <w:color w:val="000000" w:themeColor="text1"/>
                          <w:sz w:val="40"/>
                          <w:szCs w:val="40"/>
                        </w:rPr>
                        <w:t>Les activités planifiées visent à :</w:t>
                      </w:r>
                    </w:p>
                    <w:p w14:paraId="356E03BD" w14:textId="77777777" w:rsidR="00783F60" w:rsidRPr="00DF7C5D" w:rsidRDefault="0033142E" w:rsidP="0033142E">
                      <w:pPr>
                        <w:pStyle w:val="Paragraphedeliste"/>
                        <w:numPr>
                          <w:ilvl w:val="0"/>
                          <w:numId w:val="23"/>
                        </w:numPr>
                        <w:rPr>
                          <w:rFonts w:ascii="Josefin Sans" w:hAnsi="Josefin Sans"/>
                          <w:b/>
                          <w:bCs/>
                          <w:color w:val="000000" w:themeColor="text1"/>
                          <w:sz w:val="40"/>
                          <w:szCs w:val="40"/>
                        </w:rPr>
                      </w:pPr>
                      <w:r w:rsidRPr="00DF7C5D">
                        <w:rPr>
                          <w:rFonts w:ascii="Josefin Sans" w:hAnsi="Josefin Sans"/>
                          <w:b/>
                          <w:bCs/>
                          <w:sz w:val="40"/>
                          <w:szCs w:val="40"/>
                        </w:rPr>
                        <w:t>Reconnaitre les compétences nécessaires du rôle d’aidant</w:t>
                      </w:r>
                      <w:r w:rsidRPr="00DF7C5D">
                        <w:rPr>
                          <w:rFonts w:ascii="Josefin Sans" w:hAnsi="Josefin Sans"/>
                          <w:b/>
                          <w:bCs/>
                          <w:color w:val="000000" w:themeColor="text1"/>
                          <w:sz w:val="40"/>
                          <w:szCs w:val="40"/>
                        </w:rPr>
                        <w:t xml:space="preserve"> </w:t>
                      </w:r>
                    </w:p>
                    <w:p w14:paraId="589243B9" w14:textId="77777777" w:rsidR="00E97385" w:rsidRPr="00DF7C5D" w:rsidRDefault="00783F60" w:rsidP="00DE11A3">
                      <w:pPr>
                        <w:pStyle w:val="Paragraphedeliste"/>
                        <w:numPr>
                          <w:ilvl w:val="0"/>
                          <w:numId w:val="23"/>
                        </w:numPr>
                        <w:rPr>
                          <w:rFonts w:ascii="Josefin Sans" w:hAnsi="Josefin Sans"/>
                          <w:b/>
                          <w:bCs/>
                          <w:color w:val="000000" w:themeColor="text1"/>
                          <w:sz w:val="28"/>
                          <w:szCs w:val="28"/>
                        </w:rPr>
                      </w:pPr>
                      <w:r w:rsidRPr="00DF7C5D">
                        <w:rPr>
                          <w:rFonts w:ascii="Josefin Sans" w:hAnsi="Josefin Sans"/>
                          <w:b/>
                          <w:bCs/>
                          <w:color w:val="000000" w:themeColor="text1"/>
                          <w:sz w:val="40"/>
                          <w:szCs w:val="40"/>
                        </w:rPr>
                        <w:t xml:space="preserve">Restituer les expériences passées. Cette activité permet de préparer la rédaction du CV. </w:t>
                      </w:r>
                    </w:p>
                    <w:p w14:paraId="7E3CF6C8" w14:textId="77777777" w:rsidR="00E97385" w:rsidRPr="00DF7C5D" w:rsidRDefault="00E97385" w:rsidP="00E97385">
                      <w:pPr>
                        <w:pStyle w:val="Paragraphedeliste"/>
                        <w:ind w:left="1533"/>
                        <w:rPr>
                          <w:rFonts w:ascii="Josefin Sans" w:hAnsi="Josefin Sans"/>
                          <w:b/>
                          <w:bCs/>
                          <w:color w:val="000000" w:themeColor="text1"/>
                          <w:sz w:val="28"/>
                          <w:szCs w:val="28"/>
                        </w:rPr>
                      </w:pPr>
                    </w:p>
                    <w:p w14:paraId="03D44A0D" w14:textId="1D4609DB" w:rsidR="0033142E" w:rsidRPr="00DF7C5D" w:rsidRDefault="00E022F2" w:rsidP="00E97385">
                      <w:pPr>
                        <w:pStyle w:val="Paragraphedeliste"/>
                        <w:ind w:left="1533"/>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008E73D4" w:rsidRPr="00DF7C5D">
                        <w:rPr>
                          <w:rFonts w:ascii="Josefin Sans" w:hAnsi="Josefin Sans"/>
                          <w:b/>
                          <w:bCs/>
                          <w:color w:val="000000" w:themeColor="text1"/>
                          <w:sz w:val="28"/>
                          <w:szCs w:val="28"/>
                        </w:rPr>
                        <w:t>Estime</w:t>
                      </w:r>
                      <w:r w:rsidR="00ED6EDE"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les candidats sont capables de réaliser l'activité individuelle ; si ce n’est pas le cas, faites les activités en groupe et apportez davantage de soutien au </w:t>
                      </w:r>
                      <w:r w:rsidR="006304AE" w:rsidRPr="00DF7C5D">
                        <w:rPr>
                          <w:rFonts w:ascii="Josefin Sans" w:hAnsi="Josefin Sans"/>
                          <w:b/>
                          <w:bCs/>
                          <w:color w:val="000000" w:themeColor="text1"/>
                          <w:sz w:val="28"/>
                          <w:szCs w:val="28"/>
                        </w:rPr>
                        <w:t>niveau individuel</w:t>
                      </w:r>
                    </w:p>
                    <w:p w14:paraId="02297DB6" w14:textId="77777777" w:rsidR="0033142E" w:rsidRPr="00BF61B0" w:rsidRDefault="0033142E" w:rsidP="0033142E">
                      <w:pPr>
                        <w:rPr>
                          <w:b/>
                          <w:bCs/>
                          <w:color w:val="000000" w:themeColor="text1"/>
                          <w:sz w:val="40"/>
                          <w:szCs w:val="40"/>
                          <w:u w:val="single"/>
                        </w:rPr>
                      </w:pPr>
                    </w:p>
                    <w:p w14:paraId="0CC8704F" w14:textId="77777777" w:rsidR="0033142E" w:rsidRPr="00BF61B0" w:rsidRDefault="0033142E" w:rsidP="0033142E">
                      <w:pPr>
                        <w:rPr>
                          <w:b/>
                          <w:bCs/>
                          <w:color w:val="000000" w:themeColor="text1"/>
                          <w:sz w:val="40"/>
                          <w:szCs w:val="40"/>
                          <w:u w:val="single"/>
                        </w:rPr>
                      </w:pPr>
                    </w:p>
                    <w:p w14:paraId="00893B3B" w14:textId="77777777" w:rsidR="0033142E" w:rsidRDefault="0033142E" w:rsidP="0033142E">
                      <w:pPr>
                        <w:rPr>
                          <w:color w:val="000000" w:themeColor="text1"/>
                          <w:sz w:val="40"/>
                          <w:szCs w:val="40"/>
                        </w:rPr>
                      </w:pPr>
                      <w:r>
                        <w:rPr>
                          <w:b/>
                          <w:color w:val="000000" w:themeColor="text1"/>
                          <w:sz w:val="40"/>
                          <w:szCs w:val="40"/>
                        </w:rPr>
                        <w:t>Unités et objectifs :</w:t>
                      </w:r>
                      <w:r>
                        <w:rPr>
                          <w:color w:val="000000" w:themeColor="text1"/>
                          <w:sz w:val="40"/>
                          <w:szCs w:val="40"/>
                        </w:rPr>
                        <w:t xml:space="preserve"> </w:t>
                      </w:r>
                    </w:p>
                    <w:p w14:paraId="2BB1F734"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szCs w:val="40"/>
                        </w:rPr>
                        <w:t>CO 5.1 : profil professionnel ; compétences techniques et compétences non techniques</w:t>
                      </w:r>
                    </w:p>
                    <w:p w14:paraId="656559FD"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CO 5.2 : rédaction du curriculum vitae</w:t>
                      </w:r>
                    </w:p>
                    <w:p w14:paraId="7C3A2406"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CO 5.3 : canaux de recherche d’emploi</w:t>
                      </w:r>
                    </w:p>
                    <w:p w14:paraId="5D84EBEB"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szCs w:val="40"/>
                        </w:rPr>
                        <w:t>CO 5.4 : comment réussir son entretien d’embauche</w:t>
                      </w:r>
                    </w:p>
                    <w:p w14:paraId="4F5B8C62" w14:textId="77777777" w:rsidR="0031503A" w:rsidRPr="00BF61B0" w:rsidRDefault="0031503A" w:rsidP="0031503A">
                      <w:pPr>
                        <w:pStyle w:val="Paragraphedeliste"/>
                        <w:rPr>
                          <w:b/>
                          <w:bCs/>
                          <w:i/>
                          <w:iCs/>
                          <w:color w:val="000000" w:themeColor="text1"/>
                          <w:sz w:val="40"/>
                          <w:szCs w:val="40"/>
                        </w:rPr>
                      </w:pPr>
                    </w:p>
                    <w:p w14:paraId="062568AB"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CO 5.2 : rédaction du curriculum vitae</w:t>
                      </w:r>
                    </w:p>
                    <w:p w14:paraId="642D0C29"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CO 5.3 : canaux de recherche d’emploi</w:t>
                      </w:r>
                    </w:p>
                    <w:p w14:paraId="2F3868E5" w14:textId="77777777" w:rsidR="00A52866" w:rsidRPr="0075719D" w:rsidRDefault="00A52866" w:rsidP="00A52866">
                      <w:pPr>
                        <w:pStyle w:val="Paragraphedeliste"/>
                        <w:numPr>
                          <w:ilvl w:val="0"/>
                          <w:numId w:val="22"/>
                        </w:numPr>
                        <w:rPr>
                          <w:color w:val="000000" w:themeColor="text1"/>
                          <w:sz w:val="40"/>
                          <w:szCs w:val="40"/>
                        </w:rPr>
                      </w:pPr>
                      <w:r>
                        <w:rPr>
                          <w:color w:val="000000" w:themeColor="text1"/>
                          <w:sz w:val="40"/>
                          <w:szCs w:val="40"/>
                        </w:rPr>
                        <w:t>CO 5.4 : comment réussir son entretien d’embauche</w:t>
                      </w:r>
                    </w:p>
                    <w:p w14:paraId="221CF787" w14:textId="77777777" w:rsidR="00A52866" w:rsidRPr="00BF61B0" w:rsidRDefault="00A52866" w:rsidP="00A52866">
                      <w:pPr>
                        <w:rPr>
                          <w:color w:val="000000" w:themeColor="text1"/>
                          <w:sz w:val="40"/>
                          <w:szCs w:val="40"/>
                        </w:rPr>
                      </w:pPr>
                    </w:p>
                    <w:p w14:paraId="4C50C3D1" w14:textId="77777777" w:rsidR="00A52866" w:rsidRPr="00BF61B0" w:rsidRDefault="00A52866" w:rsidP="00A52866">
                      <w:pPr>
                        <w:rPr>
                          <w:color w:val="000000" w:themeColor="text1"/>
                          <w:sz w:val="40"/>
                          <w:szCs w:val="40"/>
                        </w:rPr>
                      </w:pPr>
                    </w:p>
                    <w:p w14:paraId="51751798" w14:textId="77777777" w:rsidR="00E15609" w:rsidRDefault="00E15609" w:rsidP="00E15609">
                      <w:pPr>
                        <w:rPr>
                          <w:color w:val="000000" w:themeColor="text1"/>
                          <w:sz w:val="40"/>
                          <w:szCs w:val="40"/>
                        </w:rPr>
                      </w:pPr>
                      <w:r>
                        <w:rPr>
                          <w:color w:val="000000" w:themeColor="text1"/>
                          <w:sz w:val="40"/>
                          <w:szCs w:val="40"/>
                        </w:rPr>
                        <w:t>Activités :</w:t>
                      </w:r>
                    </w:p>
                    <w:p w14:paraId="141706ED" w14:textId="77777777" w:rsidR="00E15609" w:rsidRPr="001E7D68" w:rsidRDefault="00E15609" w:rsidP="00E15609">
                      <w:pPr>
                        <w:rPr>
                          <w:color w:val="000000" w:themeColor="text1"/>
                          <w:sz w:val="40"/>
                          <w:szCs w:val="40"/>
                        </w:rPr>
                      </w:pPr>
                      <w:r>
                        <w:rPr>
                          <w:color w:val="000000" w:themeColor="text1"/>
                          <w:sz w:val="40"/>
                          <w:szCs w:val="40"/>
                        </w:rPr>
                        <w:t>Conseils :</w:t>
                      </w:r>
                    </w:p>
                    <w:p w14:paraId="52716A5E" w14:textId="77777777" w:rsidR="00E15609" w:rsidRDefault="00E15609" w:rsidP="00E15609"/>
                  </w:txbxContent>
                </v:textbox>
              </v:shape>
            </w:pict>
          </mc:Fallback>
        </mc:AlternateContent>
      </w:r>
      <w:r w:rsidR="0060041C" w:rsidRPr="00E57201">
        <w:rPr>
          <w:rFonts w:ascii="Josefin Sans" w:hAnsi="Josefin Sans"/>
          <w:b/>
          <w:noProof/>
          <w:sz w:val="40"/>
          <w:szCs w:val="40"/>
        </w:rPr>
        <mc:AlternateContent>
          <mc:Choice Requires="wps">
            <w:drawing>
              <wp:anchor distT="0" distB="0" distL="114300" distR="114300" simplePos="0" relativeHeight="251658288" behindDoc="0" locked="0" layoutInCell="1" allowOverlap="1" wp14:anchorId="6E242161" wp14:editId="7B2171E8">
                <wp:simplePos x="0" y="0"/>
                <wp:positionH relativeFrom="column">
                  <wp:posOffset>927100</wp:posOffset>
                </wp:positionH>
                <wp:positionV relativeFrom="paragraph">
                  <wp:posOffset>582295</wp:posOffset>
                </wp:positionV>
                <wp:extent cx="1216152" cy="1216152"/>
                <wp:effectExtent l="0" t="0" r="22225" b="22225"/>
                <wp:wrapNone/>
                <wp:docPr id="547661184" name="Cube 54766118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D69C31B" w14:textId="77777777" w:rsidR="00E15609" w:rsidRPr="00DF7C5D" w:rsidRDefault="00E15609" w:rsidP="00E1560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0D6EE5DD"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42161" id="Cube 547661184" o:spid="_x0000_s1186" type="#_x0000_t16" style="position:absolute;left:0;text-align:left;margin-left:73pt;margin-top:45.85pt;width:95.75pt;height:95.7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" fillcolor="#ffd966" strokecolor="#2f528f" strokeweight="1pt">
                <v:textbox>
                  <w:txbxContent>
                    <w:p w14:paraId="6D69C31B" w14:textId="77777777" w:rsidR="00E15609" w:rsidRPr="00DF7C5D" w:rsidRDefault="00E15609" w:rsidP="00E15609">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0D6EE5DD" w14:textId="77777777" w:rsidR="00E15609" w:rsidRDefault="00E15609" w:rsidP="00E15609"/>
                  </w:txbxContent>
                </v:textbox>
              </v:shape>
            </w:pict>
          </mc:Fallback>
        </mc:AlternateContent>
      </w:r>
      <w:r w:rsidR="0060041C" w:rsidRPr="00E57201">
        <w:rPr>
          <w:rFonts w:ascii="Josefin Sans" w:hAnsi="Josefin Sans"/>
          <w:b/>
          <w:noProof/>
          <w:sz w:val="40"/>
          <w:szCs w:val="40"/>
        </w:rPr>
        <w:drawing>
          <wp:inline distT="0" distB="0" distL="0" distR="0" wp14:anchorId="4D1BD23B" wp14:editId="3F5D1280">
            <wp:extent cx="8621395" cy="4949825"/>
            <wp:effectExtent l="171450" t="247650" r="179705" b="250825"/>
            <wp:docPr id="1981717094" name="Image 198171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0041C" w:rsidRPr="00E57201">
        <w:rPr>
          <w:rFonts w:ascii="Josefin Sans" w:hAnsi="Josefin Sans"/>
        </w:rPr>
        <w:br w:type="page"/>
      </w:r>
    </w:p>
    <w:p w14:paraId="4179BD0B" w14:textId="111671F1" w:rsidR="00E777D0" w:rsidRPr="00E57201" w:rsidRDefault="006304AE" w:rsidP="00E777D0">
      <w:pPr>
        <w:rPr>
          <w:rFonts w:ascii="Josefin Sans" w:hAnsi="Josefin Sans"/>
        </w:rPr>
      </w:pPr>
      <w:r w:rsidRPr="00E57201">
        <w:rPr>
          <w:rFonts w:ascii="Josefin Sans" w:hAnsi="Josefin Sans"/>
          <w:b/>
          <w:noProof/>
          <w:sz w:val="40"/>
          <w:szCs w:val="40"/>
        </w:rPr>
        <w:lastRenderedPageBreak/>
        <mc:AlternateContent>
          <mc:Choice Requires="wps">
            <w:drawing>
              <wp:anchor distT="0" distB="0" distL="114300" distR="114300" simplePos="0" relativeHeight="251658291" behindDoc="0" locked="0" layoutInCell="1" allowOverlap="1" wp14:anchorId="1867F2E7" wp14:editId="44D2CFEE">
                <wp:simplePos x="0" y="0"/>
                <wp:positionH relativeFrom="page">
                  <wp:posOffset>2143592</wp:posOffset>
                </wp:positionH>
                <wp:positionV relativeFrom="paragraph">
                  <wp:posOffset>1752829</wp:posOffset>
                </wp:positionV>
                <wp:extent cx="6835515" cy="3358515"/>
                <wp:effectExtent l="0" t="0" r="10160" b="6985"/>
                <wp:wrapNone/>
                <wp:docPr id="910228061" name="Rectangle : avec coins arrondis en diagonale 910228061"/>
                <wp:cNvGraphicFramePr/>
                <a:graphic xmlns:a="http://schemas.openxmlformats.org/drawingml/2006/main">
                  <a:graphicData uri="http://schemas.microsoft.com/office/word/2010/wordprocessingShape">
                    <wps:wsp>
                      <wps:cNvSpPr/>
                      <wps:spPr>
                        <a:xfrm>
                          <a:off x="0" y="0"/>
                          <a:ext cx="6835515" cy="3358515"/>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0931899" w14:textId="77777777" w:rsidR="00A7477A" w:rsidRPr="00DF7C5D" w:rsidRDefault="00A7477A" w:rsidP="00C360DF">
                            <w:pPr>
                              <w:rPr>
                                <w:rFonts w:ascii="Josefin Sans" w:hAnsi="Josefin Sans"/>
                                <w:color w:val="000000" w:themeColor="text1"/>
                                <w:sz w:val="40"/>
                                <w:szCs w:val="40"/>
                              </w:rPr>
                            </w:pPr>
                            <w:r w:rsidRPr="00DF7C5D">
                              <w:rPr>
                                <w:rFonts w:ascii="Josefin Sans" w:hAnsi="Josefin Sans"/>
                                <w:color w:val="000000" w:themeColor="text1"/>
                                <w:sz w:val="40"/>
                                <w:szCs w:val="40"/>
                              </w:rPr>
                              <w:t>Les tâches planifiées dans l'unité précédente aident à préparer cette unité. Les autres activités planifiées visent à :</w:t>
                            </w:r>
                          </w:p>
                          <w:p w14:paraId="76236C50" w14:textId="575E06E0" w:rsidR="00A7477A" w:rsidRPr="00DF7C5D" w:rsidRDefault="00A7477A" w:rsidP="00A7477A">
                            <w:pPr>
                              <w:pStyle w:val="Paragraphedeliste"/>
                              <w:numPr>
                                <w:ilvl w:val="0"/>
                                <w:numId w:val="24"/>
                              </w:numPr>
                              <w:rPr>
                                <w:rFonts w:ascii="Josefin Sans" w:hAnsi="Josefin Sans"/>
                                <w:color w:val="000000" w:themeColor="text1"/>
                                <w:sz w:val="40"/>
                                <w:szCs w:val="40"/>
                              </w:rPr>
                            </w:pPr>
                            <w:r w:rsidRPr="00DF7C5D">
                              <w:rPr>
                                <w:rFonts w:ascii="Josefin Sans" w:hAnsi="Josefin Sans"/>
                                <w:color w:val="000000" w:themeColor="text1"/>
                                <w:sz w:val="40"/>
                                <w:szCs w:val="40"/>
                              </w:rPr>
                              <w:t>Faire une restitution détaillée de</w:t>
                            </w:r>
                            <w:r w:rsidR="0031625A" w:rsidRPr="00DF7C5D">
                              <w:rPr>
                                <w:rFonts w:ascii="Josefin Sans" w:hAnsi="Josefin Sans"/>
                                <w:color w:val="000000" w:themeColor="text1"/>
                                <w:sz w:val="40"/>
                                <w:szCs w:val="40"/>
                              </w:rPr>
                              <w:t xml:space="preserve">s </w:t>
                            </w:r>
                            <w:r w:rsidRPr="00DF7C5D">
                              <w:rPr>
                                <w:rFonts w:ascii="Josefin Sans" w:hAnsi="Josefin Sans"/>
                                <w:color w:val="000000" w:themeColor="text1"/>
                                <w:sz w:val="40"/>
                                <w:szCs w:val="40"/>
                              </w:rPr>
                              <w:t>expériences professionnelles précédentes</w:t>
                            </w:r>
                          </w:p>
                          <w:p w14:paraId="47FF24E2" w14:textId="77777777" w:rsidR="00C360DF" w:rsidRPr="00DF7C5D" w:rsidRDefault="00A7477A" w:rsidP="00A7477A">
                            <w:pPr>
                              <w:pStyle w:val="Paragraphedeliste"/>
                              <w:numPr>
                                <w:ilvl w:val="0"/>
                                <w:numId w:val="24"/>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 Rédiger le CV</w:t>
                            </w:r>
                          </w:p>
                          <w:p w14:paraId="2236DAA1" w14:textId="13A21041" w:rsidR="00A7477A" w:rsidRPr="00DF7C5D" w:rsidRDefault="00A7477A" w:rsidP="00A7477A">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b/>
                                <w:bCs/>
                                <w:color w:val="000000" w:themeColor="text1"/>
                                <w:sz w:val="28"/>
                                <w:szCs w:val="28"/>
                              </w:rPr>
                              <w:t>Vérifie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le candidat est capable de rédiger un CV, aussi bien d’un point de vue technique (accès à un PC et savoir l’utiliser) que d’un point de vue du contenu et de la connaissance écrite de la langue. </w:t>
                            </w:r>
                            <w:r w:rsidR="0031625A" w:rsidRPr="00DF7C5D">
                              <w:rPr>
                                <w:rFonts w:ascii="Josefin Sans" w:hAnsi="Josefin Sans"/>
                                <w:b/>
                                <w:bCs/>
                                <w:color w:val="000000" w:themeColor="text1"/>
                                <w:sz w:val="28"/>
                                <w:szCs w:val="28"/>
                              </w:rPr>
                              <w:t>Selon votre évaluation</w:t>
                            </w:r>
                            <w:r w:rsidRPr="00DF7C5D">
                              <w:rPr>
                                <w:rFonts w:ascii="Josefin Sans" w:hAnsi="Josefin Sans"/>
                                <w:b/>
                                <w:bCs/>
                                <w:color w:val="000000" w:themeColor="text1"/>
                                <w:sz w:val="28"/>
                                <w:szCs w:val="28"/>
                              </w:rPr>
                              <w:t>, prévo</w:t>
                            </w:r>
                            <w:r w:rsidR="0031625A" w:rsidRPr="00DF7C5D">
                              <w:rPr>
                                <w:rFonts w:ascii="Josefin Sans" w:hAnsi="Josefin Sans"/>
                                <w:b/>
                                <w:bCs/>
                                <w:color w:val="000000" w:themeColor="text1"/>
                                <w:sz w:val="28"/>
                                <w:szCs w:val="28"/>
                              </w:rPr>
                              <w:t>yez</w:t>
                            </w:r>
                            <w:r w:rsidRPr="00DF7C5D">
                              <w:rPr>
                                <w:rFonts w:ascii="Josefin Sans" w:hAnsi="Josefin Sans"/>
                                <w:b/>
                                <w:bCs/>
                                <w:color w:val="000000" w:themeColor="text1"/>
                                <w:sz w:val="28"/>
                                <w:szCs w:val="28"/>
                              </w:rPr>
                              <w:t xml:space="preserve"> un soutien individuel plus important.</w:t>
                            </w:r>
                          </w:p>
                          <w:p w14:paraId="2D6E14E0" w14:textId="77777777" w:rsidR="00C360DF" w:rsidRPr="00A52866" w:rsidRDefault="00C360DF" w:rsidP="00C360DF">
                            <w:pPr>
                              <w:rPr>
                                <w:color w:val="000000" w:themeColor="text1"/>
                                <w:sz w:val="40"/>
                                <w:szCs w:val="40"/>
                              </w:rPr>
                            </w:pPr>
                          </w:p>
                          <w:p w14:paraId="7323ACAA"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F2E7" id="Rectangle : avec coins arrondis en diagonale 910228061" o:spid="_x0000_s1187" style="position:absolute;margin-left:168.8pt;margin-top:138pt;width:538.25pt;height:264.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35515,3358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" adj="-11796480,,5400" path="m559764,l6835515,r,l6835515,2798751v,309149,-250615,559764,-559764,559764l,3358515r,l,559764c,250615,250615,,559764,xe" fillcolor="#ffd966" strokecolor="#2f528f" strokeweight="1pt">
                <v:stroke joinstyle="miter"/>
                <v:formulas/>
                <v:path arrowok="t" o:connecttype="custom" o:connectlocs="559764,0;6835515,0;6835515,0;6835515,2798751;6275751,3358515;0,3358515;0,3358515;0,559764;559764,0" o:connectangles="0,0,0,0,0,0,0,0,0" textboxrect="0,0,6835515,3358515"/>
                <v:textbox>
                  <w:txbxContent>
                    <w:p w14:paraId="10931899" w14:textId="77777777" w:rsidR="00A7477A" w:rsidRPr="00DF7C5D" w:rsidRDefault="00A7477A" w:rsidP="00C360DF">
                      <w:pPr>
                        <w:rPr>
                          <w:rFonts w:ascii="Josefin Sans" w:hAnsi="Josefin Sans"/>
                          <w:color w:val="000000" w:themeColor="text1"/>
                          <w:sz w:val="40"/>
                          <w:szCs w:val="40"/>
                        </w:rPr>
                      </w:pPr>
                      <w:r w:rsidRPr="00DF7C5D">
                        <w:rPr>
                          <w:rFonts w:ascii="Josefin Sans" w:hAnsi="Josefin Sans"/>
                          <w:color w:val="000000" w:themeColor="text1"/>
                          <w:sz w:val="40"/>
                          <w:szCs w:val="40"/>
                        </w:rPr>
                        <w:t>Les tâches planifiées dans l'unité précédente aident à préparer cette unité. Les autres activités planifiées visent à :</w:t>
                      </w:r>
                    </w:p>
                    <w:p w14:paraId="76236C50" w14:textId="575E06E0" w:rsidR="00A7477A" w:rsidRPr="00DF7C5D" w:rsidRDefault="00A7477A" w:rsidP="00A7477A">
                      <w:pPr>
                        <w:pStyle w:val="Paragraphedeliste"/>
                        <w:numPr>
                          <w:ilvl w:val="0"/>
                          <w:numId w:val="24"/>
                        </w:numPr>
                        <w:rPr>
                          <w:rFonts w:ascii="Josefin Sans" w:hAnsi="Josefin Sans"/>
                          <w:color w:val="000000" w:themeColor="text1"/>
                          <w:sz w:val="40"/>
                          <w:szCs w:val="40"/>
                        </w:rPr>
                      </w:pPr>
                      <w:r w:rsidRPr="00DF7C5D">
                        <w:rPr>
                          <w:rFonts w:ascii="Josefin Sans" w:hAnsi="Josefin Sans"/>
                          <w:color w:val="000000" w:themeColor="text1"/>
                          <w:sz w:val="40"/>
                          <w:szCs w:val="40"/>
                        </w:rPr>
                        <w:t>Faire une restitution détaillée de</w:t>
                      </w:r>
                      <w:r w:rsidR="0031625A" w:rsidRPr="00DF7C5D">
                        <w:rPr>
                          <w:rFonts w:ascii="Josefin Sans" w:hAnsi="Josefin Sans"/>
                          <w:color w:val="000000" w:themeColor="text1"/>
                          <w:sz w:val="40"/>
                          <w:szCs w:val="40"/>
                        </w:rPr>
                        <w:t xml:space="preserve">s </w:t>
                      </w:r>
                      <w:r w:rsidRPr="00DF7C5D">
                        <w:rPr>
                          <w:rFonts w:ascii="Josefin Sans" w:hAnsi="Josefin Sans"/>
                          <w:color w:val="000000" w:themeColor="text1"/>
                          <w:sz w:val="40"/>
                          <w:szCs w:val="40"/>
                        </w:rPr>
                        <w:t>expériences professionnelles précédentes</w:t>
                      </w:r>
                    </w:p>
                    <w:p w14:paraId="47FF24E2" w14:textId="77777777" w:rsidR="00C360DF" w:rsidRPr="00DF7C5D" w:rsidRDefault="00A7477A" w:rsidP="00A7477A">
                      <w:pPr>
                        <w:pStyle w:val="Paragraphedeliste"/>
                        <w:numPr>
                          <w:ilvl w:val="0"/>
                          <w:numId w:val="24"/>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 Rédiger le CV</w:t>
                      </w:r>
                    </w:p>
                    <w:p w14:paraId="2236DAA1" w14:textId="13A21041" w:rsidR="00A7477A" w:rsidRPr="00DF7C5D" w:rsidRDefault="00A7477A" w:rsidP="00A7477A">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sz w:val="40"/>
                          <w:szCs w:val="40"/>
                        </w:rPr>
                        <w:t xml:space="preserve"> </w:t>
                      </w:r>
                      <w:r w:rsidRPr="00DF7C5D">
                        <w:rPr>
                          <w:rFonts w:ascii="Josefin Sans" w:hAnsi="Josefin Sans"/>
                          <w:b/>
                          <w:bCs/>
                          <w:color w:val="000000" w:themeColor="text1"/>
                          <w:sz w:val="40"/>
                          <w:szCs w:val="40"/>
                        </w:rPr>
                        <w:t xml:space="preserve">: </w:t>
                      </w:r>
                      <w:r w:rsidRPr="00DF7C5D">
                        <w:rPr>
                          <w:rFonts w:ascii="Josefin Sans" w:hAnsi="Josefin Sans"/>
                          <w:b/>
                          <w:bCs/>
                          <w:color w:val="000000" w:themeColor="text1"/>
                          <w:sz w:val="28"/>
                          <w:szCs w:val="28"/>
                        </w:rPr>
                        <w:t>Vérifie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le candidat est capable de rédiger un CV, aussi bien d’un point de vue technique (accès à un PC et savoir l’utiliser) que d’un point de vue du contenu et de la connaissance écrite de la langue. </w:t>
                      </w:r>
                      <w:r w:rsidR="0031625A" w:rsidRPr="00DF7C5D">
                        <w:rPr>
                          <w:rFonts w:ascii="Josefin Sans" w:hAnsi="Josefin Sans"/>
                          <w:b/>
                          <w:bCs/>
                          <w:color w:val="000000" w:themeColor="text1"/>
                          <w:sz w:val="28"/>
                          <w:szCs w:val="28"/>
                        </w:rPr>
                        <w:t>Selon votre évaluation</w:t>
                      </w:r>
                      <w:r w:rsidRPr="00DF7C5D">
                        <w:rPr>
                          <w:rFonts w:ascii="Josefin Sans" w:hAnsi="Josefin Sans"/>
                          <w:b/>
                          <w:bCs/>
                          <w:color w:val="000000" w:themeColor="text1"/>
                          <w:sz w:val="28"/>
                          <w:szCs w:val="28"/>
                        </w:rPr>
                        <w:t>, prévo</w:t>
                      </w:r>
                      <w:r w:rsidR="0031625A" w:rsidRPr="00DF7C5D">
                        <w:rPr>
                          <w:rFonts w:ascii="Josefin Sans" w:hAnsi="Josefin Sans"/>
                          <w:b/>
                          <w:bCs/>
                          <w:color w:val="000000" w:themeColor="text1"/>
                          <w:sz w:val="28"/>
                          <w:szCs w:val="28"/>
                        </w:rPr>
                        <w:t>yez</w:t>
                      </w:r>
                      <w:r w:rsidRPr="00DF7C5D">
                        <w:rPr>
                          <w:rFonts w:ascii="Josefin Sans" w:hAnsi="Josefin Sans"/>
                          <w:b/>
                          <w:bCs/>
                          <w:color w:val="000000" w:themeColor="text1"/>
                          <w:sz w:val="28"/>
                          <w:szCs w:val="28"/>
                        </w:rPr>
                        <w:t xml:space="preserve"> un soutien individuel plus important.</w:t>
                      </w:r>
                    </w:p>
                    <w:p w14:paraId="2D6E14E0" w14:textId="77777777" w:rsidR="00C360DF" w:rsidRPr="00A52866" w:rsidRDefault="00C360DF" w:rsidP="00C360DF">
                      <w:pPr>
                        <w:rPr>
                          <w:color w:val="000000" w:themeColor="text1"/>
                          <w:sz w:val="40"/>
                          <w:szCs w:val="40"/>
                        </w:rPr>
                      </w:pPr>
                    </w:p>
                    <w:p w14:paraId="7323ACAA" w14:textId="77777777" w:rsidR="00C360DF" w:rsidRDefault="00C360DF" w:rsidP="00C360DF"/>
                  </w:txbxContent>
                </v:textbox>
                <w10:wrap anchorx="page"/>
              </v:shape>
            </w:pict>
          </mc:Fallback>
        </mc:AlternateContent>
      </w:r>
      <w:r w:rsidR="00A7477A" w:rsidRPr="00E57201">
        <w:rPr>
          <w:rFonts w:ascii="Josefin Sans" w:hAnsi="Josefin Sans"/>
          <w:b/>
          <w:noProof/>
          <w:sz w:val="40"/>
          <w:szCs w:val="40"/>
        </w:rPr>
        <mc:AlternateContent>
          <mc:Choice Requires="wps">
            <w:drawing>
              <wp:anchor distT="0" distB="0" distL="114300" distR="114300" simplePos="0" relativeHeight="251658290" behindDoc="0" locked="0" layoutInCell="1" allowOverlap="1" wp14:anchorId="709B9602" wp14:editId="5FC25B24">
                <wp:simplePos x="0" y="0"/>
                <wp:positionH relativeFrom="column">
                  <wp:posOffset>446562</wp:posOffset>
                </wp:positionH>
                <wp:positionV relativeFrom="paragraph">
                  <wp:posOffset>522731</wp:posOffset>
                </wp:positionV>
                <wp:extent cx="1216152" cy="1216152"/>
                <wp:effectExtent l="0" t="0" r="22225" b="22225"/>
                <wp:wrapNone/>
                <wp:docPr id="2035484526" name="Cube 2035484526"/>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C3198F3" w14:textId="77777777" w:rsidR="00C360DF" w:rsidRPr="00DF7C5D" w:rsidRDefault="00C360DF" w:rsidP="00C360D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65C55441"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B9602" id="Cube 2035484526" o:spid="_x0000_s1188" type="#_x0000_t16" style="position:absolute;margin-left:35.15pt;margin-top:41.15pt;width:95.75pt;height:95.7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" fillcolor="#ffd966" strokecolor="#2f528f" strokeweight="1pt">
                <v:textbox>
                  <w:txbxContent>
                    <w:p w14:paraId="0C3198F3" w14:textId="77777777" w:rsidR="00C360DF" w:rsidRPr="00DF7C5D" w:rsidRDefault="00C360DF" w:rsidP="00C360D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65C55441" w14:textId="77777777" w:rsidR="00C360DF" w:rsidRDefault="00C360DF" w:rsidP="00C360DF"/>
                  </w:txbxContent>
                </v:textbox>
              </v:shape>
            </w:pict>
          </mc:Fallback>
        </mc:AlternateContent>
      </w:r>
      <w:r w:rsidR="00A7477A" w:rsidRPr="00E57201">
        <w:rPr>
          <w:rFonts w:ascii="Josefin Sans" w:hAnsi="Josefin Sans"/>
          <w:b/>
          <w:noProof/>
          <w:sz w:val="40"/>
          <w:szCs w:val="40"/>
        </w:rPr>
        <mc:AlternateContent>
          <mc:Choice Requires="wps">
            <w:drawing>
              <wp:anchor distT="0" distB="0" distL="114300" distR="114300" simplePos="0" relativeHeight="251658289" behindDoc="0" locked="0" layoutInCell="1" allowOverlap="1" wp14:anchorId="78A76BB2" wp14:editId="49DB722A">
                <wp:simplePos x="0" y="0"/>
                <wp:positionH relativeFrom="margin">
                  <wp:posOffset>3032549</wp:posOffset>
                </wp:positionH>
                <wp:positionV relativeFrom="paragraph">
                  <wp:posOffset>757978</wp:posOffset>
                </wp:positionV>
                <wp:extent cx="4095750" cy="914400"/>
                <wp:effectExtent l="0" t="0" r="19050" b="19050"/>
                <wp:wrapNone/>
                <wp:docPr id="2003067286" name="Rectangle : avec coins arrondis en diagonale 2003067286"/>
                <wp:cNvGraphicFramePr/>
                <a:graphic xmlns:a="http://schemas.openxmlformats.org/drawingml/2006/main">
                  <a:graphicData uri="http://schemas.microsoft.com/office/word/2010/wordprocessingShape">
                    <wps:wsp>
                      <wps:cNvSpPr/>
                      <wps:spPr>
                        <a:xfrm>
                          <a:off x="0" y="0"/>
                          <a:ext cx="4095750" cy="914400"/>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CE3A9C6" w14:textId="77777777" w:rsidR="00A7477A" w:rsidRPr="00DF7C5D" w:rsidRDefault="00A7477A" w:rsidP="00A7477A">
                            <w:pPr>
                              <w:ind w:left="360"/>
                              <w:rPr>
                                <w:rFonts w:ascii="Josefin Sans" w:hAnsi="Josefin Sans"/>
                                <w:color w:val="000000" w:themeColor="text1"/>
                                <w:sz w:val="40"/>
                                <w:szCs w:val="40"/>
                              </w:rPr>
                            </w:pPr>
                            <w:r w:rsidRPr="00DF7C5D">
                              <w:rPr>
                                <w:rFonts w:ascii="Josefin Sans" w:hAnsi="Josefin Sans"/>
                                <w:b/>
                                <w:bCs/>
                                <w:color w:val="000000" w:themeColor="text1"/>
                                <w:sz w:val="40"/>
                                <w:szCs w:val="40"/>
                              </w:rPr>
                              <w:t>Activités – Unité 5.02</w:t>
                            </w:r>
                            <w:r w:rsidRPr="00DF7C5D">
                              <w:rPr>
                                <w:rFonts w:ascii="Josefin Sans" w:hAnsi="Josefin Sans"/>
                                <w:color w:val="000000" w:themeColor="text1"/>
                                <w:sz w:val="40"/>
                                <w:szCs w:val="40"/>
                              </w:rPr>
                              <w:t> </w:t>
                            </w:r>
                          </w:p>
                          <w:p w14:paraId="04F4F8C9" w14:textId="1AEF3D52" w:rsidR="00A7477A" w:rsidRPr="00DF7C5D" w:rsidRDefault="00A7477A" w:rsidP="00A7477A">
                            <w:pPr>
                              <w:rPr>
                                <w:rFonts w:ascii="Josefin Sans" w:hAnsi="Josefin Sans"/>
                                <w:b/>
                                <w:bCs/>
                                <w:i/>
                                <w:iCs/>
                                <w:color w:val="000000" w:themeColor="text1"/>
                                <w:sz w:val="32"/>
                                <w:szCs w:val="32"/>
                              </w:rPr>
                            </w:pPr>
                            <w:r w:rsidRPr="00DF7C5D">
                              <w:rPr>
                                <w:rFonts w:ascii="Josefin Sans" w:hAnsi="Josefin Sans"/>
                                <w:b/>
                                <w:bCs/>
                                <w:i/>
                                <w:iCs/>
                                <w:color w:val="000000" w:themeColor="text1"/>
                                <w:sz w:val="32"/>
                                <w:szCs w:val="32"/>
                              </w:rPr>
                              <w:t xml:space="preserve">   rédaction du curriculum vitæ</w:t>
                            </w:r>
                          </w:p>
                          <w:p w14:paraId="44F8E10E" w14:textId="77777777" w:rsidR="00C360DF" w:rsidRPr="00E2573D" w:rsidRDefault="00C360DF" w:rsidP="00C360D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A76BB2" id="Rectangle : avec coins arrondis en diagonale 2003067286" o:spid="_x0000_s1189" style="position:absolute;margin-left:238.8pt;margin-top:59.7pt;width:322.5pt;height:1in;z-index:251658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" adj="-11796480,,5400" path="m304797,l4095750,r,l4095750,609603v,168335,-136462,304797,-304797,304797l,914400r,l,304797c,136462,136462,,304797,xe" fillcolor="#ffd966" strokecolor="#2f528f" strokeweight="1pt">
                <v:stroke joinstyle="miter"/>
                <v:formulas/>
                <v:path arrowok="t" o:connecttype="custom" o:connectlocs="304797,0;4095750,0;4095750,0;4095750,609603;3790953,914400;0,914400;0,914400;0,304797;304797,0" o:connectangles="0,0,0,0,0,0,0,0,0" textboxrect="0,0,4095750,914400"/>
                <v:textbox>
                  <w:txbxContent>
                    <w:p w14:paraId="3CE3A9C6" w14:textId="77777777" w:rsidR="00A7477A" w:rsidRPr="00DF7C5D" w:rsidRDefault="00A7477A" w:rsidP="00A7477A">
                      <w:pPr>
                        <w:ind w:left="360"/>
                        <w:rPr>
                          <w:rFonts w:ascii="Josefin Sans" w:hAnsi="Josefin Sans"/>
                          <w:color w:val="000000" w:themeColor="text1"/>
                          <w:sz w:val="40"/>
                          <w:szCs w:val="40"/>
                        </w:rPr>
                      </w:pPr>
                      <w:r w:rsidRPr="00DF7C5D">
                        <w:rPr>
                          <w:rFonts w:ascii="Josefin Sans" w:hAnsi="Josefin Sans"/>
                          <w:b/>
                          <w:bCs/>
                          <w:color w:val="000000" w:themeColor="text1"/>
                          <w:sz w:val="40"/>
                          <w:szCs w:val="40"/>
                        </w:rPr>
                        <w:t>Activités – Unité 5.02</w:t>
                      </w:r>
                      <w:r w:rsidRPr="00DF7C5D">
                        <w:rPr>
                          <w:rFonts w:ascii="Josefin Sans" w:hAnsi="Josefin Sans"/>
                          <w:color w:val="000000" w:themeColor="text1"/>
                          <w:sz w:val="40"/>
                          <w:szCs w:val="40"/>
                        </w:rPr>
                        <w:t> </w:t>
                      </w:r>
                    </w:p>
                    <w:p w14:paraId="04F4F8C9" w14:textId="1AEF3D52" w:rsidR="00A7477A" w:rsidRPr="00DF7C5D" w:rsidRDefault="00A7477A" w:rsidP="00A7477A">
                      <w:pPr>
                        <w:rPr>
                          <w:rFonts w:ascii="Josefin Sans" w:hAnsi="Josefin Sans"/>
                          <w:b/>
                          <w:bCs/>
                          <w:i/>
                          <w:iCs/>
                          <w:color w:val="000000" w:themeColor="text1"/>
                          <w:sz w:val="32"/>
                          <w:szCs w:val="32"/>
                        </w:rPr>
                      </w:pPr>
                      <w:r w:rsidRPr="00DF7C5D">
                        <w:rPr>
                          <w:rFonts w:ascii="Josefin Sans" w:hAnsi="Josefin Sans"/>
                          <w:b/>
                          <w:bCs/>
                          <w:i/>
                          <w:iCs/>
                          <w:color w:val="000000" w:themeColor="text1"/>
                          <w:sz w:val="32"/>
                          <w:szCs w:val="32"/>
                        </w:rPr>
                        <w:t xml:space="preserve">   rédaction du curriculum vitæ</w:t>
                      </w:r>
                    </w:p>
                    <w:p w14:paraId="44F8E10E" w14:textId="77777777" w:rsidR="00C360DF" w:rsidRPr="00E2573D" w:rsidRDefault="00C360DF" w:rsidP="00C360DF">
                      <w:pPr>
                        <w:jc w:val="center"/>
                        <w:rPr>
                          <w:b/>
                          <w:bCs/>
                          <w:color w:val="000000" w:themeColor="text1"/>
                          <w:sz w:val="40"/>
                          <w:szCs w:val="40"/>
                        </w:rPr>
                      </w:pPr>
                    </w:p>
                  </w:txbxContent>
                </v:textbox>
                <w10:wrap anchorx="margin"/>
              </v:shape>
            </w:pict>
          </mc:Fallback>
        </mc:AlternateContent>
      </w:r>
      <w:r w:rsidR="00A7477A" w:rsidRPr="00E57201">
        <w:rPr>
          <w:rFonts w:ascii="Josefin Sans" w:hAnsi="Josefin Sans"/>
          <w:b/>
          <w:noProof/>
          <w:sz w:val="40"/>
          <w:szCs w:val="40"/>
        </w:rPr>
        <w:drawing>
          <wp:inline distT="0" distB="0" distL="0" distR="0" wp14:anchorId="02B7A1AF" wp14:editId="59C263AE">
            <wp:extent cx="8621395" cy="4949825"/>
            <wp:effectExtent l="171450" t="247650" r="179705" b="250825"/>
            <wp:docPr id="2021011160" name="Image 20210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561EA4" w14:textId="77777777" w:rsidR="00C360DF" w:rsidRPr="00E57201" w:rsidRDefault="00C360DF" w:rsidP="00E777D0">
      <w:pPr>
        <w:rPr>
          <w:rFonts w:ascii="Josefin Sans" w:hAnsi="Josefin Sans"/>
          <w:lang w:val="en-GB"/>
        </w:rPr>
      </w:pPr>
    </w:p>
    <w:p w14:paraId="60E27D00" w14:textId="77777777" w:rsidR="00C360DF" w:rsidRPr="00E57201" w:rsidRDefault="00C360DF" w:rsidP="00E777D0">
      <w:pPr>
        <w:rPr>
          <w:rFonts w:ascii="Josefin Sans" w:hAnsi="Josefin Sans"/>
          <w:lang w:val="en-GB"/>
        </w:rPr>
      </w:pPr>
    </w:p>
    <w:p w14:paraId="6BE259EA" w14:textId="77777777" w:rsidR="00C360DF" w:rsidRPr="00E57201" w:rsidRDefault="00C360DF" w:rsidP="00E777D0">
      <w:pPr>
        <w:rPr>
          <w:rFonts w:ascii="Josefin Sans" w:hAnsi="Josefin Sans"/>
          <w:lang w:val="en-GB"/>
        </w:rPr>
      </w:pPr>
    </w:p>
    <w:p w14:paraId="65A05BF1" w14:textId="77777777" w:rsidR="00C360DF" w:rsidRPr="00E57201" w:rsidRDefault="00C360DF" w:rsidP="00E777D0">
      <w:pPr>
        <w:rPr>
          <w:rFonts w:ascii="Josefin Sans" w:hAnsi="Josefin Sans"/>
          <w:lang w:val="en-GB"/>
        </w:rPr>
      </w:pPr>
    </w:p>
    <w:p w14:paraId="53F42928" w14:textId="77777777" w:rsidR="00C360DF" w:rsidRPr="00E57201" w:rsidRDefault="00C20D98" w:rsidP="00E777D0">
      <w:pPr>
        <w:rPr>
          <w:rFonts w:ascii="Josefin Sans" w:hAnsi="Josefin Sans"/>
        </w:rPr>
      </w:pPr>
      <w:r w:rsidRPr="00E57201">
        <w:rPr>
          <w:rFonts w:ascii="Josefin Sans" w:hAnsi="Josefin Sans"/>
          <w:b/>
          <w:noProof/>
          <w:sz w:val="40"/>
          <w:szCs w:val="40"/>
        </w:rPr>
        <mc:AlternateContent>
          <mc:Choice Requires="wps">
            <w:drawing>
              <wp:anchor distT="0" distB="0" distL="114300" distR="114300" simplePos="0" relativeHeight="251658292" behindDoc="0" locked="0" layoutInCell="1" allowOverlap="1" wp14:anchorId="1176F165" wp14:editId="1B175861">
                <wp:simplePos x="0" y="0"/>
                <wp:positionH relativeFrom="margin">
                  <wp:posOffset>3679972</wp:posOffset>
                </wp:positionH>
                <wp:positionV relativeFrom="paragraph">
                  <wp:posOffset>528808</wp:posOffset>
                </wp:positionV>
                <wp:extent cx="4095750" cy="1039447"/>
                <wp:effectExtent l="0" t="0" r="19050" b="27940"/>
                <wp:wrapNone/>
                <wp:docPr id="1863366767" name="Rectangle : avec coins arrondis en diagonale 1863366767"/>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7D4F5D" w14:textId="77777777" w:rsidR="00C20D98" w:rsidRPr="00DF7C5D" w:rsidRDefault="00C20D98" w:rsidP="00C20D98">
                            <w:pPr>
                              <w:ind w:left="360"/>
                              <w:rPr>
                                <w:rFonts w:ascii="Josefin Sans" w:hAnsi="Josefin Sans"/>
                                <w:b/>
                                <w:bCs/>
                                <w:i/>
                                <w:iCs/>
                                <w:color w:val="000000" w:themeColor="text1"/>
                                <w:sz w:val="32"/>
                                <w:szCs w:val="32"/>
                              </w:rPr>
                            </w:pPr>
                            <w:r w:rsidRPr="00DF7C5D">
                              <w:rPr>
                                <w:rFonts w:ascii="Josefin Sans" w:hAnsi="Josefin Sans"/>
                                <w:b/>
                                <w:bCs/>
                                <w:color w:val="000000" w:themeColor="text1"/>
                                <w:sz w:val="40"/>
                                <w:szCs w:val="40"/>
                              </w:rPr>
                              <w:t>Activités – Unité CO 5.3</w:t>
                            </w:r>
                            <w:r w:rsidRPr="00DF7C5D">
                              <w:rPr>
                                <w:rFonts w:ascii="Josefin Sans" w:hAnsi="Josefin Sans"/>
                                <w:color w:val="000000" w:themeColor="text1"/>
                                <w:sz w:val="40"/>
                                <w:szCs w:val="40"/>
                              </w:rPr>
                              <w:t> </w:t>
                            </w:r>
                          </w:p>
                          <w:p w14:paraId="415A8E88" w14:textId="22683517" w:rsidR="00C20D98" w:rsidRPr="00DF7C5D" w:rsidRDefault="002717E8" w:rsidP="00C20D98">
                            <w:pPr>
                              <w:ind w:left="360"/>
                              <w:rPr>
                                <w:rFonts w:ascii="Josefin Sans" w:hAnsi="Josefin Sans"/>
                                <w:color w:val="000000" w:themeColor="text1"/>
                                <w:sz w:val="40"/>
                                <w:szCs w:val="40"/>
                              </w:rPr>
                            </w:pPr>
                            <w:r w:rsidRPr="00DF7C5D">
                              <w:rPr>
                                <w:rFonts w:ascii="Josefin Sans" w:hAnsi="Josefin Sans"/>
                                <w:b/>
                                <w:bCs/>
                                <w:i/>
                                <w:iCs/>
                                <w:color w:val="000000" w:themeColor="text1"/>
                                <w:sz w:val="32"/>
                                <w:szCs w:val="32"/>
                              </w:rPr>
                              <w:t>Canaux</w:t>
                            </w:r>
                            <w:r w:rsidR="00C20D98" w:rsidRPr="00DF7C5D">
                              <w:rPr>
                                <w:rFonts w:ascii="Josefin Sans" w:hAnsi="Josefin Sans"/>
                                <w:b/>
                                <w:bCs/>
                                <w:i/>
                                <w:iCs/>
                                <w:color w:val="000000" w:themeColor="text1"/>
                                <w:sz w:val="32"/>
                                <w:szCs w:val="32"/>
                              </w:rPr>
                              <w:t xml:space="preserve"> de recherche d’emploi</w:t>
                            </w:r>
                          </w:p>
                          <w:p w14:paraId="4A1AD90A" w14:textId="77777777" w:rsidR="00F7068D" w:rsidRPr="00DF7C5D" w:rsidRDefault="00F7068D" w:rsidP="00F7068D">
                            <w:pPr>
                              <w:pStyle w:val="Paragraphedeliste"/>
                              <w:rPr>
                                <w:rFonts w:ascii="Josefin Sans" w:hAnsi="Josefin Sans"/>
                                <w:b/>
                                <w:bCs/>
                                <w:color w:val="000000" w:themeColor="text1"/>
                                <w:sz w:val="40"/>
                                <w:szCs w:val="40"/>
                              </w:rPr>
                            </w:pPr>
                          </w:p>
                          <w:p w14:paraId="0305221D" w14:textId="77777777" w:rsidR="00F7068D" w:rsidRPr="00BF61B0" w:rsidRDefault="00F7068D" w:rsidP="00F7068D">
                            <w:pPr>
                              <w:ind w:left="360"/>
                              <w:rPr>
                                <w:color w:val="000000" w:themeColor="text1"/>
                                <w:sz w:val="40"/>
                                <w:szCs w:val="40"/>
                              </w:rPr>
                            </w:pPr>
                          </w:p>
                          <w:p w14:paraId="76FA5EF7" w14:textId="77777777" w:rsidR="00F7068D" w:rsidRPr="00A7477A" w:rsidRDefault="00F7068D" w:rsidP="00F7068D">
                            <w:pPr>
                              <w:rPr>
                                <w:b/>
                                <w:bCs/>
                                <w:i/>
                                <w:iCs/>
                                <w:color w:val="000000" w:themeColor="text1"/>
                                <w:sz w:val="32"/>
                                <w:szCs w:val="32"/>
                              </w:rPr>
                            </w:pPr>
                            <w:r>
                              <w:rPr>
                                <w:b/>
                                <w:bCs/>
                                <w:i/>
                                <w:iCs/>
                                <w:color w:val="000000" w:themeColor="text1"/>
                                <w:sz w:val="32"/>
                                <w:szCs w:val="32"/>
                              </w:rPr>
                              <w:t xml:space="preserve">               rédaction du curriculum vitæ</w:t>
                            </w:r>
                          </w:p>
                          <w:p w14:paraId="7E1A1EEB" w14:textId="77777777" w:rsidR="00F7068D" w:rsidRPr="00E2573D" w:rsidRDefault="00F7068D" w:rsidP="00F7068D">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F165" id="Rectangle : avec coins arrondis en diagonale 1863366767" o:spid="_x0000_s1190" style="position:absolute;margin-left:289.75pt;margin-top:41.65pt;width:322.5pt;height:81.8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6B7D4F5D" w14:textId="77777777" w:rsidR="00C20D98" w:rsidRPr="00DF7C5D" w:rsidRDefault="00C20D98" w:rsidP="00C20D98">
                      <w:pPr>
                        <w:ind w:left="360"/>
                        <w:rPr>
                          <w:rFonts w:ascii="Josefin Sans" w:hAnsi="Josefin Sans"/>
                          <w:b/>
                          <w:bCs/>
                          <w:i/>
                          <w:iCs/>
                          <w:color w:val="000000" w:themeColor="text1"/>
                          <w:sz w:val="32"/>
                          <w:szCs w:val="32"/>
                        </w:rPr>
                      </w:pPr>
                      <w:r w:rsidRPr="00DF7C5D">
                        <w:rPr>
                          <w:rFonts w:ascii="Josefin Sans" w:hAnsi="Josefin Sans"/>
                          <w:b/>
                          <w:bCs/>
                          <w:color w:val="000000" w:themeColor="text1"/>
                          <w:sz w:val="40"/>
                          <w:szCs w:val="40"/>
                        </w:rPr>
                        <w:t>Activités – Unité CO 5.3</w:t>
                      </w:r>
                      <w:r w:rsidRPr="00DF7C5D">
                        <w:rPr>
                          <w:rFonts w:ascii="Josefin Sans" w:hAnsi="Josefin Sans"/>
                          <w:color w:val="000000" w:themeColor="text1"/>
                          <w:sz w:val="40"/>
                          <w:szCs w:val="40"/>
                        </w:rPr>
                        <w:t> </w:t>
                      </w:r>
                    </w:p>
                    <w:p w14:paraId="415A8E88" w14:textId="22683517" w:rsidR="00C20D98" w:rsidRPr="00DF7C5D" w:rsidRDefault="002717E8" w:rsidP="00C20D98">
                      <w:pPr>
                        <w:ind w:left="360"/>
                        <w:rPr>
                          <w:rFonts w:ascii="Josefin Sans" w:hAnsi="Josefin Sans"/>
                          <w:color w:val="000000" w:themeColor="text1"/>
                          <w:sz w:val="40"/>
                          <w:szCs w:val="40"/>
                        </w:rPr>
                      </w:pPr>
                      <w:r w:rsidRPr="00DF7C5D">
                        <w:rPr>
                          <w:rFonts w:ascii="Josefin Sans" w:hAnsi="Josefin Sans"/>
                          <w:b/>
                          <w:bCs/>
                          <w:i/>
                          <w:iCs/>
                          <w:color w:val="000000" w:themeColor="text1"/>
                          <w:sz w:val="32"/>
                          <w:szCs w:val="32"/>
                        </w:rPr>
                        <w:t>Canaux</w:t>
                      </w:r>
                      <w:r w:rsidR="00C20D98" w:rsidRPr="00DF7C5D">
                        <w:rPr>
                          <w:rFonts w:ascii="Josefin Sans" w:hAnsi="Josefin Sans"/>
                          <w:b/>
                          <w:bCs/>
                          <w:i/>
                          <w:iCs/>
                          <w:color w:val="000000" w:themeColor="text1"/>
                          <w:sz w:val="32"/>
                          <w:szCs w:val="32"/>
                        </w:rPr>
                        <w:t xml:space="preserve"> de recherche d’emploi</w:t>
                      </w:r>
                    </w:p>
                    <w:p w14:paraId="4A1AD90A" w14:textId="77777777" w:rsidR="00F7068D" w:rsidRPr="00DF7C5D" w:rsidRDefault="00F7068D" w:rsidP="00F7068D">
                      <w:pPr>
                        <w:pStyle w:val="Paragraphedeliste"/>
                        <w:rPr>
                          <w:rFonts w:ascii="Josefin Sans" w:hAnsi="Josefin Sans"/>
                          <w:b/>
                          <w:bCs/>
                          <w:color w:val="000000" w:themeColor="text1"/>
                          <w:sz w:val="40"/>
                          <w:szCs w:val="40"/>
                        </w:rPr>
                      </w:pPr>
                    </w:p>
                    <w:p w14:paraId="0305221D" w14:textId="77777777" w:rsidR="00F7068D" w:rsidRPr="00BF61B0" w:rsidRDefault="00F7068D" w:rsidP="00F7068D">
                      <w:pPr>
                        <w:ind w:left="360"/>
                        <w:rPr>
                          <w:color w:val="000000" w:themeColor="text1"/>
                          <w:sz w:val="40"/>
                          <w:szCs w:val="40"/>
                        </w:rPr>
                      </w:pPr>
                    </w:p>
                    <w:p w14:paraId="76FA5EF7" w14:textId="77777777" w:rsidR="00F7068D" w:rsidRPr="00A7477A" w:rsidRDefault="00F7068D" w:rsidP="00F7068D">
                      <w:pPr>
                        <w:rPr>
                          <w:b/>
                          <w:bCs/>
                          <w:i/>
                          <w:iCs/>
                          <w:color w:val="000000" w:themeColor="text1"/>
                          <w:sz w:val="32"/>
                          <w:szCs w:val="32"/>
                        </w:rPr>
                      </w:pPr>
                      <w:r>
                        <w:rPr>
                          <w:b/>
                          <w:bCs/>
                          <w:i/>
                          <w:iCs/>
                          <w:color w:val="000000" w:themeColor="text1"/>
                          <w:sz w:val="32"/>
                          <w:szCs w:val="32"/>
                        </w:rPr>
                        <w:t xml:space="preserve">               rédaction du curriculum vitæ</w:t>
                      </w:r>
                    </w:p>
                    <w:p w14:paraId="7E1A1EEB" w14:textId="77777777" w:rsidR="00F7068D" w:rsidRPr="00E2573D" w:rsidRDefault="00F7068D" w:rsidP="00F7068D">
                      <w:pPr>
                        <w:jc w:val="center"/>
                        <w:rPr>
                          <w:b/>
                          <w:bCs/>
                          <w:color w:val="000000" w:themeColor="text1"/>
                          <w:sz w:val="40"/>
                          <w:szCs w:val="40"/>
                        </w:rP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93" behindDoc="0" locked="0" layoutInCell="1" allowOverlap="1" wp14:anchorId="69A64CEA" wp14:editId="2BE19862">
                <wp:simplePos x="0" y="0"/>
                <wp:positionH relativeFrom="column">
                  <wp:posOffset>539750</wp:posOffset>
                </wp:positionH>
                <wp:positionV relativeFrom="paragraph">
                  <wp:posOffset>525780</wp:posOffset>
                </wp:positionV>
                <wp:extent cx="1216152" cy="1216152"/>
                <wp:effectExtent l="0" t="0" r="22225" b="22225"/>
                <wp:wrapNone/>
                <wp:docPr id="1860247355" name="Cube 1860247355"/>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EAC76D7" w14:textId="77777777" w:rsidR="00F7068D" w:rsidRPr="00DF7C5D" w:rsidRDefault="00F7068D" w:rsidP="00F7068D">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4957FDA8" w14:textId="77777777" w:rsidR="00F7068D" w:rsidRDefault="00F7068D" w:rsidP="00F706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64CEA" id="Cube 1860247355" o:spid="_x0000_s1191" type="#_x0000_t16" style="position:absolute;margin-left:42.5pt;margin-top:41.4pt;width:95.75pt;height:95.7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" fillcolor="#ffd966" strokecolor="#2f528f" strokeweight="1pt">
                <v:textbox>
                  <w:txbxContent>
                    <w:p w14:paraId="4EAC76D7" w14:textId="77777777" w:rsidR="00F7068D" w:rsidRPr="00DF7C5D" w:rsidRDefault="00F7068D" w:rsidP="00F7068D">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4957FDA8" w14:textId="77777777" w:rsidR="00F7068D" w:rsidRDefault="00F7068D" w:rsidP="00F7068D"/>
                  </w:txbxContent>
                </v:textbox>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94" behindDoc="0" locked="0" layoutInCell="1" allowOverlap="1" wp14:anchorId="089FA63F" wp14:editId="6FB96CAA">
                <wp:simplePos x="0" y="0"/>
                <wp:positionH relativeFrom="margin">
                  <wp:align>right</wp:align>
                </wp:positionH>
                <wp:positionV relativeFrom="paragraph">
                  <wp:posOffset>1792605</wp:posOffset>
                </wp:positionV>
                <wp:extent cx="6561266" cy="3358836"/>
                <wp:effectExtent l="0" t="0" r="11430" b="13335"/>
                <wp:wrapNone/>
                <wp:docPr id="730666279" name="Rectangle : avec coins arrondis en diagonale 730666279"/>
                <wp:cNvGraphicFramePr/>
                <a:graphic xmlns:a="http://schemas.openxmlformats.org/drawingml/2006/main">
                  <a:graphicData uri="http://schemas.microsoft.com/office/word/2010/wordprocessingShape">
                    <wps:wsp>
                      <wps:cNvSpPr/>
                      <wps:spPr>
                        <a:xfrm>
                          <a:off x="0" y="0"/>
                          <a:ext cx="6561266" cy="3358836"/>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E94DDF" w14:textId="77777777" w:rsidR="00C20D98" w:rsidRPr="00DF7C5D" w:rsidRDefault="00F7068D" w:rsidP="00C20D98">
                            <w:pPr>
                              <w:rPr>
                                <w:rFonts w:ascii="Josefin Sans" w:hAnsi="Josefin Sans"/>
                                <w:color w:val="000000" w:themeColor="text1"/>
                                <w:sz w:val="40"/>
                                <w:szCs w:val="40"/>
                              </w:rPr>
                            </w:pPr>
                            <w:r w:rsidRPr="00DF7C5D">
                              <w:rPr>
                                <w:rFonts w:ascii="Josefin Sans" w:hAnsi="Josefin Sans"/>
                                <w:color w:val="000000" w:themeColor="text1"/>
                                <w:sz w:val="40"/>
                                <w:szCs w:val="40"/>
                              </w:rPr>
                              <w:t>Les activités planifiées visent à :</w:t>
                            </w:r>
                          </w:p>
                          <w:p w14:paraId="705D506E" w14:textId="77777777" w:rsidR="00847EEC" w:rsidRPr="00DF7C5D" w:rsidRDefault="00847EEC" w:rsidP="00847EEC">
                            <w:pPr>
                              <w:pStyle w:val="Paragraphedeliste"/>
                              <w:numPr>
                                <w:ilvl w:val="0"/>
                                <w:numId w:val="25"/>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Comprendre l’importance de mener une recherche active d’emploi </w:t>
                            </w:r>
                          </w:p>
                          <w:p w14:paraId="46E385DF" w14:textId="77777777" w:rsidR="00F7068D" w:rsidRPr="00DF7C5D" w:rsidRDefault="00847EEC" w:rsidP="00C20D98">
                            <w:pPr>
                              <w:pStyle w:val="Paragraphedeliste"/>
                              <w:numPr>
                                <w:ilvl w:val="0"/>
                                <w:numId w:val="25"/>
                              </w:numPr>
                              <w:rPr>
                                <w:rFonts w:ascii="Josefin Sans" w:hAnsi="Josefin Sans"/>
                                <w:color w:val="000000" w:themeColor="text1"/>
                                <w:sz w:val="40"/>
                                <w:szCs w:val="40"/>
                              </w:rPr>
                            </w:pPr>
                            <w:r w:rsidRPr="00DF7C5D">
                              <w:rPr>
                                <w:rFonts w:ascii="Josefin Sans" w:hAnsi="Josefin Sans"/>
                                <w:color w:val="000000" w:themeColor="text1"/>
                                <w:sz w:val="40"/>
                                <w:szCs w:val="40"/>
                              </w:rPr>
                              <w:t>Donner une méthode de recherche d’emploi</w:t>
                            </w:r>
                          </w:p>
                          <w:p w14:paraId="4B8CD0AA" w14:textId="77777777" w:rsidR="00351727" w:rsidRDefault="00351727" w:rsidP="00F7068D">
                            <w:pPr>
                              <w:pStyle w:val="Paragraphedeliste"/>
                              <w:ind w:left="905"/>
                              <w:rPr>
                                <w:rFonts w:ascii="Josefin Sans" w:hAnsi="Josefin Sans"/>
                                <w:b/>
                                <w:bCs/>
                                <w:color w:val="C00000"/>
                                <w:sz w:val="40"/>
                                <w:szCs w:val="40"/>
                              </w:rPr>
                            </w:pPr>
                          </w:p>
                          <w:p w14:paraId="219383DF" w14:textId="7320C75B" w:rsidR="00F7068D" w:rsidRPr="00DF7C5D" w:rsidRDefault="00F7068D" w:rsidP="00F7068D">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color w:val="000000" w:themeColor="text1"/>
                                <w:sz w:val="40"/>
                                <w:szCs w:val="40"/>
                              </w:rPr>
                              <w:t> :</w:t>
                            </w:r>
                            <w:r w:rsidRPr="00DF7C5D">
                              <w:rPr>
                                <w:rFonts w:ascii="Josefin Sans" w:hAnsi="Josefin Sans"/>
                                <w:b/>
                                <w:bCs/>
                                <w:color w:val="000000" w:themeColor="text1"/>
                                <w:sz w:val="28"/>
                                <w:szCs w:val="28"/>
                              </w:rPr>
                              <w:t xml:space="preserve"> estime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l'activité individuelle est trop difficile pour les candidats. </w:t>
                            </w:r>
                            <w:r w:rsidR="0031625A" w:rsidRPr="00DF7C5D">
                              <w:rPr>
                                <w:rFonts w:ascii="Josefin Sans" w:hAnsi="Josefin Sans"/>
                                <w:b/>
                                <w:bCs/>
                                <w:color w:val="000000" w:themeColor="text1"/>
                                <w:sz w:val="28"/>
                                <w:szCs w:val="28"/>
                              </w:rPr>
                              <w:t>Si tel est le</w:t>
                            </w:r>
                            <w:r w:rsidRPr="00DF7C5D">
                              <w:rPr>
                                <w:rFonts w:ascii="Josefin Sans" w:hAnsi="Josefin Sans"/>
                                <w:b/>
                                <w:bCs/>
                                <w:color w:val="000000" w:themeColor="text1"/>
                                <w:sz w:val="28"/>
                                <w:szCs w:val="28"/>
                              </w:rPr>
                              <w:t xml:space="preserve"> cas, réalise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les activités en groupe suivies par une supervision individuelle</w:t>
                            </w:r>
                          </w:p>
                          <w:p w14:paraId="3336BCE8" w14:textId="77777777" w:rsidR="00F7068D" w:rsidRPr="00BF61B0" w:rsidRDefault="00F7068D" w:rsidP="00F7068D">
                            <w:pPr>
                              <w:rPr>
                                <w:color w:val="000000" w:themeColor="text1"/>
                                <w:sz w:val="40"/>
                                <w:szCs w:val="40"/>
                              </w:rPr>
                            </w:pPr>
                          </w:p>
                          <w:p w14:paraId="55F9E147" w14:textId="77777777" w:rsidR="00F7068D" w:rsidRPr="00BF61B0" w:rsidRDefault="00F7068D" w:rsidP="00F706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A63F" id="Rectangle : avec coins arrondis en diagonale 730666279" o:spid="_x0000_s1192" style="position:absolute;margin-left:465.45pt;margin-top:141.15pt;width:516.65pt;height:264.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35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" adj="-11796480,,5400" path="m559817,l6561266,r,l6561266,2799019v,309178,-250639,559817,-559817,559817l,3358836r,l,559817c,250639,250639,,559817,xe" fillcolor="#ffd966" strokecolor="#2f528f" strokeweight="1pt">
                <v:stroke joinstyle="miter"/>
                <v:formulas/>
                <v:path arrowok="t" o:connecttype="custom" o:connectlocs="559817,0;6561266,0;6561266,0;6561266,2799019;6001449,3358836;0,3358836;0,3358836;0,559817;559817,0" o:connectangles="0,0,0,0,0,0,0,0,0" textboxrect="0,0,6561266,3358836"/>
                <v:textbox>
                  <w:txbxContent>
                    <w:p w14:paraId="6BE94DDF" w14:textId="77777777" w:rsidR="00C20D98" w:rsidRPr="00DF7C5D" w:rsidRDefault="00F7068D" w:rsidP="00C20D98">
                      <w:pPr>
                        <w:rPr>
                          <w:rFonts w:ascii="Josefin Sans" w:hAnsi="Josefin Sans"/>
                          <w:color w:val="000000" w:themeColor="text1"/>
                          <w:sz w:val="40"/>
                          <w:szCs w:val="40"/>
                        </w:rPr>
                      </w:pPr>
                      <w:r w:rsidRPr="00DF7C5D">
                        <w:rPr>
                          <w:rFonts w:ascii="Josefin Sans" w:hAnsi="Josefin Sans"/>
                          <w:color w:val="000000" w:themeColor="text1"/>
                          <w:sz w:val="40"/>
                          <w:szCs w:val="40"/>
                        </w:rPr>
                        <w:t>Les activités planifiées visent à :</w:t>
                      </w:r>
                    </w:p>
                    <w:p w14:paraId="705D506E" w14:textId="77777777" w:rsidR="00847EEC" w:rsidRPr="00DF7C5D" w:rsidRDefault="00847EEC" w:rsidP="00847EEC">
                      <w:pPr>
                        <w:pStyle w:val="Paragraphedeliste"/>
                        <w:numPr>
                          <w:ilvl w:val="0"/>
                          <w:numId w:val="25"/>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Comprendre l’importance de mener une recherche active d’emploi </w:t>
                      </w:r>
                    </w:p>
                    <w:p w14:paraId="46E385DF" w14:textId="77777777" w:rsidR="00F7068D" w:rsidRPr="00DF7C5D" w:rsidRDefault="00847EEC" w:rsidP="00C20D98">
                      <w:pPr>
                        <w:pStyle w:val="Paragraphedeliste"/>
                        <w:numPr>
                          <w:ilvl w:val="0"/>
                          <w:numId w:val="25"/>
                        </w:numPr>
                        <w:rPr>
                          <w:rFonts w:ascii="Josefin Sans" w:hAnsi="Josefin Sans"/>
                          <w:color w:val="000000" w:themeColor="text1"/>
                          <w:sz w:val="40"/>
                          <w:szCs w:val="40"/>
                        </w:rPr>
                      </w:pPr>
                      <w:r w:rsidRPr="00DF7C5D">
                        <w:rPr>
                          <w:rFonts w:ascii="Josefin Sans" w:hAnsi="Josefin Sans"/>
                          <w:color w:val="000000" w:themeColor="text1"/>
                          <w:sz w:val="40"/>
                          <w:szCs w:val="40"/>
                        </w:rPr>
                        <w:t>Donner une méthode de recherche d’emploi</w:t>
                      </w:r>
                    </w:p>
                    <w:p w14:paraId="4B8CD0AA" w14:textId="77777777" w:rsidR="00351727" w:rsidRDefault="00351727" w:rsidP="00F7068D">
                      <w:pPr>
                        <w:pStyle w:val="Paragraphedeliste"/>
                        <w:ind w:left="905"/>
                        <w:rPr>
                          <w:rFonts w:ascii="Josefin Sans" w:hAnsi="Josefin Sans"/>
                          <w:b/>
                          <w:bCs/>
                          <w:color w:val="C00000"/>
                          <w:sz w:val="40"/>
                          <w:szCs w:val="40"/>
                        </w:rPr>
                      </w:pPr>
                    </w:p>
                    <w:p w14:paraId="219383DF" w14:textId="7320C75B" w:rsidR="00F7068D" w:rsidRPr="00DF7C5D" w:rsidRDefault="00F7068D" w:rsidP="00F7068D">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color w:val="000000" w:themeColor="text1"/>
                          <w:sz w:val="40"/>
                          <w:szCs w:val="40"/>
                        </w:rPr>
                        <w:t> :</w:t>
                      </w:r>
                      <w:r w:rsidRPr="00DF7C5D">
                        <w:rPr>
                          <w:rFonts w:ascii="Josefin Sans" w:hAnsi="Josefin Sans"/>
                          <w:b/>
                          <w:bCs/>
                          <w:color w:val="000000" w:themeColor="text1"/>
                          <w:sz w:val="28"/>
                          <w:szCs w:val="28"/>
                        </w:rPr>
                        <w:t xml:space="preserve"> estime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l'activité individuelle est trop difficile pour les candidats. </w:t>
                      </w:r>
                      <w:r w:rsidR="0031625A" w:rsidRPr="00DF7C5D">
                        <w:rPr>
                          <w:rFonts w:ascii="Josefin Sans" w:hAnsi="Josefin Sans"/>
                          <w:b/>
                          <w:bCs/>
                          <w:color w:val="000000" w:themeColor="text1"/>
                          <w:sz w:val="28"/>
                          <w:szCs w:val="28"/>
                        </w:rPr>
                        <w:t>Si tel est le</w:t>
                      </w:r>
                      <w:r w:rsidRPr="00DF7C5D">
                        <w:rPr>
                          <w:rFonts w:ascii="Josefin Sans" w:hAnsi="Josefin Sans"/>
                          <w:b/>
                          <w:bCs/>
                          <w:color w:val="000000" w:themeColor="text1"/>
                          <w:sz w:val="28"/>
                          <w:szCs w:val="28"/>
                        </w:rPr>
                        <w:t xml:space="preserve"> cas, réalise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les activités en groupe suivies par une supervision individuelle</w:t>
                      </w:r>
                    </w:p>
                    <w:p w14:paraId="3336BCE8" w14:textId="77777777" w:rsidR="00F7068D" w:rsidRPr="00BF61B0" w:rsidRDefault="00F7068D" w:rsidP="00F7068D">
                      <w:pPr>
                        <w:rPr>
                          <w:color w:val="000000" w:themeColor="text1"/>
                          <w:sz w:val="40"/>
                          <w:szCs w:val="40"/>
                        </w:rPr>
                      </w:pPr>
                    </w:p>
                    <w:p w14:paraId="55F9E147" w14:textId="77777777" w:rsidR="00F7068D" w:rsidRPr="00BF61B0" w:rsidRDefault="00F7068D" w:rsidP="00F7068D"/>
                  </w:txbxContent>
                </v:textbox>
                <w10:wrap anchorx="margin"/>
              </v:shape>
            </w:pict>
          </mc:Fallback>
        </mc:AlternateContent>
      </w:r>
      <w:r w:rsidRPr="00E57201">
        <w:rPr>
          <w:rFonts w:ascii="Josefin Sans" w:hAnsi="Josefin Sans"/>
          <w:b/>
          <w:noProof/>
          <w:sz w:val="40"/>
          <w:szCs w:val="40"/>
        </w:rPr>
        <w:drawing>
          <wp:inline distT="0" distB="0" distL="0" distR="0" wp14:anchorId="378AB549" wp14:editId="5F59915A">
            <wp:extent cx="8621395" cy="4949825"/>
            <wp:effectExtent l="171450" t="247650" r="179705" b="250825"/>
            <wp:docPr id="1672300146" name="Image 16723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8DBBFFE" w14:textId="77777777" w:rsidR="00C360DF" w:rsidRPr="00E57201" w:rsidRDefault="000650AF" w:rsidP="00E777D0">
      <w:pPr>
        <w:rPr>
          <w:rFonts w:ascii="Josefin Sans" w:hAnsi="Josefin Sans"/>
        </w:rPr>
      </w:pPr>
      <w:r w:rsidRPr="00E57201">
        <w:rPr>
          <w:rFonts w:ascii="Josefin Sans" w:hAnsi="Josefin Sans"/>
          <w:b/>
          <w:noProof/>
          <w:sz w:val="40"/>
          <w:szCs w:val="40"/>
        </w:rPr>
        <w:lastRenderedPageBreak/>
        <mc:AlternateContent>
          <mc:Choice Requires="wps">
            <w:drawing>
              <wp:anchor distT="0" distB="0" distL="114300" distR="114300" simplePos="0" relativeHeight="251658297" behindDoc="0" locked="0" layoutInCell="1" allowOverlap="1" wp14:anchorId="0A2A0FC0" wp14:editId="0AAAFB5D">
                <wp:simplePos x="0" y="0"/>
                <wp:positionH relativeFrom="margin">
                  <wp:align>right</wp:align>
                </wp:positionH>
                <wp:positionV relativeFrom="paragraph">
                  <wp:posOffset>1865051</wp:posOffset>
                </wp:positionV>
                <wp:extent cx="6561266" cy="3170903"/>
                <wp:effectExtent l="0" t="0" r="11430" b="10795"/>
                <wp:wrapNone/>
                <wp:docPr id="2048939391" name="Rectangle : avec coins arrondis en diagonale 2048939391"/>
                <wp:cNvGraphicFramePr/>
                <a:graphic xmlns:a="http://schemas.openxmlformats.org/drawingml/2006/main">
                  <a:graphicData uri="http://schemas.microsoft.com/office/word/2010/wordprocessingShape">
                    <wps:wsp>
                      <wps:cNvSpPr/>
                      <wps:spPr>
                        <a:xfrm>
                          <a:off x="0" y="0"/>
                          <a:ext cx="6561266" cy="3170903"/>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C92731D" w14:textId="77777777" w:rsidR="000650AF" w:rsidRPr="00DF7C5D" w:rsidRDefault="000650AF" w:rsidP="000650AF">
                            <w:pPr>
                              <w:rPr>
                                <w:rFonts w:ascii="Josefin Sans" w:hAnsi="Josefin Sans"/>
                                <w:color w:val="000000" w:themeColor="text1"/>
                                <w:sz w:val="40"/>
                                <w:szCs w:val="40"/>
                              </w:rPr>
                            </w:pPr>
                            <w:r w:rsidRPr="00DF7C5D">
                              <w:rPr>
                                <w:rFonts w:ascii="Josefin Sans" w:hAnsi="Josefin Sans"/>
                                <w:color w:val="000000" w:themeColor="text1"/>
                                <w:sz w:val="40"/>
                                <w:szCs w:val="40"/>
                              </w:rPr>
                              <w:t>Les activités planifiées visent à :</w:t>
                            </w:r>
                          </w:p>
                          <w:p w14:paraId="29570E5B" w14:textId="77777777" w:rsidR="002A5249" w:rsidRPr="00DF7C5D" w:rsidRDefault="002A5249" w:rsidP="002A5249">
                            <w:pPr>
                              <w:pStyle w:val="Paragraphedeliste"/>
                              <w:numPr>
                                <w:ilvl w:val="0"/>
                                <w:numId w:val="26"/>
                              </w:numPr>
                              <w:rPr>
                                <w:rFonts w:ascii="Josefin Sans" w:hAnsi="Josefin Sans"/>
                                <w:color w:val="000000" w:themeColor="text1"/>
                                <w:sz w:val="40"/>
                                <w:szCs w:val="40"/>
                              </w:rPr>
                            </w:pPr>
                            <w:r w:rsidRPr="00DF7C5D">
                              <w:rPr>
                                <w:rFonts w:ascii="Josefin Sans" w:hAnsi="Josefin Sans"/>
                                <w:color w:val="000000" w:themeColor="text1"/>
                                <w:sz w:val="40"/>
                                <w:szCs w:val="40"/>
                              </w:rPr>
                              <w:t>Comprendre comment obtenir un entretien</w:t>
                            </w:r>
                          </w:p>
                          <w:p w14:paraId="0BCE8557" w14:textId="77777777" w:rsidR="002A5249" w:rsidRPr="00DF7C5D" w:rsidRDefault="002A5249" w:rsidP="002A5249">
                            <w:pPr>
                              <w:pStyle w:val="Paragraphedeliste"/>
                              <w:numPr>
                                <w:ilvl w:val="0"/>
                                <w:numId w:val="26"/>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 Comprendre comment argumenter ses réponses</w:t>
                            </w:r>
                          </w:p>
                          <w:p w14:paraId="0CDE0AA3" w14:textId="77777777" w:rsidR="002A5249" w:rsidRPr="00DF7C5D" w:rsidRDefault="002A5249" w:rsidP="002A5249">
                            <w:pPr>
                              <w:pStyle w:val="Paragraphedeliste"/>
                              <w:rPr>
                                <w:rFonts w:ascii="Josefin Sans" w:hAnsi="Josefin Sans"/>
                                <w:color w:val="000000" w:themeColor="text1"/>
                                <w:sz w:val="40"/>
                                <w:szCs w:val="40"/>
                                <w:lang w:val="en-US"/>
                              </w:rPr>
                            </w:pPr>
                          </w:p>
                          <w:p w14:paraId="3D4AD340" w14:textId="161B87F3" w:rsidR="000650AF" w:rsidRPr="00DF7C5D" w:rsidRDefault="000650AF" w:rsidP="000650AF">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color w:val="000000" w:themeColor="text1"/>
                                <w:sz w:val="40"/>
                                <w:szCs w:val="40"/>
                              </w:rPr>
                              <w:t> :</w:t>
                            </w:r>
                            <w:r w:rsidRPr="00DF7C5D">
                              <w:rPr>
                                <w:rFonts w:ascii="Josefin Sans" w:hAnsi="Josefin Sans"/>
                                <w:b/>
                                <w:bCs/>
                                <w:color w:val="000000" w:themeColor="text1"/>
                                <w:sz w:val="28"/>
                                <w:szCs w:val="28"/>
                              </w:rPr>
                              <w:t xml:space="preserve"> estime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l'activité individuelle est trop difficile pour les candidats. </w:t>
                            </w:r>
                            <w:r w:rsidR="0031625A" w:rsidRPr="00DF7C5D">
                              <w:rPr>
                                <w:rFonts w:ascii="Josefin Sans" w:hAnsi="Josefin Sans"/>
                                <w:b/>
                                <w:bCs/>
                                <w:color w:val="000000" w:themeColor="text1"/>
                                <w:sz w:val="28"/>
                                <w:szCs w:val="28"/>
                              </w:rPr>
                              <w:t>Si tel est le</w:t>
                            </w:r>
                            <w:r w:rsidRPr="00DF7C5D">
                              <w:rPr>
                                <w:rFonts w:ascii="Josefin Sans" w:hAnsi="Josefin Sans"/>
                                <w:b/>
                                <w:bCs/>
                                <w:color w:val="000000" w:themeColor="text1"/>
                                <w:sz w:val="28"/>
                                <w:szCs w:val="28"/>
                              </w:rPr>
                              <w:t xml:space="preserve"> cas, réalise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les activités en groupe en partageant les réponses individuelles des candidats.</w:t>
                            </w:r>
                          </w:p>
                          <w:p w14:paraId="7A971563" w14:textId="77777777" w:rsidR="000650AF" w:rsidRPr="00BF61B0" w:rsidRDefault="000650AF" w:rsidP="000650AF">
                            <w:pPr>
                              <w:rPr>
                                <w:color w:val="000000" w:themeColor="text1"/>
                                <w:sz w:val="40"/>
                                <w:szCs w:val="40"/>
                              </w:rPr>
                            </w:pPr>
                          </w:p>
                          <w:p w14:paraId="111C80B0" w14:textId="77777777" w:rsidR="000650AF" w:rsidRPr="00BF61B0" w:rsidRDefault="000650AF" w:rsidP="00065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0FC0" id="Rectangle : avec coins arrondis en diagonale 2048939391" o:spid="_x0000_s1193" style="position:absolute;margin-left:465.45pt;margin-top:146.85pt;width:516.65pt;height:249.7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170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" adj="-11796480,,5400" path="m528494,l6561266,r,l6561266,2642409v,291879,-236615,528494,-528494,528494l,3170903r,l,528494c,236615,236615,,528494,xe" fillcolor="#ffd966" strokecolor="#2f528f" strokeweight="1pt">
                <v:stroke joinstyle="miter"/>
                <v:formulas/>
                <v:path arrowok="t" o:connecttype="custom" o:connectlocs="528494,0;6561266,0;6561266,0;6561266,2642409;6032772,3170903;0,3170903;0,3170903;0,528494;528494,0" o:connectangles="0,0,0,0,0,0,0,0,0" textboxrect="0,0,6561266,3170903"/>
                <v:textbox>
                  <w:txbxContent>
                    <w:p w14:paraId="4C92731D" w14:textId="77777777" w:rsidR="000650AF" w:rsidRPr="00DF7C5D" w:rsidRDefault="000650AF" w:rsidP="000650AF">
                      <w:pPr>
                        <w:rPr>
                          <w:rFonts w:ascii="Josefin Sans" w:hAnsi="Josefin Sans"/>
                          <w:color w:val="000000" w:themeColor="text1"/>
                          <w:sz w:val="40"/>
                          <w:szCs w:val="40"/>
                        </w:rPr>
                      </w:pPr>
                      <w:r w:rsidRPr="00DF7C5D">
                        <w:rPr>
                          <w:rFonts w:ascii="Josefin Sans" w:hAnsi="Josefin Sans"/>
                          <w:color w:val="000000" w:themeColor="text1"/>
                          <w:sz w:val="40"/>
                          <w:szCs w:val="40"/>
                        </w:rPr>
                        <w:t>Les activités planifiées visent à :</w:t>
                      </w:r>
                    </w:p>
                    <w:p w14:paraId="29570E5B" w14:textId="77777777" w:rsidR="002A5249" w:rsidRPr="00DF7C5D" w:rsidRDefault="002A5249" w:rsidP="002A5249">
                      <w:pPr>
                        <w:pStyle w:val="Paragraphedeliste"/>
                        <w:numPr>
                          <w:ilvl w:val="0"/>
                          <w:numId w:val="26"/>
                        </w:numPr>
                        <w:rPr>
                          <w:rFonts w:ascii="Josefin Sans" w:hAnsi="Josefin Sans"/>
                          <w:color w:val="000000" w:themeColor="text1"/>
                          <w:sz w:val="40"/>
                          <w:szCs w:val="40"/>
                        </w:rPr>
                      </w:pPr>
                      <w:r w:rsidRPr="00DF7C5D">
                        <w:rPr>
                          <w:rFonts w:ascii="Josefin Sans" w:hAnsi="Josefin Sans"/>
                          <w:color w:val="000000" w:themeColor="text1"/>
                          <w:sz w:val="40"/>
                          <w:szCs w:val="40"/>
                        </w:rPr>
                        <w:t>Comprendre comment obtenir un entretien</w:t>
                      </w:r>
                    </w:p>
                    <w:p w14:paraId="0BCE8557" w14:textId="77777777" w:rsidR="002A5249" w:rsidRPr="00DF7C5D" w:rsidRDefault="002A5249" w:rsidP="002A5249">
                      <w:pPr>
                        <w:pStyle w:val="Paragraphedeliste"/>
                        <w:numPr>
                          <w:ilvl w:val="0"/>
                          <w:numId w:val="26"/>
                        </w:numPr>
                        <w:rPr>
                          <w:rFonts w:ascii="Josefin Sans" w:hAnsi="Josefin Sans"/>
                          <w:color w:val="000000" w:themeColor="text1"/>
                          <w:sz w:val="40"/>
                          <w:szCs w:val="40"/>
                        </w:rPr>
                      </w:pPr>
                      <w:r w:rsidRPr="00DF7C5D">
                        <w:rPr>
                          <w:rFonts w:ascii="Josefin Sans" w:hAnsi="Josefin Sans"/>
                          <w:color w:val="000000" w:themeColor="text1"/>
                          <w:sz w:val="40"/>
                          <w:szCs w:val="40"/>
                        </w:rPr>
                        <w:t xml:space="preserve"> Comprendre comment argumenter ses réponses</w:t>
                      </w:r>
                    </w:p>
                    <w:p w14:paraId="0CDE0AA3" w14:textId="77777777" w:rsidR="002A5249" w:rsidRPr="00DF7C5D" w:rsidRDefault="002A5249" w:rsidP="002A5249">
                      <w:pPr>
                        <w:pStyle w:val="Paragraphedeliste"/>
                        <w:rPr>
                          <w:rFonts w:ascii="Josefin Sans" w:hAnsi="Josefin Sans"/>
                          <w:color w:val="000000" w:themeColor="text1"/>
                          <w:sz w:val="40"/>
                          <w:szCs w:val="40"/>
                          <w:lang w:val="en-US"/>
                        </w:rPr>
                      </w:pPr>
                    </w:p>
                    <w:p w14:paraId="3D4AD340" w14:textId="161B87F3" w:rsidR="000650AF" w:rsidRPr="00DF7C5D" w:rsidRDefault="000650AF" w:rsidP="000650AF">
                      <w:pPr>
                        <w:pStyle w:val="Paragraphedeliste"/>
                        <w:ind w:left="905"/>
                        <w:rPr>
                          <w:rFonts w:ascii="Josefin Sans" w:hAnsi="Josefin Sans"/>
                          <w:b/>
                          <w:bCs/>
                          <w:color w:val="000000" w:themeColor="text1"/>
                          <w:sz w:val="40"/>
                          <w:szCs w:val="40"/>
                          <w:u w:val="single"/>
                        </w:rPr>
                      </w:pPr>
                      <w:r w:rsidRPr="00DF7C5D">
                        <w:rPr>
                          <w:rFonts w:ascii="Josefin Sans" w:hAnsi="Josefin Sans"/>
                          <w:b/>
                          <w:bCs/>
                          <w:color w:val="C00000"/>
                          <w:sz w:val="40"/>
                          <w:szCs w:val="40"/>
                        </w:rPr>
                        <w:t>CONSEILS</w:t>
                      </w:r>
                      <w:r w:rsidRPr="00DF7C5D">
                        <w:rPr>
                          <w:rFonts w:ascii="Josefin Sans" w:hAnsi="Josefin Sans"/>
                          <w:b/>
                          <w:bCs/>
                          <w:color w:val="000000" w:themeColor="text1"/>
                          <w:sz w:val="40"/>
                          <w:szCs w:val="40"/>
                        </w:rPr>
                        <w:t> :</w:t>
                      </w:r>
                      <w:r w:rsidRPr="00DF7C5D">
                        <w:rPr>
                          <w:rFonts w:ascii="Josefin Sans" w:hAnsi="Josefin Sans"/>
                          <w:b/>
                          <w:bCs/>
                          <w:color w:val="000000" w:themeColor="text1"/>
                          <w:sz w:val="28"/>
                          <w:szCs w:val="28"/>
                        </w:rPr>
                        <w:t xml:space="preserve"> estime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si l'activité individuelle est trop difficile pour les candidats. </w:t>
                      </w:r>
                      <w:r w:rsidR="0031625A" w:rsidRPr="00DF7C5D">
                        <w:rPr>
                          <w:rFonts w:ascii="Josefin Sans" w:hAnsi="Josefin Sans"/>
                          <w:b/>
                          <w:bCs/>
                          <w:color w:val="000000" w:themeColor="text1"/>
                          <w:sz w:val="28"/>
                          <w:szCs w:val="28"/>
                        </w:rPr>
                        <w:t>Si tel est le</w:t>
                      </w:r>
                      <w:r w:rsidRPr="00DF7C5D">
                        <w:rPr>
                          <w:rFonts w:ascii="Josefin Sans" w:hAnsi="Josefin Sans"/>
                          <w:b/>
                          <w:bCs/>
                          <w:color w:val="000000" w:themeColor="text1"/>
                          <w:sz w:val="28"/>
                          <w:szCs w:val="28"/>
                        </w:rPr>
                        <w:t xml:space="preserve"> cas, réalise</w:t>
                      </w:r>
                      <w:r w:rsidR="0031625A" w:rsidRPr="00DF7C5D">
                        <w:rPr>
                          <w:rFonts w:ascii="Josefin Sans" w:hAnsi="Josefin Sans"/>
                          <w:b/>
                          <w:bCs/>
                          <w:color w:val="000000" w:themeColor="text1"/>
                          <w:sz w:val="28"/>
                          <w:szCs w:val="28"/>
                        </w:rPr>
                        <w:t>z</w:t>
                      </w:r>
                      <w:r w:rsidRPr="00DF7C5D">
                        <w:rPr>
                          <w:rFonts w:ascii="Josefin Sans" w:hAnsi="Josefin Sans"/>
                          <w:b/>
                          <w:bCs/>
                          <w:color w:val="000000" w:themeColor="text1"/>
                          <w:sz w:val="28"/>
                          <w:szCs w:val="28"/>
                        </w:rPr>
                        <w:t xml:space="preserve"> les activités en groupe en partageant les réponses individuelles des candidats.</w:t>
                      </w:r>
                    </w:p>
                    <w:p w14:paraId="7A971563" w14:textId="77777777" w:rsidR="000650AF" w:rsidRPr="00BF61B0" w:rsidRDefault="000650AF" w:rsidP="000650AF">
                      <w:pPr>
                        <w:rPr>
                          <w:color w:val="000000" w:themeColor="text1"/>
                          <w:sz w:val="40"/>
                          <w:szCs w:val="40"/>
                        </w:rPr>
                      </w:pPr>
                    </w:p>
                    <w:p w14:paraId="111C80B0" w14:textId="77777777" w:rsidR="000650AF" w:rsidRPr="00BF61B0" w:rsidRDefault="000650AF" w:rsidP="000650AF"/>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96" behindDoc="0" locked="0" layoutInCell="1" allowOverlap="1" wp14:anchorId="5C79E49E" wp14:editId="4B446654">
                <wp:simplePos x="0" y="0"/>
                <wp:positionH relativeFrom="margin">
                  <wp:posOffset>3916570</wp:posOffset>
                </wp:positionH>
                <wp:positionV relativeFrom="paragraph">
                  <wp:posOffset>619346</wp:posOffset>
                </wp:positionV>
                <wp:extent cx="4095750" cy="1039447"/>
                <wp:effectExtent l="0" t="0" r="19050" b="27940"/>
                <wp:wrapNone/>
                <wp:docPr id="734243544" name="Rectangle : avec coins arrondis en diagonale 734243544"/>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E32247E" w14:textId="77777777" w:rsidR="000650AF" w:rsidRPr="00DF7C5D" w:rsidRDefault="000650AF" w:rsidP="000650AF">
                            <w:pPr>
                              <w:ind w:left="360"/>
                              <w:rPr>
                                <w:rFonts w:ascii="Josefin Sans" w:hAnsi="Josefin Sans"/>
                                <w:b/>
                                <w:bCs/>
                                <w:i/>
                                <w:iCs/>
                                <w:color w:val="000000" w:themeColor="text1"/>
                                <w:sz w:val="32"/>
                                <w:szCs w:val="32"/>
                              </w:rPr>
                            </w:pPr>
                            <w:r w:rsidRPr="00DF7C5D">
                              <w:rPr>
                                <w:rFonts w:ascii="Josefin Sans" w:hAnsi="Josefin Sans"/>
                                <w:b/>
                                <w:bCs/>
                                <w:color w:val="000000" w:themeColor="text1"/>
                                <w:sz w:val="40"/>
                                <w:szCs w:val="40"/>
                              </w:rPr>
                              <w:t>Activités – Unité CO 5.4</w:t>
                            </w:r>
                            <w:r w:rsidRPr="00DF7C5D">
                              <w:rPr>
                                <w:rFonts w:ascii="Josefin Sans" w:hAnsi="Josefin Sans"/>
                                <w:color w:val="000000" w:themeColor="text1"/>
                                <w:sz w:val="40"/>
                                <w:szCs w:val="40"/>
                              </w:rPr>
                              <w:t> </w:t>
                            </w:r>
                          </w:p>
                          <w:p w14:paraId="24AEC4FA" w14:textId="1F500A1E" w:rsidR="000650AF" w:rsidRPr="00DF7C5D" w:rsidRDefault="000650AF" w:rsidP="00DF7C5D">
                            <w:pPr>
                              <w:rPr>
                                <w:rFonts w:ascii="Josefin Sans" w:hAnsi="Josefin Sans"/>
                                <w:color w:val="000000" w:themeColor="text1"/>
                              </w:rPr>
                            </w:pPr>
                            <w:r w:rsidRPr="00DF7C5D">
                              <w:rPr>
                                <w:rFonts w:ascii="Josefin Sans" w:hAnsi="Josefin Sans"/>
                                <w:b/>
                                <w:bCs/>
                                <w:i/>
                                <w:iCs/>
                                <w:color w:val="000000" w:themeColor="text1"/>
                                <w:sz w:val="32"/>
                                <w:szCs w:val="32"/>
                              </w:rPr>
                              <w:t xml:space="preserve"> </w:t>
                            </w:r>
                            <w:r w:rsidRPr="00DF7C5D">
                              <w:rPr>
                                <w:rFonts w:ascii="Josefin Sans" w:hAnsi="Josefin Sans"/>
                                <w:b/>
                                <w:bCs/>
                                <w:i/>
                                <w:iCs/>
                                <w:color w:val="000000" w:themeColor="text1"/>
                              </w:rPr>
                              <w:t>Comment réussir son entretien d’embauche</w:t>
                            </w:r>
                          </w:p>
                          <w:p w14:paraId="5FC75E12" w14:textId="77777777" w:rsidR="000650AF" w:rsidRPr="00BF61B0" w:rsidRDefault="000650AF" w:rsidP="000650AF">
                            <w:pPr>
                              <w:pStyle w:val="Paragraphedeliste"/>
                              <w:rPr>
                                <w:b/>
                                <w:bCs/>
                                <w:color w:val="000000" w:themeColor="text1"/>
                                <w:sz w:val="40"/>
                                <w:szCs w:val="40"/>
                              </w:rPr>
                            </w:pPr>
                          </w:p>
                          <w:p w14:paraId="7E70BBAA" w14:textId="77777777" w:rsidR="000650AF" w:rsidRPr="00BF61B0" w:rsidRDefault="000650AF" w:rsidP="000650AF">
                            <w:pPr>
                              <w:ind w:left="360"/>
                              <w:rPr>
                                <w:color w:val="000000" w:themeColor="text1"/>
                                <w:sz w:val="40"/>
                                <w:szCs w:val="40"/>
                              </w:rPr>
                            </w:pPr>
                          </w:p>
                          <w:p w14:paraId="45DC74E0" w14:textId="77777777" w:rsidR="000650AF" w:rsidRPr="00A7477A" w:rsidRDefault="000650AF" w:rsidP="000650AF">
                            <w:pPr>
                              <w:rPr>
                                <w:b/>
                                <w:bCs/>
                                <w:i/>
                                <w:iCs/>
                                <w:color w:val="000000" w:themeColor="text1"/>
                                <w:sz w:val="32"/>
                                <w:szCs w:val="32"/>
                              </w:rPr>
                            </w:pPr>
                            <w:r>
                              <w:rPr>
                                <w:b/>
                                <w:bCs/>
                                <w:i/>
                                <w:iCs/>
                                <w:color w:val="000000" w:themeColor="text1"/>
                                <w:sz w:val="32"/>
                                <w:szCs w:val="32"/>
                              </w:rPr>
                              <w:t xml:space="preserve">               rédaction du curriculum vitæ</w:t>
                            </w:r>
                          </w:p>
                          <w:p w14:paraId="357C82A1" w14:textId="77777777" w:rsidR="000650AF" w:rsidRPr="00E2573D" w:rsidRDefault="000650AF" w:rsidP="000650A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E49E" id="Rectangle : avec coins arrondis en diagonale 734243544" o:spid="_x0000_s1194" style="position:absolute;margin-left:308.4pt;margin-top:48.75pt;width:322.5pt;height:81.8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3E32247E" w14:textId="77777777" w:rsidR="000650AF" w:rsidRPr="00DF7C5D" w:rsidRDefault="000650AF" w:rsidP="000650AF">
                      <w:pPr>
                        <w:ind w:left="360"/>
                        <w:rPr>
                          <w:rFonts w:ascii="Josefin Sans" w:hAnsi="Josefin Sans"/>
                          <w:b/>
                          <w:bCs/>
                          <w:i/>
                          <w:iCs/>
                          <w:color w:val="000000" w:themeColor="text1"/>
                          <w:sz w:val="32"/>
                          <w:szCs w:val="32"/>
                        </w:rPr>
                      </w:pPr>
                      <w:r w:rsidRPr="00DF7C5D">
                        <w:rPr>
                          <w:rFonts w:ascii="Josefin Sans" w:hAnsi="Josefin Sans"/>
                          <w:b/>
                          <w:bCs/>
                          <w:color w:val="000000" w:themeColor="text1"/>
                          <w:sz w:val="40"/>
                          <w:szCs w:val="40"/>
                        </w:rPr>
                        <w:t>Activités – Unité CO 5.4</w:t>
                      </w:r>
                      <w:r w:rsidRPr="00DF7C5D">
                        <w:rPr>
                          <w:rFonts w:ascii="Josefin Sans" w:hAnsi="Josefin Sans"/>
                          <w:color w:val="000000" w:themeColor="text1"/>
                          <w:sz w:val="40"/>
                          <w:szCs w:val="40"/>
                        </w:rPr>
                        <w:t> </w:t>
                      </w:r>
                    </w:p>
                    <w:p w14:paraId="24AEC4FA" w14:textId="1F500A1E" w:rsidR="000650AF" w:rsidRPr="00DF7C5D" w:rsidRDefault="000650AF" w:rsidP="00DF7C5D">
                      <w:pPr>
                        <w:rPr>
                          <w:rFonts w:ascii="Josefin Sans" w:hAnsi="Josefin Sans"/>
                          <w:color w:val="000000" w:themeColor="text1"/>
                        </w:rPr>
                      </w:pPr>
                      <w:r w:rsidRPr="00DF7C5D">
                        <w:rPr>
                          <w:rFonts w:ascii="Josefin Sans" w:hAnsi="Josefin Sans"/>
                          <w:b/>
                          <w:bCs/>
                          <w:i/>
                          <w:iCs/>
                          <w:color w:val="000000" w:themeColor="text1"/>
                          <w:sz w:val="32"/>
                          <w:szCs w:val="32"/>
                        </w:rPr>
                        <w:t xml:space="preserve"> </w:t>
                      </w:r>
                      <w:r w:rsidRPr="00DF7C5D">
                        <w:rPr>
                          <w:rFonts w:ascii="Josefin Sans" w:hAnsi="Josefin Sans"/>
                          <w:b/>
                          <w:bCs/>
                          <w:i/>
                          <w:iCs/>
                          <w:color w:val="000000" w:themeColor="text1"/>
                        </w:rPr>
                        <w:t>Comment réussir son entretien d’embauche</w:t>
                      </w:r>
                    </w:p>
                    <w:p w14:paraId="5FC75E12" w14:textId="77777777" w:rsidR="000650AF" w:rsidRPr="00BF61B0" w:rsidRDefault="000650AF" w:rsidP="000650AF">
                      <w:pPr>
                        <w:pStyle w:val="Paragraphedeliste"/>
                        <w:rPr>
                          <w:b/>
                          <w:bCs/>
                          <w:color w:val="000000" w:themeColor="text1"/>
                          <w:sz w:val="40"/>
                          <w:szCs w:val="40"/>
                        </w:rPr>
                      </w:pPr>
                    </w:p>
                    <w:p w14:paraId="7E70BBAA" w14:textId="77777777" w:rsidR="000650AF" w:rsidRPr="00BF61B0" w:rsidRDefault="000650AF" w:rsidP="000650AF">
                      <w:pPr>
                        <w:ind w:left="360"/>
                        <w:rPr>
                          <w:color w:val="000000" w:themeColor="text1"/>
                          <w:sz w:val="40"/>
                          <w:szCs w:val="40"/>
                        </w:rPr>
                      </w:pPr>
                    </w:p>
                    <w:p w14:paraId="45DC74E0" w14:textId="77777777" w:rsidR="000650AF" w:rsidRPr="00A7477A" w:rsidRDefault="000650AF" w:rsidP="000650AF">
                      <w:pPr>
                        <w:rPr>
                          <w:b/>
                          <w:bCs/>
                          <w:i/>
                          <w:iCs/>
                          <w:color w:val="000000" w:themeColor="text1"/>
                          <w:sz w:val="32"/>
                          <w:szCs w:val="32"/>
                        </w:rPr>
                      </w:pPr>
                      <w:r>
                        <w:rPr>
                          <w:b/>
                          <w:bCs/>
                          <w:i/>
                          <w:iCs/>
                          <w:color w:val="000000" w:themeColor="text1"/>
                          <w:sz w:val="32"/>
                          <w:szCs w:val="32"/>
                        </w:rPr>
                        <w:t xml:space="preserve">               rédaction du curriculum vitæ</w:t>
                      </w:r>
                    </w:p>
                    <w:p w14:paraId="357C82A1" w14:textId="77777777" w:rsidR="000650AF" w:rsidRPr="00E2573D" w:rsidRDefault="000650AF" w:rsidP="000650AF">
                      <w:pPr>
                        <w:jc w:val="center"/>
                        <w:rPr>
                          <w:b/>
                          <w:bCs/>
                          <w:color w:val="000000" w:themeColor="text1"/>
                          <w:sz w:val="40"/>
                          <w:szCs w:val="40"/>
                        </w:rPr>
                      </w:pPr>
                    </w:p>
                  </w:txbxContent>
                </v:textbox>
                <w10:wrap anchorx="margin"/>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295" behindDoc="0" locked="0" layoutInCell="1" allowOverlap="1" wp14:anchorId="1A1671B2" wp14:editId="6A147096">
                <wp:simplePos x="0" y="0"/>
                <wp:positionH relativeFrom="column">
                  <wp:posOffset>603691</wp:posOffset>
                </wp:positionH>
                <wp:positionV relativeFrom="paragraph">
                  <wp:posOffset>592841</wp:posOffset>
                </wp:positionV>
                <wp:extent cx="1216152" cy="1216152"/>
                <wp:effectExtent l="0" t="0" r="22225" b="22225"/>
                <wp:wrapNone/>
                <wp:docPr id="395805137" name="Cube 39580513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9301C6D" w14:textId="77777777" w:rsidR="000650AF" w:rsidRPr="00DF7C5D" w:rsidRDefault="000650AF" w:rsidP="000650A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25BF5D9D" w14:textId="77777777" w:rsidR="000650AF" w:rsidRDefault="000650AF" w:rsidP="00065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671B2" id="Cube 395805137" o:spid="_x0000_s1195" type="#_x0000_t16" style="position:absolute;margin-left:47.55pt;margin-top:46.7pt;width:95.75pt;height:95.7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" fillcolor="#ffd966" strokecolor="#2f528f" strokeweight="1pt">
                <v:textbox>
                  <w:txbxContent>
                    <w:p w14:paraId="59301C6D" w14:textId="77777777" w:rsidR="000650AF" w:rsidRPr="00DF7C5D" w:rsidRDefault="000650AF" w:rsidP="000650AF">
                      <w:pPr>
                        <w:jc w:val="center"/>
                        <w:rPr>
                          <w:rFonts w:ascii="Josefin Sans" w:hAnsi="Josefin Sans"/>
                          <w:b/>
                          <w:bCs/>
                          <w:color w:val="000000" w:themeColor="text1"/>
                          <w:sz w:val="48"/>
                          <w:szCs w:val="48"/>
                        </w:rPr>
                      </w:pPr>
                      <w:r w:rsidRPr="00DF7C5D">
                        <w:rPr>
                          <w:rFonts w:ascii="Josefin Sans" w:hAnsi="Josefin Sans"/>
                          <w:b/>
                          <w:bCs/>
                          <w:color w:val="000000" w:themeColor="text1"/>
                          <w:sz w:val="48"/>
                          <w:szCs w:val="48"/>
                        </w:rPr>
                        <w:t>Mod 5</w:t>
                      </w:r>
                    </w:p>
                    <w:p w14:paraId="25BF5D9D" w14:textId="77777777" w:rsidR="000650AF" w:rsidRDefault="000650AF" w:rsidP="000650AF"/>
                  </w:txbxContent>
                </v:textbox>
              </v:shape>
            </w:pict>
          </mc:Fallback>
        </mc:AlternateContent>
      </w:r>
      <w:r w:rsidRPr="00E57201">
        <w:rPr>
          <w:rFonts w:ascii="Josefin Sans" w:hAnsi="Josefin Sans"/>
          <w:b/>
          <w:noProof/>
          <w:sz w:val="40"/>
          <w:szCs w:val="40"/>
        </w:rPr>
        <w:drawing>
          <wp:inline distT="0" distB="0" distL="0" distR="0" wp14:anchorId="2D3009CD" wp14:editId="26F4D91D">
            <wp:extent cx="8621395" cy="4949825"/>
            <wp:effectExtent l="171450" t="247650" r="179705" b="250825"/>
            <wp:docPr id="616477283" name="Image 6164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16152A9" w14:textId="77777777" w:rsidR="00C360DF" w:rsidRPr="00E57201" w:rsidRDefault="00C360DF" w:rsidP="00E777D0">
      <w:pPr>
        <w:rPr>
          <w:rFonts w:ascii="Josefin Sans" w:hAnsi="Josefin Sans"/>
          <w:lang w:val="en-GB"/>
        </w:rPr>
      </w:pPr>
    </w:p>
    <w:p w14:paraId="0DACD9A4" w14:textId="77777777" w:rsidR="00C360DF" w:rsidRPr="00E57201" w:rsidRDefault="00C360DF" w:rsidP="00E777D0">
      <w:pPr>
        <w:rPr>
          <w:rFonts w:ascii="Josefin Sans" w:hAnsi="Josefin Sans"/>
          <w:lang w:val="en-GB"/>
        </w:rPr>
      </w:pPr>
    </w:p>
    <w:p w14:paraId="3B261D8E" w14:textId="77777777" w:rsidR="00C360DF" w:rsidRPr="00E57201" w:rsidRDefault="00C360DF" w:rsidP="00E777D0">
      <w:pPr>
        <w:rPr>
          <w:rFonts w:ascii="Josefin Sans" w:hAnsi="Josefin Sans"/>
          <w:lang w:val="en-GB"/>
        </w:rPr>
      </w:pPr>
    </w:p>
    <w:p w14:paraId="40489FAC" w14:textId="77777777" w:rsidR="00C360DF" w:rsidRPr="00E57201" w:rsidRDefault="00C360DF" w:rsidP="00E777D0">
      <w:pPr>
        <w:rPr>
          <w:rFonts w:ascii="Josefin Sans" w:hAnsi="Josefin Sans"/>
          <w:lang w:val="en-GB"/>
        </w:rPr>
      </w:pPr>
    </w:p>
    <w:p w14:paraId="3D226BCA" w14:textId="77777777" w:rsidR="00C360DF" w:rsidRPr="00E57201" w:rsidRDefault="00346089" w:rsidP="00E777D0">
      <w:pPr>
        <w:rPr>
          <w:rFonts w:ascii="Josefin Sans" w:hAnsi="Josefin Sans"/>
        </w:rPr>
      </w:pPr>
      <w:r w:rsidRPr="00E57201">
        <w:rPr>
          <w:rFonts w:ascii="Josefin Sans" w:hAnsi="Josefin Sans"/>
          <w:b/>
          <w:noProof/>
          <w:sz w:val="40"/>
          <w:szCs w:val="40"/>
        </w:rPr>
        <mc:AlternateContent>
          <mc:Choice Requires="wps">
            <w:drawing>
              <wp:anchor distT="0" distB="0" distL="114300" distR="114300" simplePos="0" relativeHeight="251658385" behindDoc="0" locked="0" layoutInCell="1" allowOverlap="1" wp14:anchorId="1A39E6A2" wp14:editId="3A519810">
                <wp:simplePos x="0" y="0"/>
                <wp:positionH relativeFrom="page">
                  <wp:align>center</wp:align>
                </wp:positionH>
                <wp:positionV relativeFrom="paragraph">
                  <wp:posOffset>534670</wp:posOffset>
                </wp:positionV>
                <wp:extent cx="4095750" cy="1039447"/>
                <wp:effectExtent l="0" t="0" r="19050" b="27940"/>
                <wp:wrapNone/>
                <wp:docPr id="183163686" name="Rectangle : avec coins arrondis en diagonale 183163686"/>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chemeClr val="accent3">
                            <a:lumMod val="40000"/>
                            <a:lumOff val="60000"/>
                          </a:schemeClr>
                        </a:solidFill>
                        <a:ln w="12700" cap="flat" cmpd="sng" algn="ctr">
                          <a:solidFill>
                            <a:srgbClr val="4472C4">
                              <a:shade val="50000"/>
                            </a:srgbClr>
                          </a:solidFill>
                          <a:prstDash val="solid"/>
                          <a:miter lim="800000"/>
                        </a:ln>
                        <a:effectLst/>
                      </wps:spPr>
                      <wps:txbx>
                        <w:txbxContent>
                          <w:p w14:paraId="261F06A4" w14:textId="691B54C4" w:rsidR="00346089" w:rsidRPr="00DF7C5D" w:rsidRDefault="00346089" w:rsidP="00346089">
                            <w:pPr>
                              <w:ind w:left="360"/>
                              <w:rPr>
                                <w:rFonts w:ascii="Josefin Sans" w:hAnsi="Josefin Sans"/>
                                <w:b/>
                                <w:bCs/>
                                <w:color w:val="000000" w:themeColor="text1"/>
                                <w:sz w:val="52"/>
                                <w:szCs w:val="52"/>
                              </w:rPr>
                            </w:pPr>
                            <w:r w:rsidRPr="00DF7C5D">
                              <w:rPr>
                                <w:rFonts w:ascii="Josefin Sans" w:hAnsi="Josefin Sans"/>
                                <w:b/>
                                <w:bCs/>
                                <w:color w:val="000000" w:themeColor="text1"/>
                                <w:sz w:val="52"/>
                                <w:szCs w:val="52"/>
                              </w:rPr>
                              <w:t xml:space="preserve">        Glossaire</w:t>
                            </w:r>
                          </w:p>
                          <w:p w14:paraId="0F4E9AAC" w14:textId="77777777" w:rsidR="00346089" w:rsidRPr="00BF61B0" w:rsidRDefault="00346089" w:rsidP="00346089">
                            <w:pPr>
                              <w:pStyle w:val="Paragraphedeliste"/>
                              <w:rPr>
                                <w:b/>
                                <w:bCs/>
                                <w:color w:val="000000" w:themeColor="text1"/>
                                <w:sz w:val="40"/>
                                <w:szCs w:val="40"/>
                              </w:rPr>
                            </w:pPr>
                          </w:p>
                          <w:p w14:paraId="55906AD6" w14:textId="77777777" w:rsidR="00346089" w:rsidRPr="00BF61B0" w:rsidRDefault="00346089" w:rsidP="00346089">
                            <w:pPr>
                              <w:ind w:left="360"/>
                              <w:rPr>
                                <w:color w:val="000000" w:themeColor="text1"/>
                                <w:sz w:val="40"/>
                                <w:szCs w:val="40"/>
                              </w:rPr>
                            </w:pPr>
                          </w:p>
                          <w:p w14:paraId="205F6FFB" w14:textId="77777777" w:rsidR="00346089" w:rsidRPr="00A7477A" w:rsidRDefault="00346089" w:rsidP="00346089">
                            <w:pPr>
                              <w:rPr>
                                <w:b/>
                                <w:bCs/>
                                <w:i/>
                                <w:iCs/>
                                <w:color w:val="000000" w:themeColor="text1"/>
                                <w:sz w:val="32"/>
                                <w:szCs w:val="32"/>
                              </w:rPr>
                            </w:pPr>
                            <w:r>
                              <w:rPr>
                                <w:b/>
                                <w:bCs/>
                                <w:i/>
                                <w:iCs/>
                                <w:color w:val="000000" w:themeColor="text1"/>
                                <w:sz w:val="32"/>
                                <w:szCs w:val="32"/>
                              </w:rPr>
                              <w:t xml:space="preserve">               rédaction du curriculum vitae</w:t>
                            </w:r>
                          </w:p>
                          <w:p w14:paraId="0857BAAB" w14:textId="77777777" w:rsidR="00346089" w:rsidRPr="00E2573D" w:rsidRDefault="00346089" w:rsidP="00346089">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E6A2" id="Rectangle : avec coins arrondis en diagonale 183163686" o:spid="_x0000_s1196" style="position:absolute;margin-left:0;margin-top:42.1pt;width:322.5pt;height:81.85pt;z-index:2516583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" adj="-11796480,,5400" path="m346479,l4095750,r,l4095750,692968v,191355,-155124,346479,-346479,346479l,1039447r,l,346479c,155124,155124,,346479,xe" fillcolor="#dbdbdb [1302]"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261F06A4" w14:textId="691B54C4" w:rsidR="00346089" w:rsidRPr="00DF7C5D" w:rsidRDefault="00346089" w:rsidP="00346089">
                      <w:pPr>
                        <w:ind w:left="360"/>
                        <w:rPr>
                          <w:rFonts w:ascii="Josefin Sans" w:hAnsi="Josefin Sans"/>
                          <w:b/>
                          <w:bCs/>
                          <w:color w:val="000000" w:themeColor="text1"/>
                          <w:sz w:val="52"/>
                          <w:szCs w:val="52"/>
                        </w:rPr>
                      </w:pPr>
                      <w:r w:rsidRPr="00DF7C5D">
                        <w:rPr>
                          <w:rFonts w:ascii="Josefin Sans" w:hAnsi="Josefin Sans"/>
                          <w:b/>
                          <w:bCs/>
                          <w:color w:val="000000" w:themeColor="text1"/>
                          <w:sz w:val="52"/>
                          <w:szCs w:val="52"/>
                        </w:rPr>
                        <w:t xml:space="preserve">        Glossaire</w:t>
                      </w:r>
                    </w:p>
                    <w:p w14:paraId="0F4E9AAC" w14:textId="77777777" w:rsidR="00346089" w:rsidRPr="00BF61B0" w:rsidRDefault="00346089" w:rsidP="00346089">
                      <w:pPr>
                        <w:pStyle w:val="Paragraphedeliste"/>
                        <w:rPr>
                          <w:b/>
                          <w:bCs/>
                          <w:color w:val="000000" w:themeColor="text1"/>
                          <w:sz w:val="40"/>
                          <w:szCs w:val="40"/>
                        </w:rPr>
                      </w:pPr>
                    </w:p>
                    <w:p w14:paraId="55906AD6" w14:textId="77777777" w:rsidR="00346089" w:rsidRPr="00BF61B0" w:rsidRDefault="00346089" w:rsidP="00346089">
                      <w:pPr>
                        <w:ind w:left="360"/>
                        <w:rPr>
                          <w:color w:val="000000" w:themeColor="text1"/>
                          <w:sz w:val="40"/>
                          <w:szCs w:val="40"/>
                        </w:rPr>
                      </w:pPr>
                    </w:p>
                    <w:p w14:paraId="205F6FFB" w14:textId="77777777" w:rsidR="00346089" w:rsidRPr="00A7477A" w:rsidRDefault="00346089" w:rsidP="00346089">
                      <w:pPr>
                        <w:rPr>
                          <w:b/>
                          <w:bCs/>
                          <w:i/>
                          <w:iCs/>
                          <w:color w:val="000000" w:themeColor="text1"/>
                          <w:sz w:val="32"/>
                          <w:szCs w:val="32"/>
                        </w:rPr>
                      </w:pPr>
                      <w:r>
                        <w:rPr>
                          <w:b/>
                          <w:bCs/>
                          <w:i/>
                          <w:iCs/>
                          <w:color w:val="000000" w:themeColor="text1"/>
                          <w:sz w:val="32"/>
                          <w:szCs w:val="32"/>
                        </w:rPr>
                        <w:t xml:space="preserve">               rédaction du curriculum vitae</w:t>
                      </w:r>
                    </w:p>
                    <w:p w14:paraId="0857BAAB" w14:textId="77777777" w:rsidR="00346089" w:rsidRPr="00E2573D" w:rsidRDefault="00346089" w:rsidP="00346089">
                      <w:pPr>
                        <w:jc w:val="center"/>
                        <w:rPr>
                          <w:b/>
                          <w:bCs/>
                          <w:color w:val="000000" w:themeColor="text1"/>
                          <w:sz w:val="40"/>
                          <w:szCs w:val="40"/>
                        </w:rPr>
                      </w:pPr>
                    </w:p>
                  </w:txbxContent>
                </v:textbox>
                <w10:wrap anchorx="page"/>
              </v:shape>
            </w:pict>
          </mc:Fallback>
        </mc:AlternateContent>
      </w:r>
      <w:r w:rsidRPr="00E57201">
        <w:rPr>
          <w:rFonts w:ascii="Josefin Sans" w:hAnsi="Josefin Sans"/>
          <w:b/>
          <w:noProof/>
          <w:sz w:val="40"/>
          <w:szCs w:val="40"/>
        </w:rPr>
        <mc:AlternateContent>
          <mc:Choice Requires="wps">
            <w:drawing>
              <wp:anchor distT="0" distB="0" distL="114300" distR="114300" simplePos="0" relativeHeight="251658384" behindDoc="0" locked="0" layoutInCell="1" allowOverlap="1" wp14:anchorId="67437507" wp14:editId="21ED77DE">
                <wp:simplePos x="0" y="0"/>
                <wp:positionH relativeFrom="margin">
                  <wp:posOffset>1813560</wp:posOffset>
                </wp:positionH>
                <wp:positionV relativeFrom="paragraph">
                  <wp:posOffset>1893570</wp:posOffset>
                </wp:positionV>
                <wp:extent cx="5162550" cy="3155950"/>
                <wp:effectExtent l="0" t="0" r="19050" b="25400"/>
                <wp:wrapNone/>
                <wp:docPr id="1407484085" name="Rectangle : avec coins arrondis en diagonale 1407484085"/>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CFFCE00" w14:textId="77777777" w:rsidR="00DA4B27" w:rsidRPr="00DF7C5D" w:rsidRDefault="004C04D7" w:rsidP="00DA4B27">
                            <w:pPr>
                              <w:jc w:val="center"/>
                              <w:rPr>
                                <w:rFonts w:ascii="Josefin Sans" w:hAnsi="Josefin Sans"/>
                                <w:sz w:val="40"/>
                                <w:szCs w:val="40"/>
                              </w:rPr>
                            </w:pPr>
                            <w:r w:rsidRPr="00DF7C5D">
                              <w:rPr>
                                <w:rFonts w:ascii="Josefin Sans" w:hAnsi="Josefin Sans"/>
                                <w:sz w:val="40"/>
                                <w:szCs w:val="40"/>
                              </w:rPr>
                              <w:t xml:space="preserve">Le glossaire comprend pour chaque module </w:t>
                            </w:r>
                            <w:r w:rsidRPr="00DF7C5D">
                              <w:rPr>
                                <w:rFonts w:ascii="Josefin Sans" w:hAnsi="Josefin Sans"/>
                                <w:b/>
                                <w:sz w:val="40"/>
                                <w:szCs w:val="40"/>
                              </w:rPr>
                              <w:t>les termes les plus techniques et compliqués qui ne font pas normalement partie du langage de tous les jours.</w:t>
                            </w:r>
                            <w:r w:rsidRPr="00DF7C5D">
                              <w:rPr>
                                <w:rFonts w:ascii="Josefin Sans" w:hAnsi="Josefin Sans"/>
                                <w:sz w:val="40"/>
                                <w:szCs w:val="40"/>
                              </w:rPr>
                              <w:t xml:space="preserve"> Chaque élève a la possibilité de consulter le glossaire, de comprendre la signification des mots et d’apprendre.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7507" id="Rectangle : avec coins arrondis en diagonale 1407484085" o:spid="_x0000_s1197" style="position:absolute;margin-left:142.8pt;margin-top:149.1pt;width:406.5pt;height:248.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" adj="-11796480,,5400" path="m526002,l5162550,r,l5162550,2629948v,290503,-235499,526002,-526002,526002l,3155950r,l,526002c,235499,235499,,526002,xe" fillcolor="#f4b183" strokecolor="#2f528f" strokeweight="1pt">
                <v:stroke joinstyle="miter"/>
                <v:formulas/>
                <v:path arrowok="t" o:connecttype="custom" o:connectlocs="526002,0;5162550,0;5162550,0;5162550,2629948;4636548,3155950;0,3155950;0,3155950;0,526002;526002,0" o:connectangles="0,0,0,0,0,0,0,0,0" textboxrect="0,0,5162550,3155950"/>
                <v:textbox>
                  <w:txbxContent>
                    <w:p w14:paraId="3CFFCE00" w14:textId="77777777" w:rsidR="00DA4B27" w:rsidRPr="00DF7C5D" w:rsidRDefault="004C04D7" w:rsidP="00DA4B27">
                      <w:pPr>
                        <w:jc w:val="center"/>
                        <w:rPr>
                          <w:rFonts w:ascii="Josefin Sans" w:hAnsi="Josefin Sans"/>
                          <w:sz w:val="40"/>
                          <w:szCs w:val="40"/>
                        </w:rPr>
                      </w:pPr>
                      <w:r w:rsidRPr="00DF7C5D">
                        <w:rPr>
                          <w:rFonts w:ascii="Josefin Sans" w:hAnsi="Josefin Sans"/>
                          <w:sz w:val="40"/>
                          <w:szCs w:val="40"/>
                        </w:rPr>
                        <w:t xml:space="preserve">Le glossaire comprend pour chaque module </w:t>
                      </w:r>
                      <w:r w:rsidRPr="00DF7C5D">
                        <w:rPr>
                          <w:rFonts w:ascii="Josefin Sans" w:hAnsi="Josefin Sans"/>
                          <w:b/>
                          <w:sz w:val="40"/>
                          <w:szCs w:val="40"/>
                        </w:rPr>
                        <w:t>les termes les plus techniques et compliqués qui ne font pas normalement partie du langage de tous les jours.</w:t>
                      </w:r>
                      <w:r w:rsidRPr="00DF7C5D">
                        <w:rPr>
                          <w:rFonts w:ascii="Josefin Sans" w:hAnsi="Josefin Sans"/>
                          <w:sz w:val="40"/>
                          <w:szCs w:val="40"/>
                        </w:rPr>
                        <w:t xml:space="preserve"> Chaque élève a la possibilité de consulter le glossaire, de comprendre la signification des mots et d’apprendre.</w:t>
                      </w:r>
                    </w:p>
                  </w:txbxContent>
                </v:textbox>
                <w10:wrap anchorx="margin"/>
              </v:shape>
            </w:pict>
          </mc:Fallback>
        </mc:AlternateContent>
      </w:r>
      <w:r w:rsidRPr="00E57201">
        <w:rPr>
          <w:rFonts w:ascii="Josefin Sans" w:hAnsi="Josefin Sans"/>
          <w:b/>
          <w:noProof/>
          <w:sz w:val="40"/>
          <w:szCs w:val="40"/>
        </w:rPr>
        <w:drawing>
          <wp:inline distT="0" distB="0" distL="0" distR="0" wp14:anchorId="2E1C4FD3" wp14:editId="0F2F12C5">
            <wp:extent cx="8621395" cy="4949825"/>
            <wp:effectExtent l="171450" t="247650" r="179705" b="250825"/>
            <wp:docPr id="1993288000" name="Image 19932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C8E0A35" w14:textId="77777777" w:rsidR="00C360DF" w:rsidRPr="00E57201" w:rsidRDefault="00C360DF" w:rsidP="00E777D0">
      <w:pPr>
        <w:rPr>
          <w:rFonts w:ascii="Josefin Sans" w:hAnsi="Josefin Sans"/>
          <w:lang w:val="en-GB"/>
        </w:rPr>
      </w:pPr>
    </w:p>
    <w:p w14:paraId="202A8DB0" w14:textId="77777777" w:rsidR="00C360DF" w:rsidRPr="00E57201" w:rsidRDefault="00C360DF" w:rsidP="00E777D0">
      <w:pPr>
        <w:rPr>
          <w:rFonts w:ascii="Josefin Sans" w:hAnsi="Josefin Sans"/>
          <w:lang w:val="en-GB"/>
        </w:rPr>
      </w:pPr>
    </w:p>
    <w:p w14:paraId="28429AE6" w14:textId="3F423554" w:rsidR="00C360DF" w:rsidRPr="00E57201" w:rsidRDefault="001A3B8B" w:rsidP="00E777D0">
      <w:pPr>
        <w:rPr>
          <w:rFonts w:ascii="Josefin Sans" w:hAnsi="Josefin Sans"/>
          <w:lang w:val="en-GB"/>
        </w:rPr>
      </w:pPr>
      <w:r w:rsidRPr="00E57201">
        <w:rPr>
          <w:rFonts w:ascii="Josefin Sans" w:hAnsi="Josefin Sans"/>
          <w:noProof/>
        </w:rPr>
        <mc:AlternateContent>
          <mc:Choice Requires="wps">
            <w:drawing>
              <wp:anchor distT="0" distB="0" distL="114300" distR="114300" simplePos="0" relativeHeight="251658404" behindDoc="0" locked="0" layoutInCell="1" allowOverlap="1" wp14:anchorId="6A04A510" wp14:editId="6029B5F5">
                <wp:simplePos x="0" y="0"/>
                <wp:positionH relativeFrom="column">
                  <wp:posOffset>0</wp:posOffset>
                </wp:positionH>
                <wp:positionV relativeFrom="paragraph">
                  <wp:posOffset>-635</wp:posOffset>
                </wp:positionV>
                <wp:extent cx="10287000" cy="3416320"/>
                <wp:effectExtent l="0" t="0" r="0" b="0"/>
                <wp:wrapNone/>
                <wp:docPr id="710703760" name="Zone de texte 710703760"/>
                <wp:cNvGraphicFramePr/>
                <a:graphic xmlns:a="http://schemas.openxmlformats.org/drawingml/2006/main">
                  <a:graphicData uri="http://schemas.microsoft.com/office/word/2010/wordprocessingShape">
                    <wps:wsp>
                      <wps:cNvSpPr txBox="1"/>
                      <wps:spPr>
                        <a:xfrm>
                          <a:off x="0" y="0"/>
                          <a:ext cx="10287000" cy="3416320"/>
                        </a:xfrm>
                        <a:prstGeom prst="rect">
                          <a:avLst/>
                        </a:prstGeom>
                        <a:noFill/>
                      </wps:spPr>
                      <wps:txbx>
                        <w:txbxContent>
                          <w:p w14:paraId="0156AFB3" w14:textId="77777777" w:rsidR="001A3B8B" w:rsidRPr="00DF7C5D" w:rsidRDefault="001A3B8B" w:rsidP="001A3B8B">
                            <w:pPr>
                              <w:rPr>
                                <w:rFonts w:ascii="Josefin Sans" w:eastAsia="Times New Roman" w:hAnsi="Josefin Sans"/>
                                <w:color w:val="000000" w:themeColor="text1"/>
                                <w:kern w:val="24"/>
                                <w:sz w:val="36"/>
                                <w:szCs w:val="36"/>
                                <w:lang w:val="en-US"/>
                              </w:rPr>
                            </w:pPr>
                            <w:r w:rsidRPr="00DF7C5D">
                              <w:rPr>
                                <w:rFonts w:ascii="Josefin Sans" w:eastAsia="Times New Roman" w:hAnsi="Josefin Sans"/>
                                <w:color w:val="000000" w:themeColor="text1"/>
                                <w:kern w:val="24"/>
                                <w:sz w:val="36"/>
                                <w:szCs w:val="36"/>
                                <w:lang w:val="en-US"/>
                              </w:rPr>
                              <w:t>License and copyright</w:t>
                            </w:r>
                            <w:r w:rsidRPr="00DF7C5D">
                              <w:rPr>
                                <w:rFonts w:ascii="Josefin Sans" w:eastAsia="Times New Roman" w:hAnsi="Josefin Sans"/>
                                <w:color w:val="000000" w:themeColor="text1"/>
                                <w:kern w:val="24"/>
                                <w:sz w:val="36"/>
                                <w:szCs w:val="36"/>
                                <w:lang w:val="en-US"/>
                              </w:rPr>
                              <w:br/>
                              <w:t>“All published materials described in intellectual outputs section will be</w:t>
                            </w:r>
                            <w:r w:rsidRPr="00DF7C5D">
                              <w:rPr>
                                <w:rFonts w:ascii="Josefin Sans" w:eastAsia="Times New Roman" w:hAnsi="Josefin Sans"/>
                                <w:color w:val="000000" w:themeColor="text1"/>
                                <w:kern w:val="24"/>
                                <w:sz w:val="36"/>
                                <w:szCs w:val="36"/>
                                <w:lang w:val="en-US"/>
                              </w:rPr>
                              <w:br/>
                              <w:t>licensed under Creative Common Attribution-NonCommercial-ShareAlike 4.0</w:t>
                            </w:r>
                            <w:r w:rsidRPr="00DF7C5D">
                              <w:rPr>
                                <w:rFonts w:ascii="Josefin Sans" w:eastAsia="Times New Roman" w:hAnsi="Josefin Sans"/>
                                <w:color w:val="000000" w:themeColor="text1"/>
                                <w:kern w:val="24"/>
                                <w:sz w:val="36"/>
                                <w:szCs w:val="36"/>
                                <w:lang w:val="en-US"/>
                              </w:rPr>
                              <w:br/>
                              <w:t>International, allowing to remix, tweak, and build upon the work non-commercially, and</w:t>
                            </w:r>
                            <w:r w:rsidRPr="00DF7C5D">
                              <w:rPr>
                                <w:rFonts w:ascii="Josefin Sans" w:eastAsia="Times New Roman" w:hAnsi="Josefin Sans"/>
                                <w:color w:val="000000" w:themeColor="text1"/>
                                <w:kern w:val="24"/>
                                <w:sz w:val="36"/>
                                <w:szCs w:val="36"/>
                                <w:lang w:val="en-US"/>
                              </w:rPr>
                              <w:br/>
                              <w:t>to distribute derivative works only under the same license”.</w:t>
                            </w:r>
                            <w:r w:rsidRPr="00DF7C5D">
                              <w:rPr>
                                <w:rFonts w:ascii="Josefin Sans" w:eastAsia="Times New Roman" w:hAnsi="Josefin Sans"/>
                                <w:color w:val="000000" w:themeColor="text1"/>
                                <w:kern w:val="24"/>
                                <w:sz w:val="36"/>
                                <w:szCs w:val="36"/>
                                <w:lang w:val="en-US"/>
                              </w:rPr>
                              <w:br/>
                              <w:t>© MiCare partners, 2023</w:t>
                            </w:r>
                          </w:p>
                          <w:p w14:paraId="759F2783" w14:textId="77777777" w:rsidR="001A3B8B" w:rsidRPr="00DF7C5D" w:rsidRDefault="001A3B8B" w:rsidP="001A3B8B">
                            <w:pPr>
                              <w:rPr>
                                <w:rFonts w:ascii="Josefin Sans" w:eastAsia="Times New Roman" w:hAnsi="Josefin Sans"/>
                                <w:color w:val="000000" w:themeColor="text1"/>
                                <w:kern w:val="24"/>
                                <w:sz w:val="36"/>
                                <w:szCs w:val="36"/>
                                <w:lang w:val="en-US"/>
                              </w:rPr>
                            </w:pPr>
                            <w:r w:rsidRPr="00DF7C5D">
                              <w:rPr>
                                <w:rFonts w:ascii="Josefin Sans" w:eastAsia="Times New Roman" w:hAnsi="Josefin Sans"/>
                                <w:color w:val="000000" w:themeColor="text1"/>
                                <w:kern w:val="24"/>
                                <w:sz w:val="36"/>
                                <w:szCs w:val="36"/>
                                <w:lang w:val="en-US"/>
                              </w:rPr>
                              <w:br/>
                              <w:t>Disclaimer</w:t>
                            </w:r>
                            <w:r w:rsidRPr="00DF7C5D">
                              <w:rPr>
                                <w:rFonts w:ascii="Josefin Sans" w:eastAsia="Times New Roman" w:hAnsi="Josefin Sans"/>
                                <w:color w:val="000000" w:themeColor="text1"/>
                                <w:kern w:val="24"/>
                                <w:sz w:val="36"/>
                                <w:szCs w:val="36"/>
                                <w:lang w:val="en-US"/>
                              </w:rPr>
                              <w:br/>
                              <w:t>This project has been funded with support from the European Commission.</w:t>
                            </w:r>
                            <w:r w:rsidRPr="00DF7C5D">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DF7C5D">
                              <w:rPr>
                                <w:rFonts w:ascii="Josefin Sans" w:eastAsia="Times New Roman" w:hAnsi="Josefin Sans"/>
                                <w:color w:val="000000" w:themeColor="text1"/>
                                <w:kern w:val="24"/>
                                <w:sz w:val="36"/>
                                <w:szCs w:val="36"/>
                                <w:lang w:val="en-US"/>
                              </w:rPr>
                              <w:br/>
                              <w:t>responsible for any use which may be made of the information contained therein.</w:t>
                            </w:r>
                          </w:p>
                        </w:txbxContent>
                      </wps:txbx>
                      <wps:bodyPr wrap="square">
                        <a:spAutoFit/>
                      </wps:bodyPr>
                    </wps:wsp>
                  </a:graphicData>
                </a:graphic>
              </wp:anchor>
            </w:drawing>
          </mc:Choice>
          <mc:Fallback>
            <w:pict>
              <v:shape w14:anchorId="6A04A510" id="Zone de texte 710703760" o:spid="_x0000_s1198" type="#_x0000_t202" style="position:absolute;margin-left:0;margin-top:-.05pt;width:810pt;height:269pt;z-index:2516584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" filled="f" stroked="f">
                <v:textbox style="mso-fit-shape-to-text:t">
                  <w:txbxContent>
                    <w:p w14:paraId="0156AFB3" w14:textId="77777777" w:rsidR="001A3B8B" w:rsidRPr="00DF7C5D" w:rsidRDefault="001A3B8B" w:rsidP="001A3B8B">
                      <w:pPr>
                        <w:rPr>
                          <w:rFonts w:ascii="Josefin Sans" w:eastAsia="Times New Roman" w:hAnsi="Josefin Sans"/>
                          <w:color w:val="000000" w:themeColor="text1"/>
                          <w:kern w:val="24"/>
                          <w:sz w:val="36"/>
                          <w:szCs w:val="36"/>
                          <w:lang w:val="en-US"/>
                        </w:rPr>
                      </w:pPr>
                      <w:r w:rsidRPr="00DF7C5D">
                        <w:rPr>
                          <w:rFonts w:ascii="Josefin Sans" w:eastAsia="Times New Roman" w:hAnsi="Josefin Sans"/>
                          <w:color w:val="000000" w:themeColor="text1"/>
                          <w:kern w:val="24"/>
                          <w:sz w:val="36"/>
                          <w:szCs w:val="36"/>
                          <w:lang w:val="en-US"/>
                        </w:rPr>
                        <w:t>License and copyright</w:t>
                      </w:r>
                      <w:r w:rsidRPr="00DF7C5D">
                        <w:rPr>
                          <w:rFonts w:ascii="Josefin Sans" w:eastAsia="Times New Roman" w:hAnsi="Josefin Sans"/>
                          <w:color w:val="000000" w:themeColor="text1"/>
                          <w:kern w:val="24"/>
                          <w:sz w:val="36"/>
                          <w:szCs w:val="36"/>
                          <w:lang w:val="en-US"/>
                        </w:rPr>
                        <w:br/>
                        <w:t>“All published materials described in intellectual outputs section will be</w:t>
                      </w:r>
                      <w:r w:rsidRPr="00DF7C5D">
                        <w:rPr>
                          <w:rFonts w:ascii="Josefin Sans" w:eastAsia="Times New Roman" w:hAnsi="Josefin Sans"/>
                          <w:color w:val="000000" w:themeColor="text1"/>
                          <w:kern w:val="24"/>
                          <w:sz w:val="36"/>
                          <w:szCs w:val="36"/>
                          <w:lang w:val="en-US"/>
                        </w:rPr>
                        <w:br/>
                        <w:t>licensed under Creative Common Attribution-NonCommercial-ShareAlike 4.0</w:t>
                      </w:r>
                      <w:r w:rsidRPr="00DF7C5D">
                        <w:rPr>
                          <w:rFonts w:ascii="Josefin Sans" w:eastAsia="Times New Roman" w:hAnsi="Josefin Sans"/>
                          <w:color w:val="000000" w:themeColor="text1"/>
                          <w:kern w:val="24"/>
                          <w:sz w:val="36"/>
                          <w:szCs w:val="36"/>
                          <w:lang w:val="en-US"/>
                        </w:rPr>
                        <w:br/>
                        <w:t>International, allowing to remix, tweak, and build upon the work non-commercially, and</w:t>
                      </w:r>
                      <w:r w:rsidRPr="00DF7C5D">
                        <w:rPr>
                          <w:rFonts w:ascii="Josefin Sans" w:eastAsia="Times New Roman" w:hAnsi="Josefin Sans"/>
                          <w:color w:val="000000" w:themeColor="text1"/>
                          <w:kern w:val="24"/>
                          <w:sz w:val="36"/>
                          <w:szCs w:val="36"/>
                          <w:lang w:val="en-US"/>
                        </w:rPr>
                        <w:br/>
                        <w:t>to distribute derivative works only under the same license”.</w:t>
                      </w:r>
                      <w:r w:rsidRPr="00DF7C5D">
                        <w:rPr>
                          <w:rFonts w:ascii="Josefin Sans" w:eastAsia="Times New Roman" w:hAnsi="Josefin Sans"/>
                          <w:color w:val="000000" w:themeColor="text1"/>
                          <w:kern w:val="24"/>
                          <w:sz w:val="36"/>
                          <w:szCs w:val="36"/>
                          <w:lang w:val="en-US"/>
                        </w:rPr>
                        <w:br/>
                        <w:t>© MiCare partners, 2023</w:t>
                      </w:r>
                    </w:p>
                    <w:p w14:paraId="759F2783" w14:textId="77777777" w:rsidR="001A3B8B" w:rsidRPr="00DF7C5D" w:rsidRDefault="001A3B8B" w:rsidP="001A3B8B">
                      <w:pPr>
                        <w:rPr>
                          <w:rFonts w:ascii="Josefin Sans" w:eastAsia="Times New Roman" w:hAnsi="Josefin Sans"/>
                          <w:color w:val="000000" w:themeColor="text1"/>
                          <w:kern w:val="24"/>
                          <w:sz w:val="36"/>
                          <w:szCs w:val="36"/>
                          <w:lang w:val="en-US"/>
                        </w:rPr>
                      </w:pPr>
                      <w:r w:rsidRPr="00DF7C5D">
                        <w:rPr>
                          <w:rFonts w:ascii="Josefin Sans" w:eastAsia="Times New Roman" w:hAnsi="Josefin Sans"/>
                          <w:color w:val="000000" w:themeColor="text1"/>
                          <w:kern w:val="24"/>
                          <w:sz w:val="36"/>
                          <w:szCs w:val="36"/>
                          <w:lang w:val="en-US"/>
                        </w:rPr>
                        <w:br/>
                        <w:t>Disclaimer</w:t>
                      </w:r>
                      <w:r w:rsidRPr="00DF7C5D">
                        <w:rPr>
                          <w:rFonts w:ascii="Josefin Sans" w:eastAsia="Times New Roman" w:hAnsi="Josefin Sans"/>
                          <w:color w:val="000000" w:themeColor="text1"/>
                          <w:kern w:val="24"/>
                          <w:sz w:val="36"/>
                          <w:szCs w:val="36"/>
                          <w:lang w:val="en-US"/>
                        </w:rPr>
                        <w:br/>
                        <w:t>This project has been funded with support from the European Commission.</w:t>
                      </w:r>
                      <w:r w:rsidRPr="00DF7C5D">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DF7C5D">
                        <w:rPr>
                          <w:rFonts w:ascii="Josefin Sans" w:eastAsia="Times New Roman" w:hAnsi="Josefin Sans"/>
                          <w:color w:val="000000" w:themeColor="text1"/>
                          <w:kern w:val="24"/>
                          <w:sz w:val="36"/>
                          <w:szCs w:val="36"/>
                          <w:lang w:val="en-US"/>
                        </w:rPr>
                        <w:br/>
                        <w:t>responsible for any use which may be made of the information contained therein.</w:t>
                      </w:r>
                    </w:p>
                  </w:txbxContent>
                </v:textbox>
              </v:shape>
            </w:pict>
          </mc:Fallback>
        </mc:AlternateContent>
      </w:r>
    </w:p>
    <w:sectPr w:rsidR="00C360DF" w:rsidRPr="00E57201" w:rsidSect="00B54D42">
      <w:headerReference w:type="default" r:id="rId26"/>
      <w:footerReference w:type="default" r:id="rId27"/>
      <w:headerReference w:type="first" r:id="rId28"/>
      <w:footerReference w:type="first" r:id="rId29"/>
      <w:pgSz w:w="16838" w:h="11906" w:orient="landscape"/>
      <w:pgMar w:top="1418" w:right="2126" w:bottom="992" w:left="1134" w:header="709"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F377C" w14:textId="77777777" w:rsidR="00490E1F" w:rsidRDefault="00490E1F" w:rsidP="002A3EBF">
      <w:pPr>
        <w:spacing w:after="0" w:line="240" w:lineRule="auto"/>
      </w:pPr>
      <w:r>
        <w:separator/>
      </w:r>
    </w:p>
  </w:endnote>
  <w:endnote w:type="continuationSeparator" w:id="0">
    <w:p w14:paraId="75F63A4D" w14:textId="77777777" w:rsidR="00490E1F" w:rsidRDefault="00490E1F" w:rsidP="002A3EBF">
      <w:pPr>
        <w:spacing w:after="0" w:line="240" w:lineRule="auto"/>
      </w:pPr>
      <w:r>
        <w:continuationSeparator/>
      </w:r>
    </w:p>
  </w:endnote>
  <w:endnote w:type="continuationNotice" w:id="1">
    <w:p w14:paraId="43EA242B" w14:textId="77777777" w:rsidR="00490E1F" w:rsidRDefault="00490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osefin Sans">
    <w:altName w:val="Calibri"/>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ArialM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K2D">
    <w:altName w:val="Leelawadee UI"/>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984755"/>
      <w:docPartObj>
        <w:docPartGallery w:val="Page Numbers (Bottom of Page)"/>
        <w:docPartUnique/>
      </w:docPartObj>
    </w:sdtPr>
    <w:sdtContent>
      <w:p w14:paraId="330E282A" w14:textId="4E7C6A15" w:rsidR="00B54D42" w:rsidRDefault="00B54D42">
        <w:pPr>
          <w:pStyle w:val="Pieddepage"/>
          <w:jc w:val="right"/>
        </w:pPr>
        <w:r>
          <w:fldChar w:fldCharType="begin"/>
        </w:r>
        <w:r>
          <w:instrText>PAGE   \* MERGEFORMAT</w:instrText>
        </w:r>
        <w:r>
          <w:fldChar w:fldCharType="separate"/>
        </w:r>
        <w:r>
          <w:t>2</w:t>
        </w:r>
        <w:r>
          <w:fldChar w:fldCharType="end"/>
        </w:r>
      </w:p>
    </w:sdtContent>
  </w:sdt>
  <w:p w14:paraId="7B358B8F" w14:textId="3C12A9F0" w:rsidR="002C17D0" w:rsidRPr="00FA38A1" w:rsidRDefault="002C17D0" w:rsidP="009C754F">
    <w:pPr>
      <w:pStyle w:val="Pieddepage"/>
      <w:tabs>
        <w:tab w:val="clear" w:pos="9072"/>
        <w:tab w:val="right" w:pos="9497"/>
      </w:tabs>
      <w:rPr>
        <w:rFonts w:ascii="Josefin Sans" w:hAnsi="Josefin Sans"/>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5E00" w14:textId="77777777" w:rsidR="002C17D0" w:rsidRDefault="00FA38A1" w:rsidP="002C17D0">
    <w:pPr>
      <w:pStyle w:val="Pieddepage"/>
      <w:tabs>
        <w:tab w:val="clear" w:pos="4536"/>
        <w:tab w:val="clear" w:pos="9072"/>
        <w:tab w:val="left" w:pos="1470"/>
      </w:tabs>
    </w:pPr>
    <w:r>
      <w:rPr>
        <w:noProof/>
      </w:rPr>
      <w:drawing>
        <wp:anchor distT="0" distB="0" distL="114300" distR="114300" simplePos="0" relativeHeight="251658244" behindDoc="0" locked="0" layoutInCell="1" allowOverlap="1" wp14:anchorId="52E79C48" wp14:editId="1A6364C1">
          <wp:simplePos x="0" y="0"/>
          <wp:positionH relativeFrom="margin">
            <wp:posOffset>4038600</wp:posOffset>
          </wp:positionH>
          <wp:positionV relativeFrom="paragraph">
            <wp:posOffset>-1158240</wp:posOffset>
          </wp:positionV>
          <wp:extent cx="2270760" cy="6477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0760" cy="6477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444B" w14:textId="77777777" w:rsidR="00490E1F" w:rsidRDefault="00490E1F" w:rsidP="002A3EBF">
      <w:pPr>
        <w:spacing w:after="0" w:line="240" w:lineRule="auto"/>
      </w:pPr>
      <w:bookmarkStart w:id="0" w:name="_Hlk484699951"/>
      <w:bookmarkEnd w:id="0"/>
      <w:r>
        <w:separator/>
      </w:r>
    </w:p>
  </w:footnote>
  <w:footnote w:type="continuationSeparator" w:id="0">
    <w:p w14:paraId="518088D2" w14:textId="77777777" w:rsidR="00490E1F" w:rsidRDefault="00490E1F" w:rsidP="002A3EBF">
      <w:pPr>
        <w:spacing w:after="0" w:line="240" w:lineRule="auto"/>
      </w:pPr>
      <w:r>
        <w:continuationSeparator/>
      </w:r>
    </w:p>
  </w:footnote>
  <w:footnote w:type="continuationNotice" w:id="1">
    <w:p w14:paraId="6C450C25" w14:textId="77777777" w:rsidR="00490E1F" w:rsidRDefault="00490E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7538" w14:textId="04EF825F" w:rsidR="002C17D0" w:rsidRDefault="0002549D" w:rsidP="008E4F56">
    <w:pPr>
      <w:pStyle w:val="En-tte"/>
      <w:tabs>
        <w:tab w:val="clear" w:pos="4536"/>
        <w:tab w:val="clear" w:pos="9072"/>
        <w:tab w:val="left" w:pos="7597"/>
      </w:tabs>
    </w:pPr>
    <w:r>
      <w:rPr>
        <w:noProof/>
      </w:rPr>
      <w:drawing>
        <wp:anchor distT="0" distB="0" distL="114300" distR="114300" simplePos="0" relativeHeight="251658240" behindDoc="0" locked="0" layoutInCell="1" allowOverlap="1" wp14:anchorId="1766FCC9" wp14:editId="1BD6341D">
          <wp:simplePos x="0" y="0"/>
          <wp:positionH relativeFrom="margin">
            <wp:posOffset>7044055</wp:posOffset>
          </wp:positionH>
          <wp:positionV relativeFrom="paragraph">
            <wp:posOffset>-297180</wp:posOffset>
          </wp:positionV>
          <wp:extent cx="2270760" cy="6477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0760" cy="647700"/>
                  </a:xfrm>
                  <a:prstGeom prst="rect">
                    <a:avLst/>
                  </a:prstGeom>
                </pic:spPr>
              </pic:pic>
            </a:graphicData>
          </a:graphic>
          <wp14:sizeRelH relativeFrom="page">
            <wp14:pctWidth>0</wp14:pctWidth>
          </wp14:sizeRelH>
          <wp14:sizeRelV relativeFrom="page">
            <wp14:pctHeight>0</wp14:pctHeight>
          </wp14:sizeRelV>
        </wp:anchor>
      </w:drawing>
    </w:r>
    <w:r w:rsidR="00853C94">
      <w:rPr>
        <w:rFonts w:ascii="Josefin Sans" w:hAnsi="Josefin Sans"/>
        <w:noProof/>
      </w:rPr>
      <w:drawing>
        <wp:anchor distT="0" distB="0" distL="114300" distR="114300" simplePos="0" relativeHeight="251658243" behindDoc="1" locked="0" layoutInCell="1" allowOverlap="1" wp14:anchorId="2A570AA2" wp14:editId="683FA385">
          <wp:simplePos x="0" y="0"/>
          <wp:positionH relativeFrom="leftMargin">
            <wp:posOffset>7620</wp:posOffset>
          </wp:positionH>
          <wp:positionV relativeFrom="paragraph">
            <wp:posOffset>-450215</wp:posOffset>
          </wp:positionV>
          <wp:extent cx="400050" cy="11330305"/>
          <wp:effectExtent l="0" t="0" r="0" b="444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00050" cy="11330305"/>
                  </a:xfrm>
                  <a:prstGeom prst="rect">
                    <a:avLst/>
                  </a:prstGeom>
                </pic:spPr>
              </pic:pic>
            </a:graphicData>
          </a:graphic>
          <wp14:sizeRelH relativeFrom="margin">
            <wp14:pctWidth>0</wp14:pctWidth>
          </wp14:sizeRelH>
          <wp14:sizeRelV relativeFrom="margin">
            <wp14:pctHeight>0</wp14:pctHeight>
          </wp14:sizeRelV>
        </wp:anchor>
      </w:drawing>
    </w:r>
    <w:r w:rsidR="00853C94">
      <w:rPr>
        <w:noProof/>
      </w:rPr>
      <w:drawing>
        <wp:anchor distT="0" distB="0" distL="114300" distR="114300" simplePos="0" relativeHeight="251658241" behindDoc="0" locked="0" layoutInCell="1" allowOverlap="1" wp14:anchorId="6C7107C5" wp14:editId="62A857EB">
          <wp:simplePos x="0" y="0"/>
          <wp:positionH relativeFrom="margin">
            <wp:align>left</wp:align>
          </wp:positionH>
          <wp:positionV relativeFrom="paragraph">
            <wp:posOffset>-211455</wp:posOffset>
          </wp:positionV>
          <wp:extent cx="2143125" cy="499110"/>
          <wp:effectExtent l="0" t="0" r="9525" b="0"/>
          <wp:wrapNone/>
          <wp:docPr id="40" name="Image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143125" cy="4991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5821" w14:textId="77777777" w:rsidR="005863BA" w:rsidRDefault="00FA38A1" w:rsidP="001C6725">
    <w:pPr>
      <w:pStyle w:val="En-tte"/>
      <w:tabs>
        <w:tab w:val="clear" w:pos="4536"/>
        <w:tab w:val="clear" w:pos="9072"/>
        <w:tab w:val="left" w:pos="7544"/>
      </w:tabs>
    </w:pPr>
    <w:r>
      <w:rPr>
        <w:noProof/>
      </w:rPr>
      <w:drawing>
        <wp:anchor distT="0" distB="0" distL="114300" distR="114300" simplePos="0" relativeHeight="251658242" behindDoc="1" locked="0" layoutInCell="1" allowOverlap="1" wp14:anchorId="40C4DFAE" wp14:editId="5BC5EB7A">
          <wp:simplePos x="0" y="0"/>
          <wp:positionH relativeFrom="page">
            <wp:posOffset>-2540</wp:posOffset>
          </wp:positionH>
          <wp:positionV relativeFrom="paragraph">
            <wp:posOffset>-443865</wp:posOffset>
          </wp:positionV>
          <wp:extent cx="7555230" cy="2988310"/>
          <wp:effectExtent l="0" t="0" r="7620" b="2540"/>
          <wp:wrapNone/>
          <wp:docPr id="42" name="Image 4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5230" cy="298831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77D"/>
    <w:multiLevelType w:val="hybridMultilevel"/>
    <w:tmpl w:val="04BAD3EC"/>
    <w:lvl w:ilvl="0" w:tplc="0C0A0001">
      <w:start w:val="1"/>
      <w:numFmt w:val="bullet"/>
      <w:lvlText w:val=""/>
      <w:lvlJc w:val="left"/>
      <w:pPr>
        <w:ind w:left="4538" w:hanging="360"/>
      </w:pPr>
      <w:rPr>
        <w:rFonts w:ascii="Symbol" w:hAnsi="Symbol" w:hint="default"/>
      </w:rPr>
    </w:lvl>
    <w:lvl w:ilvl="1" w:tplc="0C0A0003" w:tentative="1">
      <w:start w:val="1"/>
      <w:numFmt w:val="bullet"/>
      <w:lvlText w:val="o"/>
      <w:lvlJc w:val="left"/>
      <w:pPr>
        <w:ind w:left="5258" w:hanging="360"/>
      </w:pPr>
      <w:rPr>
        <w:rFonts w:ascii="Courier New" w:hAnsi="Courier New" w:cs="Courier New" w:hint="default"/>
      </w:rPr>
    </w:lvl>
    <w:lvl w:ilvl="2" w:tplc="0C0A0005" w:tentative="1">
      <w:start w:val="1"/>
      <w:numFmt w:val="bullet"/>
      <w:lvlText w:val=""/>
      <w:lvlJc w:val="left"/>
      <w:pPr>
        <w:ind w:left="5978" w:hanging="360"/>
      </w:pPr>
      <w:rPr>
        <w:rFonts w:ascii="Wingdings" w:hAnsi="Wingdings" w:hint="default"/>
      </w:rPr>
    </w:lvl>
    <w:lvl w:ilvl="3" w:tplc="0C0A0001" w:tentative="1">
      <w:start w:val="1"/>
      <w:numFmt w:val="bullet"/>
      <w:lvlText w:val=""/>
      <w:lvlJc w:val="left"/>
      <w:pPr>
        <w:ind w:left="6698" w:hanging="360"/>
      </w:pPr>
      <w:rPr>
        <w:rFonts w:ascii="Symbol" w:hAnsi="Symbol" w:hint="default"/>
      </w:rPr>
    </w:lvl>
    <w:lvl w:ilvl="4" w:tplc="0C0A0003" w:tentative="1">
      <w:start w:val="1"/>
      <w:numFmt w:val="bullet"/>
      <w:lvlText w:val="o"/>
      <w:lvlJc w:val="left"/>
      <w:pPr>
        <w:ind w:left="7418" w:hanging="360"/>
      </w:pPr>
      <w:rPr>
        <w:rFonts w:ascii="Courier New" w:hAnsi="Courier New" w:cs="Courier New" w:hint="default"/>
      </w:rPr>
    </w:lvl>
    <w:lvl w:ilvl="5" w:tplc="0C0A0005" w:tentative="1">
      <w:start w:val="1"/>
      <w:numFmt w:val="bullet"/>
      <w:lvlText w:val=""/>
      <w:lvlJc w:val="left"/>
      <w:pPr>
        <w:ind w:left="8138" w:hanging="360"/>
      </w:pPr>
      <w:rPr>
        <w:rFonts w:ascii="Wingdings" w:hAnsi="Wingdings" w:hint="default"/>
      </w:rPr>
    </w:lvl>
    <w:lvl w:ilvl="6" w:tplc="0C0A0001" w:tentative="1">
      <w:start w:val="1"/>
      <w:numFmt w:val="bullet"/>
      <w:lvlText w:val=""/>
      <w:lvlJc w:val="left"/>
      <w:pPr>
        <w:ind w:left="8858" w:hanging="360"/>
      </w:pPr>
      <w:rPr>
        <w:rFonts w:ascii="Symbol" w:hAnsi="Symbol" w:hint="default"/>
      </w:rPr>
    </w:lvl>
    <w:lvl w:ilvl="7" w:tplc="0C0A0003" w:tentative="1">
      <w:start w:val="1"/>
      <w:numFmt w:val="bullet"/>
      <w:lvlText w:val="o"/>
      <w:lvlJc w:val="left"/>
      <w:pPr>
        <w:ind w:left="9578" w:hanging="360"/>
      </w:pPr>
      <w:rPr>
        <w:rFonts w:ascii="Courier New" w:hAnsi="Courier New" w:cs="Courier New" w:hint="default"/>
      </w:rPr>
    </w:lvl>
    <w:lvl w:ilvl="8" w:tplc="0C0A0005" w:tentative="1">
      <w:start w:val="1"/>
      <w:numFmt w:val="bullet"/>
      <w:lvlText w:val=""/>
      <w:lvlJc w:val="left"/>
      <w:pPr>
        <w:ind w:left="10298" w:hanging="360"/>
      </w:pPr>
      <w:rPr>
        <w:rFonts w:ascii="Wingdings" w:hAnsi="Wingdings" w:hint="default"/>
      </w:rPr>
    </w:lvl>
  </w:abstractNum>
  <w:abstractNum w:abstractNumId="1" w15:restartNumberingAfterBreak="0">
    <w:nsid w:val="0DA06FAF"/>
    <w:multiLevelType w:val="hybridMultilevel"/>
    <w:tmpl w:val="99B06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92303"/>
    <w:multiLevelType w:val="hybridMultilevel"/>
    <w:tmpl w:val="0ACA30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B10603"/>
    <w:multiLevelType w:val="hybridMultilevel"/>
    <w:tmpl w:val="20386212"/>
    <w:lvl w:ilvl="0" w:tplc="B378A922">
      <w:start w:val="1"/>
      <w:numFmt w:val="decimal"/>
      <w:lvlText w:val="%1)"/>
      <w:lvlJc w:val="left"/>
      <w:pPr>
        <w:ind w:left="720" w:hanging="360"/>
      </w:pPr>
      <w:rPr>
        <w:rFonts w:hint="default"/>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4C714C"/>
    <w:multiLevelType w:val="hybridMultilevel"/>
    <w:tmpl w:val="5FA60290"/>
    <w:lvl w:ilvl="0" w:tplc="9648CFDE">
      <w:start w:val="1"/>
      <w:numFmt w:val="bullet"/>
      <w:lvlText w:val="•"/>
      <w:lvlJc w:val="left"/>
      <w:pPr>
        <w:tabs>
          <w:tab w:val="num" w:pos="720"/>
        </w:tabs>
        <w:ind w:left="720" w:hanging="360"/>
      </w:pPr>
      <w:rPr>
        <w:rFonts w:ascii="Arial" w:hAnsi="Arial" w:hint="default"/>
      </w:rPr>
    </w:lvl>
    <w:lvl w:ilvl="1" w:tplc="37E4732C">
      <w:start w:val="1"/>
      <w:numFmt w:val="bullet"/>
      <w:lvlText w:val="•"/>
      <w:lvlJc w:val="left"/>
      <w:pPr>
        <w:tabs>
          <w:tab w:val="num" w:pos="1440"/>
        </w:tabs>
        <w:ind w:left="1440" w:hanging="360"/>
      </w:pPr>
      <w:rPr>
        <w:rFonts w:ascii="Arial" w:hAnsi="Arial" w:hint="default"/>
      </w:rPr>
    </w:lvl>
    <w:lvl w:ilvl="2" w:tplc="E4ECE304" w:tentative="1">
      <w:start w:val="1"/>
      <w:numFmt w:val="bullet"/>
      <w:lvlText w:val="•"/>
      <w:lvlJc w:val="left"/>
      <w:pPr>
        <w:tabs>
          <w:tab w:val="num" w:pos="2160"/>
        </w:tabs>
        <w:ind w:left="2160" w:hanging="360"/>
      </w:pPr>
      <w:rPr>
        <w:rFonts w:ascii="Arial" w:hAnsi="Arial" w:hint="default"/>
      </w:rPr>
    </w:lvl>
    <w:lvl w:ilvl="3" w:tplc="C4CC660E" w:tentative="1">
      <w:start w:val="1"/>
      <w:numFmt w:val="bullet"/>
      <w:lvlText w:val="•"/>
      <w:lvlJc w:val="left"/>
      <w:pPr>
        <w:tabs>
          <w:tab w:val="num" w:pos="2880"/>
        </w:tabs>
        <w:ind w:left="2880" w:hanging="360"/>
      </w:pPr>
      <w:rPr>
        <w:rFonts w:ascii="Arial" w:hAnsi="Arial" w:hint="default"/>
      </w:rPr>
    </w:lvl>
    <w:lvl w:ilvl="4" w:tplc="C69274F6" w:tentative="1">
      <w:start w:val="1"/>
      <w:numFmt w:val="bullet"/>
      <w:lvlText w:val="•"/>
      <w:lvlJc w:val="left"/>
      <w:pPr>
        <w:tabs>
          <w:tab w:val="num" w:pos="3600"/>
        </w:tabs>
        <w:ind w:left="3600" w:hanging="360"/>
      </w:pPr>
      <w:rPr>
        <w:rFonts w:ascii="Arial" w:hAnsi="Arial" w:hint="default"/>
      </w:rPr>
    </w:lvl>
    <w:lvl w:ilvl="5" w:tplc="72A80F24" w:tentative="1">
      <w:start w:val="1"/>
      <w:numFmt w:val="bullet"/>
      <w:lvlText w:val="•"/>
      <w:lvlJc w:val="left"/>
      <w:pPr>
        <w:tabs>
          <w:tab w:val="num" w:pos="4320"/>
        </w:tabs>
        <w:ind w:left="4320" w:hanging="360"/>
      </w:pPr>
      <w:rPr>
        <w:rFonts w:ascii="Arial" w:hAnsi="Arial" w:hint="default"/>
      </w:rPr>
    </w:lvl>
    <w:lvl w:ilvl="6" w:tplc="29FC0910" w:tentative="1">
      <w:start w:val="1"/>
      <w:numFmt w:val="bullet"/>
      <w:lvlText w:val="•"/>
      <w:lvlJc w:val="left"/>
      <w:pPr>
        <w:tabs>
          <w:tab w:val="num" w:pos="5040"/>
        </w:tabs>
        <w:ind w:left="5040" w:hanging="360"/>
      </w:pPr>
      <w:rPr>
        <w:rFonts w:ascii="Arial" w:hAnsi="Arial" w:hint="default"/>
      </w:rPr>
    </w:lvl>
    <w:lvl w:ilvl="7" w:tplc="2B0CDC44" w:tentative="1">
      <w:start w:val="1"/>
      <w:numFmt w:val="bullet"/>
      <w:lvlText w:val="•"/>
      <w:lvlJc w:val="left"/>
      <w:pPr>
        <w:tabs>
          <w:tab w:val="num" w:pos="5760"/>
        </w:tabs>
        <w:ind w:left="5760" w:hanging="360"/>
      </w:pPr>
      <w:rPr>
        <w:rFonts w:ascii="Arial" w:hAnsi="Arial" w:hint="default"/>
      </w:rPr>
    </w:lvl>
    <w:lvl w:ilvl="8" w:tplc="AE8232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E140B"/>
    <w:multiLevelType w:val="hybridMultilevel"/>
    <w:tmpl w:val="67B275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5B49A9"/>
    <w:multiLevelType w:val="hybridMultilevel"/>
    <w:tmpl w:val="3B48949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9F12C5"/>
    <w:multiLevelType w:val="hybridMultilevel"/>
    <w:tmpl w:val="796CCA8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3E0514"/>
    <w:multiLevelType w:val="hybridMultilevel"/>
    <w:tmpl w:val="0F4A113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1C6A36E2"/>
    <w:multiLevelType w:val="hybridMultilevel"/>
    <w:tmpl w:val="8E3E8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0D330E"/>
    <w:multiLevelType w:val="multilevel"/>
    <w:tmpl w:val="A6E88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7814AAF"/>
    <w:multiLevelType w:val="hybridMultilevel"/>
    <w:tmpl w:val="C7A20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F72E29"/>
    <w:multiLevelType w:val="hybridMultilevel"/>
    <w:tmpl w:val="CDE8C5D2"/>
    <w:lvl w:ilvl="0" w:tplc="0C0A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DC2B7E"/>
    <w:multiLevelType w:val="hybridMultilevel"/>
    <w:tmpl w:val="5694D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D57246A"/>
    <w:multiLevelType w:val="multilevel"/>
    <w:tmpl w:val="0AEC420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DD500D"/>
    <w:multiLevelType w:val="hybridMultilevel"/>
    <w:tmpl w:val="8274FC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309245C"/>
    <w:multiLevelType w:val="hybridMultilevel"/>
    <w:tmpl w:val="406616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C36B39"/>
    <w:multiLevelType w:val="hybridMultilevel"/>
    <w:tmpl w:val="B51443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81A060A"/>
    <w:multiLevelType w:val="hybridMultilevel"/>
    <w:tmpl w:val="959042CC"/>
    <w:lvl w:ilvl="0" w:tplc="0410000D">
      <w:start w:val="1"/>
      <w:numFmt w:val="bullet"/>
      <w:lvlText w:val=""/>
      <w:lvlJc w:val="left"/>
      <w:pPr>
        <w:ind w:left="1533" w:hanging="360"/>
      </w:pPr>
      <w:rPr>
        <w:rFonts w:ascii="Wingdings" w:hAnsi="Wingdings" w:hint="default"/>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19" w15:restartNumberingAfterBreak="0">
    <w:nsid w:val="3DBD4727"/>
    <w:multiLevelType w:val="hybridMultilevel"/>
    <w:tmpl w:val="ABA69D92"/>
    <w:lvl w:ilvl="0" w:tplc="72FC97B6">
      <w:start w:val="1"/>
      <w:numFmt w:val="bullet"/>
      <w:lvlText w:val="•"/>
      <w:lvlJc w:val="left"/>
      <w:pPr>
        <w:tabs>
          <w:tab w:val="num" w:pos="720"/>
        </w:tabs>
        <w:ind w:left="720" w:hanging="360"/>
      </w:pPr>
      <w:rPr>
        <w:rFonts w:ascii="Arial" w:hAnsi="Arial" w:hint="default"/>
      </w:rPr>
    </w:lvl>
    <w:lvl w:ilvl="1" w:tplc="8FC85620">
      <w:start w:val="1"/>
      <w:numFmt w:val="bullet"/>
      <w:lvlText w:val="•"/>
      <w:lvlJc w:val="left"/>
      <w:pPr>
        <w:tabs>
          <w:tab w:val="num" w:pos="1440"/>
        </w:tabs>
        <w:ind w:left="1440" w:hanging="360"/>
      </w:pPr>
      <w:rPr>
        <w:rFonts w:ascii="Arial" w:hAnsi="Arial" w:hint="default"/>
      </w:rPr>
    </w:lvl>
    <w:lvl w:ilvl="2" w:tplc="77A0C232" w:tentative="1">
      <w:start w:val="1"/>
      <w:numFmt w:val="bullet"/>
      <w:lvlText w:val="•"/>
      <w:lvlJc w:val="left"/>
      <w:pPr>
        <w:tabs>
          <w:tab w:val="num" w:pos="2160"/>
        </w:tabs>
        <w:ind w:left="2160" w:hanging="360"/>
      </w:pPr>
      <w:rPr>
        <w:rFonts w:ascii="Arial" w:hAnsi="Arial" w:hint="default"/>
      </w:rPr>
    </w:lvl>
    <w:lvl w:ilvl="3" w:tplc="9A6CB924" w:tentative="1">
      <w:start w:val="1"/>
      <w:numFmt w:val="bullet"/>
      <w:lvlText w:val="•"/>
      <w:lvlJc w:val="left"/>
      <w:pPr>
        <w:tabs>
          <w:tab w:val="num" w:pos="2880"/>
        </w:tabs>
        <w:ind w:left="2880" w:hanging="360"/>
      </w:pPr>
      <w:rPr>
        <w:rFonts w:ascii="Arial" w:hAnsi="Arial" w:hint="default"/>
      </w:rPr>
    </w:lvl>
    <w:lvl w:ilvl="4" w:tplc="08749264" w:tentative="1">
      <w:start w:val="1"/>
      <w:numFmt w:val="bullet"/>
      <w:lvlText w:val="•"/>
      <w:lvlJc w:val="left"/>
      <w:pPr>
        <w:tabs>
          <w:tab w:val="num" w:pos="3600"/>
        </w:tabs>
        <w:ind w:left="3600" w:hanging="360"/>
      </w:pPr>
      <w:rPr>
        <w:rFonts w:ascii="Arial" w:hAnsi="Arial" w:hint="default"/>
      </w:rPr>
    </w:lvl>
    <w:lvl w:ilvl="5" w:tplc="6B40CEAC" w:tentative="1">
      <w:start w:val="1"/>
      <w:numFmt w:val="bullet"/>
      <w:lvlText w:val="•"/>
      <w:lvlJc w:val="left"/>
      <w:pPr>
        <w:tabs>
          <w:tab w:val="num" w:pos="4320"/>
        </w:tabs>
        <w:ind w:left="4320" w:hanging="360"/>
      </w:pPr>
      <w:rPr>
        <w:rFonts w:ascii="Arial" w:hAnsi="Arial" w:hint="default"/>
      </w:rPr>
    </w:lvl>
    <w:lvl w:ilvl="6" w:tplc="41E2F90E" w:tentative="1">
      <w:start w:val="1"/>
      <w:numFmt w:val="bullet"/>
      <w:lvlText w:val="•"/>
      <w:lvlJc w:val="left"/>
      <w:pPr>
        <w:tabs>
          <w:tab w:val="num" w:pos="5040"/>
        </w:tabs>
        <w:ind w:left="5040" w:hanging="360"/>
      </w:pPr>
      <w:rPr>
        <w:rFonts w:ascii="Arial" w:hAnsi="Arial" w:hint="default"/>
      </w:rPr>
    </w:lvl>
    <w:lvl w:ilvl="7" w:tplc="47EC88AE" w:tentative="1">
      <w:start w:val="1"/>
      <w:numFmt w:val="bullet"/>
      <w:lvlText w:val="•"/>
      <w:lvlJc w:val="left"/>
      <w:pPr>
        <w:tabs>
          <w:tab w:val="num" w:pos="5760"/>
        </w:tabs>
        <w:ind w:left="5760" w:hanging="360"/>
      </w:pPr>
      <w:rPr>
        <w:rFonts w:ascii="Arial" w:hAnsi="Arial" w:hint="default"/>
      </w:rPr>
    </w:lvl>
    <w:lvl w:ilvl="8" w:tplc="F95493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342B26"/>
    <w:multiLevelType w:val="multilevel"/>
    <w:tmpl w:val="5A88863A"/>
    <w:lvl w:ilvl="0">
      <w:start w:val="1"/>
      <w:numFmt w:val="decimal"/>
      <w:lvlText w:val="%1."/>
      <w:lvlJc w:val="left"/>
      <w:pPr>
        <w:ind w:left="502" w:hanging="360"/>
      </w:pPr>
      <w:rPr>
        <w:rFonts w:eastAsiaTheme="minorHAnsi" w:hint="default"/>
      </w:rPr>
    </w:lvl>
    <w:lvl w:ilvl="1">
      <w:start w:val="1"/>
      <w:numFmt w:val="decimal"/>
      <w:isLgl/>
      <w:lvlText w:val="%1.%2"/>
      <w:lvlJc w:val="left"/>
      <w:pPr>
        <w:ind w:left="672" w:hanging="53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1" w15:restartNumberingAfterBreak="0">
    <w:nsid w:val="499179DA"/>
    <w:multiLevelType w:val="hybridMultilevel"/>
    <w:tmpl w:val="FEF2582E"/>
    <w:lvl w:ilvl="0" w:tplc="910617A0">
      <w:start w:val="1"/>
      <w:numFmt w:val="bullet"/>
      <w:lvlText w:val="•"/>
      <w:lvlJc w:val="left"/>
      <w:pPr>
        <w:tabs>
          <w:tab w:val="num" w:pos="720"/>
        </w:tabs>
        <w:ind w:left="720" w:hanging="360"/>
      </w:pPr>
      <w:rPr>
        <w:rFonts w:ascii="Arial" w:hAnsi="Arial" w:hint="default"/>
      </w:rPr>
    </w:lvl>
    <w:lvl w:ilvl="1" w:tplc="040C000D">
      <w:start w:val="1"/>
      <w:numFmt w:val="bullet"/>
      <w:lvlText w:val=""/>
      <w:lvlJc w:val="left"/>
      <w:pPr>
        <w:ind w:left="1440" w:hanging="360"/>
      </w:pPr>
      <w:rPr>
        <w:rFonts w:ascii="Wingdings" w:hAnsi="Wingdings" w:hint="default"/>
      </w:rPr>
    </w:lvl>
    <w:lvl w:ilvl="2" w:tplc="FCA0135C" w:tentative="1">
      <w:start w:val="1"/>
      <w:numFmt w:val="bullet"/>
      <w:lvlText w:val="•"/>
      <w:lvlJc w:val="left"/>
      <w:pPr>
        <w:tabs>
          <w:tab w:val="num" w:pos="2160"/>
        </w:tabs>
        <w:ind w:left="2160" w:hanging="360"/>
      </w:pPr>
      <w:rPr>
        <w:rFonts w:ascii="Arial" w:hAnsi="Arial" w:hint="default"/>
      </w:rPr>
    </w:lvl>
    <w:lvl w:ilvl="3" w:tplc="206AD816" w:tentative="1">
      <w:start w:val="1"/>
      <w:numFmt w:val="bullet"/>
      <w:lvlText w:val="•"/>
      <w:lvlJc w:val="left"/>
      <w:pPr>
        <w:tabs>
          <w:tab w:val="num" w:pos="2880"/>
        </w:tabs>
        <w:ind w:left="2880" w:hanging="360"/>
      </w:pPr>
      <w:rPr>
        <w:rFonts w:ascii="Arial" w:hAnsi="Arial" w:hint="default"/>
      </w:rPr>
    </w:lvl>
    <w:lvl w:ilvl="4" w:tplc="5C3E38F0" w:tentative="1">
      <w:start w:val="1"/>
      <w:numFmt w:val="bullet"/>
      <w:lvlText w:val="•"/>
      <w:lvlJc w:val="left"/>
      <w:pPr>
        <w:tabs>
          <w:tab w:val="num" w:pos="3600"/>
        </w:tabs>
        <w:ind w:left="3600" w:hanging="360"/>
      </w:pPr>
      <w:rPr>
        <w:rFonts w:ascii="Arial" w:hAnsi="Arial" w:hint="default"/>
      </w:rPr>
    </w:lvl>
    <w:lvl w:ilvl="5" w:tplc="CF7C7E60" w:tentative="1">
      <w:start w:val="1"/>
      <w:numFmt w:val="bullet"/>
      <w:lvlText w:val="•"/>
      <w:lvlJc w:val="left"/>
      <w:pPr>
        <w:tabs>
          <w:tab w:val="num" w:pos="4320"/>
        </w:tabs>
        <w:ind w:left="4320" w:hanging="360"/>
      </w:pPr>
      <w:rPr>
        <w:rFonts w:ascii="Arial" w:hAnsi="Arial" w:hint="default"/>
      </w:rPr>
    </w:lvl>
    <w:lvl w:ilvl="6" w:tplc="9E525358" w:tentative="1">
      <w:start w:val="1"/>
      <w:numFmt w:val="bullet"/>
      <w:lvlText w:val="•"/>
      <w:lvlJc w:val="left"/>
      <w:pPr>
        <w:tabs>
          <w:tab w:val="num" w:pos="5040"/>
        </w:tabs>
        <w:ind w:left="5040" w:hanging="360"/>
      </w:pPr>
      <w:rPr>
        <w:rFonts w:ascii="Arial" w:hAnsi="Arial" w:hint="default"/>
      </w:rPr>
    </w:lvl>
    <w:lvl w:ilvl="7" w:tplc="AC2E077A" w:tentative="1">
      <w:start w:val="1"/>
      <w:numFmt w:val="bullet"/>
      <w:lvlText w:val="•"/>
      <w:lvlJc w:val="left"/>
      <w:pPr>
        <w:tabs>
          <w:tab w:val="num" w:pos="5760"/>
        </w:tabs>
        <w:ind w:left="5760" w:hanging="360"/>
      </w:pPr>
      <w:rPr>
        <w:rFonts w:ascii="Arial" w:hAnsi="Arial" w:hint="default"/>
      </w:rPr>
    </w:lvl>
    <w:lvl w:ilvl="8" w:tplc="32DA39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EA4283"/>
    <w:multiLevelType w:val="hybridMultilevel"/>
    <w:tmpl w:val="AD02C6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4CB32F77"/>
    <w:multiLevelType w:val="hybridMultilevel"/>
    <w:tmpl w:val="6F440700"/>
    <w:lvl w:ilvl="0" w:tplc="0410000D">
      <w:start w:val="1"/>
      <w:numFmt w:val="bullet"/>
      <w:lvlText w:val=""/>
      <w:lvlJc w:val="left"/>
      <w:pPr>
        <w:ind w:left="806" w:hanging="360"/>
      </w:pPr>
      <w:rPr>
        <w:rFonts w:ascii="Wingdings" w:hAnsi="Wingdings"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24" w15:restartNumberingAfterBreak="0">
    <w:nsid w:val="5185273A"/>
    <w:multiLevelType w:val="hybridMultilevel"/>
    <w:tmpl w:val="3BCA40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2525268"/>
    <w:multiLevelType w:val="hybridMultilevel"/>
    <w:tmpl w:val="49A837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565B32EB"/>
    <w:multiLevelType w:val="hybridMultilevel"/>
    <w:tmpl w:val="42AE875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15:restartNumberingAfterBreak="0">
    <w:nsid w:val="57435B72"/>
    <w:multiLevelType w:val="hybridMultilevel"/>
    <w:tmpl w:val="F6501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E4A05B7"/>
    <w:multiLevelType w:val="hybridMultilevel"/>
    <w:tmpl w:val="E8CEB882"/>
    <w:lvl w:ilvl="0" w:tplc="0410000D">
      <w:start w:val="1"/>
      <w:numFmt w:val="bullet"/>
      <w:lvlText w:val=""/>
      <w:lvlJc w:val="left"/>
      <w:pPr>
        <w:ind w:left="905" w:hanging="360"/>
      </w:pPr>
      <w:rPr>
        <w:rFonts w:ascii="Wingdings" w:hAnsi="Wingdings" w:hint="default"/>
      </w:rPr>
    </w:lvl>
    <w:lvl w:ilvl="1" w:tplc="04100003" w:tentative="1">
      <w:start w:val="1"/>
      <w:numFmt w:val="bullet"/>
      <w:lvlText w:val="o"/>
      <w:lvlJc w:val="left"/>
      <w:pPr>
        <w:ind w:left="1625" w:hanging="360"/>
      </w:pPr>
      <w:rPr>
        <w:rFonts w:ascii="Courier New" w:hAnsi="Courier New" w:cs="Courier New" w:hint="default"/>
      </w:rPr>
    </w:lvl>
    <w:lvl w:ilvl="2" w:tplc="04100005" w:tentative="1">
      <w:start w:val="1"/>
      <w:numFmt w:val="bullet"/>
      <w:lvlText w:val=""/>
      <w:lvlJc w:val="left"/>
      <w:pPr>
        <w:ind w:left="2345" w:hanging="360"/>
      </w:pPr>
      <w:rPr>
        <w:rFonts w:ascii="Wingdings" w:hAnsi="Wingdings" w:hint="default"/>
      </w:rPr>
    </w:lvl>
    <w:lvl w:ilvl="3" w:tplc="04100001" w:tentative="1">
      <w:start w:val="1"/>
      <w:numFmt w:val="bullet"/>
      <w:lvlText w:val=""/>
      <w:lvlJc w:val="left"/>
      <w:pPr>
        <w:ind w:left="3065" w:hanging="360"/>
      </w:pPr>
      <w:rPr>
        <w:rFonts w:ascii="Symbol" w:hAnsi="Symbol" w:hint="default"/>
      </w:rPr>
    </w:lvl>
    <w:lvl w:ilvl="4" w:tplc="04100003" w:tentative="1">
      <w:start w:val="1"/>
      <w:numFmt w:val="bullet"/>
      <w:lvlText w:val="o"/>
      <w:lvlJc w:val="left"/>
      <w:pPr>
        <w:ind w:left="3785" w:hanging="360"/>
      </w:pPr>
      <w:rPr>
        <w:rFonts w:ascii="Courier New" w:hAnsi="Courier New" w:cs="Courier New" w:hint="default"/>
      </w:rPr>
    </w:lvl>
    <w:lvl w:ilvl="5" w:tplc="04100005" w:tentative="1">
      <w:start w:val="1"/>
      <w:numFmt w:val="bullet"/>
      <w:lvlText w:val=""/>
      <w:lvlJc w:val="left"/>
      <w:pPr>
        <w:ind w:left="4505" w:hanging="360"/>
      </w:pPr>
      <w:rPr>
        <w:rFonts w:ascii="Wingdings" w:hAnsi="Wingdings" w:hint="default"/>
      </w:rPr>
    </w:lvl>
    <w:lvl w:ilvl="6" w:tplc="04100001" w:tentative="1">
      <w:start w:val="1"/>
      <w:numFmt w:val="bullet"/>
      <w:lvlText w:val=""/>
      <w:lvlJc w:val="left"/>
      <w:pPr>
        <w:ind w:left="5225" w:hanging="360"/>
      </w:pPr>
      <w:rPr>
        <w:rFonts w:ascii="Symbol" w:hAnsi="Symbol" w:hint="default"/>
      </w:rPr>
    </w:lvl>
    <w:lvl w:ilvl="7" w:tplc="04100003" w:tentative="1">
      <w:start w:val="1"/>
      <w:numFmt w:val="bullet"/>
      <w:lvlText w:val="o"/>
      <w:lvlJc w:val="left"/>
      <w:pPr>
        <w:ind w:left="5945" w:hanging="360"/>
      </w:pPr>
      <w:rPr>
        <w:rFonts w:ascii="Courier New" w:hAnsi="Courier New" w:cs="Courier New" w:hint="default"/>
      </w:rPr>
    </w:lvl>
    <w:lvl w:ilvl="8" w:tplc="04100005" w:tentative="1">
      <w:start w:val="1"/>
      <w:numFmt w:val="bullet"/>
      <w:lvlText w:val=""/>
      <w:lvlJc w:val="left"/>
      <w:pPr>
        <w:ind w:left="6665" w:hanging="360"/>
      </w:pPr>
      <w:rPr>
        <w:rFonts w:ascii="Wingdings" w:hAnsi="Wingdings" w:hint="default"/>
      </w:rPr>
    </w:lvl>
  </w:abstractNum>
  <w:abstractNum w:abstractNumId="29" w15:restartNumberingAfterBreak="0">
    <w:nsid w:val="5E6C1334"/>
    <w:multiLevelType w:val="multilevel"/>
    <w:tmpl w:val="C17E8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EBE7989"/>
    <w:multiLevelType w:val="hybridMultilevel"/>
    <w:tmpl w:val="C2FCA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C738BB"/>
    <w:multiLevelType w:val="hybridMultilevel"/>
    <w:tmpl w:val="8CA6503A"/>
    <w:lvl w:ilvl="0" w:tplc="A1B2C79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7F52FD"/>
    <w:multiLevelType w:val="hybridMultilevel"/>
    <w:tmpl w:val="1674A67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65C9229E"/>
    <w:multiLevelType w:val="hybridMultilevel"/>
    <w:tmpl w:val="23FAA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8C80D8D"/>
    <w:multiLevelType w:val="hybridMultilevel"/>
    <w:tmpl w:val="0C48680C"/>
    <w:lvl w:ilvl="0" w:tplc="65CEFF90">
      <w:start w:val="1"/>
      <w:numFmt w:val="bullet"/>
      <w:lvlText w:val=""/>
      <w:lvlJc w:val="left"/>
      <w:pPr>
        <w:ind w:left="720" w:hanging="360"/>
      </w:pPr>
      <w:rPr>
        <w:rFonts w:ascii="Symbol" w:hAnsi="Symbol" w:hint="default"/>
        <w:b/>
        <w:bCs/>
        <w:i w:val="0"/>
        <w:iCs w:val="0"/>
        <w:color w:val="00948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2F0D74"/>
    <w:multiLevelType w:val="hybridMultilevel"/>
    <w:tmpl w:val="A7BC6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2AB4FA7"/>
    <w:multiLevelType w:val="hybridMultilevel"/>
    <w:tmpl w:val="FDB496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4CE61CF"/>
    <w:multiLevelType w:val="hybridMultilevel"/>
    <w:tmpl w:val="53F40BA4"/>
    <w:lvl w:ilvl="0" w:tplc="FB3E082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763E6CFA"/>
    <w:multiLevelType w:val="hybridMultilevel"/>
    <w:tmpl w:val="EE4ED7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EC11F0"/>
    <w:multiLevelType w:val="hybridMultilevel"/>
    <w:tmpl w:val="C400D6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194730818">
    <w:abstractNumId w:val="34"/>
  </w:num>
  <w:num w:numId="2" w16cid:durableId="392895450">
    <w:abstractNumId w:val="24"/>
  </w:num>
  <w:num w:numId="3" w16cid:durableId="141970846">
    <w:abstractNumId w:val="7"/>
  </w:num>
  <w:num w:numId="4" w16cid:durableId="1071659206">
    <w:abstractNumId w:val="26"/>
  </w:num>
  <w:num w:numId="5" w16cid:durableId="1935935938">
    <w:abstractNumId w:val="0"/>
  </w:num>
  <w:num w:numId="6" w16cid:durableId="1102530270">
    <w:abstractNumId w:val="20"/>
  </w:num>
  <w:num w:numId="7" w16cid:durableId="806630756">
    <w:abstractNumId w:val="13"/>
  </w:num>
  <w:num w:numId="8" w16cid:durableId="792746525">
    <w:abstractNumId w:val="14"/>
  </w:num>
  <w:num w:numId="9" w16cid:durableId="1739014413">
    <w:abstractNumId w:val="3"/>
  </w:num>
  <w:num w:numId="10" w16cid:durableId="841165682">
    <w:abstractNumId w:val="33"/>
  </w:num>
  <w:num w:numId="11" w16cid:durableId="321009489">
    <w:abstractNumId w:val="27"/>
  </w:num>
  <w:num w:numId="12" w16cid:durableId="831718835">
    <w:abstractNumId w:val="29"/>
  </w:num>
  <w:num w:numId="13" w16cid:durableId="1714846837">
    <w:abstractNumId w:val="10"/>
  </w:num>
  <w:num w:numId="14" w16cid:durableId="1627925992">
    <w:abstractNumId w:val="30"/>
  </w:num>
  <w:num w:numId="15" w16cid:durableId="376861318">
    <w:abstractNumId w:val="32"/>
  </w:num>
  <w:num w:numId="16" w16cid:durableId="833565932">
    <w:abstractNumId w:val="1"/>
  </w:num>
  <w:num w:numId="17" w16cid:durableId="1531725833">
    <w:abstractNumId w:val="22"/>
  </w:num>
  <w:num w:numId="18" w16cid:durableId="1590508300">
    <w:abstractNumId w:val="2"/>
  </w:num>
  <w:num w:numId="19" w16cid:durableId="671764488">
    <w:abstractNumId w:val="39"/>
  </w:num>
  <w:num w:numId="20" w16cid:durableId="1902251391">
    <w:abstractNumId w:val="36"/>
  </w:num>
  <w:num w:numId="21" w16cid:durableId="1259753946">
    <w:abstractNumId w:val="25"/>
  </w:num>
  <w:num w:numId="22" w16cid:durableId="1189638537">
    <w:abstractNumId w:val="35"/>
  </w:num>
  <w:num w:numId="23" w16cid:durableId="1909882829">
    <w:abstractNumId w:val="18"/>
  </w:num>
  <w:num w:numId="24" w16cid:durableId="1315990891">
    <w:abstractNumId w:val="28"/>
  </w:num>
  <w:num w:numId="25" w16cid:durableId="379482971">
    <w:abstractNumId w:val="23"/>
  </w:num>
  <w:num w:numId="26" w16cid:durableId="1994601055">
    <w:abstractNumId w:val="16"/>
  </w:num>
  <w:num w:numId="27" w16cid:durableId="301347670">
    <w:abstractNumId w:val="17"/>
  </w:num>
  <w:num w:numId="28" w16cid:durableId="1936091727">
    <w:abstractNumId w:val="15"/>
  </w:num>
  <w:num w:numId="29" w16cid:durableId="706836422">
    <w:abstractNumId w:val="11"/>
  </w:num>
  <w:num w:numId="30" w16cid:durableId="1551961926">
    <w:abstractNumId w:val="12"/>
  </w:num>
  <w:num w:numId="31" w16cid:durableId="81267393">
    <w:abstractNumId w:val="31"/>
  </w:num>
  <w:num w:numId="32" w16cid:durableId="2026976754">
    <w:abstractNumId w:val="9"/>
  </w:num>
  <w:num w:numId="33" w16cid:durableId="1813793883">
    <w:abstractNumId w:val="38"/>
  </w:num>
  <w:num w:numId="34" w16cid:durableId="15573541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9884826">
    <w:abstractNumId w:val="5"/>
  </w:num>
  <w:num w:numId="36" w16cid:durableId="150298088">
    <w:abstractNumId w:val="21"/>
  </w:num>
  <w:num w:numId="37" w16cid:durableId="1592592175">
    <w:abstractNumId w:val="4"/>
  </w:num>
  <w:num w:numId="38" w16cid:durableId="1149981942">
    <w:abstractNumId w:val="8"/>
  </w:num>
  <w:num w:numId="39" w16cid:durableId="964315462">
    <w:abstractNumId w:val="19"/>
  </w:num>
  <w:num w:numId="40" w16cid:durableId="18803180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A1"/>
    <w:rsid w:val="000051B5"/>
    <w:rsid w:val="00012981"/>
    <w:rsid w:val="0001754D"/>
    <w:rsid w:val="0002549D"/>
    <w:rsid w:val="00025974"/>
    <w:rsid w:val="00040B00"/>
    <w:rsid w:val="0004100C"/>
    <w:rsid w:val="00057DBE"/>
    <w:rsid w:val="00061719"/>
    <w:rsid w:val="000633E0"/>
    <w:rsid w:val="000650AF"/>
    <w:rsid w:val="0006532B"/>
    <w:rsid w:val="00067523"/>
    <w:rsid w:val="00072746"/>
    <w:rsid w:val="000904DB"/>
    <w:rsid w:val="00090AA0"/>
    <w:rsid w:val="0009403B"/>
    <w:rsid w:val="000A0C49"/>
    <w:rsid w:val="000A49A7"/>
    <w:rsid w:val="000B3193"/>
    <w:rsid w:val="000C4950"/>
    <w:rsid w:val="000C795A"/>
    <w:rsid w:val="000D3C9C"/>
    <w:rsid w:val="000D55E8"/>
    <w:rsid w:val="000F2D30"/>
    <w:rsid w:val="000F39E0"/>
    <w:rsid w:val="000F4BBB"/>
    <w:rsid w:val="00102366"/>
    <w:rsid w:val="00105A7E"/>
    <w:rsid w:val="00110C00"/>
    <w:rsid w:val="00116009"/>
    <w:rsid w:val="00117969"/>
    <w:rsid w:val="001251FE"/>
    <w:rsid w:val="001364F5"/>
    <w:rsid w:val="00146193"/>
    <w:rsid w:val="00146589"/>
    <w:rsid w:val="00164307"/>
    <w:rsid w:val="001768FB"/>
    <w:rsid w:val="00177607"/>
    <w:rsid w:val="001813D1"/>
    <w:rsid w:val="001825E0"/>
    <w:rsid w:val="00183335"/>
    <w:rsid w:val="001838E0"/>
    <w:rsid w:val="00183DE1"/>
    <w:rsid w:val="001874E3"/>
    <w:rsid w:val="00187E13"/>
    <w:rsid w:val="0019225E"/>
    <w:rsid w:val="00195D9F"/>
    <w:rsid w:val="001962FD"/>
    <w:rsid w:val="00196A79"/>
    <w:rsid w:val="00197AF2"/>
    <w:rsid w:val="001A3AEB"/>
    <w:rsid w:val="001A3B8B"/>
    <w:rsid w:val="001A3EF1"/>
    <w:rsid w:val="001A52EF"/>
    <w:rsid w:val="001B7D30"/>
    <w:rsid w:val="001C3228"/>
    <w:rsid w:val="001C6725"/>
    <w:rsid w:val="001D1347"/>
    <w:rsid w:val="001D371C"/>
    <w:rsid w:val="001D6962"/>
    <w:rsid w:val="001D7778"/>
    <w:rsid w:val="001E00C4"/>
    <w:rsid w:val="001E5B77"/>
    <w:rsid w:val="001E7D68"/>
    <w:rsid w:val="001F0E86"/>
    <w:rsid w:val="001F267F"/>
    <w:rsid w:val="001F2C3E"/>
    <w:rsid w:val="001F4299"/>
    <w:rsid w:val="001F5CB0"/>
    <w:rsid w:val="0020209A"/>
    <w:rsid w:val="00203355"/>
    <w:rsid w:val="002104DA"/>
    <w:rsid w:val="002141C2"/>
    <w:rsid w:val="00214407"/>
    <w:rsid w:val="00215B96"/>
    <w:rsid w:val="00217D20"/>
    <w:rsid w:val="00220601"/>
    <w:rsid w:val="00240C02"/>
    <w:rsid w:val="00240CEA"/>
    <w:rsid w:val="002717E8"/>
    <w:rsid w:val="00273398"/>
    <w:rsid w:val="002758D3"/>
    <w:rsid w:val="00286E1C"/>
    <w:rsid w:val="00292AE6"/>
    <w:rsid w:val="002A3803"/>
    <w:rsid w:val="002A3EBF"/>
    <w:rsid w:val="002A4810"/>
    <w:rsid w:val="002A5249"/>
    <w:rsid w:val="002B03CC"/>
    <w:rsid w:val="002B0B6F"/>
    <w:rsid w:val="002C17D0"/>
    <w:rsid w:val="002C235A"/>
    <w:rsid w:val="002C758E"/>
    <w:rsid w:val="002C7C04"/>
    <w:rsid w:val="002E0792"/>
    <w:rsid w:val="002E6BC4"/>
    <w:rsid w:val="002E7C8B"/>
    <w:rsid w:val="002F07CE"/>
    <w:rsid w:val="002F3090"/>
    <w:rsid w:val="002F725F"/>
    <w:rsid w:val="002F7821"/>
    <w:rsid w:val="003058AE"/>
    <w:rsid w:val="00306FF8"/>
    <w:rsid w:val="00307907"/>
    <w:rsid w:val="003123B9"/>
    <w:rsid w:val="00312EBD"/>
    <w:rsid w:val="0031475F"/>
    <w:rsid w:val="0031503A"/>
    <w:rsid w:val="0031625A"/>
    <w:rsid w:val="00323C25"/>
    <w:rsid w:val="003254B5"/>
    <w:rsid w:val="0033142E"/>
    <w:rsid w:val="0033720E"/>
    <w:rsid w:val="00346089"/>
    <w:rsid w:val="00347F28"/>
    <w:rsid w:val="00350FC7"/>
    <w:rsid w:val="00351727"/>
    <w:rsid w:val="00364755"/>
    <w:rsid w:val="00371256"/>
    <w:rsid w:val="00374EED"/>
    <w:rsid w:val="0038057D"/>
    <w:rsid w:val="00383111"/>
    <w:rsid w:val="003859D2"/>
    <w:rsid w:val="003924CE"/>
    <w:rsid w:val="003B501B"/>
    <w:rsid w:val="003C7187"/>
    <w:rsid w:val="00400F1D"/>
    <w:rsid w:val="00403C5F"/>
    <w:rsid w:val="0041442D"/>
    <w:rsid w:val="00415BA9"/>
    <w:rsid w:val="004215FE"/>
    <w:rsid w:val="00421641"/>
    <w:rsid w:val="0042629B"/>
    <w:rsid w:val="00440164"/>
    <w:rsid w:val="0044134A"/>
    <w:rsid w:val="0044780E"/>
    <w:rsid w:val="004525B1"/>
    <w:rsid w:val="00453120"/>
    <w:rsid w:val="004613BE"/>
    <w:rsid w:val="004616E2"/>
    <w:rsid w:val="004623D4"/>
    <w:rsid w:val="00471156"/>
    <w:rsid w:val="0047473C"/>
    <w:rsid w:val="00476AF2"/>
    <w:rsid w:val="00481012"/>
    <w:rsid w:val="00486FC1"/>
    <w:rsid w:val="00490E1F"/>
    <w:rsid w:val="00492C02"/>
    <w:rsid w:val="00493F25"/>
    <w:rsid w:val="00494A01"/>
    <w:rsid w:val="00494A58"/>
    <w:rsid w:val="004A4883"/>
    <w:rsid w:val="004C02A2"/>
    <w:rsid w:val="004C04D7"/>
    <w:rsid w:val="004C0A09"/>
    <w:rsid w:val="004C3060"/>
    <w:rsid w:val="004C4705"/>
    <w:rsid w:val="004D6B55"/>
    <w:rsid w:val="004E4AF7"/>
    <w:rsid w:val="004E6FB3"/>
    <w:rsid w:val="004E7D96"/>
    <w:rsid w:val="004F4716"/>
    <w:rsid w:val="004F47E7"/>
    <w:rsid w:val="004F7EC1"/>
    <w:rsid w:val="005014C0"/>
    <w:rsid w:val="00501CEB"/>
    <w:rsid w:val="00507608"/>
    <w:rsid w:val="0051763B"/>
    <w:rsid w:val="00517CF4"/>
    <w:rsid w:val="005218D8"/>
    <w:rsid w:val="00534AD0"/>
    <w:rsid w:val="00535E9E"/>
    <w:rsid w:val="0053639C"/>
    <w:rsid w:val="00536C73"/>
    <w:rsid w:val="00543F78"/>
    <w:rsid w:val="00546DF7"/>
    <w:rsid w:val="00553312"/>
    <w:rsid w:val="0055459D"/>
    <w:rsid w:val="00562278"/>
    <w:rsid w:val="005863BA"/>
    <w:rsid w:val="0059336A"/>
    <w:rsid w:val="005B07F9"/>
    <w:rsid w:val="005B1D47"/>
    <w:rsid w:val="005B3E12"/>
    <w:rsid w:val="005B4398"/>
    <w:rsid w:val="005B503C"/>
    <w:rsid w:val="005B55B8"/>
    <w:rsid w:val="005C1589"/>
    <w:rsid w:val="005C622C"/>
    <w:rsid w:val="005C64CE"/>
    <w:rsid w:val="005D434E"/>
    <w:rsid w:val="005E0744"/>
    <w:rsid w:val="005E2425"/>
    <w:rsid w:val="005E3BB3"/>
    <w:rsid w:val="005F31E0"/>
    <w:rsid w:val="005F3399"/>
    <w:rsid w:val="005F6684"/>
    <w:rsid w:val="005F7F99"/>
    <w:rsid w:val="0060041C"/>
    <w:rsid w:val="00626A64"/>
    <w:rsid w:val="006304AE"/>
    <w:rsid w:val="0064372A"/>
    <w:rsid w:val="00651714"/>
    <w:rsid w:val="006532BF"/>
    <w:rsid w:val="00660CC5"/>
    <w:rsid w:val="00662ED8"/>
    <w:rsid w:val="00663023"/>
    <w:rsid w:val="006705E6"/>
    <w:rsid w:val="006829DD"/>
    <w:rsid w:val="00685B71"/>
    <w:rsid w:val="00690952"/>
    <w:rsid w:val="0069241E"/>
    <w:rsid w:val="00694A99"/>
    <w:rsid w:val="00696E78"/>
    <w:rsid w:val="006A1726"/>
    <w:rsid w:val="006C1D92"/>
    <w:rsid w:val="006C2790"/>
    <w:rsid w:val="006C29F5"/>
    <w:rsid w:val="006C2CBB"/>
    <w:rsid w:val="006C519D"/>
    <w:rsid w:val="006D1FC9"/>
    <w:rsid w:val="006D734A"/>
    <w:rsid w:val="006E647D"/>
    <w:rsid w:val="006E7493"/>
    <w:rsid w:val="006F635D"/>
    <w:rsid w:val="00700C77"/>
    <w:rsid w:val="00701E44"/>
    <w:rsid w:val="00715C36"/>
    <w:rsid w:val="00731219"/>
    <w:rsid w:val="007317A6"/>
    <w:rsid w:val="00733C72"/>
    <w:rsid w:val="007346ED"/>
    <w:rsid w:val="00740DEC"/>
    <w:rsid w:val="00741374"/>
    <w:rsid w:val="007436A8"/>
    <w:rsid w:val="00743AA0"/>
    <w:rsid w:val="00750006"/>
    <w:rsid w:val="00752C32"/>
    <w:rsid w:val="0075565A"/>
    <w:rsid w:val="00755769"/>
    <w:rsid w:val="0075719D"/>
    <w:rsid w:val="00760DD8"/>
    <w:rsid w:val="007623DC"/>
    <w:rsid w:val="007643D3"/>
    <w:rsid w:val="0076532C"/>
    <w:rsid w:val="00772B59"/>
    <w:rsid w:val="007741F2"/>
    <w:rsid w:val="0078069C"/>
    <w:rsid w:val="007811B8"/>
    <w:rsid w:val="00783569"/>
    <w:rsid w:val="0078360A"/>
    <w:rsid w:val="00783F60"/>
    <w:rsid w:val="00784DC2"/>
    <w:rsid w:val="007A4F90"/>
    <w:rsid w:val="007B269F"/>
    <w:rsid w:val="007D356C"/>
    <w:rsid w:val="007D4116"/>
    <w:rsid w:val="007D583B"/>
    <w:rsid w:val="007E25F1"/>
    <w:rsid w:val="007E648F"/>
    <w:rsid w:val="007E7F01"/>
    <w:rsid w:val="008156CA"/>
    <w:rsid w:val="008376CA"/>
    <w:rsid w:val="00843787"/>
    <w:rsid w:val="008455FB"/>
    <w:rsid w:val="00847EEC"/>
    <w:rsid w:val="008506DD"/>
    <w:rsid w:val="00853C94"/>
    <w:rsid w:val="00863F64"/>
    <w:rsid w:val="008657E0"/>
    <w:rsid w:val="00881B9A"/>
    <w:rsid w:val="008821EB"/>
    <w:rsid w:val="008842CC"/>
    <w:rsid w:val="00885B03"/>
    <w:rsid w:val="0088783C"/>
    <w:rsid w:val="00887923"/>
    <w:rsid w:val="00892275"/>
    <w:rsid w:val="008A33DA"/>
    <w:rsid w:val="008B07DD"/>
    <w:rsid w:val="008B2986"/>
    <w:rsid w:val="008B4542"/>
    <w:rsid w:val="008B73E4"/>
    <w:rsid w:val="008E0911"/>
    <w:rsid w:val="008E4F56"/>
    <w:rsid w:val="008E73D4"/>
    <w:rsid w:val="008F3619"/>
    <w:rsid w:val="008F450B"/>
    <w:rsid w:val="008F5726"/>
    <w:rsid w:val="00903363"/>
    <w:rsid w:val="0091253B"/>
    <w:rsid w:val="00915256"/>
    <w:rsid w:val="009273A0"/>
    <w:rsid w:val="009341F4"/>
    <w:rsid w:val="00935615"/>
    <w:rsid w:val="00936935"/>
    <w:rsid w:val="00936DCA"/>
    <w:rsid w:val="00945097"/>
    <w:rsid w:val="009479CB"/>
    <w:rsid w:val="0096221D"/>
    <w:rsid w:val="0096278F"/>
    <w:rsid w:val="00972E89"/>
    <w:rsid w:val="00973C15"/>
    <w:rsid w:val="00977913"/>
    <w:rsid w:val="00985BD9"/>
    <w:rsid w:val="00987FE3"/>
    <w:rsid w:val="009915A4"/>
    <w:rsid w:val="009A0016"/>
    <w:rsid w:val="009A549D"/>
    <w:rsid w:val="009B3295"/>
    <w:rsid w:val="009B36E2"/>
    <w:rsid w:val="009C3044"/>
    <w:rsid w:val="009C4CAF"/>
    <w:rsid w:val="009C754F"/>
    <w:rsid w:val="009D2FED"/>
    <w:rsid w:val="009D4472"/>
    <w:rsid w:val="009E78C4"/>
    <w:rsid w:val="009F0A43"/>
    <w:rsid w:val="009F4E69"/>
    <w:rsid w:val="009F5328"/>
    <w:rsid w:val="00A0617E"/>
    <w:rsid w:val="00A12AE9"/>
    <w:rsid w:val="00A168A7"/>
    <w:rsid w:val="00A22706"/>
    <w:rsid w:val="00A34FC9"/>
    <w:rsid w:val="00A36900"/>
    <w:rsid w:val="00A37FFA"/>
    <w:rsid w:val="00A4247E"/>
    <w:rsid w:val="00A44E67"/>
    <w:rsid w:val="00A469DB"/>
    <w:rsid w:val="00A50D12"/>
    <w:rsid w:val="00A51461"/>
    <w:rsid w:val="00A52866"/>
    <w:rsid w:val="00A574E4"/>
    <w:rsid w:val="00A6141B"/>
    <w:rsid w:val="00A61BD6"/>
    <w:rsid w:val="00A66C44"/>
    <w:rsid w:val="00A672ED"/>
    <w:rsid w:val="00A70F07"/>
    <w:rsid w:val="00A7477A"/>
    <w:rsid w:val="00A87EEC"/>
    <w:rsid w:val="00A91AC8"/>
    <w:rsid w:val="00AA098E"/>
    <w:rsid w:val="00AA7160"/>
    <w:rsid w:val="00AC2BF4"/>
    <w:rsid w:val="00AC755F"/>
    <w:rsid w:val="00AE0282"/>
    <w:rsid w:val="00AE39A2"/>
    <w:rsid w:val="00AE6E43"/>
    <w:rsid w:val="00AF7493"/>
    <w:rsid w:val="00B0004C"/>
    <w:rsid w:val="00B141AE"/>
    <w:rsid w:val="00B1744A"/>
    <w:rsid w:val="00B2011C"/>
    <w:rsid w:val="00B21FF0"/>
    <w:rsid w:val="00B23B2F"/>
    <w:rsid w:val="00B264AC"/>
    <w:rsid w:val="00B30E02"/>
    <w:rsid w:val="00B31CF0"/>
    <w:rsid w:val="00B4452A"/>
    <w:rsid w:val="00B53A48"/>
    <w:rsid w:val="00B54D42"/>
    <w:rsid w:val="00B55F17"/>
    <w:rsid w:val="00B60752"/>
    <w:rsid w:val="00B65C61"/>
    <w:rsid w:val="00B70B05"/>
    <w:rsid w:val="00B7366E"/>
    <w:rsid w:val="00B773B3"/>
    <w:rsid w:val="00B876F7"/>
    <w:rsid w:val="00B96A36"/>
    <w:rsid w:val="00BA0362"/>
    <w:rsid w:val="00BA11DA"/>
    <w:rsid w:val="00BA6B66"/>
    <w:rsid w:val="00BA79FD"/>
    <w:rsid w:val="00BB3E92"/>
    <w:rsid w:val="00BB4A88"/>
    <w:rsid w:val="00BC03C1"/>
    <w:rsid w:val="00BC12D7"/>
    <w:rsid w:val="00BD0FCE"/>
    <w:rsid w:val="00BD2BF2"/>
    <w:rsid w:val="00BE6FF0"/>
    <w:rsid w:val="00BF4521"/>
    <w:rsid w:val="00BF61B0"/>
    <w:rsid w:val="00BF735C"/>
    <w:rsid w:val="00C07A04"/>
    <w:rsid w:val="00C1094D"/>
    <w:rsid w:val="00C111DD"/>
    <w:rsid w:val="00C118E2"/>
    <w:rsid w:val="00C20D98"/>
    <w:rsid w:val="00C26D93"/>
    <w:rsid w:val="00C350B0"/>
    <w:rsid w:val="00C3541E"/>
    <w:rsid w:val="00C360DF"/>
    <w:rsid w:val="00C40EA0"/>
    <w:rsid w:val="00C411EF"/>
    <w:rsid w:val="00C41D48"/>
    <w:rsid w:val="00C51C91"/>
    <w:rsid w:val="00C5296A"/>
    <w:rsid w:val="00C54498"/>
    <w:rsid w:val="00C560FE"/>
    <w:rsid w:val="00C65CD9"/>
    <w:rsid w:val="00C76718"/>
    <w:rsid w:val="00C80986"/>
    <w:rsid w:val="00C82386"/>
    <w:rsid w:val="00C9083C"/>
    <w:rsid w:val="00CA3528"/>
    <w:rsid w:val="00CB20A8"/>
    <w:rsid w:val="00CC21C2"/>
    <w:rsid w:val="00CC430B"/>
    <w:rsid w:val="00CE0028"/>
    <w:rsid w:val="00CE5055"/>
    <w:rsid w:val="00CE51B4"/>
    <w:rsid w:val="00CF15D9"/>
    <w:rsid w:val="00CF695D"/>
    <w:rsid w:val="00D043A7"/>
    <w:rsid w:val="00D04B95"/>
    <w:rsid w:val="00D07C36"/>
    <w:rsid w:val="00D14CB2"/>
    <w:rsid w:val="00D2371E"/>
    <w:rsid w:val="00D353B3"/>
    <w:rsid w:val="00D610DE"/>
    <w:rsid w:val="00D61657"/>
    <w:rsid w:val="00D61A51"/>
    <w:rsid w:val="00D61C96"/>
    <w:rsid w:val="00D67631"/>
    <w:rsid w:val="00D73E39"/>
    <w:rsid w:val="00D74F33"/>
    <w:rsid w:val="00D777DE"/>
    <w:rsid w:val="00D80C53"/>
    <w:rsid w:val="00D84796"/>
    <w:rsid w:val="00D8676C"/>
    <w:rsid w:val="00D87308"/>
    <w:rsid w:val="00D87935"/>
    <w:rsid w:val="00D9545F"/>
    <w:rsid w:val="00D95F5B"/>
    <w:rsid w:val="00DA48E6"/>
    <w:rsid w:val="00DA4B27"/>
    <w:rsid w:val="00DA7BB0"/>
    <w:rsid w:val="00DC51E3"/>
    <w:rsid w:val="00DC699E"/>
    <w:rsid w:val="00DE11A3"/>
    <w:rsid w:val="00DF2EC2"/>
    <w:rsid w:val="00DF530F"/>
    <w:rsid w:val="00DF7C5D"/>
    <w:rsid w:val="00E022F2"/>
    <w:rsid w:val="00E02AEF"/>
    <w:rsid w:val="00E05555"/>
    <w:rsid w:val="00E10409"/>
    <w:rsid w:val="00E105A9"/>
    <w:rsid w:val="00E113BE"/>
    <w:rsid w:val="00E1253F"/>
    <w:rsid w:val="00E15609"/>
    <w:rsid w:val="00E21291"/>
    <w:rsid w:val="00E22E01"/>
    <w:rsid w:val="00E2573D"/>
    <w:rsid w:val="00E356DA"/>
    <w:rsid w:val="00E4425C"/>
    <w:rsid w:val="00E459B2"/>
    <w:rsid w:val="00E46BFF"/>
    <w:rsid w:val="00E52C6E"/>
    <w:rsid w:val="00E5517A"/>
    <w:rsid w:val="00E55A2E"/>
    <w:rsid w:val="00E57201"/>
    <w:rsid w:val="00E65E36"/>
    <w:rsid w:val="00E6656C"/>
    <w:rsid w:val="00E70BAC"/>
    <w:rsid w:val="00E71072"/>
    <w:rsid w:val="00E7754A"/>
    <w:rsid w:val="00E777D0"/>
    <w:rsid w:val="00E81E34"/>
    <w:rsid w:val="00E90B78"/>
    <w:rsid w:val="00E93E6D"/>
    <w:rsid w:val="00E94FA7"/>
    <w:rsid w:val="00E97385"/>
    <w:rsid w:val="00EA7AFC"/>
    <w:rsid w:val="00EB6450"/>
    <w:rsid w:val="00EC0538"/>
    <w:rsid w:val="00EC1DF9"/>
    <w:rsid w:val="00EC2D9B"/>
    <w:rsid w:val="00ED6EDE"/>
    <w:rsid w:val="00ED7ADD"/>
    <w:rsid w:val="00EE022C"/>
    <w:rsid w:val="00EE04CA"/>
    <w:rsid w:val="00EE04EB"/>
    <w:rsid w:val="00EE350A"/>
    <w:rsid w:val="00EE76E7"/>
    <w:rsid w:val="00F031CE"/>
    <w:rsid w:val="00F15A5A"/>
    <w:rsid w:val="00F210A5"/>
    <w:rsid w:val="00F27446"/>
    <w:rsid w:val="00F35AD6"/>
    <w:rsid w:val="00F41E38"/>
    <w:rsid w:val="00F42EC6"/>
    <w:rsid w:val="00F4705E"/>
    <w:rsid w:val="00F54306"/>
    <w:rsid w:val="00F7068D"/>
    <w:rsid w:val="00F77C7C"/>
    <w:rsid w:val="00FA38A1"/>
    <w:rsid w:val="00FB24C4"/>
    <w:rsid w:val="00FB35E3"/>
    <w:rsid w:val="00FC0050"/>
    <w:rsid w:val="00FC1B7A"/>
    <w:rsid w:val="00FC358E"/>
    <w:rsid w:val="00FD0858"/>
    <w:rsid w:val="00FD2A42"/>
    <w:rsid w:val="00FD37B8"/>
    <w:rsid w:val="00FD69B6"/>
    <w:rsid w:val="00FE520E"/>
    <w:rsid w:val="00FF79DD"/>
    <w:rsid w:val="01E0AC3A"/>
    <w:rsid w:val="05E6D63F"/>
    <w:rsid w:val="0C5CD048"/>
    <w:rsid w:val="0FD1E015"/>
    <w:rsid w:val="1043DCBB"/>
    <w:rsid w:val="124C74ED"/>
    <w:rsid w:val="1EFBF73E"/>
    <w:rsid w:val="21823F69"/>
    <w:rsid w:val="3384296D"/>
    <w:rsid w:val="34A0991D"/>
    <w:rsid w:val="3585FA0F"/>
    <w:rsid w:val="3B405CDA"/>
    <w:rsid w:val="48DBAC21"/>
    <w:rsid w:val="62CB72A5"/>
    <w:rsid w:val="650F1D28"/>
    <w:rsid w:val="65FAF295"/>
    <w:rsid w:val="6EC54207"/>
    <w:rsid w:val="7D32B1F6"/>
    <w:rsid w:val="7F803FDA"/>
    <w:rsid w:val="7FA6BD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CFDF8"/>
  <w15:chartTrackingRefBased/>
  <w15:docId w15:val="{20C8CE48-FD8B-4CD0-BE76-E5830050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A58"/>
  </w:style>
  <w:style w:type="paragraph" w:styleId="Titre1">
    <w:name w:val="heading 1"/>
    <w:basedOn w:val="Normal"/>
    <w:next w:val="Normal"/>
    <w:link w:val="Titre1Car"/>
    <w:uiPriority w:val="9"/>
    <w:qFormat/>
    <w:rsid w:val="001C3228"/>
    <w:pPr>
      <w:numPr>
        <w:numId w:val="8"/>
      </w:numPr>
      <w:spacing w:before="240" w:after="240"/>
      <w:ind w:left="357" w:hanging="357"/>
      <w:jc w:val="both"/>
      <w:outlineLvl w:val="0"/>
    </w:pPr>
    <w:rPr>
      <w:rFonts w:ascii="Josefin Sans" w:hAnsi="Josefin Sans" w:cs="Tahoma"/>
      <w:b/>
      <w:sz w:val="40"/>
      <w:szCs w:val="40"/>
    </w:rPr>
  </w:style>
  <w:style w:type="paragraph" w:styleId="Titre2">
    <w:name w:val="heading 2"/>
    <w:basedOn w:val="Titre1"/>
    <w:next w:val="Normal"/>
    <w:link w:val="Titre2Car"/>
    <w:uiPriority w:val="9"/>
    <w:unhideWhenUsed/>
    <w:qFormat/>
    <w:rsid w:val="001C3228"/>
    <w:pPr>
      <w:numPr>
        <w:ilvl w:val="1"/>
      </w:numPr>
      <w:outlineLvl w:val="1"/>
    </w:pPr>
    <w:rPr>
      <w:sz w:val="32"/>
      <w:szCs w:val="32"/>
    </w:rPr>
  </w:style>
  <w:style w:type="paragraph" w:styleId="Titre3">
    <w:name w:val="heading 3"/>
    <w:basedOn w:val="Titre2"/>
    <w:next w:val="Normal"/>
    <w:link w:val="Titre3Car"/>
    <w:uiPriority w:val="9"/>
    <w:unhideWhenUsed/>
    <w:qFormat/>
    <w:rsid w:val="001A52EF"/>
    <w:pPr>
      <w:ind w:left="142"/>
      <w:outlineLvl w:val="2"/>
    </w:pPr>
    <w:rPr>
      <w:b w:val="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EBF"/>
    <w:pPr>
      <w:tabs>
        <w:tab w:val="center" w:pos="4536"/>
        <w:tab w:val="right" w:pos="9072"/>
      </w:tabs>
      <w:spacing w:after="0" w:line="240" w:lineRule="auto"/>
    </w:pPr>
  </w:style>
  <w:style w:type="character" w:customStyle="1" w:styleId="En-tteCar">
    <w:name w:val="En-tête Car"/>
    <w:basedOn w:val="Policepardfaut"/>
    <w:link w:val="En-tte"/>
    <w:uiPriority w:val="99"/>
    <w:rsid w:val="002A3EBF"/>
  </w:style>
  <w:style w:type="paragraph" w:styleId="Pieddepage">
    <w:name w:val="footer"/>
    <w:basedOn w:val="Normal"/>
    <w:link w:val="PieddepageCar"/>
    <w:uiPriority w:val="99"/>
    <w:unhideWhenUsed/>
    <w:rsid w:val="002A3E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EBF"/>
  </w:style>
  <w:style w:type="paragraph" w:styleId="Textedebulles">
    <w:name w:val="Balloon Text"/>
    <w:basedOn w:val="Normal"/>
    <w:link w:val="TextedebullesCar"/>
    <w:uiPriority w:val="99"/>
    <w:semiHidden/>
    <w:unhideWhenUsed/>
    <w:rsid w:val="002A3E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3EBF"/>
    <w:rPr>
      <w:rFonts w:ascii="Segoe UI" w:hAnsi="Segoe UI" w:cs="Segoe UI"/>
      <w:sz w:val="18"/>
      <w:szCs w:val="18"/>
    </w:rPr>
  </w:style>
  <w:style w:type="paragraph" w:styleId="NormalWeb">
    <w:name w:val="Normal (Web)"/>
    <w:basedOn w:val="Normal"/>
    <w:uiPriority w:val="99"/>
    <w:semiHidden/>
    <w:unhideWhenUsed/>
    <w:rsid w:val="00C350B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Normal4Table">
    <w:name w:val="Normal 4 Table"/>
    <w:basedOn w:val="Normal"/>
    <w:qFormat/>
    <w:rsid w:val="000129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00" w:lineRule="atLeast"/>
      <w:textAlignment w:val="baseline"/>
    </w:pPr>
    <w:rPr>
      <w:rFonts w:ascii="Arial" w:eastAsia="MS Mincho" w:hAnsi="Arial" w:cs="ArialMT"/>
      <w:color w:val="000000"/>
      <w:sz w:val="21"/>
      <w:szCs w:val="21"/>
    </w:rPr>
  </w:style>
  <w:style w:type="paragraph" w:customStyle="1" w:styleId="carerstyle">
    <w:name w:val="_carer style"/>
    <w:basedOn w:val="Normal"/>
    <w:qFormat/>
    <w:rsid w:val="00012981"/>
    <w:pPr>
      <w:spacing w:after="200" w:line="300" w:lineRule="exact"/>
      <w:jc w:val="both"/>
    </w:pPr>
    <w:rPr>
      <w:rFonts w:ascii="Arial" w:eastAsia="MS Mincho" w:hAnsi="Arial" w:cs="Times New Roman"/>
      <w:sz w:val="20"/>
      <w:szCs w:val="20"/>
      <w:lang w:eastAsia="ja-JP"/>
    </w:rPr>
  </w:style>
  <w:style w:type="table" w:styleId="Grilledutableau">
    <w:name w:val="Table Grid"/>
    <w:basedOn w:val="TableauNormal"/>
    <w:uiPriority w:val="59"/>
    <w:rsid w:val="001D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C3228"/>
    <w:rPr>
      <w:rFonts w:ascii="Josefin Sans" w:hAnsi="Josefin Sans" w:cs="Tahoma"/>
      <w:b/>
      <w:sz w:val="40"/>
      <w:szCs w:val="40"/>
      <w:lang w:val="fr-FR"/>
    </w:rPr>
  </w:style>
  <w:style w:type="character" w:customStyle="1" w:styleId="Titre2Car">
    <w:name w:val="Titre 2 Car"/>
    <w:basedOn w:val="Policepardfaut"/>
    <w:link w:val="Titre2"/>
    <w:uiPriority w:val="9"/>
    <w:rsid w:val="001C3228"/>
    <w:rPr>
      <w:rFonts w:ascii="Josefin Sans" w:hAnsi="Josefin Sans" w:cs="Tahoma"/>
      <w:b/>
      <w:sz w:val="32"/>
      <w:szCs w:val="32"/>
      <w:lang w:val="fr-FR"/>
    </w:rPr>
  </w:style>
  <w:style w:type="paragraph" w:styleId="Paragraphedeliste">
    <w:name w:val="List Paragraph"/>
    <w:basedOn w:val="Normal"/>
    <w:uiPriority w:val="34"/>
    <w:qFormat/>
    <w:rsid w:val="001813D1"/>
    <w:pPr>
      <w:spacing w:after="200" w:line="276" w:lineRule="auto"/>
      <w:ind w:left="720"/>
      <w:contextualSpacing/>
    </w:pPr>
    <w:rPr>
      <w:rFonts w:asciiTheme="majorHAnsi" w:eastAsiaTheme="majorEastAsia" w:hAnsiTheme="majorHAnsi" w:cstheme="majorBidi"/>
      <w:lang w:eastAsia="fr-FR"/>
    </w:rPr>
  </w:style>
  <w:style w:type="paragraph" w:styleId="Titre">
    <w:name w:val="Title"/>
    <w:basedOn w:val="Normal"/>
    <w:next w:val="Normal"/>
    <w:link w:val="TitreCar"/>
    <w:uiPriority w:val="10"/>
    <w:qFormat/>
    <w:rsid w:val="00181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3D1"/>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E648F"/>
    <w:pPr>
      <w:keepNext/>
      <w:keepLines/>
      <w:spacing w:after="0"/>
      <w:outlineLvl w:val="9"/>
    </w:pPr>
    <w:rPr>
      <w:rFonts w:asciiTheme="majorHAnsi" w:hAnsiTheme="majorHAnsi"/>
      <w:smallCaps/>
      <w:color w:val="2F5496" w:themeColor="accent1" w:themeShade="BF"/>
      <w:sz w:val="32"/>
      <w:szCs w:val="32"/>
      <w:lang w:eastAsia="en-GB"/>
    </w:rPr>
  </w:style>
  <w:style w:type="paragraph" w:styleId="TM1">
    <w:name w:val="toc 1"/>
    <w:basedOn w:val="Normal"/>
    <w:next w:val="Normal"/>
    <w:autoRedefine/>
    <w:uiPriority w:val="39"/>
    <w:unhideWhenUsed/>
    <w:rsid w:val="0042629B"/>
    <w:pPr>
      <w:tabs>
        <w:tab w:val="right" w:leader="dot" w:pos="9060"/>
      </w:tabs>
      <w:spacing w:after="100"/>
      <w:ind w:left="284" w:hanging="142"/>
    </w:pPr>
  </w:style>
  <w:style w:type="paragraph" w:styleId="TM2">
    <w:name w:val="toc 2"/>
    <w:basedOn w:val="Normal"/>
    <w:next w:val="Normal"/>
    <w:autoRedefine/>
    <w:uiPriority w:val="39"/>
    <w:unhideWhenUsed/>
    <w:rsid w:val="007E648F"/>
    <w:pPr>
      <w:spacing w:after="100"/>
      <w:ind w:left="220"/>
    </w:pPr>
  </w:style>
  <w:style w:type="character" w:styleId="Lienhypertexte">
    <w:name w:val="Hyperlink"/>
    <w:basedOn w:val="Policepardfaut"/>
    <w:uiPriority w:val="99"/>
    <w:unhideWhenUsed/>
    <w:rsid w:val="007E648F"/>
    <w:rPr>
      <w:color w:val="0563C1" w:themeColor="hyperlink"/>
      <w:u w:val="single"/>
    </w:rPr>
  </w:style>
  <w:style w:type="character" w:customStyle="1" w:styleId="Titre3Car">
    <w:name w:val="Titre 3 Car"/>
    <w:basedOn w:val="Policepardfaut"/>
    <w:link w:val="Titre3"/>
    <w:uiPriority w:val="9"/>
    <w:rsid w:val="001A52EF"/>
    <w:rPr>
      <w:rFonts w:ascii="Tahoma" w:eastAsiaTheme="majorEastAsia" w:hAnsi="Tahoma" w:cstheme="majorBidi"/>
      <w:b/>
      <w:smallCaps/>
      <w:color w:val="154B57"/>
      <w:spacing w:val="5"/>
      <w:sz w:val="20"/>
      <w:szCs w:val="20"/>
      <w:lang w:val="fr-FR" w:eastAsia="fr-FR"/>
    </w:rPr>
  </w:style>
  <w:style w:type="paragraph" w:styleId="Notedebasdepage">
    <w:name w:val="footnote text"/>
    <w:basedOn w:val="Normal"/>
    <w:link w:val="NotedebasdepageCar"/>
    <w:uiPriority w:val="99"/>
    <w:semiHidden/>
    <w:unhideWhenUsed/>
    <w:rsid w:val="005B3E12"/>
    <w:pPr>
      <w:spacing w:after="0" w:line="240" w:lineRule="auto"/>
    </w:pPr>
    <w:rPr>
      <w:rFonts w:ascii="Cambria" w:hAnsi="Cambria" w:cs="Times New Roman"/>
      <w:sz w:val="20"/>
      <w:szCs w:val="20"/>
      <w:lang w:eastAsia="x-none"/>
    </w:rPr>
  </w:style>
  <w:style w:type="character" w:customStyle="1" w:styleId="NotedebasdepageCar">
    <w:name w:val="Note de bas de page Car"/>
    <w:basedOn w:val="Policepardfaut"/>
    <w:link w:val="Notedebasdepage"/>
    <w:uiPriority w:val="99"/>
    <w:semiHidden/>
    <w:rsid w:val="005B3E12"/>
    <w:rPr>
      <w:rFonts w:ascii="Cambria" w:hAnsi="Cambria" w:cs="Times New Roman"/>
      <w:sz w:val="20"/>
      <w:szCs w:val="20"/>
      <w:lang w:val="fr-FR" w:eastAsia="x-none"/>
    </w:rPr>
  </w:style>
  <w:style w:type="character" w:styleId="Appelnotedebasdep">
    <w:name w:val="footnote reference"/>
    <w:uiPriority w:val="99"/>
    <w:semiHidden/>
    <w:unhideWhenUsed/>
    <w:rsid w:val="005B3E12"/>
    <w:rPr>
      <w:vertAlign w:val="superscript"/>
    </w:rPr>
  </w:style>
  <w:style w:type="paragraph" w:styleId="Sansinterligne">
    <w:name w:val="No Spacing"/>
    <w:uiPriority w:val="1"/>
    <w:qFormat/>
    <w:rsid w:val="005B3E12"/>
    <w:pPr>
      <w:spacing w:after="0" w:line="240" w:lineRule="auto"/>
    </w:pPr>
    <w:rPr>
      <w:rFonts w:asciiTheme="majorHAnsi" w:eastAsiaTheme="majorEastAsia" w:hAnsiTheme="majorHAnsi" w:cstheme="majorBidi"/>
      <w:lang w:eastAsia="fr-FR"/>
    </w:rPr>
  </w:style>
  <w:style w:type="character" w:styleId="Mentionnonrsolue">
    <w:name w:val="Unresolved Mention"/>
    <w:basedOn w:val="Policepardfaut"/>
    <w:uiPriority w:val="99"/>
    <w:semiHidden/>
    <w:unhideWhenUsed/>
    <w:rsid w:val="00C5296A"/>
    <w:rPr>
      <w:color w:val="605E5C"/>
      <w:shd w:val="clear" w:color="auto" w:fill="E1DFDD"/>
    </w:rPr>
  </w:style>
  <w:style w:type="paragraph" w:customStyle="1" w:styleId="paragraph">
    <w:name w:val="paragraph"/>
    <w:basedOn w:val="Normal"/>
    <w:rsid w:val="008E09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Policepardfaut"/>
    <w:rsid w:val="008E0911"/>
  </w:style>
  <w:style w:type="character" w:customStyle="1" w:styleId="eop">
    <w:name w:val="eop"/>
    <w:basedOn w:val="Policepardfaut"/>
    <w:rsid w:val="008E0911"/>
  </w:style>
  <w:style w:type="paragraph" w:styleId="Rvision">
    <w:name w:val="Revision"/>
    <w:hidden/>
    <w:uiPriority w:val="99"/>
    <w:semiHidden/>
    <w:rsid w:val="00936DCA"/>
    <w:pPr>
      <w:spacing w:after="0" w:line="240" w:lineRule="auto"/>
    </w:pPr>
  </w:style>
  <w:style w:type="character" w:customStyle="1" w:styleId="ui-provider">
    <w:name w:val="ui-provider"/>
    <w:basedOn w:val="Policepardfaut"/>
    <w:rsid w:val="004C3060"/>
  </w:style>
  <w:style w:type="paragraph" w:customStyle="1" w:styleId="Default">
    <w:name w:val="Default"/>
    <w:rsid w:val="00197AF2"/>
    <w:pPr>
      <w:autoSpaceDE w:val="0"/>
      <w:autoSpaceDN w:val="0"/>
      <w:adjustRightInd w:val="0"/>
      <w:spacing w:after="0" w:line="240" w:lineRule="auto"/>
    </w:pPr>
    <w:rPr>
      <w:rFonts w:ascii="Josefin Sans" w:hAnsi="Josefin Sans" w:cs="Josefi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658">
      <w:bodyDiv w:val="1"/>
      <w:marLeft w:val="0"/>
      <w:marRight w:val="0"/>
      <w:marTop w:val="0"/>
      <w:marBottom w:val="0"/>
      <w:divBdr>
        <w:top w:val="none" w:sz="0" w:space="0" w:color="auto"/>
        <w:left w:val="none" w:sz="0" w:space="0" w:color="auto"/>
        <w:bottom w:val="none" w:sz="0" w:space="0" w:color="auto"/>
        <w:right w:val="none" w:sz="0" w:space="0" w:color="auto"/>
      </w:divBdr>
    </w:div>
    <w:div w:id="105660116">
      <w:bodyDiv w:val="1"/>
      <w:marLeft w:val="0"/>
      <w:marRight w:val="0"/>
      <w:marTop w:val="0"/>
      <w:marBottom w:val="0"/>
      <w:divBdr>
        <w:top w:val="none" w:sz="0" w:space="0" w:color="auto"/>
        <w:left w:val="none" w:sz="0" w:space="0" w:color="auto"/>
        <w:bottom w:val="none" w:sz="0" w:space="0" w:color="auto"/>
        <w:right w:val="none" w:sz="0" w:space="0" w:color="auto"/>
      </w:divBdr>
      <w:divsChild>
        <w:div w:id="24723093">
          <w:marLeft w:val="1152"/>
          <w:marRight w:val="0"/>
          <w:marTop w:val="0"/>
          <w:marBottom w:val="0"/>
          <w:divBdr>
            <w:top w:val="none" w:sz="0" w:space="0" w:color="auto"/>
            <w:left w:val="none" w:sz="0" w:space="0" w:color="auto"/>
            <w:bottom w:val="none" w:sz="0" w:space="0" w:color="auto"/>
            <w:right w:val="none" w:sz="0" w:space="0" w:color="auto"/>
          </w:divBdr>
        </w:div>
        <w:div w:id="321275584">
          <w:marLeft w:val="1152"/>
          <w:marRight w:val="0"/>
          <w:marTop w:val="0"/>
          <w:marBottom w:val="0"/>
          <w:divBdr>
            <w:top w:val="none" w:sz="0" w:space="0" w:color="auto"/>
            <w:left w:val="none" w:sz="0" w:space="0" w:color="auto"/>
            <w:bottom w:val="none" w:sz="0" w:space="0" w:color="auto"/>
            <w:right w:val="none" w:sz="0" w:space="0" w:color="auto"/>
          </w:divBdr>
        </w:div>
        <w:div w:id="1015420701">
          <w:marLeft w:val="1152"/>
          <w:marRight w:val="0"/>
          <w:marTop w:val="0"/>
          <w:marBottom w:val="0"/>
          <w:divBdr>
            <w:top w:val="none" w:sz="0" w:space="0" w:color="auto"/>
            <w:left w:val="none" w:sz="0" w:space="0" w:color="auto"/>
            <w:bottom w:val="none" w:sz="0" w:space="0" w:color="auto"/>
            <w:right w:val="none" w:sz="0" w:space="0" w:color="auto"/>
          </w:divBdr>
        </w:div>
      </w:divsChild>
    </w:div>
    <w:div w:id="225839398">
      <w:bodyDiv w:val="1"/>
      <w:marLeft w:val="0"/>
      <w:marRight w:val="0"/>
      <w:marTop w:val="0"/>
      <w:marBottom w:val="0"/>
      <w:divBdr>
        <w:top w:val="none" w:sz="0" w:space="0" w:color="auto"/>
        <w:left w:val="none" w:sz="0" w:space="0" w:color="auto"/>
        <w:bottom w:val="none" w:sz="0" w:space="0" w:color="auto"/>
        <w:right w:val="none" w:sz="0" w:space="0" w:color="auto"/>
      </w:divBdr>
      <w:divsChild>
        <w:div w:id="186605573">
          <w:marLeft w:val="0"/>
          <w:marRight w:val="0"/>
          <w:marTop w:val="0"/>
          <w:marBottom w:val="0"/>
          <w:divBdr>
            <w:top w:val="none" w:sz="0" w:space="0" w:color="auto"/>
            <w:left w:val="none" w:sz="0" w:space="0" w:color="auto"/>
            <w:bottom w:val="none" w:sz="0" w:space="0" w:color="auto"/>
            <w:right w:val="none" w:sz="0" w:space="0" w:color="auto"/>
          </w:divBdr>
        </w:div>
        <w:div w:id="397634648">
          <w:marLeft w:val="0"/>
          <w:marRight w:val="0"/>
          <w:marTop w:val="0"/>
          <w:marBottom w:val="0"/>
          <w:divBdr>
            <w:top w:val="none" w:sz="0" w:space="0" w:color="auto"/>
            <w:left w:val="none" w:sz="0" w:space="0" w:color="auto"/>
            <w:bottom w:val="none" w:sz="0" w:space="0" w:color="auto"/>
            <w:right w:val="none" w:sz="0" w:space="0" w:color="auto"/>
          </w:divBdr>
          <w:divsChild>
            <w:div w:id="1982030355">
              <w:marLeft w:val="0"/>
              <w:marRight w:val="0"/>
              <w:marTop w:val="0"/>
              <w:marBottom w:val="0"/>
              <w:divBdr>
                <w:top w:val="none" w:sz="0" w:space="0" w:color="auto"/>
                <w:left w:val="none" w:sz="0" w:space="0" w:color="auto"/>
                <w:bottom w:val="none" w:sz="0" w:space="0" w:color="auto"/>
                <w:right w:val="none" w:sz="0" w:space="0" w:color="auto"/>
              </w:divBdr>
            </w:div>
          </w:divsChild>
        </w:div>
        <w:div w:id="1669938364">
          <w:marLeft w:val="0"/>
          <w:marRight w:val="0"/>
          <w:marTop w:val="0"/>
          <w:marBottom w:val="0"/>
          <w:divBdr>
            <w:top w:val="none" w:sz="0" w:space="0" w:color="auto"/>
            <w:left w:val="none" w:sz="0" w:space="0" w:color="auto"/>
            <w:bottom w:val="none" w:sz="0" w:space="0" w:color="auto"/>
            <w:right w:val="none" w:sz="0" w:space="0" w:color="auto"/>
          </w:divBdr>
          <w:divsChild>
            <w:div w:id="120803846">
              <w:marLeft w:val="0"/>
              <w:marRight w:val="0"/>
              <w:marTop w:val="0"/>
              <w:marBottom w:val="0"/>
              <w:divBdr>
                <w:top w:val="none" w:sz="0" w:space="0" w:color="auto"/>
                <w:left w:val="none" w:sz="0" w:space="0" w:color="auto"/>
                <w:bottom w:val="none" w:sz="0" w:space="0" w:color="auto"/>
                <w:right w:val="none" w:sz="0" w:space="0" w:color="auto"/>
              </w:divBdr>
            </w:div>
            <w:div w:id="866064215">
              <w:marLeft w:val="0"/>
              <w:marRight w:val="0"/>
              <w:marTop w:val="0"/>
              <w:marBottom w:val="0"/>
              <w:divBdr>
                <w:top w:val="none" w:sz="0" w:space="0" w:color="auto"/>
                <w:left w:val="none" w:sz="0" w:space="0" w:color="auto"/>
                <w:bottom w:val="none" w:sz="0" w:space="0" w:color="auto"/>
                <w:right w:val="none" w:sz="0" w:space="0" w:color="auto"/>
              </w:divBdr>
            </w:div>
            <w:div w:id="1356733021">
              <w:marLeft w:val="0"/>
              <w:marRight w:val="0"/>
              <w:marTop w:val="0"/>
              <w:marBottom w:val="0"/>
              <w:divBdr>
                <w:top w:val="none" w:sz="0" w:space="0" w:color="auto"/>
                <w:left w:val="none" w:sz="0" w:space="0" w:color="auto"/>
                <w:bottom w:val="none" w:sz="0" w:space="0" w:color="auto"/>
                <w:right w:val="none" w:sz="0" w:space="0" w:color="auto"/>
              </w:divBdr>
            </w:div>
            <w:div w:id="1451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078">
      <w:bodyDiv w:val="1"/>
      <w:marLeft w:val="0"/>
      <w:marRight w:val="0"/>
      <w:marTop w:val="0"/>
      <w:marBottom w:val="0"/>
      <w:divBdr>
        <w:top w:val="none" w:sz="0" w:space="0" w:color="auto"/>
        <w:left w:val="none" w:sz="0" w:space="0" w:color="auto"/>
        <w:bottom w:val="none" w:sz="0" w:space="0" w:color="auto"/>
        <w:right w:val="none" w:sz="0" w:space="0" w:color="auto"/>
      </w:divBdr>
    </w:div>
    <w:div w:id="802578481">
      <w:bodyDiv w:val="1"/>
      <w:marLeft w:val="0"/>
      <w:marRight w:val="0"/>
      <w:marTop w:val="0"/>
      <w:marBottom w:val="0"/>
      <w:divBdr>
        <w:top w:val="none" w:sz="0" w:space="0" w:color="auto"/>
        <w:left w:val="none" w:sz="0" w:space="0" w:color="auto"/>
        <w:bottom w:val="none" w:sz="0" w:space="0" w:color="auto"/>
        <w:right w:val="none" w:sz="0" w:space="0" w:color="auto"/>
      </w:divBdr>
    </w:div>
    <w:div w:id="915437907">
      <w:bodyDiv w:val="1"/>
      <w:marLeft w:val="0"/>
      <w:marRight w:val="0"/>
      <w:marTop w:val="0"/>
      <w:marBottom w:val="0"/>
      <w:divBdr>
        <w:top w:val="none" w:sz="0" w:space="0" w:color="auto"/>
        <w:left w:val="none" w:sz="0" w:space="0" w:color="auto"/>
        <w:bottom w:val="none" w:sz="0" w:space="0" w:color="auto"/>
        <w:right w:val="none" w:sz="0" w:space="0" w:color="auto"/>
      </w:divBdr>
    </w:div>
    <w:div w:id="988553542">
      <w:bodyDiv w:val="1"/>
      <w:marLeft w:val="0"/>
      <w:marRight w:val="0"/>
      <w:marTop w:val="0"/>
      <w:marBottom w:val="0"/>
      <w:divBdr>
        <w:top w:val="none" w:sz="0" w:space="0" w:color="auto"/>
        <w:left w:val="none" w:sz="0" w:space="0" w:color="auto"/>
        <w:bottom w:val="none" w:sz="0" w:space="0" w:color="auto"/>
        <w:right w:val="none" w:sz="0" w:space="0" w:color="auto"/>
      </w:divBdr>
    </w:div>
    <w:div w:id="1039235200">
      <w:bodyDiv w:val="1"/>
      <w:marLeft w:val="0"/>
      <w:marRight w:val="0"/>
      <w:marTop w:val="0"/>
      <w:marBottom w:val="0"/>
      <w:divBdr>
        <w:top w:val="none" w:sz="0" w:space="0" w:color="auto"/>
        <w:left w:val="none" w:sz="0" w:space="0" w:color="auto"/>
        <w:bottom w:val="none" w:sz="0" w:space="0" w:color="auto"/>
        <w:right w:val="none" w:sz="0" w:space="0" w:color="auto"/>
      </w:divBdr>
    </w:div>
    <w:div w:id="1151092514">
      <w:bodyDiv w:val="1"/>
      <w:marLeft w:val="0"/>
      <w:marRight w:val="0"/>
      <w:marTop w:val="0"/>
      <w:marBottom w:val="0"/>
      <w:divBdr>
        <w:top w:val="none" w:sz="0" w:space="0" w:color="auto"/>
        <w:left w:val="none" w:sz="0" w:space="0" w:color="auto"/>
        <w:bottom w:val="none" w:sz="0" w:space="0" w:color="auto"/>
        <w:right w:val="none" w:sz="0" w:space="0" w:color="auto"/>
      </w:divBdr>
      <w:divsChild>
        <w:div w:id="443119412">
          <w:marLeft w:val="0"/>
          <w:marRight w:val="0"/>
          <w:marTop w:val="0"/>
          <w:marBottom w:val="0"/>
          <w:divBdr>
            <w:top w:val="none" w:sz="0" w:space="0" w:color="auto"/>
            <w:left w:val="none" w:sz="0" w:space="0" w:color="auto"/>
            <w:bottom w:val="none" w:sz="0" w:space="0" w:color="auto"/>
            <w:right w:val="none" w:sz="0" w:space="0" w:color="auto"/>
          </w:divBdr>
        </w:div>
      </w:divsChild>
    </w:div>
    <w:div w:id="1647738392">
      <w:bodyDiv w:val="1"/>
      <w:marLeft w:val="0"/>
      <w:marRight w:val="0"/>
      <w:marTop w:val="0"/>
      <w:marBottom w:val="0"/>
      <w:divBdr>
        <w:top w:val="none" w:sz="0" w:space="0" w:color="auto"/>
        <w:left w:val="none" w:sz="0" w:space="0" w:color="auto"/>
        <w:bottom w:val="none" w:sz="0" w:space="0" w:color="auto"/>
        <w:right w:val="none" w:sz="0" w:space="0" w:color="auto"/>
      </w:divBdr>
      <w:divsChild>
        <w:div w:id="1754158156">
          <w:marLeft w:val="1152"/>
          <w:marRight w:val="0"/>
          <w:marTop w:val="0"/>
          <w:marBottom w:val="0"/>
          <w:divBdr>
            <w:top w:val="none" w:sz="0" w:space="0" w:color="auto"/>
            <w:left w:val="none" w:sz="0" w:space="0" w:color="auto"/>
            <w:bottom w:val="none" w:sz="0" w:space="0" w:color="auto"/>
            <w:right w:val="none" w:sz="0" w:space="0" w:color="auto"/>
          </w:divBdr>
        </w:div>
        <w:div w:id="1765422403">
          <w:marLeft w:val="1152"/>
          <w:marRight w:val="0"/>
          <w:marTop w:val="0"/>
          <w:marBottom w:val="0"/>
          <w:divBdr>
            <w:top w:val="none" w:sz="0" w:space="0" w:color="auto"/>
            <w:left w:val="none" w:sz="0" w:space="0" w:color="auto"/>
            <w:bottom w:val="none" w:sz="0" w:space="0" w:color="auto"/>
            <w:right w:val="none" w:sz="0" w:space="0" w:color="auto"/>
          </w:divBdr>
        </w:div>
      </w:divsChild>
    </w:div>
    <w:div w:id="1967545859">
      <w:bodyDiv w:val="1"/>
      <w:marLeft w:val="0"/>
      <w:marRight w:val="0"/>
      <w:marTop w:val="0"/>
      <w:marBottom w:val="0"/>
      <w:divBdr>
        <w:top w:val="none" w:sz="0" w:space="0" w:color="auto"/>
        <w:left w:val="none" w:sz="0" w:space="0" w:color="auto"/>
        <w:bottom w:val="none" w:sz="0" w:space="0" w:color="auto"/>
        <w:right w:val="none" w:sz="0" w:space="0" w:color="auto"/>
      </w:divBdr>
      <w:divsChild>
        <w:div w:id="143394943">
          <w:marLeft w:val="1152"/>
          <w:marRight w:val="0"/>
          <w:marTop w:val="0"/>
          <w:marBottom w:val="0"/>
          <w:divBdr>
            <w:top w:val="none" w:sz="0" w:space="0" w:color="auto"/>
            <w:left w:val="none" w:sz="0" w:space="0" w:color="auto"/>
            <w:bottom w:val="none" w:sz="0" w:space="0" w:color="auto"/>
            <w:right w:val="none" w:sz="0" w:space="0" w:color="auto"/>
          </w:divBdr>
        </w:div>
        <w:div w:id="841899296">
          <w:marLeft w:val="1152"/>
          <w:marRight w:val="0"/>
          <w:marTop w:val="0"/>
          <w:marBottom w:val="0"/>
          <w:divBdr>
            <w:top w:val="none" w:sz="0" w:space="0" w:color="auto"/>
            <w:left w:val="none" w:sz="0" w:space="0" w:color="auto"/>
            <w:bottom w:val="none" w:sz="0" w:space="0" w:color="auto"/>
            <w:right w:val="none" w:sz="0" w:space="0" w:color="auto"/>
          </w:divBdr>
        </w:div>
        <w:div w:id="1906987754">
          <w:marLeft w:val="1152"/>
          <w:marRight w:val="0"/>
          <w:marTop w:val="0"/>
          <w:marBottom w:val="0"/>
          <w:divBdr>
            <w:top w:val="none" w:sz="0" w:space="0" w:color="auto"/>
            <w:left w:val="none" w:sz="0" w:space="0" w:color="auto"/>
            <w:bottom w:val="none" w:sz="0" w:space="0" w:color="auto"/>
            <w:right w:val="none" w:sz="0" w:space="0" w:color="auto"/>
          </w:divBdr>
        </w:div>
      </w:divsChild>
    </w:div>
    <w:div w:id="2024043496">
      <w:bodyDiv w:val="1"/>
      <w:marLeft w:val="0"/>
      <w:marRight w:val="0"/>
      <w:marTop w:val="0"/>
      <w:marBottom w:val="0"/>
      <w:divBdr>
        <w:top w:val="none" w:sz="0" w:space="0" w:color="auto"/>
        <w:left w:val="none" w:sz="0" w:space="0" w:color="auto"/>
        <w:bottom w:val="none" w:sz="0" w:space="0" w:color="auto"/>
        <w:right w:val="none" w:sz="0" w:space="0" w:color="auto"/>
      </w:divBdr>
      <w:divsChild>
        <w:div w:id="1249123096">
          <w:marLeft w:val="0"/>
          <w:marRight w:val="0"/>
          <w:marTop w:val="0"/>
          <w:marBottom w:val="0"/>
          <w:divBdr>
            <w:top w:val="none" w:sz="0" w:space="0" w:color="auto"/>
            <w:left w:val="none" w:sz="0" w:space="0" w:color="auto"/>
            <w:bottom w:val="none" w:sz="0" w:space="0" w:color="auto"/>
            <w:right w:val="none" w:sz="0" w:space="0" w:color="auto"/>
          </w:divBdr>
        </w:div>
        <w:div w:id="1576629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iperia.assessmentq.com/?userAccessCode=66D03684-0BBB-4124-9768-EA08D6C18BD5&amp;treeStructureAccessCode=cf363da3-283a-4ab0-a372-356b38579e50&amp;language=fr&amp;log=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icareproject.eu/les-resultats/?lang=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vgsilh.com/es/00bcd4/image/1967796.html" TargetMode="External"/><Relationship Id="rId25" Type="http://schemas.openxmlformats.org/officeDocument/2006/relationships/hyperlink" Target="mailto:internacional@cesurformacion.com"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iperia.assessmentq.com/?userAccessCode=66D03684-0BBB-4124-9768-EA08D6C18BD5&amp;treeStructureAccessCode=cf363da3-283a-4ab0-a372-356b38579e50&amp;language=fr&amp;log=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mpusmicareproject.cesurformacion.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ternacional@cesurformacion.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icareproject.eu/les-resultats/?lang=f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migration.org/analisi/donne-migranti-in-libano-viaggio-tra-le-lavoratrici-domestiche/" TargetMode="External"/><Relationship Id="rId22" Type="http://schemas.openxmlformats.org/officeDocument/2006/relationships/hyperlink" Target="https://campusmicareproject.cesurformacion.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ria.ortiz\OneDrive%20-%20IPERIA\MiCare\A3%20Dissemination%20and%20exploitation\Templates\MiCare%20template%20for%20report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3c8dab-e517-4312-afd0-3c064e37eba1">
      <Terms xmlns="http://schemas.microsoft.com/office/infopath/2007/PartnerControls"/>
    </lcf76f155ced4ddcb4097134ff3c332f>
    <TaxCatchAll xmlns="700c0175-7b5a-4164-aaac-be66448c33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ACE72234D19E4FB5553D9DC2A4EF3C" ma:contentTypeVersion="17" ma:contentTypeDescription="Create a new document." ma:contentTypeScope="" ma:versionID="f7566f86e9e9ccc89a951f4d4b23aa9b">
  <xsd:schema xmlns:xsd="http://www.w3.org/2001/XMLSchema" xmlns:xs="http://www.w3.org/2001/XMLSchema" xmlns:p="http://schemas.microsoft.com/office/2006/metadata/properties" xmlns:ns2="ef3c8dab-e517-4312-afd0-3c064e37eba1" xmlns:ns3="700c0175-7b5a-4164-aaac-be66448c33b8" targetNamespace="http://schemas.microsoft.com/office/2006/metadata/properties" ma:root="true" ma:fieldsID="8df33b4db60a4f42e47665da19202acc" ns2:_="" ns3:_="">
    <xsd:import namespace="ef3c8dab-e517-4312-afd0-3c064e37eba1"/>
    <xsd:import namespace="700c0175-7b5a-4164-aaac-be66448c33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8dab-e517-4312-afd0-3c064e37e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0f2769-2e3d-4822-8341-a80f747eb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c0175-7b5a-4164-aaac-be66448c33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0738b8-ada4-4e7e-bde4-b7018382ed77}" ma:internalName="TaxCatchAll" ma:showField="CatchAllData" ma:web="700c0175-7b5a-4164-aaac-be66448c3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BBC7AE-F627-491D-8BE6-0B0ABCD2E1AD}">
  <ds:schemaRefs>
    <ds:schemaRef ds:uri="http://schemas.openxmlformats.org/officeDocument/2006/bibliography"/>
  </ds:schemaRefs>
</ds:datastoreItem>
</file>

<file path=customXml/itemProps2.xml><?xml version="1.0" encoding="utf-8"?>
<ds:datastoreItem xmlns:ds="http://schemas.openxmlformats.org/officeDocument/2006/customXml" ds:itemID="{EF4BA084-6EBF-49BE-86E7-92F75D9D8189}">
  <ds:schemaRefs>
    <ds:schemaRef ds:uri="http://schemas.microsoft.com/office/2006/metadata/properties"/>
    <ds:schemaRef ds:uri="http://schemas.microsoft.com/office/infopath/2007/PartnerControls"/>
    <ds:schemaRef ds:uri="ef3c8dab-e517-4312-afd0-3c064e37eba1"/>
    <ds:schemaRef ds:uri="700c0175-7b5a-4164-aaac-be66448c33b8"/>
  </ds:schemaRefs>
</ds:datastoreItem>
</file>

<file path=customXml/itemProps3.xml><?xml version="1.0" encoding="utf-8"?>
<ds:datastoreItem xmlns:ds="http://schemas.openxmlformats.org/officeDocument/2006/customXml" ds:itemID="{CB900C66-7259-48AB-A6D0-8C71D7FE5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c8dab-e517-4312-afd0-3c064e37eba1"/>
    <ds:schemaRef ds:uri="700c0175-7b5a-4164-aaac-be66448c3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A8616B-23AF-41BE-BB0F-007E212B9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MiCare template for reports</Template>
  <TotalTime>0</TotalTime>
  <Pages>61</Pages>
  <Words>276</Words>
  <Characters>1524</Characters>
  <Application>Microsoft Office Word</Application>
  <DocSecurity>0</DocSecurity>
  <Lines>12</Lines>
  <Paragraphs>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MiCare for reports</vt:lpstr>
      <vt:lpstr>MiCare for reports</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MiCare for reports</dc:title>
  <dc:subject/>
  <dc:creator>Gloria ORTIZ</dc:creator>
  <cp:keywords/>
  <dc:description/>
  <cp:lastModifiedBy>Marion MARTY</cp:lastModifiedBy>
  <cp:revision>14</cp:revision>
  <cp:lastPrinted>2017-07-10T06:57:00Z</cp:lastPrinted>
  <dcterms:created xsi:type="dcterms:W3CDTF">2023-07-31T18:35:00Z</dcterms:created>
  <dcterms:modified xsi:type="dcterms:W3CDTF">2023-08-01T12:15:00Z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0x010100D4ACE72234D19E4FB5553D9DC2A4EF3C</vt:lpwstr>
  </property>
  <property fmtid="{D5CDD505-2E9C-101B-9397-08002B2CF9AE}" pid="3" name="MediaServiceImageTags">
    <vt:lpwstr/>
  </property>
</Properties>
</file>