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156E5" w14:textId="66E8C8F3" w:rsidR="00AE6E43" w:rsidRPr="00486FC1" w:rsidRDefault="00E81E34" w:rsidP="00AE6E43">
      <w:pPr>
        <w:rPr>
          <w:rFonts w:ascii="Josefin Sans" w:hAnsi="Josefin Sans"/>
        </w:rPr>
      </w:pPr>
      <w:bookmarkStart w:id="1" w:name="_Hlk134106387"/>
      <w:bookmarkEnd w:id="1"/>
      <w:r>
        <w:rPr>
          <w:rFonts w:ascii="Josefin Sans" w:hAnsi="Josefin Sans"/>
          <w:noProof/>
          <w:lang w:eastAsia="fi-FI"/>
        </w:rPr>
        <w:drawing>
          <wp:anchor distT="0" distB="0" distL="114300" distR="114300" simplePos="0" relativeHeight="251658240" behindDoc="1" locked="0" layoutInCell="1" allowOverlap="1" wp14:anchorId="4455C871" wp14:editId="146FCD9D">
            <wp:simplePos x="0" y="0"/>
            <wp:positionH relativeFrom="page">
              <wp:posOffset>9245600</wp:posOffset>
            </wp:positionH>
            <wp:positionV relativeFrom="paragraph">
              <wp:posOffset>0</wp:posOffset>
            </wp:positionV>
            <wp:extent cx="1301750" cy="1092200"/>
            <wp:effectExtent l="0" t="0" r="0" b="0"/>
            <wp:wrapTight wrapText="bothSides">
              <wp:wrapPolygon edited="0">
                <wp:start x="9483" y="0"/>
                <wp:lineTo x="3477" y="1884"/>
                <wp:lineTo x="1897" y="3014"/>
                <wp:lineTo x="1897" y="6405"/>
                <wp:lineTo x="632" y="7912"/>
                <wp:lineTo x="2213" y="21098"/>
                <wp:lineTo x="18966" y="21098"/>
                <wp:lineTo x="19282" y="20344"/>
                <wp:lineTo x="20546" y="7912"/>
                <wp:lineTo x="19282" y="6405"/>
                <wp:lineTo x="11696" y="0"/>
                <wp:lineTo x="9483" y="0"/>
              </wp:wrapPolygon>
            </wp:wrapTight>
            <wp:docPr id="35" name="Picture 3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Imagen que contiene Forma&#10;&#10;Descripción generada automáticamente"/>
                    <pic:cNvPicPr/>
                  </pic:nvPicPr>
                  <pic:blipFill rotWithShape="1">
                    <a:blip r:embed="rId11" cstate="print">
                      <a:extLst>
                        <a:ext uri="{28A0092B-C50C-407E-A947-70E740481C1C}">
                          <a14:useLocalDpi xmlns:a14="http://schemas.microsoft.com/office/drawing/2010/main" val="0"/>
                        </a:ext>
                      </a:extLst>
                    </a:blip>
                    <a:srcRect b="12209"/>
                    <a:stretch/>
                  </pic:blipFill>
                  <pic:spPr bwMode="auto">
                    <a:xfrm>
                      <a:off x="0" y="0"/>
                      <a:ext cx="1301750" cy="109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F90BE" w14:textId="18BEB314" w:rsidR="00AE6E43" w:rsidRPr="00486FC1" w:rsidRDefault="00AE6E43" w:rsidP="00AE6E43">
      <w:pPr>
        <w:rPr>
          <w:rFonts w:ascii="Josefin Sans" w:hAnsi="Josefin Sans"/>
          <w:lang w:val="en-GB"/>
        </w:rPr>
      </w:pPr>
    </w:p>
    <w:p w14:paraId="1C50A51D" w14:textId="3440987D" w:rsidR="00AE6E43" w:rsidRPr="00486FC1" w:rsidRDefault="00AE6E43" w:rsidP="00AE6E43">
      <w:pPr>
        <w:rPr>
          <w:rFonts w:ascii="Josefin Sans" w:hAnsi="Josefin Sans"/>
          <w:lang w:val="en-GB"/>
        </w:rPr>
      </w:pPr>
    </w:p>
    <w:p w14:paraId="5CDB0613" w14:textId="16294A05" w:rsidR="00AE6E43" w:rsidRPr="00486FC1" w:rsidRDefault="00AE6E43" w:rsidP="00AE6E43">
      <w:pPr>
        <w:rPr>
          <w:rFonts w:ascii="Josefin Sans" w:hAnsi="Josefin Sans"/>
          <w:lang w:val="en-GB"/>
        </w:rPr>
      </w:pPr>
    </w:p>
    <w:p w14:paraId="5984FE1D" w14:textId="5140F2E7" w:rsidR="00AE6E43" w:rsidRPr="00486FC1" w:rsidRDefault="00AE6E43" w:rsidP="00AE6E43">
      <w:pPr>
        <w:rPr>
          <w:rFonts w:ascii="Josefin Sans" w:hAnsi="Josefin Sans"/>
          <w:lang w:val="en-GB"/>
        </w:rPr>
      </w:pPr>
    </w:p>
    <w:p w14:paraId="5E1577FF" w14:textId="6CF9B773" w:rsidR="00AE6E43" w:rsidRPr="00486FC1" w:rsidRDefault="00AE6E43" w:rsidP="00AE6E43">
      <w:pPr>
        <w:rPr>
          <w:rFonts w:ascii="Josefin Sans" w:hAnsi="Josefin Sans"/>
          <w:lang w:val="en-GB"/>
        </w:rPr>
      </w:pPr>
    </w:p>
    <w:p w14:paraId="78A96D31" w14:textId="69503740" w:rsidR="00AE6E43" w:rsidRPr="00486FC1" w:rsidRDefault="00AE6E43" w:rsidP="00AE6E43">
      <w:pPr>
        <w:rPr>
          <w:rFonts w:ascii="Josefin Sans" w:hAnsi="Josefin Sans"/>
          <w:lang w:val="en-GB"/>
        </w:rPr>
      </w:pPr>
    </w:p>
    <w:p w14:paraId="16CEDECC" w14:textId="0774013A" w:rsidR="00CB20A8" w:rsidRPr="00486FC1" w:rsidRDefault="00CB20A8" w:rsidP="00AE6E43">
      <w:pPr>
        <w:rPr>
          <w:rFonts w:ascii="Josefin Sans" w:hAnsi="Josefin Sans" w:cs="Tahoma"/>
          <w:b/>
          <w:sz w:val="66"/>
          <w:szCs w:val="66"/>
          <w:lang w:val="en-GB"/>
        </w:rPr>
      </w:pPr>
    </w:p>
    <w:p w14:paraId="42597F2F" w14:textId="202FC19A" w:rsidR="00117969" w:rsidRPr="00E81E34" w:rsidRDefault="00CF695D" w:rsidP="00E81E34">
      <w:pPr>
        <w:tabs>
          <w:tab w:val="left" w:pos="3654"/>
        </w:tabs>
        <w:rPr>
          <w:rFonts w:ascii="Josefin Sans" w:hAnsi="Josefin Sans" w:cs="Tahoma"/>
          <w:b/>
          <w:sz w:val="66"/>
          <w:szCs w:val="66"/>
        </w:rPr>
      </w:pPr>
      <w:r>
        <w:rPr>
          <w:rFonts w:ascii="Josefin Sans" w:hAnsi="Josefin Sans"/>
          <w:noProof/>
          <w:lang w:eastAsia="fi-FI"/>
        </w:rPr>
        <mc:AlternateContent>
          <mc:Choice Requires="wps">
            <w:drawing>
              <wp:anchor distT="0" distB="0" distL="114300" distR="114300" simplePos="0" relativeHeight="251658241" behindDoc="0" locked="0" layoutInCell="1" allowOverlap="1" wp14:anchorId="6E3D55DE" wp14:editId="6DB3E492">
                <wp:simplePos x="0" y="0"/>
                <wp:positionH relativeFrom="margin">
                  <wp:posOffset>-532130</wp:posOffset>
                </wp:positionH>
                <wp:positionV relativeFrom="paragraph">
                  <wp:posOffset>133350</wp:posOffset>
                </wp:positionV>
                <wp:extent cx="6527800" cy="251460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6527800" cy="2514600"/>
                        </a:xfrm>
                        <a:prstGeom prst="rect">
                          <a:avLst/>
                        </a:prstGeom>
                        <a:solidFill>
                          <a:schemeClr val="lt1"/>
                        </a:solidFill>
                        <a:ln w="6350">
                          <a:solidFill>
                            <a:schemeClr val="bg1"/>
                          </a:solidFill>
                        </a:ln>
                      </wps:spPr>
                      <wps:txbx>
                        <w:txbxContent>
                          <w:p w14:paraId="0EC03A7C" w14:textId="77777777" w:rsidR="00FA38A1" w:rsidRPr="005B3E12" w:rsidRDefault="00FA38A1" w:rsidP="00FA38A1">
                            <w:pPr>
                              <w:ind w:left="851"/>
                              <w:rPr>
                                <w:rFonts w:ascii="Josefin Sans" w:hAnsi="Josefin Sans" w:cs="Tahoma"/>
                                <w:b/>
                                <w:sz w:val="72"/>
                                <w:szCs w:val="72"/>
                              </w:rPr>
                            </w:pPr>
                            <w:r>
                              <w:rPr>
                                <w:rFonts w:ascii="Josefin Sans" w:hAnsi="Josefin Sans"/>
                                <w:b/>
                                <w:sz w:val="72"/>
                              </w:rPr>
                              <w:t>MiCare-hanke</w:t>
                            </w:r>
                          </w:p>
                          <w:p w14:paraId="7F906B4E" w14:textId="77777777" w:rsidR="00FA38A1" w:rsidRPr="005B3E12" w:rsidRDefault="00FA38A1" w:rsidP="00FA38A1">
                            <w:pPr>
                              <w:ind w:left="851"/>
                              <w:rPr>
                                <w:rFonts w:ascii="Josefin Sans" w:hAnsi="Josefin Sans" w:cs="Tahoma"/>
                                <w:b/>
                                <w:sz w:val="40"/>
                                <w:szCs w:val="40"/>
                              </w:rPr>
                            </w:pPr>
                            <w:r>
                              <w:rPr>
                                <w:rFonts w:ascii="Josefin Sans" w:hAnsi="Josefin Sans"/>
                                <w:b/>
                                <w:sz w:val="40"/>
                              </w:rPr>
                              <w:t>Maahanmuuttajien ammatillisen ja sosiaalisen integroitumisen tukeminen hoitajan työssä</w:t>
                            </w:r>
                          </w:p>
                          <w:p w14:paraId="62717B61" w14:textId="77777777" w:rsidR="00FA38A1" w:rsidRPr="005603A9" w:rsidRDefault="00FA38A1" w:rsidP="00FA38A1">
                            <w:pPr>
                              <w:ind w:left="851"/>
                              <w:rPr>
                                <w:rFonts w:ascii="Josefin Sans" w:hAnsi="Josefin Sans" w:cs="Tahoma"/>
                                <w:b/>
                                <w:sz w:val="40"/>
                                <w:szCs w:val="40"/>
                              </w:rPr>
                            </w:pPr>
                          </w:p>
                          <w:p w14:paraId="26A36689" w14:textId="1625448B" w:rsidR="00FA38A1" w:rsidRPr="005B3E12" w:rsidRDefault="00772B59" w:rsidP="005B3E12">
                            <w:pPr>
                              <w:ind w:left="851"/>
                              <w:rPr>
                                <w:rFonts w:ascii="Josefin Sans" w:hAnsi="Josefin Sans" w:cs="Tahoma"/>
                                <w:b/>
                                <w:sz w:val="56"/>
                                <w:szCs w:val="56"/>
                              </w:rPr>
                            </w:pPr>
                            <w:r>
                              <w:rPr>
                                <w:rFonts w:ascii="Josefin Sans" w:hAnsi="Josefin Sans"/>
                                <w:b/>
                                <w:sz w:val="56"/>
                              </w:rPr>
                              <w:t>Ohje</w:t>
                            </w:r>
                          </w:p>
                          <w:p w14:paraId="65A15681" w14:textId="77777777" w:rsidR="00FA38A1" w:rsidRPr="00FA38A1" w:rsidRDefault="00FA38A1" w:rsidP="00FA38A1">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3D55DE" id="_x0000_t202" coordsize="21600,21600" o:spt="202" path="m,l,21600r21600,l21600,xe">
                <v:stroke joinstyle="miter"/>
                <v:path gradientshapeok="t" o:connecttype="rect"/>
              </v:shapetype>
              <v:shape id="Text Box 4" o:spid="_x0000_s1026" type="#_x0000_t202" style="position:absolute;margin-left:-41.9pt;margin-top:10.5pt;width:514pt;height:19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" fillcolor="white [3201]" strokecolor="white [3212]" strokeweight=".5pt">
                <v:textbox>
                  <w:txbxContent>
                    <w:p w14:paraId="0EC03A7C" w14:textId="77777777" w:rsidR="00FA38A1" w:rsidRPr="005B3E12" w:rsidRDefault="00FA38A1" w:rsidP="00FA38A1">
                      <w:pPr>
                        <w:ind w:left="851"/>
                        <w:rPr>
                          <w:rFonts w:ascii="Josefin Sans" w:hAnsi="Josefin Sans" w:cs="Tahoma"/>
                          <w:b/>
                          <w:sz w:val="72"/>
                          <w:szCs w:val="72"/>
                        </w:rPr>
                      </w:pPr>
                      <w:r>
                        <w:rPr>
                          <w:rFonts w:ascii="Josefin Sans" w:hAnsi="Josefin Sans"/>
                          <w:b/>
                          <w:sz w:val="72"/>
                        </w:rPr>
                        <w:t>MiCare-hanke</w:t>
                      </w:r>
                    </w:p>
                    <w:p w14:paraId="7F906B4E" w14:textId="77777777" w:rsidR="00FA38A1" w:rsidRPr="005B3E12" w:rsidRDefault="00FA38A1" w:rsidP="00FA38A1">
                      <w:pPr>
                        <w:ind w:left="851"/>
                        <w:rPr>
                          <w:rFonts w:ascii="Josefin Sans" w:hAnsi="Josefin Sans" w:cs="Tahoma"/>
                          <w:b/>
                          <w:sz w:val="40"/>
                          <w:szCs w:val="40"/>
                        </w:rPr>
                      </w:pPr>
                      <w:r>
                        <w:rPr>
                          <w:rFonts w:ascii="Josefin Sans" w:hAnsi="Josefin Sans"/>
                          <w:b/>
                          <w:sz w:val="40"/>
                        </w:rPr>
                        <w:t>Maahanmuuttajien ammatillisen ja sosiaalisen integroitumisen tukeminen hoitajan työssä</w:t>
                      </w:r>
                    </w:p>
                    <w:p w14:paraId="62717B61" w14:textId="77777777" w:rsidR="00FA38A1" w:rsidRPr="005603A9" w:rsidRDefault="00FA38A1" w:rsidP="00FA38A1">
                      <w:pPr>
                        <w:ind w:left="851"/>
                        <w:rPr>
                          <w:rFonts w:ascii="Josefin Sans" w:hAnsi="Josefin Sans" w:cs="Tahoma"/>
                          <w:b/>
                          <w:sz w:val="40"/>
                          <w:szCs w:val="40"/>
                        </w:rPr>
                      </w:pPr>
                    </w:p>
                    <w:p w14:paraId="26A36689" w14:textId="1625448B" w:rsidR="00FA38A1" w:rsidRPr="005B3E12" w:rsidRDefault="00772B59" w:rsidP="005B3E12">
                      <w:pPr>
                        <w:ind w:left="851"/>
                        <w:rPr>
                          <w:rFonts w:ascii="Josefin Sans" w:hAnsi="Josefin Sans" w:cs="Tahoma"/>
                          <w:b/>
                          <w:sz w:val="56"/>
                          <w:szCs w:val="56"/>
                        </w:rPr>
                      </w:pPr>
                      <w:r>
                        <w:rPr>
                          <w:rFonts w:ascii="Josefin Sans" w:hAnsi="Josefin Sans"/>
                          <w:b/>
                          <w:sz w:val="56"/>
                        </w:rPr>
                        <w:t>Ohje</w:t>
                      </w:r>
                    </w:p>
                    <w:p w14:paraId="65A15681" w14:textId="77777777" w:rsidR="00FA38A1" w:rsidRPr="00FA38A1" w:rsidRDefault="00FA38A1" w:rsidP="00FA38A1">
                      <w:pPr>
                        <w:rPr>
                          <w:lang w:val="en-GB"/>
                        </w:rPr>
                      </w:pPr>
                    </w:p>
                  </w:txbxContent>
                </v:textbox>
                <w10:wrap anchorx="margin"/>
              </v:shape>
            </w:pict>
          </mc:Fallback>
        </mc:AlternateContent>
      </w:r>
    </w:p>
    <w:p w14:paraId="53ACA6F3" w14:textId="3DE608CE" w:rsidR="00A469DB" w:rsidRPr="008A33DA" w:rsidRDefault="00A469DB" w:rsidP="008A33DA">
      <w:pPr>
        <w:rPr>
          <w:rFonts w:ascii="Josefin Sans" w:hAnsi="Josefin Sans" w:cs="Tahoma"/>
          <w:b/>
          <w:color w:val="EA5242"/>
          <w:sz w:val="40"/>
          <w:szCs w:val="40"/>
        </w:rPr>
      </w:pPr>
      <w:r>
        <w:rPr>
          <w:rFonts w:ascii="Josefin Sans" w:hAnsi="Josefin Sans"/>
          <w:b/>
          <w:sz w:val="56"/>
        </w:rPr>
        <w:t>Ohjeiden tavoitteet</w:t>
      </w:r>
    </w:p>
    <w:p w14:paraId="24D43420" w14:textId="104799B6" w:rsidR="00A469DB" w:rsidRDefault="00A469DB" w:rsidP="00A469DB">
      <w:pPr>
        <w:ind w:left="851"/>
        <w:rPr>
          <w:rFonts w:ascii="Josefin Sans" w:hAnsi="Josefin Sans" w:cs="Tahoma"/>
          <w:b/>
          <w:sz w:val="56"/>
          <w:szCs w:val="56"/>
          <w:lang w:val="en-GB"/>
        </w:rPr>
      </w:pPr>
    </w:p>
    <w:p w14:paraId="546878D9" w14:textId="46F101C3" w:rsidR="00A469DB" w:rsidRDefault="00A469DB" w:rsidP="00A469DB">
      <w:pPr>
        <w:ind w:left="851"/>
        <w:rPr>
          <w:rFonts w:ascii="Josefin Sans" w:hAnsi="Josefin Sans" w:cs="Tahoma"/>
          <w:b/>
          <w:sz w:val="56"/>
          <w:szCs w:val="56"/>
        </w:rPr>
      </w:pPr>
      <w:r>
        <w:rPr>
          <w:rFonts w:ascii="Josefin Sans" w:hAnsi="Josefin Sans"/>
          <w:b/>
          <w:sz w:val="56"/>
        </w:rPr>
        <w:t>.</w:t>
      </w:r>
    </w:p>
    <w:p w14:paraId="162C6DBE" w14:textId="417ACAF8" w:rsidR="00A469DB" w:rsidRDefault="00A469DB" w:rsidP="00A469DB">
      <w:pPr>
        <w:ind w:left="851"/>
        <w:rPr>
          <w:rFonts w:ascii="Josefin Sans" w:hAnsi="Josefin Sans" w:cs="Tahoma"/>
          <w:b/>
          <w:sz w:val="56"/>
          <w:szCs w:val="56"/>
        </w:rPr>
      </w:pPr>
      <w:r>
        <w:rPr>
          <w:rFonts w:ascii="Josefin Sans" w:hAnsi="Josefin Sans"/>
          <w:b/>
          <w:sz w:val="56"/>
        </w:rPr>
        <w:t>.</w:t>
      </w:r>
    </w:p>
    <w:p w14:paraId="2F9D5065" w14:textId="74DD6C0B" w:rsidR="00A469DB" w:rsidRDefault="00A469DB" w:rsidP="00A469DB">
      <w:pPr>
        <w:ind w:left="851"/>
        <w:rPr>
          <w:rFonts w:ascii="Josefin Sans" w:hAnsi="Josefin Sans" w:cs="Tahoma"/>
          <w:b/>
          <w:sz w:val="56"/>
          <w:szCs w:val="56"/>
          <w:lang w:val="en-GB"/>
        </w:rPr>
      </w:pPr>
    </w:p>
    <w:p w14:paraId="5C614414" w14:textId="6D86E831" w:rsidR="007346ED" w:rsidRPr="007346ED" w:rsidRDefault="007346ED" w:rsidP="007346ED">
      <w:pPr>
        <w:ind w:left="851"/>
        <w:rPr>
          <w:rFonts w:ascii="Josefin Sans" w:hAnsi="Josefin Sans" w:cs="Tahoma"/>
          <w:b/>
          <w:sz w:val="56"/>
          <w:szCs w:val="56"/>
          <w:lang w:val="en-GB"/>
        </w:rPr>
      </w:pPr>
    </w:p>
    <w:p w14:paraId="136BF634" w14:textId="15F3045A" w:rsidR="007346ED" w:rsidRDefault="00752C32" w:rsidP="20AEF58D">
      <w:pPr>
        <w:rPr>
          <w:rFonts w:ascii="Josefin Sans" w:hAnsi="Josefin Sans" w:cs="Tahoma"/>
          <w:b/>
          <w:bCs/>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54" behindDoc="0" locked="0" layoutInCell="1" allowOverlap="1" wp14:anchorId="16D5D27A" wp14:editId="6A9EAA19">
                <wp:simplePos x="0" y="0"/>
                <wp:positionH relativeFrom="page">
                  <wp:posOffset>4732020</wp:posOffset>
                </wp:positionH>
                <wp:positionV relativeFrom="paragraph">
                  <wp:posOffset>1682750</wp:posOffset>
                </wp:positionV>
                <wp:extent cx="5454503" cy="4099560"/>
                <wp:effectExtent l="0" t="0" r="13335" b="529590"/>
                <wp:wrapNone/>
                <wp:docPr id="1494749861" name="Speech Bubble: Rectangle with Corners Rounded 1494749861"/>
                <wp:cNvGraphicFramePr/>
                <a:graphic xmlns:a="http://schemas.openxmlformats.org/drawingml/2006/main">
                  <a:graphicData uri="http://schemas.microsoft.com/office/word/2010/wordprocessingShape">
                    <wps:wsp>
                      <wps:cNvSpPr/>
                      <wps:spPr>
                        <a:xfrm>
                          <a:off x="0" y="0"/>
                          <a:ext cx="5454503" cy="4099560"/>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007B5C" w14:textId="0A49F857" w:rsidR="004E6FB3" w:rsidRPr="00605363" w:rsidRDefault="004E6FB3" w:rsidP="004E6FB3">
                            <w:pPr>
                              <w:jc w:val="center"/>
                              <w:rPr>
                                <w:rFonts w:ascii="Josefin Sans" w:hAnsi="Josefin Sans" w:cs="Tahoma"/>
                                <w:b/>
                                <w:color w:val="C00000"/>
                                <w:sz w:val="24"/>
                                <w:szCs w:val="24"/>
                              </w:rPr>
                            </w:pPr>
                            <w:r w:rsidRPr="00605363">
                              <w:rPr>
                                <w:rFonts w:ascii="Josefin Sans" w:hAnsi="Josefin Sans"/>
                                <w:b/>
                                <w:color w:val="C00000"/>
                                <w:sz w:val="24"/>
                              </w:rPr>
                              <w:t>MiCare on hanke, jolla on kaksi tavoitetta:</w:t>
                            </w:r>
                          </w:p>
                          <w:p w14:paraId="54895B1A" w14:textId="52C8E44A" w:rsidR="004E6FB3" w:rsidRPr="00605363"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rPr>
                            </w:pPr>
                            <w:r w:rsidRPr="00605363">
                              <w:rPr>
                                <w:rFonts w:ascii="Josefin Sans" w:hAnsi="Josefin Sans"/>
                                <w:color w:val="000000" w:themeColor="text1"/>
                              </w:rPr>
                              <w:t>Tukea maahanmuuttajanaisten sosiaalista ja ammatillista osallisuutta</w:t>
                            </w:r>
                            <w:r w:rsidRPr="00605363">
                              <w:rPr>
                                <w:rFonts w:ascii="Josefin Sans" w:hAnsi="Josefin Sans"/>
                              </w:rPr>
                              <w:t xml:space="preserve"> ja edistää heidän kotoutumistaan ikääntyneiden hoitajiksi.</w:t>
                            </w:r>
                          </w:p>
                          <w:p w14:paraId="3478D6C1" w14:textId="02889255" w:rsidR="004E6FB3" w:rsidRPr="00605363"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rPr>
                            </w:pPr>
                            <w:r w:rsidRPr="00605363">
                              <w:rPr>
                                <w:rFonts w:ascii="Josefin Sans" w:hAnsi="Josefin Sans"/>
                              </w:rPr>
                              <w:t>Parantaa ikääntyneille tarjottavien hoitopalvelujen laatua</w:t>
                            </w:r>
                          </w:p>
                          <w:p w14:paraId="1AD36995" w14:textId="77777777" w:rsidR="004E6FB3" w:rsidRPr="00605363" w:rsidRDefault="004E6FB3" w:rsidP="004E6FB3">
                            <w:pPr>
                              <w:shd w:val="clear" w:color="auto" w:fill="F4B083" w:themeFill="accent2" w:themeFillTint="99"/>
                              <w:tabs>
                                <w:tab w:val="left" w:pos="3790"/>
                              </w:tabs>
                              <w:spacing w:after="0" w:line="256" w:lineRule="auto"/>
                              <w:jc w:val="both"/>
                              <w:rPr>
                                <w:rFonts w:ascii="Josefin Sans" w:hAnsi="Josefin Sans"/>
                                <w:lang w:val="en-US"/>
                              </w:rPr>
                            </w:pPr>
                          </w:p>
                          <w:p w14:paraId="1E3FC4CE" w14:textId="77777777" w:rsidR="004E6FB3" w:rsidRPr="00605363" w:rsidRDefault="004E6FB3" w:rsidP="004E6FB3">
                            <w:pPr>
                              <w:shd w:val="clear" w:color="auto" w:fill="F4B083" w:themeFill="accent2" w:themeFillTint="99"/>
                              <w:tabs>
                                <w:tab w:val="left" w:pos="3790"/>
                              </w:tabs>
                              <w:spacing w:after="0"/>
                              <w:jc w:val="both"/>
                              <w:rPr>
                                <w:rFonts w:ascii="Josefin Sans" w:hAnsi="Josefin Sans"/>
                                <w:lang w:val="en-US"/>
                              </w:rPr>
                            </w:pPr>
                          </w:p>
                          <w:p w14:paraId="28327F2D" w14:textId="3CE32005" w:rsidR="004E6FB3" w:rsidRPr="00605363" w:rsidRDefault="004E6FB3" w:rsidP="004E6FB3">
                            <w:pPr>
                              <w:shd w:val="clear" w:color="auto" w:fill="F4B083" w:themeFill="accent2" w:themeFillTint="99"/>
                              <w:spacing w:after="0"/>
                              <w:jc w:val="center"/>
                              <w:rPr>
                                <w:rFonts w:ascii="Josefin Sans" w:hAnsi="Josefin Sans"/>
                                <w:b/>
                                <w:bCs/>
                              </w:rPr>
                            </w:pPr>
                            <w:r w:rsidRPr="00605363">
                              <w:rPr>
                                <w:rFonts w:ascii="Josefin Sans" w:hAnsi="Josefin Sans"/>
                                <w:b/>
                                <w:color w:val="C00000"/>
                                <w:sz w:val="24"/>
                              </w:rPr>
                              <w:t>Kuusi kum</w:t>
                            </w:r>
                            <w:r w:rsidR="005603A9" w:rsidRPr="00605363">
                              <w:rPr>
                                <w:rFonts w:ascii="Josefin Sans" w:hAnsi="Josefin Sans"/>
                                <w:b/>
                                <w:color w:val="C00000"/>
                                <w:sz w:val="24"/>
                              </w:rPr>
                              <w:t>ppania viidestä Euroopan maasta</w:t>
                            </w:r>
                            <w:r w:rsidRPr="00605363">
                              <w:rPr>
                                <w:rFonts w:ascii="Josefin Sans" w:hAnsi="Josefin Sans"/>
                                <w:b/>
                                <w:color w:val="C00000"/>
                                <w:sz w:val="24"/>
                              </w:rPr>
                              <w:t>:</w:t>
                            </w:r>
                          </w:p>
                          <w:p w14:paraId="2B752574" w14:textId="274975B8" w:rsidR="00C118E2"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IPERIA, koordinaattori. Kotihoidon työntekijöiden</w:t>
                            </w:r>
                          </w:p>
                          <w:p w14:paraId="248CB1F1" w14:textId="4835EE22"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Ammattijärjestö </w:t>
                            </w:r>
                            <w:r w:rsidRPr="00605363">
                              <w:rPr>
                                <w:rFonts w:ascii="Josefin Sans" w:hAnsi="Josefin Sans"/>
                                <w:b/>
                              </w:rPr>
                              <w:t>Ranskassa</w:t>
                            </w:r>
                          </w:p>
                          <w:p w14:paraId="449327FE" w14:textId="77777777"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CESUR, koulutusorganisaatio </w:t>
                            </w:r>
                            <w:r w:rsidRPr="00605363">
                              <w:rPr>
                                <w:rFonts w:ascii="Josefin Sans" w:hAnsi="Josefin Sans"/>
                                <w:b/>
                              </w:rPr>
                              <w:t>Espanjassa</w:t>
                            </w:r>
                          </w:p>
                          <w:p w14:paraId="5C721303" w14:textId="77777777"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Margotta, koulutusorganisaatio </w:t>
                            </w:r>
                            <w:r w:rsidRPr="00605363">
                              <w:rPr>
                                <w:rFonts w:ascii="Josefin Sans" w:hAnsi="Josefin Sans"/>
                                <w:b/>
                              </w:rPr>
                              <w:t>Italiassa</w:t>
                            </w:r>
                          </w:p>
                          <w:p w14:paraId="1F504ED5" w14:textId="51EEEDA3"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UDD, koulutusorganisaatio </w:t>
                            </w:r>
                            <w:r w:rsidRPr="00605363">
                              <w:rPr>
                                <w:rFonts w:ascii="Josefin Sans" w:hAnsi="Josefin Sans"/>
                                <w:b/>
                              </w:rPr>
                              <w:t>Ranskassa</w:t>
                            </w:r>
                          </w:p>
                          <w:p w14:paraId="66ECF4B4" w14:textId="77777777"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Laurea, ammattikorkeakoulu </w:t>
                            </w:r>
                            <w:r w:rsidRPr="00605363">
                              <w:rPr>
                                <w:rFonts w:ascii="Josefin Sans" w:hAnsi="Josefin Sans"/>
                                <w:b/>
                              </w:rPr>
                              <w:t>Suomessa</w:t>
                            </w:r>
                          </w:p>
                          <w:p w14:paraId="2EE9BF94" w14:textId="44D82992" w:rsidR="00DC699E" w:rsidRPr="00605363" w:rsidRDefault="004E6FB3" w:rsidP="00DC699E">
                            <w:pPr>
                              <w:shd w:val="clear" w:color="auto" w:fill="F4B083" w:themeFill="accent2" w:themeFillTint="99"/>
                              <w:spacing w:after="0"/>
                              <w:jc w:val="center"/>
                              <w:rPr>
                                <w:rFonts w:ascii="Josefin Sans" w:hAnsi="Josefin Sans"/>
                                <w:b/>
                                <w:bCs/>
                              </w:rPr>
                            </w:pPr>
                            <w:r w:rsidRPr="00605363">
                              <w:rPr>
                                <w:rFonts w:ascii="Josefin Sans" w:hAnsi="Josefin Sans"/>
                              </w:rPr>
                              <w:t xml:space="preserve">WIAB, tutkimuskeskus </w:t>
                            </w:r>
                            <w:r w:rsidRPr="00605363">
                              <w:rPr>
                                <w:rFonts w:ascii="Josefin Sans" w:hAnsi="Josefin Sans"/>
                                <w:b/>
                              </w:rPr>
                              <w:t>Itävallassa</w:t>
                            </w:r>
                          </w:p>
                          <w:p w14:paraId="571806EC" w14:textId="77777777" w:rsidR="00C118E2" w:rsidRPr="00605363" w:rsidRDefault="00C118E2" w:rsidP="00DC699E">
                            <w:pPr>
                              <w:shd w:val="clear" w:color="auto" w:fill="F4B083" w:themeFill="accent2" w:themeFillTint="99"/>
                              <w:spacing w:after="0"/>
                              <w:jc w:val="center"/>
                              <w:rPr>
                                <w:rFonts w:ascii="Josefin Sans" w:hAnsi="Josefin Sans"/>
                                <w:b/>
                                <w:bCs/>
                              </w:rPr>
                            </w:pPr>
                          </w:p>
                          <w:p w14:paraId="3C29E96E" w14:textId="4653CF19" w:rsidR="00C118E2" w:rsidRPr="00605363" w:rsidRDefault="00C118E2" w:rsidP="00DC699E">
                            <w:pPr>
                              <w:shd w:val="clear" w:color="auto" w:fill="F4B083" w:themeFill="accent2" w:themeFillTint="99"/>
                              <w:spacing w:after="0"/>
                              <w:jc w:val="center"/>
                              <w:rPr>
                                <w:rFonts w:ascii="Josefin Sans" w:hAnsi="Josefin Sans" w:cs="Tahoma"/>
                                <w:b/>
                                <w:color w:val="C00000"/>
                                <w:sz w:val="24"/>
                                <w:szCs w:val="24"/>
                              </w:rPr>
                            </w:pPr>
                            <w:r w:rsidRPr="00605363">
                              <w:rPr>
                                <w:rFonts w:ascii="Josefin Sans" w:hAnsi="Josefin Sans"/>
                                <w:b/>
                                <w:color w:val="C00000"/>
                                <w:sz w:val="24"/>
                              </w:rPr>
                              <w:t xml:space="preserve">MiCare käyttää </w:t>
                            </w:r>
                            <w:r w:rsidR="00C17153">
                              <w:rPr>
                                <w:rFonts w:ascii="Josefin Sans" w:hAnsi="Josefin Sans"/>
                                <w:b/>
                                <w:color w:val="C00000"/>
                                <w:sz w:val="24"/>
                              </w:rPr>
                              <w:t xml:space="preserve">eri </w:t>
                            </w:r>
                            <w:r w:rsidRPr="00605363">
                              <w:rPr>
                                <w:rFonts w:ascii="Josefin Sans" w:hAnsi="Josefin Sans"/>
                                <w:b/>
                                <w:color w:val="C00000"/>
                                <w:sz w:val="24"/>
                              </w:rPr>
                              <w:t>lähestymistap</w:t>
                            </w:r>
                            <w:r w:rsidR="00C17153">
                              <w:rPr>
                                <w:rFonts w:ascii="Josefin Sans" w:hAnsi="Josefin Sans"/>
                                <w:b/>
                                <w:color w:val="C00000"/>
                                <w:sz w:val="24"/>
                              </w:rPr>
                              <w:t>oja</w:t>
                            </w:r>
                          </w:p>
                          <w:p w14:paraId="42B8A222" w14:textId="3DD935F8" w:rsidR="00C118E2" w:rsidRPr="00605363" w:rsidRDefault="00C118E2" w:rsidP="00DC699E">
                            <w:pPr>
                              <w:shd w:val="clear" w:color="auto" w:fill="F4B083" w:themeFill="accent2" w:themeFillTint="99"/>
                              <w:spacing w:after="0"/>
                              <w:jc w:val="center"/>
                              <w:rPr>
                                <w:rFonts w:ascii="Josefin Sans" w:hAnsi="Josefin Sans"/>
                              </w:rPr>
                            </w:pPr>
                            <w:r w:rsidRPr="00605363">
                              <w:rPr>
                                <w:rFonts w:ascii="Josefin Sans" w:hAnsi="Josefin Sans"/>
                              </w:rPr>
                              <w:t>Yhdistetään kumppan</w:t>
                            </w:r>
                            <w:r w:rsidR="00B01095">
                              <w:rPr>
                                <w:rFonts w:ascii="Josefin Sans" w:hAnsi="Josefin Sans"/>
                              </w:rPr>
                              <w:t xml:space="preserve">eiden </w:t>
                            </w:r>
                            <w:r w:rsidRPr="00605363">
                              <w:rPr>
                                <w:rFonts w:ascii="Josefin Sans" w:hAnsi="Josefin Sans"/>
                              </w:rPr>
                              <w:t>osaaminen kenttätutkimukseen ja kohderyhmien haastatteluihin.</w:t>
                            </w:r>
                          </w:p>
                          <w:p w14:paraId="6FEE879B" w14:textId="0A2FFFDE" w:rsidR="00C118E2" w:rsidRPr="00605363" w:rsidRDefault="00C118E2"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Kaksi pilottivaihetta 80 maahanmuuttajanaisen kanssa </w:t>
                            </w:r>
                          </w:p>
                          <w:p w14:paraId="2828073A" w14:textId="77777777" w:rsidR="00C118E2" w:rsidRPr="00605363" w:rsidRDefault="00C118E2" w:rsidP="00DC699E">
                            <w:pPr>
                              <w:shd w:val="clear" w:color="auto" w:fill="F4B083" w:themeFill="accent2" w:themeFillTint="99"/>
                              <w:spacing w:after="0"/>
                              <w:jc w:val="center"/>
                              <w:rPr>
                                <w:rFonts w:ascii="Josefin Sans" w:hAnsi="Josefin Sans"/>
                                <w:b/>
                                <w:bCs/>
                                <w:lang w:val="en-US"/>
                              </w:rPr>
                            </w:pPr>
                          </w:p>
                          <w:p w14:paraId="13AB4005" w14:textId="77777777" w:rsidR="00DC699E" w:rsidRPr="00605363" w:rsidRDefault="00DC699E" w:rsidP="00DC699E">
                            <w:pPr>
                              <w:shd w:val="clear" w:color="auto" w:fill="F4B083" w:themeFill="accent2" w:themeFillTint="99"/>
                              <w:spacing w:after="0"/>
                              <w:jc w:val="center"/>
                              <w:rPr>
                                <w:rFonts w:ascii="Josefin Sans" w:hAnsi="Josefin Sans"/>
                                <w:b/>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5D27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494749861" o:spid="_x0000_s1027" type="#_x0000_t62" style="position:absolute;margin-left:372.6pt;margin-top:132.5pt;width:429.5pt;height:322.8pt;z-index:2516583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" adj="6300,24300" fillcolor="#f4b083 [1941]" strokecolor="#1f3763 [1604]" strokeweight="1pt">
                <v:textbox>
                  <w:txbxContent>
                    <w:p w14:paraId="53007B5C" w14:textId="0A49F857" w:rsidR="004E6FB3" w:rsidRPr="00605363" w:rsidRDefault="004E6FB3" w:rsidP="004E6FB3">
                      <w:pPr>
                        <w:jc w:val="center"/>
                        <w:rPr>
                          <w:rFonts w:ascii="Josefin Sans" w:hAnsi="Josefin Sans" w:cs="Tahoma"/>
                          <w:b/>
                          <w:color w:val="C00000"/>
                          <w:sz w:val="24"/>
                          <w:szCs w:val="24"/>
                        </w:rPr>
                      </w:pPr>
                      <w:r w:rsidRPr="00605363">
                        <w:rPr>
                          <w:rFonts w:ascii="Josefin Sans" w:hAnsi="Josefin Sans"/>
                          <w:b/>
                          <w:color w:val="C00000"/>
                          <w:sz w:val="24"/>
                        </w:rPr>
                        <w:t>MiCare on hanke, jolla on kaksi tavoitetta:</w:t>
                      </w:r>
                    </w:p>
                    <w:p w14:paraId="54895B1A" w14:textId="52C8E44A" w:rsidR="004E6FB3" w:rsidRPr="00605363"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rPr>
                      </w:pPr>
                      <w:r w:rsidRPr="00605363">
                        <w:rPr>
                          <w:rFonts w:ascii="Josefin Sans" w:hAnsi="Josefin Sans"/>
                          <w:color w:val="000000" w:themeColor="text1"/>
                        </w:rPr>
                        <w:t>Tukea maahanmuuttajanaisten sosiaalista ja ammatillista osallisuutta</w:t>
                      </w:r>
                      <w:r w:rsidRPr="00605363">
                        <w:rPr>
                          <w:rFonts w:ascii="Josefin Sans" w:hAnsi="Josefin Sans"/>
                        </w:rPr>
                        <w:t xml:space="preserve"> ja edistää heidän kotoutumistaan ikääntyneiden hoitajiksi.</w:t>
                      </w:r>
                    </w:p>
                    <w:p w14:paraId="3478D6C1" w14:textId="02889255" w:rsidR="004E6FB3" w:rsidRPr="00605363" w:rsidRDefault="004E6FB3" w:rsidP="004E6FB3">
                      <w:pPr>
                        <w:pStyle w:val="Paragraphedeliste"/>
                        <w:numPr>
                          <w:ilvl w:val="0"/>
                          <w:numId w:val="34"/>
                        </w:numPr>
                        <w:shd w:val="clear" w:color="auto" w:fill="F4B083" w:themeFill="accent2" w:themeFillTint="99"/>
                        <w:tabs>
                          <w:tab w:val="left" w:pos="3790"/>
                        </w:tabs>
                        <w:spacing w:after="0" w:line="256" w:lineRule="auto"/>
                        <w:jc w:val="both"/>
                        <w:rPr>
                          <w:rFonts w:ascii="Josefin Sans" w:hAnsi="Josefin Sans"/>
                        </w:rPr>
                      </w:pPr>
                      <w:r w:rsidRPr="00605363">
                        <w:rPr>
                          <w:rFonts w:ascii="Josefin Sans" w:hAnsi="Josefin Sans"/>
                        </w:rPr>
                        <w:t>Parantaa ikääntyneille tarjottavien hoitopalvelujen laatua</w:t>
                      </w:r>
                    </w:p>
                    <w:p w14:paraId="1AD36995" w14:textId="77777777" w:rsidR="004E6FB3" w:rsidRPr="00605363" w:rsidRDefault="004E6FB3" w:rsidP="004E6FB3">
                      <w:pPr>
                        <w:shd w:val="clear" w:color="auto" w:fill="F4B083" w:themeFill="accent2" w:themeFillTint="99"/>
                        <w:tabs>
                          <w:tab w:val="left" w:pos="3790"/>
                        </w:tabs>
                        <w:spacing w:after="0" w:line="256" w:lineRule="auto"/>
                        <w:jc w:val="both"/>
                        <w:rPr>
                          <w:rFonts w:ascii="Josefin Sans" w:hAnsi="Josefin Sans"/>
                          <w:lang w:val="en-US"/>
                        </w:rPr>
                      </w:pPr>
                    </w:p>
                    <w:p w14:paraId="1E3FC4CE" w14:textId="77777777" w:rsidR="004E6FB3" w:rsidRPr="00605363" w:rsidRDefault="004E6FB3" w:rsidP="004E6FB3">
                      <w:pPr>
                        <w:shd w:val="clear" w:color="auto" w:fill="F4B083" w:themeFill="accent2" w:themeFillTint="99"/>
                        <w:tabs>
                          <w:tab w:val="left" w:pos="3790"/>
                        </w:tabs>
                        <w:spacing w:after="0"/>
                        <w:jc w:val="both"/>
                        <w:rPr>
                          <w:rFonts w:ascii="Josefin Sans" w:hAnsi="Josefin Sans"/>
                          <w:lang w:val="en-US"/>
                        </w:rPr>
                      </w:pPr>
                    </w:p>
                    <w:p w14:paraId="28327F2D" w14:textId="3CE32005" w:rsidR="004E6FB3" w:rsidRPr="00605363" w:rsidRDefault="004E6FB3" w:rsidP="004E6FB3">
                      <w:pPr>
                        <w:shd w:val="clear" w:color="auto" w:fill="F4B083" w:themeFill="accent2" w:themeFillTint="99"/>
                        <w:spacing w:after="0"/>
                        <w:jc w:val="center"/>
                        <w:rPr>
                          <w:rFonts w:ascii="Josefin Sans" w:hAnsi="Josefin Sans"/>
                          <w:b/>
                          <w:bCs/>
                        </w:rPr>
                      </w:pPr>
                      <w:r w:rsidRPr="00605363">
                        <w:rPr>
                          <w:rFonts w:ascii="Josefin Sans" w:hAnsi="Josefin Sans"/>
                          <w:b/>
                          <w:color w:val="C00000"/>
                          <w:sz w:val="24"/>
                        </w:rPr>
                        <w:t>Kuusi kum</w:t>
                      </w:r>
                      <w:r w:rsidR="005603A9" w:rsidRPr="00605363">
                        <w:rPr>
                          <w:rFonts w:ascii="Josefin Sans" w:hAnsi="Josefin Sans"/>
                          <w:b/>
                          <w:color w:val="C00000"/>
                          <w:sz w:val="24"/>
                        </w:rPr>
                        <w:t>ppania viidestä Euroopan maasta</w:t>
                      </w:r>
                      <w:r w:rsidRPr="00605363">
                        <w:rPr>
                          <w:rFonts w:ascii="Josefin Sans" w:hAnsi="Josefin Sans"/>
                          <w:b/>
                          <w:color w:val="C00000"/>
                          <w:sz w:val="24"/>
                        </w:rPr>
                        <w:t>:</w:t>
                      </w:r>
                    </w:p>
                    <w:p w14:paraId="2B752574" w14:textId="274975B8" w:rsidR="00C118E2"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IPERIA, koordinaattori. Kotihoidon työntekijöiden</w:t>
                      </w:r>
                    </w:p>
                    <w:p w14:paraId="248CB1F1" w14:textId="4835EE22"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Ammattijärjestö </w:t>
                      </w:r>
                      <w:r w:rsidRPr="00605363">
                        <w:rPr>
                          <w:rFonts w:ascii="Josefin Sans" w:hAnsi="Josefin Sans"/>
                          <w:b/>
                        </w:rPr>
                        <w:t>Ranskassa</w:t>
                      </w:r>
                    </w:p>
                    <w:p w14:paraId="449327FE" w14:textId="77777777"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CESUR, koulutusorganisaatio </w:t>
                      </w:r>
                      <w:r w:rsidRPr="00605363">
                        <w:rPr>
                          <w:rFonts w:ascii="Josefin Sans" w:hAnsi="Josefin Sans"/>
                          <w:b/>
                        </w:rPr>
                        <w:t>Espanjassa</w:t>
                      </w:r>
                    </w:p>
                    <w:p w14:paraId="5C721303" w14:textId="77777777"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Margotta, koulutusorganisaatio </w:t>
                      </w:r>
                      <w:r w:rsidRPr="00605363">
                        <w:rPr>
                          <w:rFonts w:ascii="Josefin Sans" w:hAnsi="Josefin Sans"/>
                          <w:b/>
                        </w:rPr>
                        <w:t>Italiassa</w:t>
                      </w:r>
                    </w:p>
                    <w:p w14:paraId="1F504ED5" w14:textId="51EEEDA3"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UDD, koulutusorganisaatio </w:t>
                      </w:r>
                      <w:r w:rsidRPr="00605363">
                        <w:rPr>
                          <w:rFonts w:ascii="Josefin Sans" w:hAnsi="Josefin Sans"/>
                          <w:b/>
                        </w:rPr>
                        <w:t>Ranskassa</w:t>
                      </w:r>
                    </w:p>
                    <w:p w14:paraId="66ECF4B4" w14:textId="77777777" w:rsidR="004E6FB3" w:rsidRPr="00605363" w:rsidRDefault="004E6FB3"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Laurea, ammattikorkeakoulu </w:t>
                      </w:r>
                      <w:r w:rsidRPr="00605363">
                        <w:rPr>
                          <w:rFonts w:ascii="Josefin Sans" w:hAnsi="Josefin Sans"/>
                          <w:b/>
                        </w:rPr>
                        <w:t>Suomessa</w:t>
                      </w:r>
                    </w:p>
                    <w:p w14:paraId="2EE9BF94" w14:textId="44D82992" w:rsidR="00DC699E" w:rsidRPr="00605363" w:rsidRDefault="004E6FB3" w:rsidP="00DC699E">
                      <w:pPr>
                        <w:shd w:val="clear" w:color="auto" w:fill="F4B083" w:themeFill="accent2" w:themeFillTint="99"/>
                        <w:spacing w:after="0"/>
                        <w:jc w:val="center"/>
                        <w:rPr>
                          <w:rFonts w:ascii="Josefin Sans" w:hAnsi="Josefin Sans"/>
                          <w:b/>
                          <w:bCs/>
                        </w:rPr>
                      </w:pPr>
                      <w:r w:rsidRPr="00605363">
                        <w:rPr>
                          <w:rFonts w:ascii="Josefin Sans" w:hAnsi="Josefin Sans"/>
                        </w:rPr>
                        <w:t xml:space="preserve">WIAB, tutkimuskeskus </w:t>
                      </w:r>
                      <w:r w:rsidRPr="00605363">
                        <w:rPr>
                          <w:rFonts w:ascii="Josefin Sans" w:hAnsi="Josefin Sans"/>
                          <w:b/>
                        </w:rPr>
                        <w:t>Itävallassa</w:t>
                      </w:r>
                    </w:p>
                    <w:p w14:paraId="571806EC" w14:textId="77777777" w:rsidR="00C118E2" w:rsidRPr="00605363" w:rsidRDefault="00C118E2" w:rsidP="00DC699E">
                      <w:pPr>
                        <w:shd w:val="clear" w:color="auto" w:fill="F4B083" w:themeFill="accent2" w:themeFillTint="99"/>
                        <w:spacing w:after="0"/>
                        <w:jc w:val="center"/>
                        <w:rPr>
                          <w:rFonts w:ascii="Josefin Sans" w:hAnsi="Josefin Sans"/>
                          <w:b/>
                          <w:bCs/>
                        </w:rPr>
                      </w:pPr>
                    </w:p>
                    <w:p w14:paraId="3C29E96E" w14:textId="4653CF19" w:rsidR="00C118E2" w:rsidRPr="00605363" w:rsidRDefault="00C118E2" w:rsidP="00DC699E">
                      <w:pPr>
                        <w:shd w:val="clear" w:color="auto" w:fill="F4B083" w:themeFill="accent2" w:themeFillTint="99"/>
                        <w:spacing w:after="0"/>
                        <w:jc w:val="center"/>
                        <w:rPr>
                          <w:rFonts w:ascii="Josefin Sans" w:hAnsi="Josefin Sans" w:cs="Tahoma"/>
                          <w:b/>
                          <w:color w:val="C00000"/>
                          <w:sz w:val="24"/>
                          <w:szCs w:val="24"/>
                        </w:rPr>
                      </w:pPr>
                      <w:r w:rsidRPr="00605363">
                        <w:rPr>
                          <w:rFonts w:ascii="Josefin Sans" w:hAnsi="Josefin Sans"/>
                          <w:b/>
                          <w:color w:val="C00000"/>
                          <w:sz w:val="24"/>
                        </w:rPr>
                        <w:t xml:space="preserve">MiCare käyttää </w:t>
                      </w:r>
                      <w:r w:rsidR="00C17153">
                        <w:rPr>
                          <w:rFonts w:ascii="Josefin Sans" w:hAnsi="Josefin Sans"/>
                          <w:b/>
                          <w:color w:val="C00000"/>
                          <w:sz w:val="24"/>
                        </w:rPr>
                        <w:t xml:space="preserve">eri </w:t>
                      </w:r>
                      <w:r w:rsidRPr="00605363">
                        <w:rPr>
                          <w:rFonts w:ascii="Josefin Sans" w:hAnsi="Josefin Sans"/>
                          <w:b/>
                          <w:color w:val="C00000"/>
                          <w:sz w:val="24"/>
                        </w:rPr>
                        <w:t>lähestymistap</w:t>
                      </w:r>
                      <w:r w:rsidR="00C17153">
                        <w:rPr>
                          <w:rFonts w:ascii="Josefin Sans" w:hAnsi="Josefin Sans"/>
                          <w:b/>
                          <w:color w:val="C00000"/>
                          <w:sz w:val="24"/>
                        </w:rPr>
                        <w:t>oja</w:t>
                      </w:r>
                    </w:p>
                    <w:p w14:paraId="42B8A222" w14:textId="3DD935F8" w:rsidR="00C118E2" w:rsidRPr="00605363" w:rsidRDefault="00C118E2" w:rsidP="00DC699E">
                      <w:pPr>
                        <w:shd w:val="clear" w:color="auto" w:fill="F4B083" w:themeFill="accent2" w:themeFillTint="99"/>
                        <w:spacing w:after="0"/>
                        <w:jc w:val="center"/>
                        <w:rPr>
                          <w:rFonts w:ascii="Josefin Sans" w:hAnsi="Josefin Sans"/>
                        </w:rPr>
                      </w:pPr>
                      <w:r w:rsidRPr="00605363">
                        <w:rPr>
                          <w:rFonts w:ascii="Josefin Sans" w:hAnsi="Josefin Sans"/>
                        </w:rPr>
                        <w:t>Yhdistetään kumppan</w:t>
                      </w:r>
                      <w:r w:rsidR="00B01095">
                        <w:rPr>
                          <w:rFonts w:ascii="Josefin Sans" w:hAnsi="Josefin Sans"/>
                        </w:rPr>
                        <w:t xml:space="preserve">eiden </w:t>
                      </w:r>
                      <w:r w:rsidRPr="00605363">
                        <w:rPr>
                          <w:rFonts w:ascii="Josefin Sans" w:hAnsi="Josefin Sans"/>
                        </w:rPr>
                        <w:t>osaaminen kenttätutkimukseen ja kohderyhmien haastatteluihin.</w:t>
                      </w:r>
                    </w:p>
                    <w:p w14:paraId="6FEE879B" w14:textId="0A2FFFDE" w:rsidR="00C118E2" w:rsidRPr="00605363" w:rsidRDefault="00C118E2" w:rsidP="00DC699E">
                      <w:pPr>
                        <w:shd w:val="clear" w:color="auto" w:fill="F4B083" w:themeFill="accent2" w:themeFillTint="99"/>
                        <w:spacing w:after="0"/>
                        <w:jc w:val="center"/>
                        <w:rPr>
                          <w:rFonts w:ascii="Josefin Sans" w:hAnsi="Josefin Sans"/>
                        </w:rPr>
                      </w:pPr>
                      <w:r w:rsidRPr="00605363">
                        <w:rPr>
                          <w:rFonts w:ascii="Josefin Sans" w:hAnsi="Josefin Sans"/>
                        </w:rPr>
                        <w:t xml:space="preserve">Kaksi pilottivaihetta 80 maahanmuuttajanaisen kanssa </w:t>
                      </w:r>
                    </w:p>
                    <w:p w14:paraId="2828073A" w14:textId="77777777" w:rsidR="00C118E2" w:rsidRPr="00605363" w:rsidRDefault="00C118E2" w:rsidP="00DC699E">
                      <w:pPr>
                        <w:shd w:val="clear" w:color="auto" w:fill="F4B083" w:themeFill="accent2" w:themeFillTint="99"/>
                        <w:spacing w:after="0"/>
                        <w:jc w:val="center"/>
                        <w:rPr>
                          <w:rFonts w:ascii="Josefin Sans" w:hAnsi="Josefin Sans"/>
                          <w:b/>
                          <w:bCs/>
                          <w:lang w:val="en-US"/>
                        </w:rPr>
                      </w:pPr>
                    </w:p>
                    <w:p w14:paraId="13AB4005" w14:textId="77777777" w:rsidR="00DC699E" w:rsidRPr="00605363" w:rsidRDefault="00DC699E" w:rsidP="00DC699E">
                      <w:pPr>
                        <w:shd w:val="clear" w:color="auto" w:fill="F4B083" w:themeFill="accent2" w:themeFillTint="99"/>
                        <w:spacing w:after="0"/>
                        <w:jc w:val="center"/>
                        <w:rPr>
                          <w:rFonts w:ascii="Josefin Sans" w:hAnsi="Josefin Sans"/>
                          <w:b/>
                          <w:bCs/>
                          <w:lang w:val="en-US"/>
                        </w:rPr>
                      </w:pP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55" behindDoc="0" locked="0" layoutInCell="1" allowOverlap="1" wp14:anchorId="49E5D08A" wp14:editId="37BBD853">
                <wp:simplePos x="0" y="0"/>
                <wp:positionH relativeFrom="column">
                  <wp:posOffset>1001823</wp:posOffset>
                </wp:positionH>
                <wp:positionV relativeFrom="paragraph">
                  <wp:posOffset>3128807</wp:posOffset>
                </wp:positionV>
                <wp:extent cx="2447290" cy="1031358"/>
                <wp:effectExtent l="0" t="0" r="10160" b="16510"/>
                <wp:wrapNone/>
                <wp:docPr id="612043336" name="Rectangle: Rounded Corners 612043336"/>
                <wp:cNvGraphicFramePr/>
                <a:graphic xmlns:a="http://schemas.openxmlformats.org/drawingml/2006/main">
                  <a:graphicData uri="http://schemas.microsoft.com/office/word/2010/wordprocessingShape">
                    <wps:wsp>
                      <wps:cNvSpPr/>
                      <wps:spPr>
                        <a:xfrm>
                          <a:off x="0" y="0"/>
                          <a:ext cx="2447290" cy="1031358"/>
                        </a:xfrm>
                        <a:prstGeom prst="round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71962A4" w14:textId="77777777" w:rsidR="00C118E2" w:rsidRPr="00605363" w:rsidRDefault="00C118E2" w:rsidP="00C118E2">
                            <w:pPr>
                              <w:shd w:val="clear" w:color="auto" w:fill="F4B083" w:themeFill="accent2" w:themeFillTint="99"/>
                              <w:tabs>
                                <w:tab w:val="left" w:pos="3790"/>
                              </w:tabs>
                              <w:spacing w:after="0"/>
                              <w:jc w:val="center"/>
                              <w:rPr>
                                <w:rFonts w:ascii="Josefin Sans" w:hAnsi="Josefin Sans" w:cs="Tahoma"/>
                                <w:b/>
                                <w:color w:val="C00000"/>
                                <w:sz w:val="24"/>
                                <w:szCs w:val="24"/>
                              </w:rPr>
                            </w:pPr>
                            <w:r w:rsidRPr="00605363">
                              <w:rPr>
                                <w:rFonts w:ascii="Josefin Sans" w:hAnsi="Josefin Sans"/>
                                <w:b/>
                                <w:color w:val="C00000"/>
                                <w:sz w:val="24"/>
                              </w:rPr>
                              <w:t xml:space="preserve">MiCare </w:t>
                            </w:r>
                            <w:r w:rsidRPr="00605363">
                              <w:rPr>
                                <w:rFonts w:ascii="Josefin Sans" w:hAnsi="Josefin Sans"/>
                                <w:b/>
                                <w:color w:val="C00000"/>
                                <w:sz w:val="24"/>
                              </w:rPr>
                              <w:t xml:space="preserve">on Erasmus+-ohjelman yhteisrahoittama </w:t>
                            </w:r>
                          </w:p>
                          <w:p w14:paraId="03EA0253" w14:textId="33DA8229" w:rsidR="00C118E2" w:rsidRPr="00605363" w:rsidRDefault="00C118E2" w:rsidP="00C118E2">
                            <w:pPr>
                              <w:shd w:val="clear" w:color="auto" w:fill="F4B083" w:themeFill="accent2" w:themeFillTint="99"/>
                              <w:tabs>
                                <w:tab w:val="left" w:pos="3790"/>
                              </w:tabs>
                              <w:spacing w:after="0"/>
                              <w:jc w:val="center"/>
                              <w:rPr>
                                <w:rFonts w:ascii="Josefin Sans" w:hAnsi="Josefin Sans"/>
                              </w:rPr>
                            </w:pPr>
                            <w:r w:rsidRPr="00605363">
                              <w:rPr>
                                <w:rFonts w:ascii="Josefin Sans" w:hAnsi="Josefin Sans"/>
                              </w:rPr>
                              <w:t>Marraskuun 2020 ja kesäkuun 2023 välisenä aikana</w:t>
                            </w:r>
                          </w:p>
                          <w:p w14:paraId="15F7FBEF" w14:textId="77777777" w:rsidR="006829DD" w:rsidRPr="00605363" w:rsidRDefault="006829DD" w:rsidP="006829DD">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5D08A" id="Rectangle: Rounded Corners 612043336" o:spid="_x0000_s1028" style="position:absolute;margin-left:78.9pt;margin-top:246.35pt;width:192.7pt;height:81.2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" fillcolor="#f4b183" strokecolor="#2f528f" strokeweight="1pt">
                <v:stroke joinstyle="miter"/>
                <v:textbox>
                  <w:txbxContent>
                    <w:p w14:paraId="571962A4" w14:textId="77777777" w:rsidR="00C118E2" w:rsidRPr="00605363" w:rsidRDefault="00C118E2" w:rsidP="00C118E2">
                      <w:pPr>
                        <w:shd w:val="clear" w:color="auto" w:fill="F4B083" w:themeFill="accent2" w:themeFillTint="99"/>
                        <w:tabs>
                          <w:tab w:val="left" w:pos="3790"/>
                        </w:tabs>
                        <w:spacing w:after="0"/>
                        <w:jc w:val="center"/>
                        <w:rPr>
                          <w:rFonts w:ascii="Josefin Sans" w:hAnsi="Josefin Sans" w:cs="Tahoma"/>
                          <w:b/>
                          <w:color w:val="C00000"/>
                          <w:sz w:val="24"/>
                          <w:szCs w:val="24"/>
                        </w:rPr>
                      </w:pPr>
                      <w:r w:rsidRPr="00605363">
                        <w:rPr>
                          <w:rFonts w:ascii="Josefin Sans" w:hAnsi="Josefin Sans"/>
                          <w:b/>
                          <w:color w:val="C00000"/>
                          <w:sz w:val="24"/>
                        </w:rPr>
                        <w:t xml:space="preserve">MiCare </w:t>
                      </w:r>
                      <w:r w:rsidRPr="00605363">
                        <w:rPr>
                          <w:rFonts w:ascii="Josefin Sans" w:hAnsi="Josefin Sans"/>
                          <w:b/>
                          <w:color w:val="C00000"/>
                          <w:sz w:val="24"/>
                        </w:rPr>
                        <w:t xml:space="preserve">on Erasmus+-ohjelman yhteisrahoittama </w:t>
                      </w:r>
                    </w:p>
                    <w:p w14:paraId="03EA0253" w14:textId="33DA8229" w:rsidR="00C118E2" w:rsidRPr="00605363" w:rsidRDefault="00C118E2" w:rsidP="00C118E2">
                      <w:pPr>
                        <w:shd w:val="clear" w:color="auto" w:fill="F4B083" w:themeFill="accent2" w:themeFillTint="99"/>
                        <w:tabs>
                          <w:tab w:val="left" w:pos="3790"/>
                        </w:tabs>
                        <w:spacing w:after="0"/>
                        <w:jc w:val="center"/>
                        <w:rPr>
                          <w:rFonts w:ascii="Josefin Sans" w:hAnsi="Josefin Sans"/>
                        </w:rPr>
                      </w:pPr>
                      <w:r w:rsidRPr="00605363">
                        <w:rPr>
                          <w:rFonts w:ascii="Josefin Sans" w:hAnsi="Josefin Sans"/>
                        </w:rPr>
                        <w:t>Marraskuun 2020 ja kesäkuun 2023 välisenä aikana</w:t>
                      </w:r>
                    </w:p>
                    <w:p w14:paraId="15F7FBEF" w14:textId="77777777" w:rsidR="006829DD" w:rsidRPr="00605363" w:rsidRDefault="006829DD" w:rsidP="006829DD">
                      <w:pPr>
                        <w:rPr>
                          <w:rFonts w:ascii="Josefin Sans" w:hAnsi="Josefin Sans"/>
                        </w:rPr>
                      </w:pP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252" behindDoc="0" locked="0" layoutInCell="1" allowOverlap="1" wp14:anchorId="1EA4288B" wp14:editId="6367E88B">
                <wp:simplePos x="0" y="0"/>
                <wp:positionH relativeFrom="column">
                  <wp:posOffset>651510</wp:posOffset>
                </wp:positionH>
                <wp:positionV relativeFrom="paragraph">
                  <wp:posOffset>782320</wp:posOffset>
                </wp:positionV>
                <wp:extent cx="3797300" cy="1104900"/>
                <wp:effectExtent l="0" t="0" r="12700" b="19050"/>
                <wp:wrapNone/>
                <wp:docPr id="2091403124" name="Oval 2091403124"/>
                <wp:cNvGraphicFramePr/>
                <a:graphic xmlns:a="http://schemas.openxmlformats.org/drawingml/2006/main">
                  <a:graphicData uri="http://schemas.microsoft.com/office/word/2010/wordprocessingShape">
                    <wps:wsp>
                      <wps:cNvSpPr/>
                      <wps:spPr>
                        <a:xfrm>
                          <a:off x="0" y="0"/>
                          <a:ext cx="3797300" cy="11049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97B02C" w14:textId="7C428EA6" w:rsidR="00E459B2" w:rsidRPr="00605363" w:rsidRDefault="00E459B2" w:rsidP="00E459B2">
                            <w:pPr>
                              <w:rPr>
                                <w:rFonts w:ascii="Josefin Sans" w:hAnsi="Josefin Sans" w:cs="Tahoma"/>
                                <w:b/>
                                <w:color w:val="C00000"/>
                                <w:sz w:val="48"/>
                                <w:szCs w:val="48"/>
                              </w:rPr>
                            </w:pPr>
                            <w:r w:rsidRPr="00605363">
                              <w:rPr>
                                <w:rFonts w:ascii="Josefin Sans" w:hAnsi="Josefin Sans"/>
                                <w:b/>
                                <w:color w:val="C00000"/>
                                <w:sz w:val="52"/>
                              </w:rPr>
                              <w:t xml:space="preserve">   </w:t>
                            </w:r>
                            <w:r w:rsidRPr="00605363">
                              <w:rPr>
                                <w:rFonts w:ascii="Josefin Sans" w:hAnsi="Josefin Sans"/>
                                <w:b/>
                                <w:color w:val="C00000"/>
                                <w:sz w:val="48"/>
                              </w:rPr>
                              <w:t xml:space="preserve"> Hanke</w:t>
                            </w:r>
                          </w:p>
                          <w:p w14:paraId="0CC732F2" w14:textId="5D06E16C" w:rsidR="008E0911" w:rsidRPr="00605363" w:rsidRDefault="008E0911" w:rsidP="00E459B2">
                            <w:pPr>
                              <w:rPr>
                                <w:rFonts w:ascii="Josefin Sans" w:hAnsi="Josefin Sans" w:cs="Tahoma"/>
                                <w:b/>
                                <w:color w:val="1F3864" w:themeColor="accent1" w:themeShade="80"/>
                                <w:sz w:val="24"/>
                                <w:szCs w:val="24"/>
                              </w:rPr>
                            </w:pPr>
                            <w:r w:rsidRPr="00605363">
                              <w:rPr>
                                <w:rFonts w:ascii="Josefin Sans" w:hAnsi="Josefin Sans"/>
                                <w:color w:val="1F3864" w:themeColor="accent1" w:themeShade="80"/>
                                <w:sz w:val="24"/>
                              </w:rPr>
                              <w:t xml:space="preserve">         </w:t>
                            </w:r>
                            <w:r w:rsidRPr="00605363">
                              <w:rPr>
                                <w:rFonts w:ascii="Josefin Sans" w:hAnsi="Josefin Sans"/>
                                <w:color w:val="1F3864" w:themeColor="accent1" w:themeShade="80"/>
                                <w:sz w:val="24"/>
                              </w:rPr>
                              <w:t>https://www.micareproject.eu/</w:t>
                            </w:r>
                          </w:p>
                          <w:p w14:paraId="656FD459" w14:textId="1F07819D" w:rsidR="00E459B2" w:rsidRPr="00E46BFF" w:rsidRDefault="008E0911" w:rsidP="00E459B2">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4288B" id="Oval 2091403124" o:spid="_x0000_s1029" style="position:absolute;margin-left:51.3pt;margin-top:61.6pt;width:299pt;height:8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" fillcolor="#f4b083 [1941]" strokecolor="#1f3763 [1604]" strokeweight="1pt">
                <v:stroke joinstyle="miter"/>
                <v:textbox>
                  <w:txbxContent>
                    <w:p w14:paraId="3997B02C" w14:textId="7C428EA6" w:rsidR="00E459B2" w:rsidRPr="00605363" w:rsidRDefault="00E459B2" w:rsidP="00E459B2">
                      <w:pPr>
                        <w:rPr>
                          <w:rFonts w:ascii="Josefin Sans" w:hAnsi="Josefin Sans" w:cs="Tahoma"/>
                          <w:b/>
                          <w:color w:val="C00000"/>
                          <w:sz w:val="48"/>
                          <w:szCs w:val="48"/>
                        </w:rPr>
                      </w:pPr>
                      <w:r w:rsidRPr="00605363">
                        <w:rPr>
                          <w:rFonts w:ascii="Josefin Sans" w:hAnsi="Josefin Sans"/>
                          <w:b/>
                          <w:color w:val="C00000"/>
                          <w:sz w:val="52"/>
                        </w:rPr>
                        <w:t xml:space="preserve">   </w:t>
                      </w:r>
                      <w:r w:rsidRPr="00605363">
                        <w:rPr>
                          <w:rFonts w:ascii="Josefin Sans" w:hAnsi="Josefin Sans"/>
                          <w:b/>
                          <w:color w:val="C00000"/>
                          <w:sz w:val="48"/>
                        </w:rPr>
                        <w:t xml:space="preserve"> Hanke</w:t>
                      </w:r>
                    </w:p>
                    <w:p w14:paraId="0CC732F2" w14:textId="5D06E16C" w:rsidR="008E0911" w:rsidRPr="00605363" w:rsidRDefault="008E0911" w:rsidP="00E459B2">
                      <w:pPr>
                        <w:rPr>
                          <w:rFonts w:ascii="Josefin Sans" w:hAnsi="Josefin Sans" w:cs="Tahoma"/>
                          <w:b/>
                          <w:color w:val="1F3864" w:themeColor="accent1" w:themeShade="80"/>
                          <w:sz w:val="24"/>
                          <w:szCs w:val="24"/>
                        </w:rPr>
                      </w:pPr>
                      <w:r w:rsidRPr="00605363">
                        <w:rPr>
                          <w:rFonts w:ascii="Josefin Sans" w:hAnsi="Josefin Sans"/>
                          <w:color w:val="1F3864" w:themeColor="accent1" w:themeShade="80"/>
                          <w:sz w:val="24"/>
                        </w:rPr>
                        <w:t xml:space="preserve">         </w:t>
                      </w:r>
                      <w:r w:rsidRPr="00605363">
                        <w:rPr>
                          <w:rFonts w:ascii="Josefin Sans" w:hAnsi="Josefin Sans"/>
                          <w:color w:val="1F3864" w:themeColor="accent1" w:themeShade="80"/>
                          <w:sz w:val="24"/>
                        </w:rPr>
                        <w:t>https://www.micareproject.eu/</w:t>
                      </w:r>
                    </w:p>
                    <w:p w14:paraId="656FD459" w14:textId="1F07819D" w:rsidR="00E459B2" w:rsidRPr="00E46BFF" w:rsidRDefault="008E0911" w:rsidP="00E459B2">
                      <w:pPr>
                        <w:jc w:val="center"/>
                      </w:pPr>
                      <w:r>
                        <w:t xml:space="preserve">          </w:t>
                      </w:r>
                    </w:p>
                  </w:txbxContent>
                </v:textbox>
              </v:oval>
            </w:pict>
          </mc:Fallback>
        </mc:AlternateContent>
      </w:r>
      <w:r>
        <w:rPr>
          <w:rFonts w:ascii="Josefin Sans" w:hAnsi="Josefin Sans"/>
          <w:b/>
          <w:noProof/>
          <w:sz w:val="40"/>
          <w:lang w:eastAsia="fi-FI"/>
        </w:rPr>
        <w:drawing>
          <wp:inline distT="0" distB="0" distL="0" distR="0" wp14:anchorId="70682F93" wp14:editId="1D08A8C9">
            <wp:extent cx="9746273" cy="6179820"/>
            <wp:effectExtent l="171450" t="228600" r="179070" b="2209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758041" cy="61872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0C09076" w14:textId="705F38F7" w:rsidR="005B3E12" w:rsidRDefault="005603A9" w:rsidP="005B3E12">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253" behindDoc="0" locked="0" layoutInCell="1" allowOverlap="1" wp14:anchorId="6584C6A3" wp14:editId="33BE3A2B">
                <wp:simplePos x="0" y="0"/>
                <wp:positionH relativeFrom="column">
                  <wp:posOffset>3905250</wp:posOffset>
                </wp:positionH>
                <wp:positionV relativeFrom="paragraph">
                  <wp:posOffset>699770</wp:posOffset>
                </wp:positionV>
                <wp:extent cx="5410200" cy="4381500"/>
                <wp:effectExtent l="19050" t="19050" r="38100" b="590550"/>
                <wp:wrapNone/>
                <wp:docPr id="1252277323" name="Speech Bubble: Oval 1252277323"/>
                <wp:cNvGraphicFramePr/>
                <a:graphic xmlns:a="http://schemas.openxmlformats.org/drawingml/2006/main">
                  <a:graphicData uri="http://schemas.microsoft.com/office/word/2010/wordprocessingShape">
                    <wps:wsp>
                      <wps:cNvSpPr/>
                      <wps:spPr>
                        <a:xfrm>
                          <a:off x="0" y="0"/>
                          <a:ext cx="5410200" cy="4381500"/>
                        </a:xfrm>
                        <a:prstGeom prst="wedgeEllipseCallou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6A8569A2" w14:textId="77777777" w:rsidR="0075719D" w:rsidRPr="00605363" w:rsidRDefault="0075719D" w:rsidP="0001754D">
                            <w:pPr>
                              <w:pStyle w:val="Paragraphedeliste"/>
                              <w:numPr>
                                <w:ilvl w:val="0"/>
                                <w:numId w:val="33"/>
                              </w:numPr>
                              <w:spacing w:after="0" w:line="240" w:lineRule="auto"/>
                              <w:rPr>
                                <w:rFonts w:ascii="Josefin Sans" w:hAnsi="Josefin Sans"/>
                                <w:b/>
                                <w:bCs/>
                                <w:color w:val="C00000"/>
                                <w:sz w:val="40"/>
                                <w:szCs w:val="40"/>
                              </w:rPr>
                            </w:pPr>
                            <w:r w:rsidRPr="00605363">
                              <w:rPr>
                                <w:rFonts w:ascii="Josefin Sans" w:hAnsi="Josefin Sans"/>
                                <w:b/>
                                <w:color w:val="C00000"/>
                                <w:sz w:val="40"/>
                              </w:rPr>
                              <w:t>Vertailuraportti</w:t>
                            </w:r>
                          </w:p>
                          <w:p w14:paraId="22D21AA9" w14:textId="7DE69DD2" w:rsidR="0075719D" w:rsidRPr="00A169BB" w:rsidRDefault="0001754D" w:rsidP="0001754D">
                            <w:pPr>
                              <w:spacing w:after="0" w:line="240" w:lineRule="auto"/>
                              <w:ind w:left="360"/>
                              <w:rPr>
                                <w:rFonts w:ascii="Josefin Sans" w:eastAsiaTheme="majorEastAsia" w:hAnsi="Josefin Sans" w:cstheme="majorBidi"/>
                                <w:b/>
                                <w:bCs/>
                                <w:sz w:val="20"/>
                                <w:szCs w:val="20"/>
                              </w:rPr>
                            </w:pPr>
                            <w:r w:rsidRPr="00A169BB">
                              <w:rPr>
                                <w:rFonts w:ascii="Josefin Sans" w:hAnsi="Josefin Sans"/>
                                <w:b/>
                                <w:sz w:val="20"/>
                              </w:rPr>
                              <w:t xml:space="preserve">Maiden välinen tutkimus, jossa tunnistetaan maahanmuuttajataustaisten hoitajien sosiaalisen ja ammatillisen kotouttamisen mahdollistajia ja esteitä. </w:t>
                            </w:r>
                          </w:p>
                          <w:p w14:paraId="4672F29E" w14:textId="0745D007" w:rsidR="007346ED" w:rsidRPr="00605363" w:rsidRDefault="00240C02" w:rsidP="0001754D">
                            <w:pPr>
                              <w:pStyle w:val="Paragraphedeliste"/>
                              <w:numPr>
                                <w:ilvl w:val="0"/>
                                <w:numId w:val="33"/>
                              </w:numPr>
                              <w:spacing w:after="0" w:line="240" w:lineRule="auto"/>
                              <w:rPr>
                                <w:rFonts w:ascii="Josefin Sans" w:hAnsi="Josefin Sans"/>
                                <w:b/>
                                <w:bCs/>
                                <w:color w:val="C00000"/>
                                <w:sz w:val="40"/>
                                <w:szCs w:val="40"/>
                              </w:rPr>
                            </w:pPr>
                            <w:r w:rsidRPr="00605363">
                              <w:rPr>
                                <w:rFonts w:ascii="Josefin Sans" w:hAnsi="Josefin Sans"/>
                                <w:b/>
                                <w:color w:val="C00000"/>
                                <w:sz w:val="40"/>
                              </w:rPr>
                              <w:t>Osaamiskehys</w:t>
                            </w:r>
                          </w:p>
                          <w:p w14:paraId="6BAD0D50" w14:textId="6D4A6DD2" w:rsidR="00240C02" w:rsidRPr="00A169BB" w:rsidRDefault="0038057D" w:rsidP="0001754D">
                            <w:pPr>
                              <w:spacing w:after="0" w:line="240" w:lineRule="auto"/>
                              <w:ind w:left="360"/>
                              <w:rPr>
                                <w:rFonts w:ascii="Josefin Sans" w:eastAsiaTheme="majorEastAsia" w:hAnsi="Josefin Sans" w:cstheme="majorBidi"/>
                                <w:b/>
                                <w:bCs/>
                                <w:sz w:val="20"/>
                                <w:szCs w:val="20"/>
                              </w:rPr>
                            </w:pPr>
                            <w:r w:rsidRPr="00A169BB">
                              <w:rPr>
                                <w:rFonts w:ascii="Josefin Sans" w:hAnsi="Josefin Sans"/>
                                <w:b/>
                                <w:sz w:val="20"/>
                              </w:rPr>
                              <w:t>Tekninen työkalu tunnistaa ikääntyneiden parissa työskenteleviin omaishoitajiin liittyvät tarvittavat osaaminen ja taidot.</w:t>
                            </w:r>
                          </w:p>
                          <w:p w14:paraId="42D275BC" w14:textId="0D51C6FD" w:rsidR="007346ED" w:rsidRPr="00605363" w:rsidRDefault="00CA3528" w:rsidP="0038057D">
                            <w:pPr>
                              <w:pStyle w:val="Paragraphedeliste"/>
                              <w:numPr>
                                <w:ilvl w:val="0"/>
                                <w:numId w:val="33"/>
                              </w:numPr>
                              <w:spacing w:after="0" w:line="240" w:lineRule="auto"/>
                              <w:rPr>
                                <w:rFonts w:ascii="Josefin Sans" w:hAnsi="Josefin Sans"/>
                                <w:b/>
                                <w:bCs/>
                                <w:color w:val="C00000"/>
                                <w:sz w:val="40"/>
                                <w:szCs w:val="40"/>
                              </w:rPr>
                            </w:pPr>
                            <w:r w:rsidRPr="00605363">
                              <w:rPr>
                                <w:rFonts w:ascii="Josefin Sans" w:hAnsi="Josefin Sans"/>
                                <w:b/>
                                <w:color w:val="C00000"/>
                                <w:sz w:val="40"/>
                              </w:rPr>
                              <w:t>Arviointityökalu</w:t>
                            </w:r>
                          </w:p>
                          <w:p w14:paraId="119EBF11" w14:textId="7C0FDD50" w:rsidR="00CA3528" w:rsidRPr="00A169BB" w:rsidRDefault="00CC430B" w:rsidP="00CA3528">
                            <w:pPr>
                              <w:spacing w:after="0" w:line="240" w:lineRule="auto"/>
                              <w:ind w:left="360"/>
                              <w:rPr>
                                <w:rFonts w:ascii="Josefin Sans" w:eastAsiaTheme="majorEastAsia" w:hAnsi="Josefin Sans" w:cstheme="majorBidi"/>
                                <w:b/>
                                <w:bCs/>
                                <w:sz w:val="20"/>
                                <w:szCs w:val="20"/>
                              </w:rPr>
                            </w:pPr>
                            <w:r w:rsidRPr="00A169BB">
                              <w:rPr>
                                <w:rFonts w:ascii="Josefin Sans" w:hAnsi="Josefin Sans"/>
                                <w:b/>
                                <w:sz w:val="20"/>
                              </w:rPr>
                              <w:t>Verkkoarviointityökalu ikääntyvien kanssa työskentelevien hoitajien aiemman kokemuksen ja tietämyksen arviointia varten</w:t>
                            </w:r>
                          </w:p>
                          <w:p w14:paraId="6BDD318F" w14:textId="5A0F5796" w:rsidR="00CC430B" w:rsidRPr="00605363" w:rsidRDefault="00CC430B" w:rsidP="00CC430B">
                            <w:pPr>
                              <w:pStyle w:val="Paragraphedeliste"/>
                              <w:numPr>
                                <w:ilvl w:val="0"/>
                                <w:numId w:val="33"/>
                              </w:numPr>
                              <w:spacing w:after="0" w:line="240" w:lineRule="auto"/>
                              <w:rPr>
                                <w:rFonts w:ascii="Josefin Sans" w:hAnsi="Josefin Sans"/>
                                <w:b/>
                                <w:bCs/>
                                <w:color w:val="C00000"/>
                                <w:sz w:val="40"/>
                                <w:szCs w:val="40"/>
                              </w:rPr>
                            </w:pPr>
                            <w:r w:rsidRPr="00605363">
                              <w:rPr>
                                <w:rFonts w:ascii="Josefin Sans" w:hAnsi="Josefin Sans"/>
                                <w:b/>
                                <w:color w:val="C00000"/>
                                <w:sz w:val="40"/>
                              </w:rPr>
                              <w:t xml:space="preserve">Koulutustyökalupakki </w:t>
                            </w:r>
                          </w:p>
                          <w:p w14:paraId="252C10C2" w14:textId="6B5A82CD" w:rsidR="00CE0028" w:rsidRPr="00A169BB" w:rsidRDefault="00CE0028" w:rsidP="00CE0028">
                            <w:pPr>
                              <w:spacing w:after="0" w:line="240" w:lineRule="auto"/>
                              <w:ind w:left="360"/>
                              <w:rPr>
                                <w:rFonts w:ascii="Josefin Sans" w:eastAsiaTheme="majorEastAsia" w:hAnsi="Josefin Sans" w:cstheme="majorBidi"/>
                                <w:b/>
                                <w:bCs/>
                                <w:sz w:val="20"/>
                                <w:szCs w:val="20"/>
                              </w:rPr>
                            </w:pPr>
                            <w:r w:rsidRPr="00A169BB">
                              <w:rPr>
                                <w:rFonts w:ascii="Josefin Sans" w:hAnsi="Josefin Sans"/>
                                <w:b/>
                                <w:sz w:val="20"/>
                              </w:rPr>
                              <w:t>Monimuotoinen koulutustyökalupakki, joka koostuu pedagogisista sisällöistä, harjoituksista ja resursseista.</w:t>
                            </w:r>
                          </w:p>
                          <w:p w14:paraId="30AD5036" w14:textId="1DCA21F0" w:rsidR="007346ED" w:rsidRPr="00CE0028" w:rsidRDefault="005603A9" w:rsidP="00E36702">
                            <w:pPr>
                              <w:pStyle w:val="Paragraphedeliste"/>
                              <w:numPr>
                                <w:ilvl w:val="0"/>
                                <w:numId w:val="33"/>
                              </w:numPr>
                              <w:spacing w:after="0" w:line="240" w:lineRule="auto"/>
                              <w:rPr>
                                <w:b/>
                                <w:bCs/>
                                <w:color w:val="C00000"/>
                                <w:sz w:val="40"/>
                                <w:szCs w:val="40"/>
                                <w:lang w:val="en-US"/>
                              </w:rPr>
                            </w:pPr>
                            <w:r w:rsidRPr="00605363">
                              <w:rPr>
                                <w:rFonts w:ascii="Josefin Sans" w:hAnsi="Josefin Sans"/>
                                <w:b/>
                                <w:color w:val="C00000"/>
                                <w:sz w:val="40"/>
                              </w:rPr>
                              <w:t>Ohjeet</w:t>
                            </w:r>
                            <w:r w:rsidR="00CC21C2" w:rsidRPr="00605363">
                              <w:rPr>
                                <w:rFonts w:ascii="Josefin Sans" w:hAnsi="Josefin Sans"/>
                                <w:b/>
                                <w:color w:val="C00000"/>
                                <w:sz w:val="40"/>
                              </w:rPr>
                              <w:t>: tämä asiakirja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4C6A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52277323" o:spid="_x0000_s1030" type="#_x0000_t63" style="position:absolute;margin-left:307.5pt;margin-top:55.1pt;width:426pt;height:3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" adj="6300,24300" fillcolor="#f8cbad" strokecolor="#2f528f" strokeweight="1pt">
                <v:textbox>
                  <w:txbxContent>
                    <w:p w14:paraId="6A8569A2" w14:textId="77777777" w:rsidR="0075719D" w:rsidRPr="00605363" w:rsidRDefault="0075719D" w:rsidP="0001754D">
                      <w:pPr>
                        <w:pStyle w:val="Paragraphedeliste"/>
                        <w:numPr>
                          <w:ilvl w:val="0"/>
                          <w:numId w:val="33"/>
                        </w:numPr>
                        <w:spacing w:after="0" w:line="240" w:lineRule="auto"/>
                        <w:rPr>
                          <w:rFonts w:ascii="Josefin Sans" w:hAnsi="Josefin Sans"/>
                          <w:b/>
                          <w:bCs/>
                          <w:color w:val="C00000"/>
                          <w:sz w:val="40"/>
                          <w:szCs w:val="40"/>
                        </w:rPr>
                      </w:pPr>
                      <w:r w:rsidRPr="00605363">
                        <w:rPr>
                          <w:rFonts w:ascii="Josefin Sans" w:hAnsi="Josefin Sans"/>
                          <w:b/>
                          <w:color w:val="C00000"/>
                          <w:sz w:val="40"/>
                        </w:rPr>
                        <w:t>Vertailuraportti</w:t>
                      </w:r>
                    </w:p>
                    <w:p w14:paraId="22D21AA9" w14:textId="7DE69DD2" w:rsidR="0075719D" w:rsidRPr="00A169BB" w:rsidRDefault="0001754D" w:rsidP="0001754D">
                      <w:pPr>
                        <w:spacing w:after="0" w:line="240" w:lineRule="auto"/>
                        <w:ind w:left="360"/>
                        <w:rPr>
                          <w:rFonts w:ascii="Josefin Sans" w:eastAsiaTheme="majorEastAsia" w:hAnsi="Josefin Sans" w:cstheme="majorBidi"/>
                          <w:b/>
                          <w:bCs/>
                          <w:sz w:val="20"/>
                          <w:szCs w:val="20"/>
                        </w:rPr>
                      </w:pPr>
                      <w:r w:rsidRPr="00A169BB">
                        <w:rPr>
                          <w:rFonts w:ascii="Josefin Sans" w:hAnsi="Josefin Sans"/>
                          <w:b/>
                          <w:sz w:val="20"/>
                        </w:rPr>
                        <w:t xml:space="preserve">Maiden välinen tutkimus, jossa tunnistetaan maahanmuuttajataustaisten hoitajien sosiaalisen ja ammatillisen kotouttamisen mahdollistajia ja esteitä. </w:t>
                      </w:r>
                    </w:p>
                    <w:p w14:paraId="4672F29E" w14:textId="0745D007" w:rsidR="007346ED" w:rsidRPr="00605363" w:rsidRDefault="00240C02" w:rsidP="0001754D">
                      <w:pPr>
                        <w:pStyle w:val="Paragraphedeliste"/>
                        <w:numPr>
                          <w:ilvl w:val="0"/>
                          <w:numId w:val="33"/>
                        </w:numPr>
                        <w:spacing w:after="0" w:line="240" w:lineRule="auto"/>
                        <w:rPr>
                          <w:rFonts w:ascii="Josefin Sans" w:hAnsi="Josefin Sans"/>
                          <w:b/>
                          <w:bCs/>
                          <w:color w:val="C00000"/>
                          <w:sz w:val="40"/>
                          <w:szCs w:val="40"/>
                        </w:rPr>
                      </w:pPr>
                      <w:r w:rsidRPr="00605363">
                        <w:rPr>
                          <w:rFonts w:ascii="Josefin Sans" w:hAnsi="Josefin Sans"/>
                          <w:b/>
                          <w:color w:val="C00000"/>
                          <w:sz w:val="40"/>
                        </w:rPr>
                        <w:t>Osaamiskehys</w:t>
                      </w:r>
                    </w:p>
                    <w:p w14:paraId="6BAD0D50" w14:textId="6D4A6DD2" w:rsidR="00240C02" w:rsidRPr="00A169BB" w:rsidRDefault="0038057D" w:rsidP="0001754D">
                      <w:pPr>
                        <w:spacing w:after="0" w:line="240" w:lineRule="auto"/>
                        <w:ind w:left="360"/>
                        <w:rPr>
                          <w:rFonts w:ascii="Josefin Sans" w:eastAsiaTheme="majorEastAsia" w:hAnsi="Josefin Sans" w:cstheme="majorBidi"/>
                          <w:b/>
                          <w:bCs/>
                          <w:sz w:val="20"/>
                          <w:szCs w:val="20"/>
                        </w:rPr>
                      </w:pPr>
                      <w:r w:rsidRPr="00A169BB">
                        <w:rPr>
                          <w:rFonts w:ascii="Josefin Sans" w:hAnsi="Josefin Sans"/>
                          <w:b/>
                          <w:sz w:val="20"/>
                        </w:rPr>
                        <w:t>Tekninen työkalu tunnistaa ikääntyneiden parissa työskenteleviin omaishoitajiin liittyvät tarvittavat osaaminen ja taidot.</w:t>
                      </w:r>
                    </w:p>
                    <w:p w14:paraId="42D275BC" w14:textId="0D51C6FD" w:rsidR="007346ED" w:rsidRPr="00605363" w:rsidRDefault="00CA3528" w:rsidP="0038057D">
                      <w:pPr>
                        <w:pStyle w:val="Paragraphedeliste"/>
                        <w:numPr>
                          <w:ilvl w:val="0"/>
                          <w:numId w:val="33"/>
                        </w:numPr>
                        <w:spacing w:after="0" w:line="240" w:lineRule="auto"/>
                        <w:rPr>
                          <w:rFonts w:ascii="Josefin Sans" w:hAnsi="Josefin Sans"/>
                          <w:b/>
                          <w:bCs/>
                          <w:color w:val="C00000"/>
                          <w:sz w:val="40"/>
                          <w:szCs w:val="40"/>
                        </w:rPr>
                      </w:pPr>
                      <w:r w:rsidRPr="00605363">
                        <w:rPr>
                          <w:rFonts w:ascii="Josefin Sans" w:hAnsi="Josefin Sans"/>
                          <w:b/>
                          <w:color w:val="C00000"/>
                          <w:sz w:val="40"/>
                        </w:rPr>
                        <w:t>Arviointityökalu</w:t>
                      </w:r>
                    </w:p>
                    <w:p w14:paraId="119EBF11" w14:textId="7C0FDD50" w:rsidR="00CA3528" w:rsidRPr="00A169BB" w:rsidRDefault="00CC430B" w:rsidP="00CA3528">
                      <w:pPr>
                        <w:spacing w:after="0" w:line="240" w:lineRule="auto"/>
                        <w:ind w:left="360"/>
                        <w:rPr>
                          <w:rFonts w:ascii="Josefin Sans" w:eastAsiaTheme="majorEastAsia" w:hAnsi="Josefin Sans" w:cstheme="majorBidi"/>
                          <w:b/>
                          <w:bCs/>
                          <w:sz w:val="20"/>
                          <w:szCs w:val="20"/>
                        </w:rPr>
                      </w:pPr>
                      <w:r w:rsidRPr="00A169BB">
                        <w:rPr>
                          <w:rFonts w:ascii="Josefin Sans" w:hAnsi="Josefin Sans"/>
                          <w:b/>
                          <w:sz w:val="20"/>
                        </w:rPr>
                        <w:t>Verkkoarviointityökalu ikääntyvien kanssa työskentelevien hoitajien aiemman kokemuksen ja tietämyksen arviointia varten</w:t>
                      </w:r>
                    </w:p>
                    <w:p w14:paraId="6BDD318F" w14:textId="5A0F5796" w:rsidR="00CC430B" w:rsidRPr="00605363" w:rsidRDefault="00CC430B" w:rsidP="00CC430B">
                      <w:pPr>
                        <w:pStyle w:val="Paragraphedeliste"/>
                        <w:numPr>
                          <w:ilvl w:val="0"/>
                          <w:numId w:val="33"/>
                        </w:numPr>
                        <w:spacing w:after="0" w:line="240" w:lineRule="auto"/>
                        <w:rPr>
                          <w:rFonts w:ascii="Josefin Sans" w:hAnsi="Josefin Sans"/>
                          <w:b/>
                          <w:bCs/>
                          <w:color w:val="C00000"/>
                          <w:sz w:val="40"/>
                          <w:szCs w:val="40"/>
                        </w:rPr>
                      </w:pPr>
                      <w:r w:rsidRPr="00605363">
                        <w:rPr>
                          <w:rFonts w:ascii="Josefin Sans" w:hAnsi="Josefin Sans"/>
                          <w:b/>
                          <w:color w:val="C00000"/>
                          <w:sz w:val="40"/>
                        </w:rPr>
                        <w:t xml:space="preserve">Koulutustyökalupakki </w:t>
                      </w:r>
                    </w:p>
                    <w:p w14:paraId="252C10C2" w14:textId="6B5A82CD" w:rsidR="00CE0028" w:rsidRPr="00A169BB" w:rsidRDefault="00CE0028" w:rsidP="00CE0028">
                      <w:pPr>
                        <w:spacing w:after="0" w:line="240" w:lineRule="auto"/>
                        <w:ind w:left="360"/>
                        <w:rPr>
                          <w:rFonts w:ascii="Josefin Sans" w:eastAsiaTheme="majorEastAsia" w:hAnsi="Josefin Sans" w:cstheme="majorBidi"/>
                          <w:b/>
                          <w:bCs/>
                          <w:sz w:val="20"/>
                          <w:szCs w:val="20"/>
                        </w:rPr>
                      </w:pPr>
                      <w:r w:rsidRPr="00A169BB">
                        <w:rPr>
                          <w:rFonts w:ascii="Josefin Sans" w:hAnsi="Josefin Sans"/>
                          <w:b/>
                          <w:sz w:val="20"/>
                        </w:rPr>
                        <w:t>Monimuotoinen koulutustyökalupakki, joka koostuu pedagogisista sisällöistä, harjoituksista ja resursseista.</w:t>
                      </w:r>
                    </w:p>
                    <w:p w14:paraId="30AD5036" w14:textId="1DCA21F0" w:rsidR="007346ED" w:rsidRPr="00CE0028" w:rsidRDefault="005603A9" w:rsidP="00E36702">
                      <w:pPr>
                        <w:pStyle w:val="Paragraphedeliste"/>
                        <w:numPr>
                          <w:ilvl w:val="0"/>
                          <w:numId w:val="33"/>
                        </w:numPr>
                        <w:spacing w:after="0" w:line="240" w:lineRule="auto"/>
                        <w:rPr>
                          <w:b/>
                          <w:bCs/>
                          <w:color w:val="C00000"/>
                          <w:sz w:val="40"/>
                          <w:szCs w:val="40"/>
                          <w:lang w:val="en-US"/>
                        </w:rPr>
                      </w:pPr>
                      <w:r w:rsidRPr="00605363">
                        <w:rPr>
                          <w:rFonts w:ascii="Josefin Sans" w:hAnsi="Josefin Sans"/>
                          <w:b/>
                          <w:color w:val="C00000"/>
                          <w:sz w:val="40"/>
                        </w:rPr>
                        <w:t>Ohjeet</w:t>
                      </w:r>
                      <w:r w:rsidR="00CC21C2" w:rsidRPr="00605363">
                        <w:rPr>
                          <w:rFonts w:ascii="Josefin Sans" w:hAnsi="Josefin Sans"/>
                          <w:b/>
                          <w:color w:val="C00000"/>
                          <w:sz w:val="40"/>
                        </w:rPr>
                        <w:t>: tämä asiakirja</w:t>
                      </w: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54" behindDoc="0" locked="0" layoutInCell="1" allowOverlap="1" wp14:anchorId="100D17D9" wp14:editId="79E51259">
                <wp:simplePos x="0" y="0"/>
                <wp:positionH relativeFrom="column">
                  <wp:posOffset>842010</wp:posOffset>
                </wp:positionH>
                <wp:positionV relativeFrom="paragraph">
                  <wp:posOffset>791210</wp:posOffset>
                </wp:positionV>
                <wp:extent cx="3524250" cy="1272540"/>
                <wp:effectExtent l="0" t="0" r="19050" b="22860"/>
                <wp:wrapNone/>
                <wp:docPr id="303208001" name="Oval 303208001"/>
                <wp:cNvGraphicFramePr/>
                <a:graphic xmlns:a="http://schemas.openxmlformats.org/drawingml/2006/main">
                  <a:graphicData uri="http://schemas.microsoft.com/office/word/2010/wordprocessingShape">
                    <wps:wsp>
                      <wps:cNvSpPr/>
                      <wps:spPr>
                        <a:xfrm>
                          <a:off x="0" y="0"/>
                          <a:ext cx="3524250" cy="1272540"/>
                        </a:xfrm>
                        <a:prstGeom prst="ellipse">
                          <a:avLst/>
                        </a:prstGeom>
                        <a:solidFill>
                          <a:srgbClr val="F8CBAD">
                            <a:lumMod val="40000"/>
                            <a:lumOff val="60000"/>
                          </a:srgbClr>
                        </a:solidFill>
                        <a:ln w="12700">
                          <a:solidFill>
                            <a:srgbClr val="2F528F">
                              <a:shade val="50000"/>
                            </a:srgbClr>
                          </a:solidFill>
                          <a:prstDash val="solid"/>
                          <a:miter/>
                        </a:ln>
                      </wps:spPr>
                      <wps:txbx>
                        <w:txbxContent>
                          <w:p w14:paraId="4E0343AF" w14:textId="77777777" w:rsidR="00DE11A3" w:rsidRDefault="00752C32" w:rsidP="00DE11A3">
                            <w:pPr>
                              <w:spacing w:line="256" w:lineRule="auto"/>
                              <w:jc w:val="center"/>
                              <w:rPr>
                                <w:rFonts w:ascii="Josefin Sans" w:hAnsi="Josefin Sans"/>
                                <w:b/>
                                <w:bCs/>
                                <w:color w:val="C00000"/>
                                <w:sz w:val="52"/>
                                <w:szCs w:val="52"/>
                              </w:rPr>
                            </w:pPr>
                            <w:r>
                              <w:rPr>
                                <w:rFonts w:ascii="Josefin Sans" w:hAnsi="Josefin Sans"/>
                                <w:b/>
                                <w:color w:val="C00000"/>
                                <w:sz w:val="52"/>
                              </w:rPr>
                              <w:t xml:space="preserve">Hankkeen </w:t>
                            </w:r>
                            <w:r>
                              <w:rPr>
                                <w:rFonts w:ascii="Josefin Sans" w:hAnsi="Josefin Sans"/>
                                <w:b/>
                                <w:color w:val="C00000"/>
                                <w:sz w:val="52"/>
                              </w:rPr>
                              <w:t>päätulokset</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oval w14:anchorId="100D17D9" id="Oval 303208001" o:spid="_x0000_s1031" style="position:absolute;margin-left:66.3pt;margin-top:62.3pt;width:277.5pt;height:100.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" fillcolor="#fceade" strokecolor="#203a68" strokeweight="1pt">
                <v:stroke joinstyle="miter"/>
                <v:textbox>
                  <w:txbxContent>
                    <w:p w14:paraId="4E0343AF" w14:textId="77777777" w:rsidR="00DE11A3" w:rsidRDefault="00752C32" w:rsidP="00DE11A3">
                      <w:pPr>
                        <w:spacing w:line="256" w:lineRule="auto"/>
                        <w:jc w:val="center"/>
                        <w:rPr>
                          <w:rFonts w:ascii="Josefin Sans" w:hAnsi="Josefin Sans"/>
                          <w:b/>
                          <w:bCs/>
                          <w:color w:val="C00000"/>
                          <w:sz w:val="52"/>
                          <w:szCs w:val="52"/>
                        </w:rPr>
                      </w:pPr>
                      <w:r>
                        <w:rPr>
                          <w:rFonts w:ascii="Josefin Sans" w:hAnsi="Josefin Sans"/>
                          <w:b/>
                          <w:color w:val="C00000"/>
                          <w:sz w:val="52"/>
                        </w:rPr>
                        <w:t xml:space="preserve">Hankkeen </w:t>
                      </w:r>
                      <w:r>
                        <w:rPr>
                          <w:rFonts w:ascii="Josefin Sans" w:hAnsi="Josefin Sans"/>
                          <w:b/>
                          <w:color w:val="C00000"/>
                          <w:sz w:val="52"/>
                        </w:rPr>
                        <w:t>päätulokset</w:t>
                      </w:r>
                    </w:p>
                  </w:txbxContent>
                </v:textbox>
              </v:oval>
            </w:pict>
          </mc:Fallback>
        </mc:AlternateContent>
      </w:r>
      <w:r w:rsidR="006829DD">
        <w:rPr>
          <w:rFonts w:ascii="Josefin Sans" w:hAnsi="Josefin Sans"/>
          <w:b/>
          <w:noProof/>
          <w:sz w:val="40"/>
          <w:lang w:eastAsia="fi-FI"/>
        </w:rPr>
        <mc:AlternateContent>
          <mc:Choice Requires="wps">
            <w:drawing>
              <wp:anchor distT="0" distB="0" distL="114300" distR="114300" simplePos="0" relativeHeight="251658255" behindDoc="0" locked="0" layoutInCell="1" allowOverlap="1" wp14:anchorId="2054CDE4" wp14:editId="313991DC">
                <wp:simplePos x="0" y="0"/>
                <wp:positionH relativeFrom="column">
                  <wp:posOffset>1404132</wp:posOffset>
                </wp:positionH>
                <wp:positionV relativeFrom="paragraph">
                  <wp:posOffset>4178006</wp:posOffset>
                </wp:positionV>
                <wp:extent cx="2117725" cy="844061"/>
                <wp:effectExtent l="0" t="0" r="15875" b="13335"/>
                <wp:wrapNone/>
                <wp:docPr id="2034909095" name="Rectangle: Rounded Corners 2034909095"/>
                <wp:cNvGraphicFramePr/>
                <a:graphic xmlns:a="http://schemas.openxmlformats.org/drawingml/2006/main">
                  <a:graphicData uri="http://schemas.microsoft.com/office/word/2010/wordprocessingShape">
                    <wps:wsp>
                      <wps:cNvSpPr/>
                      <wps:spPr>
                        <a:xfrm>
                          <a:off x="0" y="0"/>
                          <a:ext cx="2117725" cy="844061"/>
                        </a:xfrm>
                        <a:prstGeom prst="round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BBD9895" w14:textId="77777777" w:rsidR="007346ED" w:rsidRPr="00D92607" w:rsidRDefault="007346ED" w:rsidP="007346ED">
                            <w:pPr>
                              <w:jc w:val="center"/>
                              <w:rPr>
                                <w:rFonts w:ascii="Josefin Sans" w:hAnsi="Josefin Sans"/>
                                <w:sz w:val="32"/>
                                <w:szCs w:val="32"/>
                              </w:rPr>
                            </w:pPr>
                            <w:r w:rsidRPr="00D92607">
                              <w:rPr>
                                <w:rFonts w:ascii="Josefin Sans" w:hAnsi="Josefin Sans"/>
                                <w:sz w:val="32"/>
                              </w:rPr>
                              <w:t xml:space="preserve">Lähteet </w:t>
                            </w:r>
                            <w:r w:rsidRPr="00D92607">
                              <w:rPr>
                                <w:rFonts w:ascii="Josefin Sans" w:hAnsi="Josefin Sans"/>
                                <w:sz w:val="32"/>
                              </w:rPr>
                              <w:t xml:space="preserve">verkossa </w:t>
                            </w:r>
                          </w:p>
                          <w:p w14:paraId="104CDD90" w14:textId="77777777" w:rsidR="00217D20" w:rsidRPr="00605363" w:rsidRDefault="00217D20" w:rsidP="00217D20">
                            <w:pPr>
                              <w:rPr>
                                <w:rFonts w:ascii="Josefin Sans" w:hAnsi="Josefin Sans" w:cs="Tahoma"/>
                                <w:b/>
                                <w:color w:val="1F3864" w:themeColor="accent1" w:themeShade="80"/>
                              </w:rPr>
                            </w:pPr>
                            <w:bookmarkStart w:id="2" w:name="_Hlk135759509"/>
                            <w:r w:rsidRPr="00605363">
                              <w:rPr>
                                <w:rFonts w:ascii="Josefin Sans" w:hAnsi="Josefin Sans"/>
                                <w:color w:val="1F3864" w:themeColor="accent1" w:themeShade="80"/>
                              </w:rPr>
                              <w:t>https://www.micareproject.eu/</w:t>
                            </w:r>
                          </w:p>
                          <w:p w14:paraId="339373FB" w14:textId="175E1B60" w:rsidR="007346ED" w:rsidRPr="00605363" w:rsidRDefault="007346ED" w:rsidP="00217D20">
                            <w:pPr>
                              <w:rPr>
                                <w:rFonts w:ascii="Josefin Sans" w:hAnsi="Josefin Sans"/>
                                <w:color w:val="00B0F0"/>
                                <w:sz w:val="32"/>
                                <w:szCs w:val="32"/>
                              </w:rPr>
                            </w:pPr>
                          </w:p>
                          <w:bookmarkEnd w:id="2"/>
                          <w:p w14:paraId="12208621" w14:textId="77777777" w:rsidR="007346ED" w:rsidRPr="00605363" w:rsidRDefault="007346ED">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4CDE4" id="Rectangle: Rounded Corners 2034909095" o:spid="_x0000_s1032" style="position:absolute;margin-left:110.55pt;margin-top:329pt;width:166.75pt;height:66.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" fillcolor="#f4b183" strokecolor="#2f528f" strokeweight="1pt">
                <v:stroke joinstyle="miter"/>
                <v:textbox>
                  <w:txbxContent>
                    <w:p w14:paraId="7BBD9895" w14:textId="77777777" w:rsidR="007346ED" w:rsidRPr="00D92607" w:rsidRDefault="007346ED" w:rsidP="007346ED">
                      <w:pPr>
                        <w:jc w:val="center"/>
                        <w:rPr>
                          <w:rFonts w:ascii="Josefin Sans" w:hAnsi="Josefin Sans"/>
                          <w:sz w:val="32"/>
                          <w:szCs w:val="32"/>
                        </w:rPr>
                      </w:pPr>
                      <w:r w:rsidRPr="00D92607">
                        <w:rPr>
                          <w:rFonts w:ascii="Josefin Sans" w:hAnsi="Josefin Sans"/>
                          <w:sz w:val="32"/>
                        </w:rPr>
                        <w:t xml:space="preserve">Lähteet </w:t>
                      </w:r>
                      <w:r w:rsidRPr="00D92607">
                        <w:rPr>
                          <w:rFonts w:ascii="Josefin Sans" w:hAnsi="Josefin Sans"/>
                          <w:sz w:val="32"/>
                        </w:rPr>
                        <w:t xml:space="preserve">verkossa </w:t>
                      </w:r>
                    </w:p>
                    <w:p w14:paraId="104CDD90" w14:textId="77777777" w:rsidR="00217D20" w:rsidRPr="00605363" w:rsidRDefault="00217D20" w:rsidP="00217D20">
                      <w:pPr>
                        <w:rPr>
                          <w:rFonts w:ascii="Josefin Sans" w:hAnsi="Josefin Sans" w:cs="Tahoma"/>
                          <w:b/>
                          <w:color w:val="1F3864" w:themeColor="accent1" w:themeShade="80"/>
                        </w:rPr>
                      </w:pPr>
                      <w:bookmarkStart w:id="3" w:name="_Hlk135759509"/>
                      <w:r w:rsidRPr="00605363">
                        <w:rPr>
                          <w:rFonts w:ascii="Josefin Sans" w:hAnsi="Josefin Sans"/>
                          <w:color w:val="1F3864" w:themeColor="accent1" w:themeShade="80"/>
                        </w:rPr>
                        <w:t>https://www.micareproject.eu/</w:t>
                      </w:r>
                    </w:p>
                    <w:p w14:paraId="339373FB" w14:textId="175E1B60" w:rsidR="007346ED" w:rsidRPr="00605363" w:rsidRDefault="007346ED" w:rsidP="00217D20">
                      <w:pPr>
                        <w:rPr>
                          <w:rFonts w:ascii="Josefin Sans" w:hAnsi="Josefin Sans"/>
                          <w:color w:val="00B0F0"/>
                          <w:sz w:val="32"/>
                          <w:szCs w:val="32"/>
                        </w:rPr>
                      </w:pPr>
                    </w:p>
                    <w:bookmarkEnd w:id="3"/>
                    <w:p w14:paraId="12208621" w14:textId="77777777" w:rsidR="007346ED" w:rsidRPr="00605363" w:rsidRDefault="007346ED">
                      <w:pPr>
                        <w:rPr>
                          <w:rFonts w:ascii="Josefin Sans" w:hAnsi="Josefin Sans"/>
                        </w:rPr>
                      </w:pPr>
                    </w:p>
                  </w:txbxContent>
                </v:textbox>
              </v:roundrect>
            </w:pict>
          </mc:Fallback>
        </mc:AlternateContent>
      </w:r>
      <w:r w:rsidR="006829DD">
        <w:rPr>
          <w:rFonts w:ascii="Josefin Sans" w:hAnsi="Josefin Sans"/>
          <w:b/>
          <w:noProof/>
          <w:sz w:val="40"/>
          <w:lang w:eastAsia="fi-FI"/>
        </w:rPr>
        <w:drawing>
          <wp:inline distT="0" distB="0" distL="0" distR="0" wp14:anchorId="1FE764FF" wp14:editId="2DE5F617">
            <wp:extent cx="9424630" cy="5566996"/>
            <wp:effectExtent l="171450" t="209550" r="177165" b="2438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497522" cy="56100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CF1CD84" w14:textId="16D69A1C" w:rsidR="65FAF295" w:rsidRDefault="65FAF295"/>
    <w:p w14:paraId="072067B1" w14:textId="15A372F1" w:rsidR="00B773B3" w:rsidRPr="00486FC1" w:rsidRDefault="005603A9" w:rsidP="20AEF58D">
      <w:pPr>
        <w:rPr>
          <w:rFonts w:ascii="Josefin Sans" w:hAnsi="Josefin Sans" w:cs="Tahoma"/>
          <w:b/>
          <w:bCs/>
          <w:sz w:val="40"/>
          <w:szCs w:val="40"/>
        </w:rPr>
      </w:pPr>
      <w:r>
        <w:rPr>
          <w:rFonts w:ascii="Josefin Sans" w:hAnsi="Josefin Sans"/>
          <w:b/>
          <w:noProof/>
          <w:sz w:val="40"/>
          <w:lang w:eastAsia="fi-FI"/>
        </w:rPr>
        <mc:AlternateContent>
          <mc:Choice Requires="wps">
            <w:drawing>
              <wp:anchor distT="0" distB="0" distL="114300" distR="114300" simplePos="0" relativeHeight="251658259" behindDoc="0" locked="0" layoutInCell="1" allowOverlap="1" wp14:anchorId="475ACE32" wp14:editId="6B31A8C8">
                <wp:simplePos x="0" y="0"/>
                <wp:positionH relativeFrom="page">
                  <wp:posOffset>3175000</wp:posOffset>
                </wp:positionH>
                <wp:positionV relativeFrom="paragraph">
                  <wp:posOffset>515620</wp:posOffset>
                </wp:positionV>
                <wp:extent cx="4617720" cy="920750"/>
                <wp:effectExtent l="0" t="0" r="11430" b="12700"/>
                <wp:wrapNone/>
                <wp:docPr id="1752606045" name="Oval 1752606045"/>
                <wp:cNvGraphicFramePr/>
                <a:graphic xmlns:a="http://schemas.openxmlformats.org/drawingml/2006/main">
                  <a:graphicData uri="http://schemas.microsoft.com/office/word/2010/wordprocessingShape">
                    <wps:wsp>
                      <wps:cNvSpPr/>
                      <wps:spPr>
                        <a:xfrm>
                          <a:off x="0" y="0"/>
                          <a:ext cx="4617720" cy="9207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215305" w14:textId="49C41B33" w:rsidR="00146589" w:rsidRPr="00605363" w:rsidRDefault="00146589" w:rsidP="00146589">
                            <w:pPr>
                              <w:jc w:val="center"/>
                              <w:rPr>
                                <w:rFonts w:ascii="Josefin Sans" w:hAnsi="Josefin Sans" w:cs="Tahoma"/>
                                <w:b/>
                                <w:color w:val="C00000"/>
                                <w:sz w:val="36"/>
                                <w:szCs w:val="36"/>
                              </w:rPr>
                            </w:pPr>
                            <w:r w:rsidRPr="00605363">
                              <w:rPr>
                                <w:rFonts w:ascii="Josefin Sans" w:hAnsi="Josefin Sans"/>
                                <w:b/>
                                <w:color w:val="C00000"/>
                                <w:sz w:val="36"/>
                                <w:szCs w:val="36"/>
                              </w:rPr>
                              <w:t>Koulutustyökalupakin ohjeet</w:t>
                            </w:r>
                          </w:p>
                          <w:p w14:paraId="4BAE641A" w14:textId="77777777" w:rsidR="00146589" w:rsidRPr="00605363" w:rsidRDefault="00146589" w:rsidP="00324817">
                            <w:pPr>
                              <w:rPr>
                                <w:sz w:val="36"/>
                                <w:szCs w:val="3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ACE32" id="Oval 1752606045" o:spid="_x0000_s1033" style="position:absolute;margin-left:250pt;margin-top:40.6pt;width:363.6pt;height:72.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" fillcolor="#f4b083 [1941]" strokecolor="#1f3763 [1604]" strokeweight="1pt">
                <v:stroke joinstyle="miter"/>
                <v:textbox>
                  <w:txbxContent>
                    <w:p w14:paraId="09215305" w14:textId="49C41B33" w:rsidR="00146589" w:rsidRPr="00605363" w:rsidRDefault="00146589" w:rsidP="00146589">
                      <w:pPr>
                        <w:jc w:val="center"/>
                        <w:rPr>
                          <w:rFonts w:ascii="Josefin Sans" w:hAnsi="Josefin Sans" w:cs="Tahoma"/>
                          <w:b/>
                          <w:color w:val="C00000"/>
                          <w:sz w:val="36"/>
                          <w:szCs w:val="36"/>
                        </w:rPr>
                      </w:pPr>
                      <w:r w:rsidRPr="00605363">
                        <w:rPr>
                          <w:rFonts w:ascii="Josefin Sans" w:hAnsi="Josefin Sans"/>
                          <w:b/>
                          <w:color w:val="C00000"/>
                          <w:sz w:val="36"/>
                          <w:szCs w:val="36"/>
                        </w:rPr>
                        <w:t>Koulutustyökalupakin ohjeet</w:t>
                      </w:r>
                    </w:p>
                    <w:p w14:paraId="4BAE641A" w14:textId="77777777" w:rsidR="00146589" w:rsidRPr="00605363" w:rsidRDefault="00146589" w:rsidP="00324817">
                      <w:pPr>
                        <w:rPr>
                          <w:sz w:val="36"/>
                          <w:szCs w:val="36"/>
                          <w:lang w:val="en-US"/>
                        </w:rPr>
                      </w:pPr>
                    </w:p>
                  </w:txbxContent>
                </v:textbox>
                <w10:wrap anchorx="page"/>
              </v:oval>
            </w:pict>
          </mc:Fallback>
        </mc:AlternateContent>
      </w:r>
      <w:r w:rsidR="00B773B3">
        <w:rPr>
          <w:rFonts w:ascii="Josefin Sans" w:hAnsi="Josefin Sans"/>
          <w:b/>
          <w:noProof/>
          <w:sz w:val="40"/>
          <w:lang w:eastAsia="fi-FI"/>
        </w:rPr>
        <mc:AlternateContent>
          <mc:Choice Requires="wps">
            <w:drawing>
              <wp:anchor distT="0" distB="0" distL="114300" distR="114300" simplePos="0" relativeHeight="251658258" behindDoc="0" locked="0" layoutInCell="1" allowOverlap="1" wp14:anchorId="67C383FB" wp14:editId="240A84F2">
                <wp:simplePos x="0" y="0"/>
                <wp:positionH relativeFrom="page">
                  <wp:align>center</wp:align>
                </wp:positionH>
                <wp:positionV relativeFrom="paragraph">
                  <wp:posOffset>1901190</wp:posOffset>
                </wp:positionV>
                <wp:extent cx="5956300" cy="3003550"/>
                <wp:effectExtent l="0" t="0" r="25400" b="406400"/>
                <wp:wrapNone/>
                <wp:docPr id="1613936292" name="Speech Bubble: Rectangle with Corners Rounded 1613936292"/>
                <wp:cNvGraphicFramePr/>
                <a:graphic xmlns:a="http://schemas.openxmlformats.org/drawingml/2006/main">
                  <a:graphicData uri="http://schemas.microsoft.com/office/word/2010/wordprocessingShape">
                    <wps:wsp>
                      <wps:cNvSpPr/>
                      <wps:spPr>
                        <a:xfrm>
                          <a:off x="0" y="0"/>
                          <a:ext cx="5956300" cy="3003550"/>
                        </a:xfrm>
                        <a:prstGeom prst="wedgeRoundRect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B93B8" w14:textId="77777777" w:rsidR="00B23B2F" w:rsidRPr="00605363" w:rsidRDefault="00B23B2F" w:rsidP="00146589">
                            <w:pPr>
                              <w:jc w:val="center"/>
                              <w:rPr>
                                <w:rFonts w:ascii="Josefin Sans" w:hAnsi="Josefin Sans"/>
                                <w:b/>
                                <w:bCs/>
                                <w:color w:val="000000" w:themeColor="text1"/>
                                <w:sz w:val="40"/>
                                <w:szCs w:val="40"/>
                              </w:rPr>
                            </w:pPr>
                            <w:r w:rsidRPr="00605363">
                              <w:rPr>
                                <w:rFonts w:ascii="Josefin Sans" w:hAnsi="Josefin Sans"/>
                                <w:b/>
                                <w:color w:val="000000" w:themeColor="text1"/>
                                <w:sz w:val="40"/>
                              </w:rPr>
                              <w:t xml:space="preserve">Ohjeiden </w:t>
                            </w:r>
                            <w:r w:rsidRPr="00605363">
                              <w:rPr>
                                <w:rFonts w:ascii="Josefin Sans" w:hAnsi="Josefin Sans"/>
                                <w:b/>
                                <w:color w:val="000000" w:themeColor="text1"/>
                                <w:sz w:val="40"/>
                              </w:rPr>
                              <w:t xml:space="preserve">tarkoituksena on </w:t>
                            </w:r>
                          </w:p>
                          <w:p w14:paraId="79962D1C" w14:textId="77777777" w:rsidR="00B23B2F" w:rsidRPr="00605363" w:rsidRDefault="00B23B2F" w:rsidP="00B23B2F">
                            <w:pPr>
                              <w:pStyle w:val="Paragraphedeliste"/>
                              <w:numPr>
                                <w:ilvl w:val="0"/>
                                <w:numId w:val="11"/>
                              </w:numPr>
                              <w:rPr>
                                <w:rFonts w:ascii="Josefin Sans" w:hAnsi="Josefin Sans"/>
                                <w:color w:val="000000" w:themeColor="text1"/>
                                <w:sz w:val="40"/>
                                <w:szCs w:val="40"/>
                              </w:rPr>
                            </w:pPr>
                            <w:r w:rsidRPr="00605363">
                              <w:rPr>
                                <w:rFonts w:ascii="Josefin Sans" w:hAnsi="Josefin Sans"/>
                                <w:color w:val="000000" w:themeColor="text1"/>
                                <w:sz w:val="40"/>
                              </w:rPr>
                              <w:t xml:space="preserve">Havainnollistaa </w:t>
                            </w:r>
                            <w:r w:rsidRPr="00605363">
                              <w:rPr>
                                <w:rFonts w:ascii="Josefin Sans" w:hAnsi="Josefin Sans"/>
                                <w:b/>
                                <w:color w:val="000000" w:themeColor="text1"/>
                                <w:sz w:val="40"/>
                                <w:u w:val="single"/>
                              </w:rPr>
                              <w:t>koulutuspolkua</w:t>
                            </w:r>
                          </w:p>
                          <w:p w14:paraId="0E17C2AD" w14:textId="77777777" w:rsidR="00B23B2F" w:rsidRPr="00605363" w:rsidRDefault="00B23B2F" w:rsidP="00B23B2F">
                            <w:pPr>
                              <w:pStyle w:val="Paragraphedeliste"/>
                              <w:numPr>
                                <w:ilvl w:val="0"/>
                                <w:numId w:val="11"/>
                              </w:numPr>
                              <w:rPr>
                                <w:rFonts w:ascii="Josefin Sans" w:hAnsi="Josefin Sans"/>
                                <w:color w:val="000000" w:themeColor="text1"/>
                                <w:sz w:val="40"/>
                                <w:szCs w:val="40"/>
                              </w:rPr>
                            </w:pPr>
                            <w:r w:rsidRPr="00605363">
                              <w:rPr>
                                <w:rFonts w:ascii="Josefin Sans" w:hAnsi="Josefin Sans"/>
                                <w:color w:val="000000" w:themeColor="text1"/>
                                <w:sz w:val="40"/>
                              </w:rPr>
                              <w:t xml:space="preserve">antaa tietoa </w:t>
                            </w:r>
                            <w:r w:rsidRPr="00605363">
                              <w:rPr>
                                <w:rFonts w:ascii="Josefin Sans" w:hAnsi="Josefin Sans"/>
                                <w:b/>
                                <w:color w:val="000000" w:themeColor="text1"/>
                                <w:sz w:val="40"/>
                                <w:u w:val="single"/>
                              </w:rPr>
                              <w:t>verkko- ja lähiaktiviteettien</w:t>
                            </w:r>
                            <w:r w:rsidRPr="00605363">
                              <w:rPr>
                                <w:rFonts w:ascii="Josefin Sans" w:hAnsi="Josefin Sans"/>
                                <w:color w:val="000000" w:themeColor="text1"/>
                                <w:sz w:val="40"/>
                              </w:rPr>
                              <w:t xml:space="preserve"> eri vaiheista</w:t>
                            </w:r>
                          </w:p>
                          <w:p w14:paraId="0B3325CE" w14:textId="6B2500A2" w:rsidR="00B23B2F" w:rsidRPr="00605363" w:rsidRDefault="00B23B2F" w:rsidP="00B23B2F">
                            <w:pPr>
                              <w:pStyle w:val="Paragraphedeliste"/>
                              <w:numPr>
                                <w:ilvl w:val="0"/>
                                <w:numId w:val="11"/>
                              </w:numPr>
                              <w:rPr>
                                <w:rFonts w:ascii="Josefin Sans" w:hAnsi="Josefin Sans"/>
                                <w:color w:val="000000" w:themeColor="text1"/>
                                <w:sz w:val="40"/>
                                <w:szCs w:val="40"/>
                              </w:rPr>
                            </w:pPr>
                            <w:r w:rsidRPr="00605363">
                              <w:rPr>
                                <w:rFonts w:ascii="Josefin Sans" w:hAnsi="Josefin Sans"/>
                                <w:color w:val="000000" w:themeColor="text1"/>
                                <w:sz w:val="40"/>
                              </w:rPr>
                              <w:t xml:space="preserve">antaa yleisiä ohjeita ja ehdotuksia </w:t>
                            </w:r>
                            <w:r w:rsidRPr="00605363">
                              <w:rPr>
                                <w:rFonts w:ascii="Josefin Sans" w:hAnsi="Josefin Sans"/>
                                <w:b/>
                                <w:color w:val="000000" w:themeColor="text1"/>
                                <w:sz w:val="40"/>
                                <w:u w:val="single"/>
                              </w:rPr>
                              <w:t>työkalujen tehokkaasta käytöstä</w:t>
                            </w:r>
                            <w:r w:rsidRPr="00605363">
                              <w:rPr>
                                <w:rFonts w:ascii="Josefin Sans" w:hAnsi="Josefin Sans"/>
                                <w:color w:val="000000" w:themeColor="text1"/>
                                <w:sz w:val="40"/>
                              </w:rPr>
                              <w:t xml:space="preserve"> </w:t>
                            </w:r>
                          </w:p>
                          <w:p w14:paraId="0B22A15E" w14:textId="059629FC" w:rsidR="00146589" w:rsidRPr="00605363" w:rsidRDefault="00B23B2F" w:rsidP="00B23B2F">
                            <w:pPr>
                              <w:pStyle w:val="Paragraphedeliste"/>
                              <w:numPr>
                                <w:ilvl w:val="0"/>
                                <w:numId w:val="11"/>
                              </w:numPr>
                              <w:rPr>
                                <w:rFonts w:ascii="Josefin Sans" w:hAnsi="Josefin Sans"/>
                                <w:color w:val="000000" w:themeColor="text1"/>
                                <w:sz w:val="40"/>
                                <w:szCs w:val="40"/>
                              </w:rPr>
                            </w:pPr>
                            <w:r w:rsidRPr="00605363">
                              <w:rPr>
                                <w:rFonts w:ascii="Josefin Sans" w:hAnsi="Josefin Sans"/>
                                <w:color w:val="000000" w:themeColor="text1"/>
                                <w:sz w:val="40"/>
                              </w:rPr>
                              <w:t>korostaa kriittisiä kysymyksiä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83FB" id="Speech Bubble: Rectangle with Corners Rounded 1613936292" o:spid="_x0000_s1034" type="#_x0000_t62" style="position:absolute;margin-left:0;margin-top:149.7pt;width:469pt;height:236.5pt;z-index:25165825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" adj="6300,24300" fillcolor="#f4b083 [1941]" strokecolor="#1f3763 [1604]" strokeweight="1pt">
                <v:textbox>
                  <w:txbxContent>
                    <w:p w14:paraId="445B93B8" w14:textId="77777777" w:rsidR="00B23B2F" w:rsidRPr="00605363" w:rsidRDefault="00B23B2F" w:rsidP="00146589">
                      <w:pPr>
                        <w:jc w:val="center"/>
                        <w:rPr>
                          <w:rFonts w:ascii="Josefin Sans" w:hAnsi="Josefin Sans"/>
                          <w:b/>
                          <w:bCs/>
                          <w:color w:val="000000" w:themeColor="text1"/>
                          <w:sz w:val="40"/>
                          <w:szCs w:val="40"/>
                        </w:rPr>
                      </w:pPr>
                      <w:r w:rsidRPr="00605363">
                        <w:rPr>
                          <w:rFonts w:ascii="Josefin Sans" w:hAnsi="Josefin Sans"/>
                          <w:b/>
                          <w:color w:val="000000" w:themeColor="text1"/>
                          <w:sz w:val="40"/>
                        </w:rPr>
                        <w:t xml:space="preserve">Ohjeiden </w:t>
                      </w:r>
                      <w:r w:rsidRPr="00605363">
                        <w:rPr>
                          <w:rFonts w:ascii="Josefin Sans" w:hAnsi="Josefin Sans"/>
                          <w:b/>
                          <w:color w:val="000000" w:themeColor="text1"/>
                          <w:sz w:val="40"/>
                        </w:rPr>
                        <w:t xml:space="preserve">tarkoituksena on </w:t>
                      </w:r>
                    </w:p>
                    <w:p w14:paraId="79962D1C" w14:textId="77777777" w:rsidR="00B23B2F" w:rsidRPr="00605363" w:rsidRDefault="00B23B2F" w:rsidP="00B23B2F">
                      <w:pPr>
                        <w:pStyle w:val="Paragraphedeliste"/>
                        <w:numPr>
                          <w:ilvl w:val="0"/>
                          <w:numId w:val="11"/>
                        </w:numPr>
                        <w:rPr>
                          <w:rFonts w:ascii="Josefin Sans" w:hAnsi="Josefin Sans"/>
                          <w:color w:val="000000" w:themeColor="text1"/>
                          <w:sz w:val="40"/>
                          <w:szCs w:val="40"/>
                        </w:rPr>
                      </w:pPr>
                      <w:r w:rsidRPr="00605363">
                        <w:rPr>
                          <w:rFonts w:ascii="Josefin Sans" w:hAnsi="Josefin Sans"/>
                          <w:color w:val="000000" w:themeColor="text1"/>
                          <w:sz w:val="40"/>
                        </w:rPr>
                        <w:t xml:space="preserve">Havainnollistaa </w:t>
                      </w:r>
                      <w:r w:rsidRPr="00605363">
                        <w:rPr>
                          <w:rFonts w:ascii="Josefin Sans" w:hAnsi="Josefin Sans"/>
                          <w:b/>
                          <w:color w:val="000000" w:themeColor="text1"/>
                          <w:sz w:val="40"/>
                          <w:u w:val="single"/>
                        </w:rPr>
                        <w:t>koulutuspolkua</w:t>
                      </w:r>
                    </w:p>
                    <w:p w14:paraId="0E17C2AD" w14:textId="77777777" w:rsidR="00B23B2F" w:rsidRPr="00605363" w:rsidRDefault="00B23B2F" w:rsidP="00B23B2F">
                      <w:pPr>
                        <w:pStyle w:val="Paragraphedeliste"/>
                        <w:numPr>
                          <w:ilvl w:val="0"/>
                          <w:numId w:val="11"/>
                        </w:numPr>
                        <w:rPr>
                          <w:rFonts w:ascii="Josefin Sans" w:hAnsi="Josefin Sans"/>
                          <w:color w:val="000000" w:themeColor="text1"/>
                          <w:sz w:val="40"/>
                          <w:szCs w:val="40"/>
                        </w:rPr>
                      </w:pPr>
                      <w:r w:rsidRPr="00605363">
                        <w:rPr>
                          <w:rFonts w:ascii="Josefin Sans" w:hAnsi="Josefin Sans"/>
                          <w:color w:val="000000" w:themeColor="text1"/>
                          <w:sz w:val="40"/>
                        </w:rPr>
                        <w:t xml:space="preserve">antaa tietoa </w:t>
                      </w:r>
                      <w:r w:rsidRPr="00605363">
                        <w:rPr>
                          <w:rFonts w:ascii="Josefin Sans" w:hAnsi="Josefin Sans"/>
                          <w:b/>
                          <w:color w:val="000000" w:themeColor="text1"/>
                          <w:sz w:val="40"/>
                          <w:u w:val="single"/>
                        </w:rPr>
                        <w:t>verkko- ja lähiaktiviteettien</w:t>
                      </w:r>
                      <w:r w:rsidRPr="00605363">
                        <w:rPr>
                          <w:rFonts w:ascii="Josefin Sans" w:hAnsi="Josefin Sans"/>
                          <w:color w:val="000000" w:themeColor="text1"/>
                          <w:sz w:val="40"/>
                        </w:rPr>
                        <w:t xml:space="preserve"> eri vaiheista</w:t>
                      </w:r>
                    </w:p>
                    <w:p w14:paraId="0B3325CE" w14:textId="6B2500A2" w:rsidR="00B23B2F" w:rsidRPr="00605363" w:rsidRDefault="00B23B2F" w:rsidP="00B23B2F">
                      <w:pPr>
                        <w:pStyle w:val="Paragraphedeliste"/>
                        <w:numPr>
                          <w:ilvl w:val="0"/>
                          <w:numId w:val="11"/>
                        </w:numPr>
                        <w:rPr>
                          <w:rFonts w:ascii="Josefin Sans" w:hAnsi="Josefin Sans"/>
                          <w:color w:val="000000" w:themeColor="text1"/>
                          <w:sz w:val="40"/>
                          <w:szCs w:val="40"/>
                        </w:rPr>
                      </w:pPr>
                      <w:r w:rsidRPr="00605363">
                        <w:rPr>
                          <w:rFonts w:ascii="Josefin Sans" w:hAnsi="Josefin Sans"/>
                          <w:color w:val="000000" w:themeColor="text1"/>
                          <w:sz w:val="40"/>
                        </w:rPr>
                        <w:t xml:space="preserve">antaa yleisiä ohjeita ja ehdotuksia </w:t>
                      </w:r>
                      <w:r w:rsidRPr="00605363">
                        <w:rPr>
                          <w:rFonts w:ascii="Josefin Sans" w:hAnsi="Josefin Sans"/>
                          <w:b/>
                          <w:color w:val="000000" w:themeColor="text1"/>
                          <w:sz w:val="40"/>
                          <w:u w:val="single"/>
                        </w:rPr>
                        <w:t>työkalujen tehokkaasta käytöstä</w:t>
                      </w:r>
                      <w:r w:rsidRPr="00605363">
                        <w:rPr>
                          <w:rFonts w:ascii="Josefin Sans" w:hAnsi="Josefin Sans"/>
                          <w:color w:val="000000" w:themeColor="text1"/>
                          <w:sz w:val="40"/>
                        </w:rPr>
                        <w:t xml:space="preserve"> </w:t>
                      </w:r>
                    </w:p>
                    <w:p w14:paraId="0B22A15E" w14:textId="059629FC" w:rsidR="00146589" w:rsidRPr="00605363" w:rsidRDefault="00B23B2F" w:rsidP="00B23B2F">
                      <w:pPr>
                        <w:pStyle w:val="Paragraphedeliste"/>
                        <w:numPr>
                          <w:ilvl w:val="0"/>
                          <w:numId w:val="11"/>
                        </w:numPr>
                        <w:rPr>
                          <w:rFonts w:ascii="Josefin Sans" w:hAnsi="Josefin Sans"/>
                          <w:color w:val="000000" w:themeColor="text1"/>
                          <w:sz w:val="40"/>
                          <w:szCs w:val="40"/>
                        </w:rPr>
                      </w:pPr>
                      <w:r w:rsidRPr="00605363">
                        <w:rPr>
                          <w:rFonts w:ascii="Josefin Sans" w:hAnsi="Josefin Sans"/>
                          <w:color w:val="000000" w:themeColor="text1"/>
                          <w:sz w:val="40"/>
                        </w:rPr>
                        <w:t>korostaa kriittisiä kysymyksiä</w:t>
                      </w:r>
                    </w:p>
                  </w:txbxContent>
                </v:textbox>
                <w10:wrap anchorx="page"/>
              </v:shape>
            </w:pict>
          </mc:Fallback>
        </mc:AlternateContent>
      </w:r>
      <w:r w:rsidR="00B773B3">
        <w:rPr>
          <w:rFonts w:ascii="Josefin Sans" w:hAnsi="Josefin Sans"/>
          <w:b/>
          <w:noProof/>
          <w:sz w:val="40"/>
          <w:lang w:eastAsia="fi-FI"/>
        </w:rPr>
        <w:drawing>
          <wp:inline distT="0" distB="0" distL="0" distR="0" wp14:anchorId="4D492048" wp14:editId="5E800E33">
            <wp:extent cx="8621395" cy="5092065"/>
            <wp:effectExtent l="171450" t="228600" r="179705" b="241935"/>
            <wp:docPr id="819043667" name="Picture 81904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0920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5E6D63F" w14:textId="038E3C31" w:rsidR="005B3E12" w:rsidRPr="00B773B3" w:rsidRDefault="00E438D0" w:rsidP="65FAF295">
      <w:r>
        <w:rPr>
          <w:rFonts w:ascii="Josefin Sans" w:hAnsi="Josefin Sans"/>
          <w:b/>
          <w:noProof/>
          <w:sz w:val="40"/>
          <w:lang w:eastAsia="fi-FI"/>
        </w:rPr>
        <w:lastRenderedPageBreak/>
        <mc:AlternateContent>
          <mc:Choice Requires="wps">
            <w:drawing>
              <wp:anchor distT="0" distB="0" distL="114300" distR="114300" simplePos="0" relativeHeight="251658243" behindDoc="0" locked="0" layoutInCell="1" allowOverlap="1" wp14:anchorId="1DB45E18" wp14:editId="74C49635">
                <wp:simplePos x="0" y="0"/>
                <wp:positionH relativeFrom="column">
                  <wp:posOffset>2664460</wp:posOffset>
                </wp:positionH>
                <wp:positionV relativeFrom="paragraph">
                  <wp:posOffset>1753870</wp:posOffset>
                </wp:positionV>
                <wp:extent cx="5579745" cy="2343150"/>
                <wp:effectExtent l="19050" t="19050" r="40005" b="323850"/>
                <wp:wrapNone/>
                <wp:docPr id="30" name="Speech Bubble: Oval 30"/>
                <wp:cNvGraphicFramePr/>
                <a:graphic xmlns:a="http://schemas.openxmlformats.org/drawingml/2006/main">
                  <a:graphicData uri="http://schemas.microsoft.com/office/word/2010/wordprocessingShape">
                    <wps:wsp>
                      <wps:cNvSpPr/>
                      <wps:spPr>
                        <a:xfrm>
                          <a:off x="0" y="0"/>
                          <a:ext cx="5579745" cy="2343150"/>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7EB154" w14:textId="587DE536" w:rsidR="00217D20" w:rsidRPr="00806371" w:rsidRDefault="00F42EC6" w:rsidP="00217D20">
                            <w:pPr>
                              <w:rPr>
                                <w:rFonts w:ascii="Josefin Sans" w:hAnsi="Josefin Sans" w:cs="Tahoma"/>
                                <w:b/>
                                <w:color w:val="1F3864" w:themeColor="accent1" w:themeShade="80"/>
                                <w:sz w:val="36"/>
                                <w:szCs w:val="36"/>
                              </w:rPr>
                            </w:pPr>
                            <w:r w:rsidRPr="00605363">
                              <w:rPr>
                                <w:rFonts w:ascii="Josefin Sans" w:hAnsi="Josefin Sans"/>
                                <w:color w:val="000000" w:themeColor="text1"/>
                                <w:sz w:val="36"/>
                              </w:rPr>
                              <w:t xml:space="preserve">Koulutustyökalupakki </w:t>
                            </w:r>
                            <w:r w:rsidRPr="00605363">
                              <w:rPr>
                                <w:rFonts w:ascii="Josefin Sans" w:hAnsi="Josefin Sans"/>
                                <w:color w:val="000000" w:themeColor="text1"/>
                                <w:sz w:val="36"/>
                              </w:rPr>
                              <w:t>on kehitetty osaamis</w:t>
                            </w:r>
                            <w:r w:rsidR="00E438D0">
                              <w:rPr>
                                <w:rFonts w:ascii="Josefin Sans" w:hAnsi="Josefin Sans"/>
                                <w:color w:val="000000" w:themeColor="text1"/>
                                <w:sz w:val="36"/>
                              </w:rPr>
                              <w:t>en viite</w:t>
                            </w:r>
                            <w:r w:rsidRPr="00605363">
                              <w:rPr>
                                <w:rFonts w:ascii="Josefin Sans" w:hAnsi="Josefin Sans"/>
                                <w:color w:val="000000" w:themeColor="text1"/>
                                <w:sz w:val="36"/>
                              </w:rPr>
                              <w:t>kehykse</w:t>
                            </w:r>
                            <w:r w:rsidR="00E438D0">
                              <w:rPr>
                                <w:rFonts w:ascii="Josefin Sans" w:hAnsi="Josefin Sans"/>
                                <w:color w:val="000000" w:themeColor="text1"/>
                                <w:sz w:val="36"/>
                              </w:rPr>
                              <w:t>n perusteella (</w:t>
                            </w:r>
                            <w:r w:rsidRPr="00605363">
                              <w:rPr>
                                <w:rFonts w:ascii="Josefin Sans" w:hAnsi="Josefin Sans"/>
                                <w:color w:val="000000" w:themeColor="text1"/>
                                <w:sz w:val="36"/>
                              </w:rPr>
                              <w:t>saatavilla osoitteessa</w:t>
                            </w:r>
                            <w:r w:rsidRPr="00605363">
                              <w:rPr>
                                <w:rFonts w:ascii="Josefin Sans" w:hAnsi="Josefin Sans"/>
                              </w:rPr>
                              <w:t xml:space="preserve"> </w:t>
                            </w:r>
                            <w:r w:rsidRPr="00806371">
                              <w:rPr>
                                <w:rFonts w:ascii="Josefin Sans" w:hAnsi="Josefin Sans"/>
                                <w:color w:val="1F3864" w:themeColor="accent1" w:themeShade="80"/>
                                <w:sz w:val="36"/>
                                <w:szCs w:val="36"/>
                              </w:rPr>
                              <w:t>https://www.micareproject.eu/).</w:t>
                            </w:r>
                          </w:p>
                          <w:p w14:paraId="7D118E61" w14:textId="3F459115" w:rsidR="00F42EC6" w:rsidRPr="005603A9" w:rsidRDefault="00F42EC6" w:rsidP="00F42EC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45E18" id="Speech Bubble: Oval 30" o:spid="_x0000_s1035" type="#_x0000_t63" style="position:absolute;margin-left:209.8pt;margin-top:138.1pt;width:439.35pt;height:18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" adj="6300,24300" fillcolor="#f4b083 [1941]" strokecolor="#1f3763 [1604]" strokeweight="1pt">
                <v:textbox>
                  <w:txbxContent>
                    <w:p w14:paraId="1B7EB154" w14:textId="587DE536" w:rsidR="00217D20" w:rsidRPr="00806371" w:rsidRDefault="00F42EC6" w:rsidP="00217D20">
                      <w:pPr>
                        <w:rPr>
                          <w:rFonts w:ascii="Josefin Sans" w:hAnsi="Josefin Sans" w:cs="Tahoma"/>
                          <w:b/>
                          <w:color w:val="1F3864" w:themeColor="accent1" w:themeShade="80"/>
                          <w:sz w:val="36"/>
                          <w:szCs w:val="36"/>
                        </w:rPr>
                      </w:pPr>
                      <w:r w:rsidRPr="00605363">
                        <w:rPr>
                          <w:rFonts w:ascii="Josefin Sans" w:hAnsi="Josefin Sans"/>
                          <w:color w:val="000000" w:themeColor="text1"/>
                          <w:sz w:val="36"/>
                        </w:rPr>
                        <w:t xml:space="preserve">Koulutustyökalupakki </w:t>
                      </w:r>
                      <w:r w:rsidRPr="00605363">
                        <w:rPr>
                          <w:rFonts w:ascii="Josefin Sans" w:hAnsi="Josefin Sans"/>
                          <w:color w:val="000000" w:themeColor="text1"/>
                          <w:sz w:val="36"/>
                        </w:rPr>
                        <w:t>on kehitetty osaamis</w:t>
                      </w:r>
                      <w:r w:rsidR="00E438D0">
                        <w:rPr>
                          <w:rFonts w:ascii="Josefin Sans" w:hAnsi="Josefin Sans"/>
                          <w:color w:val="000000" w:themeColor="text1"/>
                          <w:sz w:val="36"/>
                        </w:rPr>
                        <w:t>en viite</w:t>
                      </w:r>
                      <w:r w:rsidRPr="00605363">
                        <w:rPr>
                          <w:rFonts w:ascii="Josefin Sans" w:hAnsi="Josefin Sans"/>
                          <w:color w:val="000000" w:themeColor="text1"/>
                          <w:sz w:val="36"/>
                        </w:rPr>
                        <w:t>kehykse</w:t>
                      </w:r>
                      <w:r w:rsidR="00E438D0">
                        <w:rPr>
                          <w:rFonts w:ascii="Josefin Sans" w:hAnsi="Josefin Sans"/>
                          <w:color w:val="000000" w:themeColor="text1"/>
                          <w:sz w:val="36"/>
                        </w:rPr>
                        <w:t>n perusteella (</w:t>
                      </w:r>
                      <w:r w:rsidRPr="00605363">
                        <w:rPr>
                          <w:rFonts w:ascii="Josefin Sans" w:hAnsi="Josefin Sans"/>
                          <w:color w:val="000000" w:themeColor="text1"/>
                          <w:sz w:val="36"/>
                        </w:rPr>
                        <w:t>saatavilla osoitteessa</w:t>
                      </w:r>
                      <w:r w:rsidRPr="00605363">
                        <w:rPr>
                          <w:rFonts w:ascii="Josefin Sans" w:hAnsi="Josefin Sans"/>
                        </w:rPr>
                        <w:t xml:space="preserve"> </w:t>
                      </w:r>
                      <w:r w:rsidRPr="00806371">
                        <w:rPr>
                          <w:rFonts w:ascii="Josefin Sans" w:hAnsi="Josefin Sans"/>
                          <w:color w:val="1F3864" w:themeColor="accent1" w:themeShade="80"/>
                          <w:sz w:val="36"/>
                          <w:szCs w:val="36"/>
                        </w:rPr>
                        <w:t>https://www.micareproject.eu/).</w:t>
                      </w:r>
                    </w:p>
                    <w:p w14:paraId="7D118E61" w14:textId="3F459115" w:rsidR="00F42EC6" w:rsidRPr="005603A9" w:rsidRDefault="00F42EC6" w:rsidP="00F42EC6">
                      <w:pPr>
                        <w:jc w:val="center"/>
                        <w:rPr>
                          <w:color w:val="000000" w:themeColor="text1"/>
                          <w:sz w:val="36"/>
                          <w:szCs w:val="36"/>
                        </w:rPr>
                      </w:pPr>
                    </w:p>
                  </w:txbxContent>
                </v:textbox>
              </v:shape>
            </w:pict>
          </mc:Fallback>
        </mc:AlternateContent>
      </w:r>
      <w:r w:rsidR="006908F1">
        <w:rPr>
          <w:rFonts w:ascii="Josefin Sans" w:hAnsi="Josefin Sans"/>
          <w:b/>
          <w:noProof/>
          <w:sz w:val="40"/>
          <w:lang w:eastAsia="fi-FI"/>
        </w:rPr>
        <mc:AlternateContent>
          <mc:Choice Requires="wps">
            <w:drawing>
              <wp:anchor distT="0" distB="0" distL="114300" distR="114300" simplePos="0" relativeHeight="251658242" behindDoc="0" locked="0" layoutInCell="1" allowOverlap="1" wp14:anchorId="33A70E5C" wp14:editId="07DAF03D">
                <wp:simplePos x="0" y="0"/>
                <wp:positionH relativeFrom="column">
                  <wp:posOffset>504411</wp:posOffset>
                </wp:positionH>
                <wp:positionV relativeFrom="paragraph">
                  <wp:posOffset>729587</wp:posOffset>
                </wp:positionV>
                <wp:extent cx="5367130" cy="938254"/>
                <wp:effectExtent l="0" t="0" r="24130" b="14605"/>
                <wp:wrapNone/>
                <wp:docPr id="29" name="Oval 29"/>
                <wp:cNvGraphicFramePr/>
                <a:graphic xmlns:a="http://schemas.openxmlformats.org/drawingml/2006/main">
                  <a:graphicData uri="http://schemas.microsoft.com/office/word/2010/wordprocessingShape">
                    <wps:wsp>
                      <wps:cNvSpPr/>
                      <wps:spPr>
                        <a:xfrm>
                          <a:off x="0" y="0"/>
                          <a:ext cx="5367130" cy="938254"/>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A6FD3C" w14:textId="6A19AE22" w:rsidR="00743AA0" w:rsidRDefault="00743AA0" w:rsidP="00743AA0">
                            <w:pPr>
                              <w:jc w:val="center"/>
                            </w:pPr>
                            <w:bookmarkStart w:id="4" w:name="_Hlk134023894"/>
                            <w:r>
                              <w:rPr>
                                <w:rFonts w:ascii="Josefin Sans" w:hAnsi="Josefin Sans"/>
                                <w:b/>
                                <w:color w:val="C00000"/>
                                <w:sz w:val="52"/>
                              </w:rPr>
                              <w:t xml:space="preserve">Koulutustyökalupakki </w:t>
                            </w:r>
                          </w:p>
                          <w:bookmarkEnd w:id="4"/>
                          <w:p w14:paraId="3EA972A8" w14:textId="77777777" w:rsidR="00743AA0" w:rsidRDefault="00743AA0" w:rsidP="0074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A70E5C" id="Oval 29" o:spid="_x0000_s1036" style="position:absolute;margin-left:39.7pt;margin-top:57.45pt;width:422.6pt;height:7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" fillcolor="#f4b083 [1941]" strokecolor="#1f3763 [1604]" strokeweight="1pt">
                <v:stroke joinstyle="miter"/>
                <v:textbox>
                  <w:txbxContent>
                    <w:p w14:paraId="75A6FD3C" w14:textId="6A19AE22" w:rsidR="00743AA0" w:rsidRDefault="00743AA0" w:rsidP="00743AA0">
                      <w:pPr>
                        <w:jc w:val="center"/>
                      </w:pPr>
                      <w:bookmarkStart w:id="5" w:name="_Hlk134023894"/>
                      <w:r>
                        <w:rPr>
                          <w:rFonts w:ascii="Josefin Sans" w:hAnsi="Josefin Sans"/>
                          <w:b/>
                          <w:color w:val="C00000"/>
                          <w:sz w:val="52"/>
                        </w:rPr>
                        <w:t xml:space="preserve">Koulutustyökalupakki </w:t>
                      </w:r>
                    </w:p>
                    <w:bookmarkEnd w:id="5"/>
                    <w:p w14:paraId="3EA972A8" w14:textId="77777777" w:rsidR="00743AA0" w:rsidRDefault="00743AA0" w:rsidP="00743AA0">
                      <w:pPr>
                        <w:jc w:val="center"/>
                      </w:pPr>
                    </w:p>
                  </w:txbxContent>
                </v:textbox>
              </v:oval>
            </w:pict>
          </mc:Fallback>
        </mc:AlternateContent>
      </w:r>
      <w:r w:rsidR="00F42EC6">
        <w:rPr>
          <w:rFonts w:ascii="Josefin Sans" w:hAnsi="Josefin Sans"/>
          <w:b/>
          <w:noProof/>
          <w:sz w:val="40"/>
          <w:lang w:eastAsia="fi-FI"/>
        </w:rPr>
        <w:drawing>
          <wp:inline distT="0" distB="0" distL="0" distR="0" wp14:anchorId="20EE87CF" wp14:editId="50E2D75F">
            <wp:extent cx="8621395" cy="5092322"/>
            <wp:effectExtent l="171450" t="228600" r="179705" b="241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09232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F42EC6">
        <w:br w:type="page"/>
      </w:r>
    </w:p>
    <w:p w14:paraId="6B440F77" w14:textId="66996B08" w:rsidR="005B3E12" w:rsidRPr="00B773B3" w:rsidRDefault="006908F1" w:rsidP="65FAF295">
      <w:pPr>
        <w:rPr>
          <w:rFonts w:cs="Arial"/>
          <w:sz w:val="20"/>
          <w:szCs w:val="20"/>
          <w14:shadow w14:blurRad="63500" w14:dist="0" w14:dir="0" w14:sx="102000" w14:sy="102000" w14:kx="0" w14:ky="0" w14:algn="ctr">
            <w14:srgbClr w14:val="000000">
              <w14:alpha w14:val="60000"/>
            </w14:srgbClr>
          </w14:shadow>
          <w14:reflection w14:blurRad="673100" w14:stA="2000" w14:stPos="0" w14:endA="0" w14:endPos="0" w14:dist="0" w14:dir="0" w14:fadeDir="0" w14:sx="0" w14:sy="0" w14:kx="0" w14:ky="0" w14:algn="b"/>
        </w:rPr>
      </w:pPr>
      <w:r>
        <w:rPr>
          <w:rFonts w:ascii="Josefin Sans" w:hAnsi="Josefin Sans"/>
          <w:b/>
          <w:noProof/>
          <w:sz w:val="40"/>
          <w:lang w:eastAsia="fi-FI"/>
        </w:rPr>
        <w:lastRenderedPageBreak/>
        <mc:AlternateContent>
          <mc:Choice Requires="wps">
            <w:drawing>
              <wp:anchor distT="0" distB="0" distL="114300" distR="114300" simplePos="0" relativeHeight="251658251" behindDoc="0" locked="0" layoutInCell="1" allowOverlap="1" wp14:anchorId="6B0922C3" wp14:editId="26AC0FCA">
                <wp:simplePos x="0" y="0"/>
                <wp:positionH relativeFrom="margin">
                  <wp:align>right</wp:align>
                </wp:positionH>
                <wp:positionV relativeFrom="paragraph">
                  <wp:posOffset>2804878</wp:posOffset>
                </wp:positionV>
                <wp:extent cx="1304014" cy="843915"/>
                <wp:effectExtent l="0" t="0" r="10795" b="13335"/>
                <wp:wrapNone/>
                <wp:docPr id="54" name="Flowchart: Connector 54"/>
                <wp:cNvGraphicFramePr/>
                <a:graphic xmlns:a="http://schemas.openxmlformats.org/drawingml/2006/main">
                  <a:graphicData uri="http://schemas.microsoft.com/office/word/2010/wordprocessingShape">
                    <wps:wsp>
                      <wps:cNvSpPr/>
                      <wps:spPr>
                        <a:xfrm>
                          <a:off x="0" y="0"/>
                          <a:ext cx="1304014" cy="843915"/>
                        </a:xfrm>
                        <a:prstGeom prst="flowChartConnector">
                          <a:avLst/>
                        </a:prstGeom>
                        <a:solidFill>
                          <a:srgbClr val="00B0F0"/>
                        </a:solidFill>
                        <a:ln w="12700" cap="flat" cmpd="sng" algn="ctr">
                          <a:solidFill>
                            <a:srgbClr val="4472C4">
                              <a:shade val="50000"/>
                            </a:srgbClr>
                          </a:solidFill>
                          <a:prstDash val="solid"/>
                          <a:miter lim="800000"/>
                        </a:ln>
                        <a:effectLst/>
                      </wps:spPr>
                      <wps:txbx>
                        <w:txbxContent>
                          <w:p w14:paraId="2B40D766" w14:textId="77777777" w:rsidR="00E4425C" w:rsidRPr="00605363" w:rsidRDefault="006705E6" w:rsidP="006705E6">
                            <w:pPr>
                              <w:jc w:val="center"/>
                              <w:rPr>
                                <w:rFonts w:ascii="Josefin Sans" w:hAnsi="Josefin Sans"/>
                                <w:b/>
                                <w:bCs/>
                                <w:sz w:val="18"/>
                                <w:szCs w:val="18"/>
                              </w:rPr>
                            </w:pPr>
                            <w:r w:rsidRPr="00605363">
                              <w:rPr>
                                <w:rFonts w:ascii="Josefin Sans" w:hAnsi="Josefin Sans"/>
                                <w:b/>
                                <w:sz w:val="18"/>
                                <w:szCs w:val="18"/>
                              </w:rPr>
                              <w:t xml:space="preserve">MODUULI </w:t>
                            </w:r>
                            <w:r w:rsidRPr="00605363">
                              <w:rPr>
                                <w:rFonts w:ascii="Josefin Sans" w:hAnsi="Josefin Sans"/>
                                <w:b/>
                                <w:sz w:val="18"/>
                                <w:szCs w:val="18"/>
                              </w:rPr>
                              <w:t xml:space="preserve">3  </w:t>
                            </w:r>
                          </w:p>
                          <w:p w14:paraId="606002C1" w14:textId="613CFA97" w:rsidR="006705E6" w:rsidRPr="00E70BAC" w:rsidRDefault="00E4425C" w:rsidP="006705E6">
                            <w:pPr>
                              <w:jc w:val="center"/>
                              <w:rPr>
                                <w:b/>
                                <w:bCs/>
                              </w:rPr>
                            </w:pPr>
                            <w:r w:rsidRPr="00605363">
                              <w:rPr>
                                <w:rFonts w:ascii="Josefin Sans" w:hAnsi="Josefin Sans"/>
                                <w:b/>
                                <w:sz w:val="18"/>
                                <w:szCs w:val="18"/>
                              </w:rPr>
                              <w:t>HOITOTYÖ</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922C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4" o:spid="_x0000_s1037" type="#_x0000_t120" style="position:absolute;margin-left:51.5pt;margin-top:220.85pt;width:102.7pt;height:66.45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" fillcolor="#00b0f0" strokecolor="#2f528f" strokeweight="1pt">
                <v:stroke joinstyle="miter"/>
                <v:textbox>
                  <w:txbxContent>
                    <w:p w14:paraId="2B40D766" w14:textId="77777777" w:rsidR="00E4425C" w:rsidRPr="00605363" w:rsidRDefault="006705E6" w:rsidP="006705E6">
                      <w:pPr>
                        <w:jc w:val="center"/>
                        <w:rPr>
                          <w:rFonts w:ascii="Josefin Sans" w:hAnsi="Josefin Sans"/>
                          <w:b/>
                          <w:bCs/>
                          <w:sz w:val="18"/>
                          <w:szCs w:val="18"/>
                        </w:rPr>
                      </w:pPr>
                      <w:r w:rsidRPr="00605363">
                        <w:rPr>
                          <w:rFonts w:ascii="Josefin Sans" w:hAnsi="Josefin Sans"/>
                          <w:b/>
                          <w:sz w:val="18"/>
                          <w:szCs w:val="18"/>
                        </w:rPr>
                        <w:t xml:space="preserve">MODUULI </w:t>
                      </w:r>
                      <w:r w:rsidRPr="00605363">
                        <w:rPr>
                          <w:rFonts w:ascii="Josefin Sans" w:hAnsi="Josefin Sans"/>
                          <w:b/>
                          <w:sz w:val="18"/>
                          <w:szCs w:val="18"/>
                        </w:rPr>
                        <w:t xml:space="preserve">3  </w:t>
                      </w:r>
                    </w:p>
                    <w:p w14:paraId="606002C1" w14:textId="613CFA97" w:rsidR="006705E6" w:rsidRPr="00E70BAC" w:rsidRDefault="00E4425C" w:rsidP="006705E6">
                      <w:pPr>
                        <w:jc w:val="center"/>
                        <w:rPr>
                          <w:b/>
                          <w:bCs/>
                        </w:rPr>
                      </w:pPr>
                      <w:r w:rsidRPr="00605363">
                        <w:rPr>
                          <w:rFonts w:ascii="Josefin Sans" w:hAnsi="Josefin Sans"/>
                          <w:b/>
                          <w:sz w:val="18"/>
                          <w:szCs w:val="18"/>
                        </w:rPr>
                        <w:t>HOITOTYÖ</w:t>
                      </w:r>
                      <w:r>
                        <w:rPr>
                          <w:b/>
                        </w:rPr>
                        <w:t xml:space="preserve">                                                        </w:t>
                      </w:r>
                    </w:p>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250" behindDoc="0" locked="0" layoutInCell="1" allowOverlap="1" wp14:anchorId="64905CD3" wp14:editId="37E2F98F">
                <wp:simplePos x="0" y="0"/>
                <wp:positionH relativeFrom="column">
                  <wp:posOffset>5656856</wp:posOffset>
                </wp:positionH>
                <wp:positionV relativeFrom="paragraph">
                  <wp:posOffset>2788975</wp:posOffset>
                </wp:positionV>
                <wp:extent cx="1350010" cy="843915"/>
                <wp:effectExtent l="0" t="0" r="21590" b="13335"/>
                <wp:wrapNone/>
                <wp:docPr id="53" name="Flowchart: Connector 53"/>
                <wp:cNvGraphicFramePr/>
                <a:graphic xmlns:a="http://schemas.openxmlformats.org/drawingml/2006/main">
                  <a:graphicData uri="http://schemas.microsoft.com/office/word/2010/wordprocessingShape">
                    <wps:wsp>
                      <wps:cNvSpPr/>
                      <wps:spPr>
                        <a:xfrm>
                          <a:off x="0" y="0"/>
                          <a:ext cx="1350010" cy="843915"/>
                        </a:xfrm>
                        <a:prstGeom prst="flowChartConnector">
                          <a:avLst/>
                        </a:prstGeom>
                        <a:solidFill>
                          <a:srgbClr val="0070C0"/>
                        </a:solidFill>
                        <a:ln w="12700" cap="flat" cmpd="sng" algn="ctr">
                          <a:solidFill>
                            <a:srgbClr val="4472C4">
                              <a:shade val="50000"/>
                            </a:srgbClr>
                          </a:solidFill>
                          <a:prstDash val="solid"/>
                          <a:miter lim="800000"/>
                        </a:ln>
                        <a:effectLst/>
                      </wps:spPr>
                      <wps:txbx>
                        <w:txbxContent>
                          <w:p w14:paraId="150503A9" w14:textId="72D6B794" w:rsidR="00B31CF0" w:rsidRPr="00605363" w:rsidRDefault="00B31CF0" w:rsidP="00B31CF0">
                            <w:pPr>
                              <w:jc w:val="center"/>
                              <w:rPr>
                                <w:rFonts w:ascii="Josefin Sans" w:hAnsi="Josefin Sans"/>
                                <w:b/>
                                <w:bCs/>
                                <w:sz w:val="18"/>
                                <w:szCs w:val="18"/>
                              </w:rPr>
                            </w:pPr>
                            <w:r w:rsidRPr="00605363">
                              <w:rPr>
                                <w:rFonts w:ascii="Josefin Sans" w:hAnsi="Josefin Sans"/>
                                <w:b/>
                                <w:sz w:val="18"/>
                                <w:szCs w:val="18"/>
                              </w:rPr>
                              <w:t>MODUULI 4</w:t>
                            </w:r>
                          </w:p>
                          <w:p w14:paraId="1EBE8FA9" w14:textId="576C0EB0" w:rsidR="00E4425C" w:rsidRPr="00605363" w:rsidRDefault="00E4425C" w:rsidP="00B31CF0">
                            <w:pPr>
                              <w:jc w:val="center"/>
                              <w:rPr>
                                <w:rFonts w:ascii="Josefin Sans" w:hAnsi="Josefin Sans"/>
                                <w:b/>
                                <w:bCs/>
                                <w:sz w:val="18"/>
                                <w:szCs w:val="18"/>
                              </w:rPr>
                            </w:pPr>
                            <w:r w:rsidRPr="00605363">
                              <w:rPr>
                                <w:rFonts w:ascii="Josefin Sans" w:hAnsi="Josefin Sans"/>
                                <w:b/>
                                <w:sz w:val="18"/>
                                <w:szCs w:val="18"/>
                              </w:rPr>
                              <w:t>KOTITY</w:t>
                            </w:r>
                            <w:r w:rsidR="006908F1">
                              <w:rPr>
                                <w:rFonts w:ascii="Josefin Sans" w:hAnsi="Josefin Sans"/>
                                <w:b/>
                                <w:sz w:val="18"/>
                                <w:szCs w:val="18"/>
                              </w:rPr>
                              <w:t>Ö</w:t>
                            </w:r>
                            <w:r w:rsidRPr="00605363">
                              <w:rPr>
                                <w:rFonts w:ascii="Josefin Sans" w:hAnsi="Josefin Sans"/>
                                <w:b/>
                                <w:sz w:val="18"/>
                                <w:szCs w:val="18"/>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5CD3" id="Flowchart: Connector 53" o:spid="_x0000_s1038" type="#_x0000_t120" style="position:absolute;margin-left:445.4pt;margin-top:219.6pt;width:106.3pt;height:66.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" fillcolor="#0070c0" strokecolor="#2f528f" strokeweight="1pt">
                <v:stroke joinstyle="miter"/>
                <v:textbox>
                  <w:txbxContent>
                    <w:p w14:paraId="150503A9" w14:textId="72D6B794" w:rsidR="00B31CF0" w:rsidRPr="00605363" w:rsidRDefault="00B31CF0" w:rsidP="00B31CF0">
                      <w:pPr>
                        <w:jc w:val="center"/>
                        <w:rPr>
                          <w:rFonts w:ascii="Josefin Sans" w:hAnsi="Josefin Sans"/>
                          <w:b/>
                          <w:bCs/>
                          <w:sz w:val="18"/>
                          <w:szCs w:val="18"/>
                        </w:rPr>
                      </w:pPr>
                      <w:r w:rsidRPr="00605363">
                        <w:rPr>
                          <w:rFonts w:ascii="Josefin Sans" w:hAnsi="Josefin Sans"/>
                          <w:b/>
                          <w:sz w:val="18"/>
                          <w:szCs w:val="18"/>
                        </w:rPr>
                        <w:t>MODUULI 4</w:t>
                      </w:r>
                    </w:p>
                    <w:p w14:paraId="1EBE8FA9" w14:textId="576C0EB0" w:rsidR="00E4425C" w:rsidRPr="00605363" w:rsidRDefault="00E4425C" w:rsidP="00B31CF0">
                      <w:pPr>
                        <w:jc w:val="center"/>
                        <w:rPr>
                          <w:rFonts w:ascii="Josefin Sans" w:hAnsi="Josefin Sans"/>
                          <w:b/>
                          <w:bCs/>
                          <w:sz w:val="18"/>
                          <w:szCs w:val="18"/>
                        </w:rPr>
                      </w:pPr>
                      <w:r w:rsidRPr="00605363">
                        <w:rPr>
                          <w:rFonts w:ascii="Josefin Sans" w:hAnsi="Josefin Sans"/>
                          <w:b/>
                          <w:sz w:val="18"/>
                          <w:szCs w:val="18"/>
                        </w:rPr>
                        <w:t>KOTITY</w:t>
                      </w:r>
                      <w:r w:rsidR="006908F1">
                        <w:rPr>
                          <w:rFonts w:ascii="Josefin Sans" w:hAnsi="Josefin Sans"/>
                          <w:b/>
                          <w:sz w:val="18"/>
                          <w:szCs w:val="18"/>
                        </w:rPr>
                        <w:t>Ö</w:t>
                      </w:r>
                      <w:r w:rsidRPr="00605363">
                        <w:rPr>
                          <w:rFonts w:ascii="Josefin Sans" w:hAnsi="Josefin Sans"/>
                          <w:b/>
                          <w:sz w:val="18"/>
                          <w:szCs w:val="18"/>
                        </w:rPr>
                        <w:t>T</w:t>
                      </w: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49" behindDoc="0" locked="0" layoutInCell="1" allowOverlap="1" wp14:anchorId="011B0EB3" wp14:editId="10555C89">
                <wp:simplePos x="0" y="0"/>
                <wp:positionH relativeFrom="margin">
                  <wp:posOffset>7247117</wp:posOffset>
                </wp:positionH>
                <wp:positionV relativeFrom="paragraph">
                  <wp:posOffset>1675793</wp:posOffset>
                </wp:positionV>
                <wp:extent cx="1812511" cy="875030"/>
                <wp:effectExtent l="0" t="0" r="16510" b="20320"/>
                <wp:wrapNone/>
                <wp:docPr id="51" name="Flowchart: Connector 51"/>
                <wp:cNvGraphicFramePr/>
                <a:graphic xmlns:a="http://schemas.openxmlformats.org/drawingml/2006/main">
                  <a:graphicData uri="http://schemas.microsoft.com/office/word/2010/wordprocessingShape">
                    <wps:wsp>
                      <wps:cNvSpPr/>
                      <wps:spPr>
                        <a:xfrm>
                          <a:off x="0" y="0"/>
                          <a:ext cx="1812511" cy="875030"/>
                        </a:xfrm>
                        <a:prstGeom prst="flowChartConnector">
                          <a:avLst/>
                        </a:prstGeom>
                        <a:solidFill>
                          <a:schemeClr val="accent2"/>
                        </a:solidFill>
                        <a:ln w="12700" cap="flat" cmpd="sng" algn="ctr">
                          <a:solidFill>
                            <a:srgbClr val="4472C4">
                              <a:shade val="50000"/>
                            </a:srgbClr>
                          </a:solidFill>
                          <a:prstDash val="solid"/>
                          <a:miter lim="800000"/>
                        </a:ln>
                        <a:effectLst/>
                      </wps:spPr>
                      <wps:txbx>
                        <w:txbxContent>
                          <w:p w14:paraId="61B53CFA" w14:textId="77777777" w:rsidR="002A4314" w:rsidRDefault="006705E6" w:rsidP="006705E6">
                            <w:pPr>
                              <w:jc w:val="center"/>
                              <w:rPr>
                                <w:rFonts w:ascii="Josefin Sans" w:hAnsi="Josefin Sans"/>
                                <w:b/>
                                <w:sz w:val="18"/>
                                <w:szCs w:val="18"/>
                              </w:rPr>
                            </w:pPr>
                            <w:r w:rsidRPr="00605363">
                              <w:rPr>
                                <w:rFonts w:ascii="Josefin Sans" w:hAnsi="Josefin Sans"/>
                                <w:b/>
                                <w:sz w:val="18"/>
                                <w:szCs w:val="18"/>
                              </w:rPr>
                              <w:t xml:space="preserve">MODUULI </w:t>
                            </w:r>
                            <w:r w:rsidRPr="00A8214F">
                              <w:rPr>
                                <w:rFonts w:ascii="Josefin Sans" w:hAnsi="Josefin Sans"/>
                                <w:b/>
                                <w:sz w:val="18"/>
                                <w:szCs w:val="18"/>
                              </w:rPr>
                              <w:t xml:space="preserve">2 </w:t>
                            </w:r>
                          </w:p>
                          <w:p w14:paraId="755C80DE" w14:textId="512A6017" w:rsidR="006705E6" w:rsidRPr="00605363" w:rsidRDefault="002A4314" w:rsidP="006705E6">
                            <w:pPr>
                              <w:jc w:val="center"/>
                              <w:rPr>
                                <w:rFonts w:ascii="Josefin Sans" w:hAnsi="Josefin Sans"/>
                                <w:sz w:val="18"/>
                                <w:szCs w:val="18"/>
                              </w:rPr>
                            </w:pPr>
                            <w:r>
                              <w:rPr>
                                <w:rFonts w:ascii="Josefin Sans" w:hAnsi="Josefin Sans"/>
                                <w:b/>
                                <w:sz w:val="18"/>
                                <w:szCs w:val="18"/>
                              </w:rPr>
                              <w:t>TIETOA SAIRAUKSISTA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B0EB3" id="Flowchart: Connector 51" o:spid="_x0000_s1039" type="#_x0000_t120" style="position:absolute;margin-left:570.65pt;margin-top:131.95pt;width:142.7pt;height:68.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" fillcolor="#ed7d31 [3205]" strokecolor="#2f528f" strokeweight="1pt">
                <v:stroke joinstyle="miter"/>
                <v:textbox>
                  <w:txbxContent>
                    <w:p w14:paraId="61B53CFA" w14:textId="77777777" w:rsidR="002A4314" w:rsidRDefault="006705E6" w:rsidP="006705E6">
                      <w:pPr>
                        <w:jc w:val="center"/>
                        <w:rPr>
                          <w:rFonts w:ascii="Josefin Sans" w:hAnsi="Josefin Sans"/>
                          <w:b/>
                          <w:sz w:val="18"/>
                          <w:szCs w:val="18"/>
                        </w:rPr>
                      </w:pPr>
                      <w:r w:rsidRPr="00605363">
                        <w:rPr>
                          <w:rFonts w:ascii="Josefin Sans" w:hAnsi="Josefin Sans"/>
                          <w:b/>
                          <w:sz w:val="18"/>
                          <w:szCs w:val="18"/>
                        </w:rPr>
                        <w:t xml:space="preserve">MODUULI </w:t>
                      </w:r>
                      <w:r w:rsidRPr="00A8214F">
                        <w:rPr>
                          <w:rFonts w:ascii="Josefin Sans" w:hAnsi="Josefin Sans"/>
                          <w:b/>
                          <w:sz w:val="18"/>
                          <w:szCs w:val="18"/>
                        </w:rPr>
                        <w:t xml:space="preserve">2 </w:t>
                      </w:r>
                    </w:p>
                    <w:p w14:paraId="755C80DE" w14:textId="512A6017" w:rsidR="006705E6" w:rsidRPr="00605363" w:rsidRDefault="002A4314" w:rsidP="006705E6">
                      <w:pPr>
                        <w:jc w:val="center"/>
                        <w:rPr>
                          <w:rFonts w:ascii="Josefin Sans" w:hAnsi="Josefin Sans"/>
                          <w:sz w:val="18"/>
                          <w:szCs w:val="18"/>
                        </w:rPr>
                      </w:pPr>
                      <w:r>
                        <w:rPr>
                          <w:rFonts w:ascii="Josefin Sans" w:hAnsi="Josefin Sans"/>
                          <w:b/>
                          <w:sz w:val="18"/>
                          <w:szCs w:val="18"/>
                        </w:rPr>
                        <w:t>TIETOA SAIRAUKSISTA</w:t>
                      </w:r>
                    </w:p>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247" behindDoc="0" locked="0" layoutInCell="1" allowOverlap="1" wp14:anchorId="3BCFC802" wp14:editId="14967095">
                <wp:simplePos x="0" y="0"/>
                <wp:positionH relativeFrom="column">
                  <wp:posOffset>5585294</wp:posOffset>
                </wp:positionH>
                <wp:positionV relativeFrom="paragraph">
                  <wp:posOffset>1723500</wp:posOffset>
                </wp:positionV>
                <wp:extent cx="1494846" cy="824230"/>
                <wp:effectExtent l="0" t="0" r="10160" b="13970"/>
                <wp:wrapNone/>
                <wp:docPr id="49" name="Flowchart: Connector 49"/>
                <wp:cNvGraphicFramePr/>
                <a:graphic xmlns:a="http://schemas.openxmlformats.org/drawingml/2006/main">
                  <a:graphicData uri="http://schemas.microsoft.com/office/word/2010/wordprocessingShape">
                    <wps:wsp>
                      <wps:cNvSpPr/>
                      <wps:spPr>
                        <a:xfrm>
                          <a:off x="0" y="0"/>
                          <a:ext cx="1494846" cy="824230"/>
                        </a:xfrm>
                        <a:prstGeom prst="flowChartConnector">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7966A1" w14:textId="3263424A" w:rsidR="001A3AEB" w:rsidRPr="00605363" w:rsidRDefault="001A3AEB" w:rsidP="001A3AEB">
                            <w:pPr>
                              <w:jc w:val="center"/>
                              <w:rPr>
                                <w:rFonts w:ascii="Josefin Sans" w:hAnsi="Josefin Sans"/>
                                <w:b/>
                                <w:bCs/>
                                <w:color w:val="000000" w:themeColor="text1"/>
                                <w:sz w:val="20"/>
                                <w:szCs w:val="20"/>
                              </w:rPr>
                            </w:pPr>
                            <w:r w:rsidRPr="00605363">
                              <w:rPr>
                                <w:rFonts w:ascii="Josefin Sans" w:hAnsi="Josefin Sans"/>
                                <w:b/>
                                <w:color w:val="000000" w:themeColor="text1"/>
                                <w:sz w:val="20"/>
                                <w:szCs w:val="20"/>
                              </w:rPr>
                              <w:t xml:space="preserve">MODUULI </w:t>
                            </w:r>
                            <w:r w:rsidRPr="00605363">
                              <w:rPr>
                                <w:rFonts w:ascii="Josefin Sans" w:hAnsi="Josefin Sans"/>
                                <w:b/>
                                <w:color w:val="000000" w:themeColor="text1"/>
                                <w:sz w:val="20"/>
                                <w:szCs w:val="20"/>
                              </w:rPr>
                              <w:t>5</w:t>
                            </w:r>
                          </w:p>
                          <w:p w14:paraId="1DF021C1" w14:textId="6BE1B17B" w:rsidR="00E4425C" w:rsidRPr="00605363" w:rsidRDefault="00E4425C" w:rsidP="001A3AEB">
                            <w:pPr>
                              <w:jc w:val="center"/>
                              <w:rPr>
                                <w:rFonts w:ascii="Josefin Sans" w:hAnsi="Josefin Sans"/>
                                <w:b/>
                                <w:bCs/>
                                <w:color w:val="000000" w:themeColor="text1"/>
                                <w:sz w:val="20"/>
                                <w:szCs w:val="20"/>
                              </w:rPr>
                            </w:pPr>
                            <w:r w:rsidRPr="00605363">
                              <w:rPr>
                                <w:rFonts w:ascii="Josefin Sans" w:hAnsi="Josefin Sans"/>
                                <w:b/>
                                <w:color w:val="000000" w:themeColor="text1"/>
                                <w:sz w:val="20"/>
                                <w:szCs w:val="20"/>
                              </w:rPr>
                              <w:t>TYÖNHAKU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FC802" id="Flowchart: Connector 49" o:spid="_x0000_s1040" type="#_x0000_t120" style="position:absolute;margin-left:439.8pt;margin-top:135.7pt;width:117.7pt;height:64.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" fillcolor="#ffc000" strokecolor="#1f3763 [1604]" strokeweight="1pt">
                <v:stroke joinstyle="miter"/>
                <v:textbox>
                  <w:txbxContent>
                    <w:p w14:paraId="777966A1" w14:textId="3263424A" w:rsidR="001A3AEB" w:rsidRPr="00605363" w:rsidRDefault="001A3AEB" w:rsidP="001A3AEB">
                      <w:pPr>
                        <w:jc w:val="center"/>
                        <w:rPr>
                          <w:rFonts w:ascii="Josefin Sans" w:hAnsi="Josefin Sans"/>
                          <w:b/>
                          <w:bCs/>
                          <w:color w:val="000000" w:themeColor="text1"/>
                          <w:sz w:val="20"/>
                          <w:szCs w:val="20"/>
                        </w:rPr>
                      </w:pPr>
                      <w:r w:rsidRPr="00605363">
                        <w:rPr>
                          <w:rFonts w:ascii="Josefin Sans" w:hAnsi="Josefin Sans"/>
                          <w:b/>
                          <w:color w:val="000000" w:themeColor="text1"/>
                          <w:sz w:val="20"/>
                          <w:szCs w:val="20"/>
                        </w:rPr>
                        <w:t xml:space="preserve">MODUULI </w:t>
                      </w:r>
                      <w:r w:rsidRPr="00605363">
                        <w:rPr>
                          <w:rFonts w:ascii="Josefin Sans" w:hAnsi="Josefin Sans"/>
                          <w:b/>
                          <w:color w:val="000000" w:themeColor="text1"/>
                          <w:sz w:val="20"/>
                          <w:szCs w:val="20"/>
                        </w:rPr>
                        <w:t>5</w:t>
                      </w:r>
                    </w:p>
                    <w:p w14:paraId="1DF021C1" w14:textId="6BE1B17B" w:rsidR="00E4425C" w:rsidRPr="00605363" w:rsidRDefault="00E4425C" w:rsidP="001A3AEB">
                      <w:pPr>
                        <w:jc w:val="center"/>
                        <w:rPr>
                          <w:rFonts w:ascii="Josefin Sans" w:hAnsi="Josefin Sans"/>
                          <w:b/>
                          <w:bCs/>
                          <w:color w:val="000000" w:themeColor="text1"/>
                          <w:sz w:val="20"/>
                          <w:szCs w:val="20"/>
                        </w:rPr>
                      </w:pPr>
                      <w:r w:rsidRPr="00605363">
                        <w:rPr>
                          <w:rFonts w:ascii="Josefin Sans" w:hAnsi="Josefin Sans"/>
                          <w:b/>
                          <w:color w:val="000000" w:themeColor="text1"/>
                          <w:sz w:val="20"/>
                          <w:szCs w:val="20"/>
                        </w:rPr>
                        <w:t>TYÖNHAKU</w:t>
                      </w: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48" behindDoc="0" locked="0" layoutInCell="1" allowOverlap="1" wp14:anchorId="35B38FBC" wp14:editId="42339CC8">
                <wp:simplePos x="0" y="0"/>
                <wp:positionH relativeFrom="column">
                  <wp:posOffset>6444035</wp:posOffset>
                </wp:positionH>
                <wp:positionV relativeFrom="paragraph">
                  <wp:posOffset>817052</wp:posOffset>
                </wp:positionV>
                <wp:extent cx="1622066" cy="922020"/>
                <wp:effectExtent l="0" t="0" r="16510" b="11430"/>
                <wp:wrapNone/>
                <wp:docPr id="50" name="Flowchart: Connector 50"/>
                <wp:cNvGraphicFramePr/>
                <a:graphic xmlns:a="http://schemas.openxmlformats.org/drawingml/2006/main">
                  <a:graphicData uri="http://schemas.microsoft.com/office/word/2010/wordprocessingShape">
                    <wps:wsp>
                      <wps:cNvSpPr/>
                      <wps:spPr>
                        <a:xfrm>
                          <a:off x="0" y="0"/>
                          <a:ext cx="1622066" cy="922020"/>
                        </a:xfrm>
                        <a:prstGeom prst="flowChartConnector">
                          <a:avLst/>
                        </a:prstGeom>
                        <a:solidFill>
                          <a:schemeClr val="bg2"/>
                        </a:solidFill>
                        <a:ln w="12700" cap="flat" cmpd="sng" algn="ctr">
                          <a:solidFill>
                            <a:srgbClr val="4472C4">
                              <a:shade val="50000"/>
                            </a:srgbClr>
                          </a:solidFill>
                          <a:prstDash val="solid"/>
                          <a:miter lim="800000"/>
                        </a:ln>
                        <a:effectLst/>
                      </wps:spPr>
                      <wps:txbx>
                        <w:txbxContent>
                          <w:p w14:paraId="0F295125" w14:textId="2C1EA014" w:rsidR="006705E6" w:rsidRPr="00605363" w:rsidRDefault="006705E6" w:rsidP="006705E6">
                            <w:pPr>
                              <w:jc w:val="center"/>
                              <w:rPr>
                                <w:rFonts w:ascii="Josefin Sans" w:hAnsi="Josefin Sans"/>
                                <w:sz w:val="20"/>
                                <w:szCs w:val="20"/>
                              </w:rPr>
                            </w:pPr>
                            <w:r w:rsidRPr="00605363">
                              <w:rPr>
                                <w:rFonts w:ascii="Josefin Sans" w:hAnsi="Josefin Sans"/>
                                <w:b/>
                                <w:sz w:val="20"/>
                                <w:szCs w:val="20"/>
                              </w:rPr>
                              <w:t>MODUULI 1</w:t>
                            </w:r>
                            <w:r w:rsidRPr="00605363">
                              <w:rPr>
                                <w:rFonts w:ascii="Josefin Sans" w:hAnsi="Josefin Sans"/>
                                <w:sz w:val="20"/>
                                <w:szCs w:val="20"/>
                              </w:rPr>
                              <w:t xml:space="preserve"> </w:t>
                            </w:r>
                            <w:r w:rsidRPr="00605363">
                              <w:rPr>
                                <w:rFonts w:ascii="Josefin Sans" w:hAnsi="Josefin Sans"/>
                                <w:b/>
                                <w:sz w:val="20"/>
                                <w:szCs w:val="20"/>
                              </w:rPr>
                              <w:t>PERUSTAIDOT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38FBC" id="Flowchart: Connector 50" o:spid="_x0000_s1041" type="#_x0000_t120" style="position:absolute;margin-left:507.4pt;margin-top:64.35pt;width:127.7pt;height:72.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" fillcolor="#e7e6e6 [3214]" strokecolor="#2f528f" strokeweight="1pt">
                <v:stroke joinstyle="miter"/>
                <v:textbox>
                  <w:txbxContent>
                    <w:p w14:paraId="0F295125" w14:textId="2C1EA014" w:rsidR="006705E6" w:rsidRPr="00605363" w:rsidRDefault="006705E6" w:rsidP="006705E6">
                      <w:pPr>
                        <w:jc w:val="center"/>
                        <w:rPr>
                          <w:rFonts w:ascii="Josefin Sans" w:hAnsi="Josefin Sans"/>
                          <w:sz w:val="20"/>
                          <w:szCs w:val="20"/>
                        </w:rPr>
                      </w:pPr>
                      <w:r w:rsidRPr="00605363">
                        <w:rPr>
                          <w:rFonts w:ascii="Josefin Sans" w:hAnsi="Josefin Sans"/>
                          <w:b/>
                          <w:sz w:val="20"/>
                          <w:szCs w:val="20"/>
                        </w:rPr>
                        <w:t>MODUULI 1</w:t>
                      </w:r>
                      <w:r w:rsidRPr="00605363">
                        <w:rPr>
                          <w:rFonts w:ascii="Josefin Sans" w:hAnsi="Josefin Sans"/>
                          <w:sz w:val="20"/>
                          <w:szCs w:val="20"/>
                        </w:rPr>
                        <w:t xml:space="preserve"> </w:t>
                      </w:r>
                      <w:r w:rsidRPr="00605363">
                        <w:rPr>
                          <w:rFonts w:ascii="Josefin Sans" w:hAnsi="Josefin Sans"/>
                          <w:b/>
                          <w:sz w:val="20"/>
                          <w:szCs w:val="20"/>
                        </w:rPr>
                        <w:t>PERUSTAIDOT</w:t>
                      </w: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45" behindDoc="0" locked="0" layoutInCell="1" allowOverlap="1" wp14:anchorId="2BF0621B" wp14:editId="2B34E655">
                <wp:simplePos x="0" y="0"/>
                <wp:positionH relativeFrom="column">
                  <wp:posOffset>568021</wp:posOffset>
                </wp:positionH>
                <wp:positionV relativeFrom="paragraph">
                  <wp:posOffset>2160822</wp:posOffset>
                </wp:positionV>
                <wp:extent cx="1999671" cy="1187450"/>
                <wp:effectExtent l="0" t="0" r="19685" b="12700"/>
                <wp:wrapNone/>
                <wp:docPr id="34" name="Rectangle: Rounded Corners 34"/>
                <wp:cNvGraphicFramePr/>
                <a:graphic xmlns:a="http://schemas.openxmlformats.org/drawingml/2006/main">
                  <a:graphicData uri="http://schemas.microsoft.com/office/word/2010/wordprocessingShape">
                    <wps:wsp>
                      <wps:cNvSpPr/>
                      <wps:spPr>
                        <a:xfrm>
                          <a:off x="0" y="0"/>
                          <a:ext cx="1999671" cy="118745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8204D9" w14:textId="4600F729" w:rsidR="006908F1" w:rsidRDefault="004616E2" w:rsidP="00A168A7">
                            <w:pPr>
                              <w:jc w:val="center"/>
                              <w:rPr>
                                <w:rFonts w:ascii="Josefin Sans" w:hAnsi="Josefin Sans"/>
                                <w:sz w:val="28"/>
                                <w:szCs w:val="28"/>
                              </w:rPr>
                            </w:pPr>
                            <w:r w:rsidRPr="00605363">
                              <w:rPr>
                                <w:rFonts w:ascii="Josefin Sans" w:hAnsi="Josefin Sans"/>
                                <w:sz w:val="28"/>
                                <w:szCs w:val="28"/>
                              </w:rPr>
                              <w:t>Arviointityökalu  verkossa</w:t>
                            </w:r>
                          </w:p>
                          <w:p w14:paraId="74B30EE0" w14:textId="46A9CF49" w:rsidR="004616E2" w:rsidRPr="004616E2" w:rsidRDefault="004616E2" w:rsidP="00A168A7">
                            <w:pPr>
                              <w:jc w:val="center"/>
                              <w:rPr>
                                <w:sz w:val="36"/>
                                <w:szCs w:val="36"/>
                              </w:rPr>
                            </w:pPr>
                            <w:r w:rsidRPr="00605363">
                              <w:rPr>
                                <w:rFonts w:ascii="Josefin Sans" w:hAnsi="Josefin Sans"/>
                                <w:noProof/>
                                <w:sz w:val="28"/>
                                <w:szCs w:val="28"/>
                                <w:lang w:eastAsia="fi-FI"/>
                              </w:rPr>
                              <w:drawing>
                                <wp:inline distT="0" distB="0" distL="0" distR="0" wp14:anchorId="4EEAD4B1" wp14:editId="21EE6591">
                                  <wp:extent cx="648677" cy="398145"/>
                                  <wp:effectExtent l="0" t="0" r="0" b="1905"/>
                                  <wp:docPr id="1141671469" name="Picture 114167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p w14:paraId="1ACF4CFE" w14:textId="77777777" w:rsidR="004616E2" w:rsidRDefault="004616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0621B" id="Rectangle: Rounded Corners 34" o:spid="_x0000_s1042" style="position:absolute;margin-left:44.75pt;margin-top:170.15pt;width:157.45pt;height:9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" fillcolor="#a8d08d [1945]" strokecolor="#1f3763 [1604]" strokeweight="1pt">
                <v:stroke joinstyle="miter"/>
                <v:textbox>
                  <w:txbxContent>
                    <w:p w14:paraId="7B8204D9" w14:textId="4600F729" w:rsidR="006908F1" w:rsidRDefault="004616E2" w:rsidP="00A168A7">
                      <w:pPr>
                        <w:jc w:val="center"/>
                        <w:rPr>
                          <w:rFonts w:ascii="Josefin Sans" w:hAnsi="Josefin Sans"/>
                          <w:sz w:val="28"/>
                          <w:szCs w:val="28"/>
                        </w:rPr>
                      </w:pPr>
                      <w:r w:rsidRPr="00605363">
                        <w:rPr>
                          <w:rFonts w:ascii="Josefin Sans" w:hAnsi="Josefin Sans"/>
                          <w:sz w:val="28"/>
                          <w:szCs w:val="28"/>
                        </w:rPr>
                        <w:t>Arviointityökalu  verkossa</w:t>
                      </w:r>
                    </w:p>
                    <w:p w14:paraId="74B30EE0" w14:textId="46A9CF49" w:rsidR="004616E2" w:rsidRPr="004616E2" w:rsidRDefault="004616E2" w:rsidP="00A168A7">
                      <w:pPr>
                        <w:jc w:val="center"/>
                        <w:rPr>
                          <w:sz w:val="36"/>
                          <w:szCs w:val="36"/>
                        </w:rPr>
                      </w:pPr>
                      <w:r w:rsidRPr="00605363">
                        <w:rPr>
                          <w:rFonts w:ascii="Josefin Sans" w:hAnsi="Josefin Sans"/>
                          <w:noProof/>
                          <w:sz w:val="28"/>
                          <w:szCs w:val="28"/>
                          <w:lang w:eastAsia="fi-FI"/>
                        </w:rPr>
                        <w:drawing>
                          <wp:inline distT="0" distB="0" distL="0" distR="0" wp14:anchorId="4EEAD4B1" wp14:editId="21EE6591">
                            <wp:extent cx="648677" cy="398145"/>
                            <wp:effectExtent l="0" t="0" r="0" b="1905"/>
                            <wp:docPr id="1141671469" name="Picture 114167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p w14:paraId="1ACF4CFE" w14:textId="77777777" w:rsidR="004616E2" w:rsidRDefault="004616E2"/>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246" behindDoc="0" locked="0" layoutInCell="1" allowOverlap="1" wp14:anchorId="07C0DCB4" wp14:editId="0C619B74">
                <wp:simplePos x="0" y="0"/>
                <wp:positionH relativeFrom="column">
                  <wp:posOffset>2897753</wp:posOffset>
                </wp:positionH>
                <wp:positionV relativeFrom="paragraph">
                  <wp:posOffset>2176725</wp:posOffset>
                </wp:positionV>
                <wp:extent cx="2433100" cy="1193275"/>
                <wp:effectExtent l="0" t="0" r="24765" b="26035"/>
                <wp:wrapNone/>
                <wp:docPr id="36" name="Rectangle: Rounded Corners 36"/>
                <wp:cNvGraphicFramePr/>
                <a:graphic xmlns:a="http://schemas.openxmlformats.org/drawingml/2006/main">
                  <a:graphicData uri="http://schemas.microsoft.com/office/word/2010/wordprocessingShape">
                    <wps:wsp>
                      <wps:cNvSpPr/>
                      <wps:spPr>
                        <a:xfrm>
                          <a:off x="0" y="0"/>
                          <a:ext cx="2433100" cy="119327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6A3790" w14:textId="77777777" w:rsidR="006908F1" w:rsidRDefault="004616E2" w:rsidP="004616E2">
                            <w:pPr>
                              <w:jc w:val="center"/>
                              <w:rPr>
                                <w:rFonts w:ascii="Josefin Sans" w:hAnsi="Josefin Sans"/>
                                <w:sz w:val="28"/>
                                <w:szCs w:val="28"/>
                              </w:rPr>
                            </w:pPr>
                            <w:r w:rsidRPr="00605363">
                              <w:rPr>
                                <w:rFonts w:ascii="Josefin Sans" w:hAnsi="Josefin Sans"/>
                                <w:sz w:val="28"/>
                                <w:szCs w:val="28"/>
                              </w:rPr>
                              <w:t xml:space="preserve">Koulutustyökalupakin </w:t>
                            </w:r>
                            <w:r w:rsidRPr="00605363">
                              <w:rPr>
                                <w:rFonts w:ascii="Josefin Sans" w:hAnsi="Josefin Sans"/>
                                <w:sz w:val="28"/>
                                <w:szCs w:val="28"/>
                              </w:rPr>
                              <w:t>verkkoalusta</w:t>
                            </w:r>
                          </w:p>
                          <w:p w14:paraId="50389E79" w14:textId="5E02685A" w:rsidR="004616E2" w:rsidRPr="00605363" w:rsidRDefault="004616E2" w:rsidP="004616E2">
                            <w:pPr>
                              <w:jc w:val="center"/>
                              <w:rPr>
                                <w:rFonts w:ascii="Josefin Sans" w:hAnsi="Josefin Sans"/>
                                <w:sz w:val="28"/>
                                <w:szCs w:val="28"/>
                              </w:rPr>
                            </w:pPr>
                            <w:r w:rsidRPr="00605363">
                              <w:rPr>
                                <w:rFonts w:ascii="Josefin Sans" w:hAnsi="Josefin Sans"/>
                                <w:noProof/>
                                <w:sz w:val="28"/>
                                <w:szCs w:val="28"/>
                                <w:lang w:eastAsia="fi-FI"/>
                              </w:rPr>
                              <w:drawing>
                                <wp:inline distT="0" distB="0" distL="0" distR="0" wp14:anchorId="64197690" wp14:editId="257D02EE">
                                  <wp:extent cx="648677" cy="398145"/>
                                  <wp:effectExtent l="0" t="0" r="0" b="1905"/>
                                  <wp:docPr id="35683459" name="Picture 3568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0DCB4" id="Rectangle: Rounded Corners 36" o:spid="_x0000_s1043" style="position:absolute;margin-left:228.15pt;margin-top:171.4pt;width:191.6pt;height:93.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" fillcolor="#00b050" strokecolor="#1f3763 [1604]" strokeweight="1pt">
                <v:stroke joinstyle="miter"/>
                <v:textbox>
                  <w:txbxContent>
                    <w:p w14:paraId="1D6A3790" w14:textId="77777777" w:rsidR="006908F1" w:rsidRDefault="004616E2" w:rsidP="004616E2">
                      <w:pPr>
                        <w:jc w:val="center"/>
                        <w:rPr>
                          <w:rFonts w:ascii="Josefin Sans" w:hAnsi="Josefin Sans"/>
                          <w:sz w:val="28"/>
                          <w:szCs w:val="28"/>
                        </w:rPr>
                      </w:pPr>
                      <w:r w:rsidRPr="00605363">
                        <w:rPr>
                          <w:rFonts w:ascii="Josefin Sans" w:hAnsi="Josefin Sans"/>
                          <w:sz w:val="28"/>
                          <w:szCs w:val="28"/>
                        </w:rPr>
                        <w:t xml:space="preserve">Koulutustyökalupakin </w:t>
                      </w:r>
                      <w:r w:rsidRPr="00605363">
                        <w:rPr>
                          <w:rFonts w:ascii="Josefin Sans" w:hAnsi="Josefin Sans"/>
                          <w:sz w:val="28"/>
                          <w:szCs w:val="28"/>
                        </w:rPr>
                        <w:t>verkkoalusta</w:t>
                      </w:r>
                    </w:p>
                    <w:p w14:paraId="50389E79" w14:textId="5E02685A" w:rsidR="004616E2" w:rsidRPr="00605363" w:rsidRDefault="004616E2" w:rsidP="004616E2">
                      <w:pPr>
                        <w:jc w:val="center"/>
                        <w:rPr>
                          <w:rFonts w:ascii="Josefin Sans" w:hAnsi="Josefin Sans"/>
                          <w:sz w:val="28"/>
                          <w:szCs w:val="28"/>
                        </w:rPr>
                      </w:pPr>
                      <w:r w:rsidRPr="00605363">
                        <w:rPr>
                          <w:rFonts w:ascii="Josefin Sans" w:hAnsi="Josefin Sans"/>
                          <w:noProof/>
                          <w:sz w:val="28"/>
                          <w:szCs w:val="28"/>
                          <w:lang w:eastAsia="fi-FI"/>
                        </w:rPr>
                        <w:drawing>
                          <wp:inline distT="0" distB="0" distL="0" distR="0" wp14:anchorId="64197690" wp14:editId="257D02EE">
                            <wp:extent cx="648677" cy="398145"/>
                            <wp:effectExtent l="0" t="0" r="0" b="1905"/>
                            <wp:docPr id="35683459" name="Picture 3568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244" behindDoc="0" locked="0" layoutInCell="1" allowOverlap="1" wp14:anchorId="799F4125" wp14:editId="36116450">
                <wp:simplePos x="0" y="0"/>
                <wp:positionH relativeFrom="column">
                  <wp:posOffset>488508</wp:posOffset>
                </wp:positionH>
                <wp:positionV relativeFrom="paragraph">
                  <wp:posOffset>570561</wp:posOffset>
                </wp:positionV>
                <wp:extent cx="4194589" cy="1038860"/>
                <wp:effectExtent l="0" t="0" r="15875" b="27940"/>
                <wp:wrapNone/>
                <wp:docPr id="32" name="Oval 32"/>
                <wp:cNvGraphicFramePr/>
                <a:graphic xmlns:a="http://schemas.openxmlformats.org/drawingml/2006/main">
                  <a:graphicData uri="http://schemas.microsoft.com/office/word/2010/wordprocessingShape">
                    <wps:wsp>
                      <wps:cNvSpPr/>
                      <wps:spPr>
                        <a:xfrm>
                          <a:off x="0" y="0"/>
                          <a:ext cx="4194589" cy="103886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E4D06D" w14:textId="77777777" w:rsidR="004F47E7" w:rsidRPr="004F47E7" w:rsidRDefault="00EC1DF9" w:rsidP="00EC1DF9">
                            <w:pPr>
                              <w:jc w:val="center"/>
                              <w:rPr>
                                <w:rFonts w:ascii="Josefin Sans" w:hAnsi="Josefin Sans" w:cs="Tahoma"/>
                                <w:b/>
                                <w:color w:val="C00000"/>
                                <w:sz w:val="36"/>
                                <w:szCs w:val="36"/>
                              </w:rPr>
                            </w:pPr>
                            <w:r>
                              <w:rPr>
                                <w:rFonts w:ascii="Josefin Sans" w:hAnsi="Josefin Sans"/>
                                <w:b/>
                                <w:color w:val="C00000"/>
                                <w:sz w:val="36"/>
                              </w:rPr>
                              <w:t>Koulutustyökalupakin</w:t>
                            </w:r>
                          </w:p>
                          <w:p w14:paraId="1B56305D" w14:textId="4C86C3A8" w:rsidR="00EC1DF9" w:rsidRPr="004F47E7" w:rsidRDefault="006908F1" w:rsidP="00EC1DF9">
                            <w:pPr>
                              <w:jc w:val="center"/>
                              <w:rPr>
                                <w:sz w:val="36"/>
                                <w:szCs w:val="36"/>
                              </w:rPr>
                            </w:pPr>
                            <w:r w:rsidRPr="0014729C">
                              <w:rPr>
                                <w:rFonts w:ascii="Josefin Sans" w:hAnsi="Josefin Sans"/>
                                <w:b/>
                                <w:color w:val="C00000"/>
                                <w:sz w:val="36"/>
                              </w:rPr>
                              <w:t>rakenne</w:t>
                            </w:r>
                          </w:p>
                          <w:p w14:paraId="013ED759" w14:textId="77777777" w:rsidR="00EC1DF9" w:rsidRDefault="00EC1DF9" w:rsidP="00EC1D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F4125" id="Oval 32" o:spid="_x0000_s1044" style="position:absolute;margin-left:38.45pt;margin-top:44.95pt;width:330.3pt;height:8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" fillcolor="#f4b083 [1941]" strokecolor="#1f3763 [1604]" strokeweight="1pt">
                <v:stroke joinstyle="miter"/>
                <v:textbox>
                  <w:txbxContent>
                    <w:p w14:paraId="7CE4D06D" w14:textId="77777777" w:rsidR="004F47E7" w:rsidRPr="004F47E7" w:rsidRDefault="00EC1DF9" w:rsidP="00EC1DF9">
                      <w:pPr>
                        <w:jc w:val="center"/>
                        <w:rPr>
                          <w:rFonts w:ascii="Josefin Sans" w:hAnsi="Josefin Sans" w:cs="Tahoma"/>
                          <w:b/>
                          <w:color w:val="C00000"/>
                          <w:sz w:val="36"/>
                          <w:szCs w:val="36"/>
                        </w:rPr>
                      </w:pPr>
                      <w:r>
                        <w:rPr>
                          <w:rFonts w:ascii="Josefin Sans" w:hAnsi="Josefin Sans"/>
                          <w:b/>
                          <w:color w:val="C00000"/>
                          <w:sz w:val="36"/>
                        </w:rPr>
                        <w:t>Koulutustyökalupakin</w:t>
                      </w:r>
                    </w:p>
                    <w:p w14:paraId="1B56305D" w14:textId="4C86C3A8" w:rsidR="00EC1DF9" w:rsidRPr="004F47E7" w:rsidRDefault="006908F1" w:rsidP="00EC1DF9">
                      <w:pPr>
                        <w:jc w:val="center"/>
                        <w:rPr>
                          <w:sz w:val="36"/>
                          <w:szCs w:val="36"/>
                        </w:rPr>
                      </w:pPr>
                      <w:r w:rsidRPr="0014729C">
                        <w:rPr>
                          <w:rFonts w:ascii="Josefin Sans" w:hAnsi="Josefin Sans"/>
                          <w:b/>
                          <w:color w:val="C00000"/>
                          <w:sz w:val="36"/>
                        </w:rPr>
                        <w:t>rakenne</w:t>
                      </w:r>
                    </w:p>
                    <w:p w14:paraId="013ED759" w14:textId="77777777" w:rsidR="00EC1DF9" w:rsidRDefault="00EC1DF9" w:rsidP="00EC1DF9">
                      <w:pPr>
                        <w:jc w:val="center"/>
                      </w:pPr>
                    </w:p>
                  </w:txbxContent>
                </v:textbox>
              </v:oval>
            </w:pict>
          </mc:Fallback>
        </mc:AlternateContent>
      </w:r>
      <w:r w:rsidR="05E6D63F">
        <w:rPr>
          <w:noProof/>
          <w:lang w:eastAsia="fi-FI"/>
        </w:rPr>
        <w:drawing>
          <wp:inline distT="0" distB="0" distL="0" distR="0" wp14:anchorId="3865D20D" wp14:editId="4A0A5553">
            <wp:extent cx="9163051" cy="5518148"/>
            <wp:effectExtent l="190500" t="228600" r="190500" b="234950"/>
            <wp:docPr id="1143040963" name="Picture 114304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01341738"/>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163051" cy="551814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5E6D63F">
        <w:rPr>
          <w:rFonts w:ascii="Josefin Sans" w:hAnsi="Josefin Sans"/>
          <w:b/>
          <w:noProof/>
          <w:sz w:val="40"/>
          <w:lang w:eastAsia="fi-FI"/>
        </w:rPr>
        <mc:AlternateContent>
          <mc:Choice Requires="wps">
            <w:drawing>
              <wp:anchor distT="0" distB="0" distL="114300" distR="114300" simplePos="0" relativeHeight="251658266" behindDoc="0" locked="0" layoutInCell="1" allowOverlap="1" wp14:anchorId="7E42521B" wp14:editId="7A01E8AA">
                <wp:simplePos x="0" y="0"/>
                <wp:positionH relativeFrom="column">
                  <wp:posOffset>6747510</wp:posOffset>
                </wp:positionH>
                <wp:positionV relativeFrom="paragraph">
                  <wp:posOffset>3976370</wp:posOffset>
                </wp:positionV>
                <wp:extent cx="1117600" cy="1028700"/>
                <wp:effectExtent l="0" t="0" r="25400" b="19050"/>
                <wp:wrapNone/>
                <wp:docPr id="1722833474" name="Rectangle: Diagonal Corners Rounded 1722833474"/>
                <wp:cNvGraphicFramePr/>
                <a:graphic xmlns:a="http://schemas.openxmlformats.org/drawingml/2006/main">
                  <a:graphicData uri="http://schemas.microsoft.com/office/word/2010/wordprocessingShape">
                    <wps:wsp>
                      <wps:cNvSpPr/>
                      <wps:spPr>
                        <a:xfrm>
                          <a:off x="0" y="0"/>
                          <a:ext cx="1117600" cy="1028700"/>
                        </a:xfrm>
                        <a:prstGeom prst="round2Diag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0D1F50" w14:textId="2A5A70F2" w:rsidR="00E52C6E" w:rsidRPr="002A4314" w:rsidRDefault="006908F1" w:rsidP="00E52C6E">
                            <w:pPr>
                              <w:jc w:val="center"/>
                              <w:rPr>
                                <w:rFonts w:ascii="Josefin Sans" w:hAnsi="Josefin Sans"/>
                                <w:b/>
                                <w:bCs/>
                                <w:i/>
                                <w:iCs/>
                                <w:color w:val="000000" w:themeColor="text1"/>
                                <w:sz w:val="32"/>
                                <w:szCs w:val="32"/>
                              </w:rPr>
                            </w:pPr>
                            <w:r w:rsidRPr="002A4314">
                              <w:rPr>
                                <w:rFonts w:ascii="Josefin Sans" w:hAnsi="Josefin Sans"/>
                                <w:b/>
                                <w:i/>
                                <w:color w:val="000000" w:themeColor="text1"/>
                                <w:sz w:val="32"/>
                              </w:rPr>
                              <w:t>s</w:t>
                            </w:r>
                            <w:r w:rsidR="00E52C6E" w:rsidRPr="002A4314">
                              <w:rPr>
                                <w:rFonts w:ascii="Josefin Sans" w:hAnsi="Josefin Sans"/>
                                <w:b/>
                                <w:i/>
                                <w:color w:val="000000" w:themeColor="text1"/>
                                <w:sz w:val="32"/>
                              </w:rPr>
                              <w:t>anasto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2521B" id="Rectangle: Diagonal Corners Rounded 1722833474" o:spid="_x0000_s1045" style="position:absolute;margin-left:531.3pt;margin-top:313.1pt;width:88pt;height:81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7600,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" adj="-11796480,,5400" path="m171453,r946147,l1117600,r,857247c1117600,951938,1040838,1028700,946147,1028700l,1028700r,l,171453c,76762,76762,,171453,xe" fillcolor="#b4c6e7 [1300]" strokecolor="#1f3763 [1604]" strokeweight="1pt">
                <v:stroke joinstyle="miter"/>
                <v:formulas/>
                <v:path arrowok="t" o:connecttype="custom" o:connectlocs="171453,0;1117600,0;1117600,0;1117600,857247;946147,1028700;0,1028700;0,1028700;0,171453;171453,0" o:connectangles="0,0,0,0,0,0,0,0,0" textboxrect="0,0,1117600,1028700"/>
                <v:textbox>
                  <w:txbxContent>
                    <w:p w14:paraId="240D1F50" w14:textId="2A5A70F2" w:rsidR="00E52C6E" w:rsidRPr="002A4314" w:rsidRDefault="006908F1" w:rsidP="00E52C6E">
                      <w:pPr>
                        <w:jc w:val="center"/>
                        <w:rPr>
                          <w:rFonts w:ascii="Josefin Sans" w:hAnsi="Josefin Sans"/>
                          <w:b/>
                          <w:bCs/>
                          <w:i/>
                          <w:iCs/>
                          <w:color w:val="000000" w:themeColor="text1"/>
                          <w:sz w:val="32"/>
                          <w:szCs w:val="32"/>
                        </w:rPr>
                      </w:pPr>
                      <w:r w:rsidRPr="002A4314">
                        <w:rPr>
                          <w:rFonts w:ascii="Josefin Sans" w:hAnsi="Josefin Sans"/>
                          <w:b/>
                          <w:i/>
                          <w:color w:val="000000" w:themeColor="text1"/>
                          <w:sz w:val="32"/>
                        </w:rPr>
                        <w:t>s</w:t>
                      </w:r>
                      <w:r w:rsidR="00E52C6E" w:rsidRPr="002A4314">
                        <w:rPr>
                          <w:rFonts w:ascii="Josefin Sans" w:hAnsi="Josefin Sans"/>
                          <w:b/>
                          <w:i/>
                          <w:color w:val="000000" w:themeColor="text1"/>
                          <w:sz w:val="32"/>
                        </w:rPr>
                        <w:t>anasto</w:t>
                      </w:r>
                    </w:p>
                  </w:txbxContent>
                </v:textbox>
              </v:shape>
            </w:pict>
          </mc:Fallback>
        </mc:AlternateContent>
      </w:r>
    </w:p>
    <w:p w14:paraId="7C6A06C5" w14:textId="53FE5FAC" w:rsidR="005B3E12" w:rsidRPr="005B3E12" w:rsidRDefault="005B3E12" w:rsidP="0C5CD048">
      <w:pPr>
        <w:spacing w:before="60" w:after="60"/>
        <w:jc w:val="both"/>
        <w:rPr>
          <w:rFonts w:cs="Arial"/>
          <w:sz w:val="20"/>
          <w:szCs w:val="20"/>
        </w:rPr>
      </w:pPr>
      <w:r>
        <w:br w:type="page"/>
      </w:r>
      <w:r>
        <w:rPr>
          <w:rFonts w:ascii="Josefin Sans" w:hAnsi="Josefin Sans"/>
          <w:b/>
          <w:noProof/>
          <w:sz w:val="40"/>
          <w:lang w:eastAsia="fi-FI"/>
        </w:rPr>
        <w:lastRenderedPageBreak/>
        <mc:AlternateContent>
          <mc:Choice Requires="wps">
            <w:drawing>
              <wp:anchor distT="0" distB="0" distL="114300" distR="114300" simplePos="0" relativeHeight="251658390" behindDoc="0" locked="0" layoutInCell="1" allowOverlap="1" wp14:anchorId="65E25A49" wp14:editId="19CE4565">
                <wp:simplePos x="0" y="0"/>
                <wp:positionH relativeFrom="column">
                  <wp:posOffset>3536232</wp:posOffset>
                </wp:positionH>
                <wp:positionV relativeFrom="paragraph">
                  <wp:posOffset>750956</wp:posOffset>
                </wp:positionV>
                <wp:extent cx="5579843" cy="4121150"/>
                <wp:effectExtent l="19050" t="19050" r="40005" b="546100"/>
                <wp:wrapNone/>
                <wp:docPr id="1652954713" name="Speech Bubble: Oval 1652954713"/>
                <wp:cNvGraphicFramePr/>
                <a:graphic xmlns:a="http://schemas.openxmlformats.org/drawingml/2006/main">
                  <a:graphicData uri="http://schemas.microsoft.com/office/word/2010/wordprocessingShape">
                    <wps:wsp>
                      <wps:cNvSpPr/>
                      <wps:spPr>
                        <a:xfrm>
                          <a:off x="0" y="0"/>
                          <a:ext cx="5579843" cy="41211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F033580" w14:textId="77777777" w:rsidR="00241E7A" w:rsidRPr="00605363" w:rsidRDefault="00241E7A" w:rsidP="00241E7A">
                            <w:pPr>
                              <w:ind w:left="360"/>
                              <w:jc w:val="center"/>
                              <w:rPr>
                                <w:rFonts w:ascii="Josefin Sans" w:hAnsi="Josefin Sans"/>
                                <w:b/>
                                <w:bCs/>
                                <w:sz w:val="36"/>
                                <w:szCs w:val="36"/>
                              </w:rPr>
                            </w:pPr>
                            <w:r w:rsidRPr="00605363">
                              <w:rPr>
                                <w:rFonts w:ascii="Josefin Sans" w:hAnsi="Josefin Sans"/>
                                <w:b/>
                                <w:sz w:val="36"/>
                              </w:rPr>
                              <w:t>Mikä on työkalun tarkoitus?</w:t>
                            </w:r>
                          </w:p>
                          <w:p w14:paraId="19285F25" w14:textId="77777777" w:rsidR="00241E7A" w:rsidRPr="00605363" w:rsidRDefault="00241E7A" w:rsidP="000B7C86">
                            <w:pPr>
                              <w:jc w:val="center"/>
                              <w:rPr>
                                <w:rFonts w:ascii="Josefin Sans" w:eastAsiaTheme="majorEastAsia" w:hAnsi="Josefin Sans" w:cstheme="majorBidi"/>
                                <w:sz w:val="36"/>
                                <w:szCs w:val="36"/>
                              </w:rPr>
                            </w:pPr>
                            <w:r w:rsidRPr="00605363">
                              <w:rPr>
                                <w:rFonts w:ascii="Josefin Sans" w:hAnsi="Josefin Sans"/>
                                <w:sz w:val="36"/>
                              </w:rPr>
                              <w:t>Arviointityökalu on tehty</w:t>
                            </w:r>
                          </w:p>
                          <w:p w14:paraId="3CD6DAA5" w14:textId="0B7DF897" w:rsidR="00241E7A" w:rsidRPr="00605363" w:rsidRDefault="0099503E" w:rsidP="000B7C86">
                            <w:pPr>
                              <w:jc w:val="center"/>
                              <w:rPr>
                                <w:rFonts w:ascii="Josefin Sans" w:eastAsiaTheme="majorEastAsia" w:hAnsi="Josefin Sans" w:cstheme="majorBidi"/>
                                <w:sz w:val="36"/>
                                <w:szCs w:val="36"/>
                              </w:rPr>
                            </w:pPr>
                            <w:r>
                              <w:rPr>
                                <w:rFonts w:ascii="Josefin Sans" w:hAnsi="Josefin Sans"/>
                                <w:sz w:val="36"/>
                              </w:rPr>
                              <w:t>ikääntyneiden palveluissa</w:t>
                            </w:r>
                            <w:r w:rsidR="00241E7A" w:rsidRPr="00605363">
                              <w:rPr>
                                <w:rFonts w:ascii="Josefin Sans" w:hAnsi="Josefin Sans"/>
                                <w:sz w:val="36"/>
                              </w:rPr>
                              <w:t xml:space="preserve"> työskentelevien tai </w:t>
                            </w:r>
                            <w:r>
                              <w:rPr>
                                <w:rFonts w:ascii="Josefin Sans" w:hAnsi="Josefin Sans"/>
                                <w:sz w:val="36"/>
                              </w:rPr>
                              <w:t>ikääntyneiden</w:t>
                            </w:r>
                            <w:r w:rsidR="00241E7A" w:rsidRPr="00605363">
                              <w:rPr>
                                <w:rFonts w:ascii="Josefin Sans" w:hAnsi="Josefin Sans"/>
                                <w:sz w:val="36"/>
                              </w:rPr>
                              <w:t xml:space="preserve"> hoitotyöhön haluavien työkokemuksen ja osaamisen arviointia varten.</w:t>
                            </w:r>
                          </w:p>
                          <w:p w14:paraId="198EBB5E" w14:textId="36C23E8F" w:rsidR="00241E7A" w:rsidRPr="00605363" w:rsidRDefault="00241E7A" w:rsidP="000B7C86">
                            <w:pPr>
                              <w:jc w:val="center"/>
                              <w:rPr>
                                <w:rFonts w:ascii="Josefin Sans" w:eastAsiaTheme="majorEastAsia" w:hAnsi="Josefin Sans" w:cstheme="majorBidi"/>
                                <w:sz w:val="36"/>
                                <w:szCs w:val="36"/>
                              </w:rPr>
                            </w:pPr>
                            <w:r w:rsidRPr="00605363">
                              <w:rPr>
                                <w:rFonts w:ascii="Josefin Sans" w:hAnsi="Josefin Sans"/>
                                <w:sz w:val="36"/>
                              </w:rPr>
                              <w:t xml:space="preserve">Se on tarkoitettu </w:t>
                            </w:r>
                            <w:r w:rsidR="007F667E">
                              <w:rPr>
                                <w:rFonts w:ascii="Josefin Sans" w:hAnsi="Josefin Sans"/>
                                <w:sz w:val="36"/>
                              </w:rPr>
                              <w:t>helpottamaan koulutuksen yksilöimistä.</w:t>
                            </w:r>
                          </w:p>
                          <w:p w14:paraId="217AF6F7" w14:textId="77777777" w:rsidR="00E02696" w:rsidRPr="005603A9" w:rsidRDefault="00E02696" w:rsidP="00E0269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5A49" id="Speech Bubble: Oval 1652954713" o:spid="_x0000_s1046" type="#_x0000_t63" style="position:absolute;left:0;text-align:left;margin-left:278.45pt;margin-top:59.15pt;width:439.35pt;height:324.5pt;z-index:251658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" adj="6300,24300" fillcolor="#f4b183" strokecolor="#2f528f" strokeweight="1pt">
                <v:textbox>
                  <w:txbxContent>
                    <w:p w14:paraId="5F033580" w14:textId="77777777" w:rsidR="00241E7A" w:rsidRPr="00605363" w:rsidRDefault="00241E7A" w:rsidP="00241E7A">
                      <w:pPr>
                        <w:ind w:left="360"/>
                        <w:jc w:val="center"/>
                        <w:rPr>
                          <w:rFonts w:ascii="Josefin Sans" w:hAnsi="Josefin Sans"/>
                          <w:b/>
                          <w:bCs/>
                          <w:sz w:val="36"/>
                          <w:szCs w:val="36"/>
                        </w:rPr>
                      </w:pPr>
                      <w:r w:rsidRPr="00605363">
                        <w:rPr>
                          <w:rFonts w:ascii="Josefin Sans" w:hAnsi="Josefin Sans"/>
                          <w:b/>
                          <w:sz w:val="36"/>
                        </w:rPr>
                        <w:t>Mikä on työkalun tarkoitus?</w:t>
                      </w:r>
                    </w:p>
                    <w:p w14:paraId="19285F25" w14:textId="77777777" w:rsidR="00241E7A" w:rsidRPr="00605363" w:rsidRDefault="00241E7A" w:rsidP="000B7C86">
                      <w:pPr>
                        <w:jc w:val="center"/>
                        <w:rPr>
                          <w:rFonts w:ascii="Josefin Sans" w:eastAsiaTheme="majorEastAsia" w:hAnsi="Josefin Sans" w:cstheme="majorBidi"/>
                          <w:sz w:val="36"/>
                          <w:szCs w:val="36"/>
                        </w:rPr>
                      </w:pPr>
                      <w:r w:rsidRPr="00605363">
                        <w:rPr>
                          <w:rFonts w:ascii="Josefin Sans" w:hAnsi="Josefin Sans"/>
                          <w:sz w:val="36"/>
                        </w:rPr>
                        <w:t>Arviointityökalu on tehty</w:t>
                      </w:r>
                    </w:p>
                    <w:p w14:paraId="3CD6DAA5" w14:textId="0B7DF897" w:rsidR="00241E7A" w:rsidRPr="00605363" w:rsidRDefault="0099503E" w:rsidP="000B7C86">
                      <w:pPr>
                        <w:jc w:val="center"/>
                        <w:rPr>
                          <w:rFonts w:ascii="Josefin Sans" w:eastAsiaTheme="majorEastAsia" w:hAnsi="Josefin Sans" w:cstheme="majorBidi"/>
                          <w:sz w:val="36"/>
                          <w:szCs w:val="36"/>
                        </w:rPr>
                      </w:pPr>
                      <w:r>
                        <w:rPr>
                          <w:rFonts w:ascii="Josefin Sans" w:hAnsi="Josefin Sans"/>
                          <w:sz w:val="36"/>
                        </w:rPr>
                        <w:t>ikääntyneiden palveluissa</w:t>
                      </w:r>
                      <w:r w:rsidR="00241E7A" w:rsidRPr="00605363">
                        <w:rPr>
                          <w:rFonts w:ascii="Josefin Sans" w:hAnsi="Josefin Sans"/>
                          <w:sz w:val="36"/>
                        </w:rPr>
                        <w:t xml:space="preserve"> työskentelevien tai </w:t>
                      </w:r>
                      <w:r>
                        <w:rPr>
                          <w:rFonts w:ascii="Josefin Sans" w:hAnsi="Josefin Sans"/>
                          <w:sz w:val="36"/>
                        </w:rPr>
                        <w:t>ikääntyneiden</w:t>
                      </w:r>
                      <w:r w:rsidR="00241E7A" w:rsidRPr="00605363">
                        <w:rPr>
                          <w:rFonts w:ascii="Josefin Sans" w:hAnsi="Josefin Sans"/>
                          <w:sz w:val="36"/>
                        </w:rPr>
                        <w:t xml:space="preserve"> hoitotyöhön haluavien työkokemuksen ja osaamisen arviointia varten.</w:t>
                      </w:r>
                    </w:p>
                    <w:p w14:paraId="198EBB5E" w14:textId="36C23E8F" w:rsidR="00241E7A" w:rsidRPr="00605363" w:rsidRDefault="00241E7A" w:rsidP="000B7C86">
                      <w:pPr>
                        <w:jc w:val="center"/>
                        <w:rPr>
                          <w:rFonts w:ascii="Josefin Sans" w:eastAsiaTheme="majorEastAsia" w:hAnsi="Josefin Sans" w:cstheme="majorBidi"/>
                          <w:sz w:val="36"/>
                          <w:szCs w:val="36"/>
                        </w:rPr>
                      </w:pPr>
                      <w:r w:rsidRPr="00605363">
                        <w:rPr>
                          <w:rFonts w:ascii="Josefin Sans" w:hAnsi="Josefin Sans"/>
                          <w:sz w:val="36"/>
                        </w:rPr>
                        <w:t xml:space="preserve">Se on tarkoitettu </w:t>
                      </w:r>
                      <w:r w:rsidR="007F667E">
                        <w:rPr>
                          <w:rFonts w:ascii="Josefin Sans" w:hAnsi="Josefin Sans"/>
                          <w:sz w:val="36"/>
                        </w:rPr>
                        <w:t>helpottamaan koulutuksen yksilöimistä.</w:t>
                      </w:r>
                    </w:p>
                    <w:p w14:paraId="217AF6F7" w14:textId="77777777" w:rsidR="00E02696" w:rsidRPr="005603A9" w:rsidRDefault="00E02696" w:rsidP="00E02696">
                      <w:pPr>
                        <w:jc w:val="center"/>
                        <w:rPr>
                          <w:color w:val="000000" w:themeColor="text1"/>
                          <w:sz w:val="36"/>
                          <w:szCs w:val="36"/>
                        </w:rPr>
                      </w:pP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57" behindDoc="0" locked="0" layoutInCell="1" allowOverlap="1" wp14:anchorId="4D81B686" wp14:editId="1DB2AADB">
                <wp:simplePos x="0" y="0"/>
                <wp:positionH relativeFrom="column">
                  <wp:posOffset>943610</wp:posOffset>
                </wp:positionH>
                <wp:positionV relativeFrom="paragraph">
                  <wp:posOffset>2757170</wp:posOffset>
                </wp:positionV>
                <wp:extent cx="1587500" cy="914400"/>
                <wp:effectExtent l="0" t="0" r="12700" b="19050"/>
                <wp:wrapNone/>
                <wp:docPr id="365636899" name="Rectangle: Rounded Corners 365636899"/>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7ABF8F" w14:textId="05CFE048" w:rsidR="00AC755F" w:rsidRPr="00AC755F" w:rsidRDefault="00AC755F" w:rsidP="00AC755F">
                            <w:pPr>
                              <w:jc w:val="center"/>
                              <w:rPr>
                                <w:sz w:val="32"/>
                                <w:szCs w:val="32"/>
                              </w:rPr>
                            </w:pPr>
                            <w:r>
                              <w:rPr>
                                <w:sz w:val="32"/>
                              </w:rPr>
                              <w:t>I</w:t>
                            </w:r>
                            <w:r w:rsidRPr="00605363">
                              <w:rPr>
                                <w:rFonts w:ascii="Josefin Sans" w:hAnsi="Josefin Sans"/>
                                <w:sz w:val="32"/>
                              </w:rPr>
                              <w:t>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81B686" id="Rectangle: Rounded Corners 365636899" o:spid="_x0000_s1047" style="position:absolute;left:0;text-align:left;margin-left:74.3pt;margin-top:217.1pt;width:125pt;height:1in;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" fillcolor="#4472c4 [3204]" strokecolor="#1f3763 [1604]" strokeweight="1pt">
                <v:stroke joinstyle="miter"/>
                <v:textbox>
                  <w:txbxContent>
                    <w:p w14:paraId="0F7ABF8F" w14:textId="05CFE048" w:rsidR="00AC755F" w:rsidRPr="00AC755F" w:rsidRDefault="00AC755F" w:rsidP="00AC755F">
                      <w:pPr>
                        <w:jc w:val="center"/>
                        <w:rPr>
                          <w:sz w:val="32"/>
                          <w:szCs w:val="32"/>
                        </w:rPr>
                      </w:pPr>
                      <w:r>
                        <w:rPr>
                          <w:sz w:val="32"/>
                        </w:rPr>
                        <w:t>I</w:t>
                      </w:r>
                      <w:r w:rsidRPr="00605363">
                        <w:rPr>
                          <w:rFonts w:ascii="Josefin Sans" w:hAnsi="Josefin Sans"/>
                          <w:sz w:val="32"/>
                        </w:rPr>
                        <w:t>PERIA</w:t>
                      </w: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256" behindDoc="0" locked="0" layoutInCell="1" allowOverlap="1" wp14:anchorId="08469FD8" wp14:editId="6A516740">
                <wp:simplePos x="0" y="0"/>
                <wp:positionH relativeFrom="column">
                  <wp:posOffset>698500</wp:posOffset>
                </wp:positionH>
                <wp:positionV relativeFrom="paragraph">
                  <wp:posOffset>740410</wp:posOffset>
                </wp:positionV>
                <wp:extent cx="2139950" cy="1377950"/>
                <wp:effectExtent l="0" t="0" r="12700" b="12700"/>
                <wp:wrapNone/>
                <wp:docPr id="632528833" name="Rectangle: Rounded Corners 63252883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4ACE50FB" w14:textId="5BFB63A7" w:rsidR="008B4542" w:rsidRPr="00605363" w:rsidRDefault="008B4542" w:rsidP="008B4542">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68059209" w14:textId="1C04BF14" w:rsidR="008B4542" w:rsidRDefault="00DC4082" w:rsidP="008B4542">
                            <w:r>
                              <w:t xml:space="preserve">                 </w:t>
                            </w:r>
                            <w:r w:rsidR="008B4542">
                              <w:rPr>
                                <w:noProof/>
                                <w:sz w:val="32"/>
                                <w:lang w:eastAsia="fi-FI"/>
                              </w:rPr>
                              <w:drawing>
                                <wp:inline distT="0" distB="0" distL="0" distR="0" wp14:anchorId="7E1DB62B" wp14:editId="79B4BF5A">
                                  <wp:extent cx="648335" cy="455085"/>
                                  <wp:effectExtent l="0" t="0" r="0" b="2540"/>
                                  <wp:docPr id="1088011765" name="Picture 108801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469FD8" id="Rectangle: Rounded Corners 632528833" o:spid="_x0000_s1048" style="position:absolute;left:0;text-align:left;margin-left:55pt;margin-top:58.3pt;width:168.5pt;height:10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" fillcolor="#a9d18e" strokecolor="#2f528f" strokeweight="1pt">
                <v:stroke joinstyle="miter"/>
                <v:textbox>
                  <w:txbxContent>
                    <w:p w14:paraId="4ACE50FB" w14:textId="5BFB63A7" w:rsidR="008B4542" w:rsidRPr="00605363" w:rsidRDefault="008B4542" w:rsidP="008B4542">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68059209" w14:textId="1C04BF14" w:rsidR="008B4542" w:rsidRDefault="00DC4082" w:rsidP="008B4542">
                      <w:r>
                        <w:t xml:space="preserve">                 </w:t>
                      </w:r>
                      <w:r w:rsidR="008B4542">
                        <w:rPr>
                          <w:noProof/>
                          <w:sz w:val="32"/>
                          <w:lang w:eastAsia="fi-FI"/>
                        </w:rPr>
                        <w:drawing>
                          <wp:inline distT="0" distB="0" distL="0" distR="0" wp14:anchorId="7E1DB62B" wp14:editId="79B4BF5A">
                            <wp:extent cx="648335" cy="455085"/>
                            <wp:effectExtent l="0" t="0" r="0" b="2540"/>
                            <wp:docPr id="1088011765" name="Picture 108801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Pr>
          <w:rFonts w:ascii="Josefin Sans" w:hAnsi="Josefin Sans"/>
          <w:b/>
          <w:noProof/>
          <w:sz w:val="40"/>
          <w:lang w:eastAsia="fi-FI"/>
        </w:rPr>
        <w:drawing>
          <wp:inline distT="0" distB="0" distL="0" distR="0" wp14:anchorId="20319980" wp14:editId="4FF2FE55">
            <wp:extent cx="9163050" cy="5518150"/>
            <wp:effectExtent l="190500" t="228600" r="190500" b="234950"/>
            <wp:docPr id="901341738" name="Picture 90134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163050" cy="55181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CCED9A4" w14:textId="5CDFCD9B" w:rsidR="005B3E12" w:rsidRDefault="00A169BB" w:rsidP="005B3E12">
      <w:bookmarkStart w:id="6" w:name="_Toc433639646"/>
      <w:bookmarkStart w:id="7" w:name="_Toc433640046"/>
      <w:r>
        <w:rPr>
          <w:rFonts w:ascii="Josefin Sans" w:hAnsi="Josefin Sans"/>
          <w:b/>
          <w:noProof/>
          <w:sz w:val="40"/>
          <w:lang w:eastAsia="fi-FI"/>
        </w:rPr>
        <w:lastRenderedPageBreak/>
        <mc:AlternateContent>
          <mc:Choice Requires="wps">
            <w:drawing>
              <wp:anchor distT="0" distB="0" distL="114300" distR="114300" simplePos="0" relativeHeight="251658400" behindDoc="0" locked="0" layoutInCell="1" allowOverlap="1" wp14:anchorId="08CC4EA8" wp14:editId="68D516F1">
                <wp:simplePos x="0" y="0"/>
                <wp:positionH relativeFrom="margin">
                  <wp:posOffset>3051810</wp:posOffset>
                </wp:positionH>
                <wp:positionV relativeFrom="paragraph">
                  <wp:posOffset>591820</wp:posOffset>
                </wp:positionV>
                <wp:extent cx="5535295" cy="4044950"/>
                <wp:effectExtent l="19050" t="19050" r="46355" b="527050"/>
                <wp:wrapNone/>
                <wp:docPr id="1044649398" name="Speech Bubble: Oval 1044649398"/>
                <wp:cNvGraphicFramePr/>
                <a:graphic xmlns:a="http://schemas.openxmlformats.org/drawingml/2006/main">
                  <a:graphicData uri="http://schemas.microsoft.com/office/word/2010/wordprocessingShape">
                    <wps:wsp>
                      <wps:cNvSpPr/>
                      <wps:spPr>
                        <a:xfrm>
                          <a:off x="0" y="0"/>
                          <a:ext cx="5535295" cy="404495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9064A95" w14:textId="027534A5" w:rsidR="00241E7A" w:rsidRPr="00605363" w:rsidRDefault="005603A9" w:rsidP="00241E7A">
                            <w:pPr>
                              <w:jc w:val="center"/>
                              <w:rPr>
                                <w:rFonts w:ascii="Josefin Sans" w:hAnsi="Josefin Sans"/>
                                <w:b/>
                                <w:bCs/>
                                <w:sz w:val="36"/>
                                <w:szCs w:val="36"/>
                              </w:rPr>
                            </w:pPr>
                            <w:r w:rsidRPr="00605363">
                              <w:rPr>
                                <w:rFonts w:ascii="Josefin Sans" w:hAnsi="Josefin Sans"/>
                                <w:b/>
                                <w:sz w:val="36"/>
                              </w:rPr>
                              <w:t xml:space="preserve">Miten </w:t>
                            </w:r>
                            <w:r w:rsidRPr="00605363">
                              <w:rPr>
                                <w:rFonts w:ascii="Josefin Sans" w:hAnsi="Josefin Sans"/>
                                <w:b/>
                                <w:sz w:val="36"/>
                              </w:rPr>
                              <w:t>työkalu on jäsennelty</w:t>
                            </w:r>
                            <w:r w:rsidR="00241E7A" w:rsidRPr="00605363">
                              <w:rPr>
                                <w:rFonts w:ascii="Josefin Sans" w:hAnsi="Josefin Sans"/>
                                <w:b/>
                                <w:sz w:val="36"/>
                              </w:rPr>
                              <w:t>?</w:t>
                            </w:r>
                          </w:p>
                          <w:p w14:paraId="5167EE66" w14:textId="7D7691E2" w:rsidR="00241E7A" w:rsidRPr="00605363" w:rsidRDefault="00241E7A" w:rsidP="000B7C86">
                            <w:pPr>
                              <w:jc w:val="center"/>
                              <w:rPr>
                                <w:rFonts w:ascii="Josefin Sans" w:hAnsi="Josefin Sans"/>
                                <w:sz w:val="36"/>
                                <w:szCs w:val="36"/>
                              </w:rPr>
                            </w:pPr>
                            <w:r w:rsidRPr="00605363">
                              <w:rPr>
                                <w:rFonts w:ascii="Josefin Sans" w:hAnsi="Josefin Sans"/>
                                <w:sz w:val="36"/>
                              </w:rPr>
                              <w:t>Kyselylomake on jaettu kuuteen osaan.</w:t>
                            </w:r>
                          </w:p>
                          <w:p w14:paraId="1B31A8B5" w14:textId="15BCCE0B" w:rsidR="00241E7A" w:rsidRPr="00605363" w:rsidRDefault="00241E7A" w:rsidP="000B7C86">
                            <w:pPr>
                              <w:jc w:val="center"/>
                              <w:rPr>
                                <w:rFonts w:ascii="Josefin Sans" w:hAnsi="Josefin Sans"/>
                                <w:sz w:val="36"/>
                                <w:szCs w:val="36"/>
                              </w:rPr>
                            </w:pPr>
                            <w:r w:rsidRPr="00605363">
                              <w:rPr>
                                <w:rFonts w:ascii="Josefin Sans" w:hAnsi="Josefin Sans"/>
                                <w:sz w:val="36"/>
                              </w:rPr>
                              <w:t xml:space="preserve">Ensimmäinen osa on tarkoitettu </w:t>
                            </w:r>
                            <w:r w:rsidR="001029B1">
                              <w:rPr>
                                <w:rFonts w:ascii="Josefin Sans" w:hAnsi="Josefin Sans"/>
                                <w:sz w:val="36"/>
                              </w:rPr>
                              <w:t xml:space="preserve">oppijan </w:t>
                            </w:r>
                            <w:r w:rsidRPr="00605363">
                              <w:rPr>
                                <w:rFonts w:ascii="Josefin Sans" w:hAnsi="Josefin Sans"/>
                                <w:sz w:val="36"/>
                              </w:rPr>
                              <w:t>itsearviointiin.</w:t>
                            </w:r>
                          </w:p>
                          <w:p w14:paraId="24444178" w14:textId="5B21DF93" w:rsidR="00E02696" w:rsidRPr="00605363" w:rsidRDefault="00241E7A" w:rsidP="00241E7A">
                            <w:pPr>
                              <w:jc w:val="center"/>
                              <w:rPr>
                                <w:rFonts w:ascii="Josefin Sans" w:hAnsi="Josefin Sans"/>
                                <w:color w:val="000000" w:themeColor="text1"/>
                                <w:sz w:val="36"/>
                                <w:szCs w:val="36"/>
                              </w:rPr>
                            </w:pPr>
                            <w:r w:rsidRPr="00605363">
                              <w:rPr>
                                <w:rFonts w:ascii="Josefin Sans" w:hAnsi="Josefin Sans"/>
                                <w:sz w:val="36"/>
                              </w:rPr>
                              <w:t>Viisi muuta osaa vastaavat osaamiskehyksessä korostettuja viittä osaamisaluetta. Näitä kohtia arvioidaan objektiivisesti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C4EA8" id="Speech Bubble: Oval 1044649398" o:spid="_x0000_s1049" type="#_x0000_t63" style="position:absolute;margin-left:240.3pt;margin-top:46.6pt;width:435.85pt;height:318.5pt;z-index:2516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" adj="6300,24300" fillcolor="#f4b183" strokecolor="#2f528f" strokeweight="1pt">
                <v:textbox>
                  <w:txbxContent>
                    <w:p w14:paraId="09064A95" w14:textId="027534A5" w:rsidR="00241E7A" w:rsidRPr="00605363" w:rsidRDefault="005603A9" w:rsidP="00241E7A">
                      <w:pPr>
                        <w:jc w:val="center"/>
                        <w:rPr>
                          <w:rFonts w:ascii="Josefin Sans" w:hAnsi="Josefin Sans"/>
                          <w:b/>
                          <w:bCs/>
                          <w:sz w:val="36"/>
                          <w:szCs w:val="36"/>
                        </w:rPr>
                      </w:pPr>
                      <w:r w:rsidRPr="00605363">
                        <w:rPr>
                          <w:rFonts w:ascii="Josefin Sans" w:hAnsi="Josefin Sans"/>
                          <w:b/>
                          <w:sz w:val="36"/>
                        </w:rPr>
                        <w:t xml:space="preserve">Miten </w:t>
                      </w:r>
                      <w:r w:rsidRPr="00605363">
                        <w:rPr>
                          <w:rFonts w:ascii="Josefin Sans" w:hAnsi="Josefin Sans"/>
                          <w:b/>
                          <w:sz w:val="36"/>
                        </w:rPr>
                        <w:t>työkalu on jäsennelty</w:t>
                      </w:r>
                      <w:r w:rsidR="00241E7A" w:rsidRPr="00605363">
                        <w:rPr>
                          <w:rFonts w:ascii="Josefin Sans" w:hAnsi="Josefin Sans"/>
                          <w:b/>
                          <w:sz w:val="36"/>
                        </w:rPr>
                        <w:t>?</w:t>
                      </w:r>
                    </w:p>
                    <w:p w14:paraId="5167EE66" w14:textId="7D7691E2" w:rsidR="00241E7A" w:rsidRPr="00605363" w:rsidRDefault="00241E7A" w:rsidP="000B7C86">
                      <w:pPr>
                        <w:jc w:val="center"/>
                        <w:rPr>
                          <w:rFonts w:ascii="Josefin Sans" w:hAnsi="Josefin Sans"/>
                          <w:sz w:val="36"/>
                          <w:szCs w:val="36"/>
                        </w:rPr>
                      </w:pPr>
                      <w:r w:rsidRPr="00605363">
                        <w:rPr>
                          <w:rFonts w:ascii="Josefin Sans" w:hAnsi="Josefin Sans"/>
                          <w:sz w:val="36"/>
                        </w:rPr>
                        <w:t>Kyselylomake on jaettu kuuteen osaan.</w:t>
                      </w:r>
                    </w:p>
                    <w:p w14:paraId="1B31A8B5" w14:textId="15BCCE0B" w:rsidR="00241E7A" w:rsidRPr="00605363" w:rsidRDefault="00241E7A" w:rsidP="000B7C86">
                      <w:pPr>
                        <w:jc w:val="center"/>
                        <w:rPr>
                          <w:rFonts w:ascii="Josefin Sans" w:hAnsi="Josefin Sans"/>
                          <w:sz w:val="36"/>
                          <w:szCs w:val="36"/>
                        </w:rPr>
                      </w:pPr>
                      <w:r w:rsidRPr="00605363">
                        <w:rPr>
                          <w:rFonts w:ascii="Josefin Sans" w:hAnsi="Josefin Sans"/>
                          <w:sz w:val="36"/>
                        </w:rPr>
                        <w:t xml:space="preserve">Ensimmäinen osa on tarkoitettu </w:t>
                      </w:r>
                      <w:r w:rsidR="001029B1">
                        <w:rPr>
                          <w:rFonts w:ascii="Josefin Sans" w:hAnsi="Josefin Sans"/>
                          <w:sz w:val="36"/>
                        </w:rPr>
                        <w:t xml:space="preserve">oppijan </w:t>
                      </w:r>
                      <w:r w:rsidRPr="00605363">
                        <w:rPr>
                          <w:rFonts w:ascii="Josefin Sans" w:hAnsi="Josefin Sans"/>
                          <w:sz w:val="36"/>
                        </w:rPr>
                        <w:t>itsearviointiin.</w:t>
                      </w:r>
                    </w:p>
                    <w:p w14:paraId="24444178" w14:textId="5B21DF93" w:rsidR="00E02696" w:rsidRPr="00605363" w:rsidRDefault="00241E7A" w:rsidP="00241E7A">
                      <w:pPr>
                        <w:jc w:val="center"/>
                        <w:rPr>
                          <w:rFonts w:ascii="Josefin Sans" w:hAnsi="Josefin Sans"/>
                          <w:color w:val="000000" w:themeColor="text1"/>
                          <w:sz w:val="36"/>
                          <w:szCs w:val="36"/>
                        </w:rPr>
                      </w:pPr>
                      <w:r w:rsidRPr="00605363">
                        <w:rPr>
                          <w:rFonts w:ascii="Josefin Sans" w:hAnsi="Josefin Sans"/>
                          <w:sz w:val="36"/>
                        </w:rPr>
                        <w:t>Viisi muuta osaa vastaavat osaamiskehyksessä korostettuja viittä osaamisaluetta. Näitä kohtia arvioidaan objektiivisesti</w:t>
                      </w:r>
                    </w:p>
                  </w:txbxContent>
                </v:textbox>
                <w10:wrap anchorx="margin"/>
              </v:shape>
            </w:pict>
          </mc:Fallback>
        </mc:AlternateContent>
      </w:r>
      <w:r w:rsidR="005603A9">
        <w:rPr>
          <w:rFonts w:ascii="Josefin Sans" w:hAnsi="Josefin Sans"/>
          <w:b/>
          <w:noProof/>
          <w:sz w:val="40"/>
          <w:lang w:eastAsia="fi-FI"/>
        </w:rPr>
        <mc:AlternateContent>
          <mc:Choice Requires="wps">
            <w:drawing>
              <wp:anchor distT="0" distB="0" distL="114300" distR="114300" simplePos="0" relativeHeight="251658385" behindDoc="0" locked="0" layoutInCell="1" allowOverlap="1" wp14:anchorId="7063F834" wp14:editId="1BB5F597">
                <wp:simplePos x="0" y="0"/>
                <wp:positionH relativeFrom="column">
                  <wp:posOffset>659130</wp:posOffset>
                </wp:positionH>
                <wp:positionV relativeFrom="paragraph">
                  <wp:posOffset>707390</wp:posOffset>
                </wp:positionV>
                <wp:extent cx="2139950" cy="1524000"/>
                <wp:effectExtent l="0" t="0" r="12700" b="19050"/>
                <wp:wrapNone/>
                <wp:docPr id="531038404" name="Rectangle: Rounded Corners 531038404"/>
                <wp:cNvGraphicFramePr/>
                <a:graphic xmlns:a="http://schemas.openxmlformats.org/drawingml/2006/main">
                  <a:graphicData uri="http://schemas.microsoft.com/office/word/2010/wordprocessingShape">
                    <wps:wsp>
                      <wps:cNvSpPr/>
                      <wps:spPr>
                        <a:xfrm>
                          <a:off x="0" y="0"/>
                          <a:ext cx="2139950" cy="152400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3708B5DB" w14:textId="77777777" w:rsidR="00DF5A92" w:rsidRPr="00605363" w:rsidRDefault="00DF5A92" w:rsidP="00DF5A92">
                            <w:pPr>
                              <w:jc w:val="center"/>
                              <w:rPr>
                                <w:rFonts w:ascii="Josefin Sans" w:hAnsi="Josefin Sans"/>
                                <w:color w:val="FFFFFF" w:themeColor="background1"/>
                                <w:sz w:val="36"/>
                                <w:szCs w:val="36"/>
                              </w:rPr>
                            </w:pPr>
                            <w:r w:rsidRPr="00605363">
                              <w:rPr>
                                <w:rFonts w:ascii="Josefin Sans" w:hAnsi="Josefin Sans"/>
                                <w:color w:val="FFFFFF" w:themeColor="background1"/>
                                <w:sz w:val="36"/>
                              </w:rPr>
                              <w:t xml:space="preserve">Arviointityökalu </w:t>
                            </w:r>
                            <w:r w:rsidRPr="00605363">
                              <w:rPr>
                                <w:rFonts w:ascii="Josefin Sans" w:hAnsi="Josefin Sans"/>
                                <w:color w:val="FFFFFF" w:themeColor="background1"/>
                                <w:sz w:val="36"/>
                              </w:rPr>
                              <w:t>verkossa</w:t>
                            </w:r>
                          </w:p>
                          <w:p w14:paraId="643565BA" w14:textId="5EF67DAA" w:rsidR="00DF5A92" w:rsidRPr="00605363" w:rsidRDefault="00DC4082" w:rsidP="00DF5A92">
                            <w:pPr>
                              <w:rPr>
                                <w:rFonts w:ascii="Josefin Sans" w:hAnsi="Josefin Sans"/>
                              </w:rPr>
                            </w:pPr>
                            <w:r>
                              <w:rPr>
                                <w:rFonts w:ascii="Josefin Sans" w:hAnsi="Josefin Sans"/>
                              </w:rPr>
                              <w:t xml:space="preserve">             </w:t>
                            </w:r>
                            <w:r w:rsidR="00DF5A92" w:rsidRPr="00605363">
                              <w:rPr>
                                <w:rFonts w:ascii="Josefin Sans" w:hAnsi="Josefin Sans"/>
                                <w:noProof/>
                                <w:sz w:val="32"/>
                                <w:lang w:eastAsia="fi-FI"/>
                              </w:rPr>
                              <w:drawing>
                                <wp:inline distT="0" distB="0" distL="0" distR="0" wp14:anchorId="6F8C823C" wp14:editId="7C6D26B0">
                                  <wp:extent cx="648335" cy="455085"/>
                                  <wp:effectExtent l="0" t="0" r="0" b="2540"/>
                                  <wp:docPr id="2018786926" name="Picture 201878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3F834" id="Rectangle: Rounded Corners 531038404" o:spid="_x0000_s1050" style="position:absolute;margin-left:51.9pt;margin-top:55.7pt;width:168.5pt;height:120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" fillcolor="#a9d18e" strokecolor="#2f528f" strokeweight="1pt">
                <v:stroke joinstyle="miter"/>
                <v:textbox>
                  <w:txbxContent>
                    <w:p w14:paraId="3708B5DB" w14:textId="77777777" w:rsidR="00DF5A92" w:rsidRPr="00605363" w:rsidRDefault="00DF5A92" w:rsidP="00DF5A92">
                      <w:pPr>
                        <w:jc w:val="center"/>
                        <w:rPr>
                          <w:rFonts w:ascii="Josefin Sans" w:hAnsi="Josefin Sans"/>
                          <w:color w:val="FFFFFF" w:themeColor="background1"/>
                          <w:sz w:val="36"/>
                          <w:szCs w:val="36"/>
                        </w:rPr>
                      </w:pPr>
                      <w:r w:rsidRPr="00605363">
                        <w:rPr>
                          <w:rFonts w:ascii="Josefin Sans" w:hAnsi="Josefin Sans"/>
                          <w:color w:val="FFFFFF" w:themeColor="background1"/>
                          <w:sz w:val="36"/>
                        </w:rPr>
                        <w:t xml:space="preserve">Arviointityökalu </w:t>
                      </w:r>
                      <w:r w:rsidRPr="00605363">
                        <w:rPr>
                          <w:rFonts w:ascii="Josefin Sans" w:hAnsi="Josefin Sans"/>
                          <w:color w:val="FFFFFF" w:themeColor="background1"/>
                          <w:sz w:val="36"/>
                        </w:rPr>
                        <w:t>verkossa</w:t>
                      </w:r>
                    </w:p>
                    <w:p w14:paraId="643565BA" w14:textId="5EF67DAA" w:rsidR="00DF5A92" w:rsidRPr="00605363" w:rsidRDefault="00DC4082" w:rsidP="00DF5A92">
                      <w:pPr>
                        <w:rPr>
                          <w:rFonts w:ascii="Josefin Sans" w:hAnsi="Josefin Sans"/>
                        </w:rPr>
                      </w:pPr>
                      <w:r>
                        <w:rPr>
                          <w:rFonts w:ascii="Josefin Sans" w:hAnsi="Josefin Sans"/>
                        </w:rPr>
                        <w:t xml:space="preserve">             </w:t>
                      </w:r>
                      <w:r w:rsidR="00DF5A92" w:rsidRPr="00605363">
                        <w:rPr>
                          <w:rFonts w:ascii="Josefin Sans" w:hAnsi="Josefin Sans"/>
                          <w:noProof/>
                          <w:sz w:val="32"/>
                          <w:lang w:eastAsia="fi-FI"/>
                        </w:rPr>
                        <w:drawing>
                          <wp:inline distT="0" distB="0" distL="0" distR="0" wp14:anchorId="6F8C823C" wp14:editId="7C6D26B0">
                            <wp:extent cx="648335" cy="455085"/>
                            <wp:effectExtent l="0" t="0" r="0" b="2540"/>
                            <wp:docPr id="2018786926" name="Picture 201878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391" behindDoc="0" locked="0" layoutInCell="1" allowOverlap="1" wp14:anchorId="7E214B00" wp14:editId="6A9BD4B7">
                <wp:simplePos x="0" y="0"/>
                <wp:positionH relativeFrom="column">
                  <wp:posOffset>1012102</wp:posOffset>
                </wp:positionH>
                <wp:positionV relativeFrom="paragraph">
                  <wp:posOffset>3143316</wp:posOffset>
                </wp:positionV>
                <wp:extent cx="1587500" cy="914400"/>
                <wp:effectExtent l="0" t="0" r="12700" b="19050"/>
                <wp:wrapNone/>
                <wp:docPr id="1000542732" name="Rectangle: Rounded Corners 1000542732"/>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3AC2485" w14:textId="77777777" w:rsidR="00E02696" w:rsidRPr="00605363" w:rsidRDefault="00E02696" w:rsidP="00E02696">
                            <w:pPr>
                              <w:jc w:val="center"/>
                              <w:rPr>
                                <w:rFonts w:ascii="Josefin Sans" w:hAnsi="Josefin Sans"/>
                                <w:color w:val="FFFFFF" w:themeColor="background1"/>
                                <w:sz w:val="32"/>
                                <w:szCs w:val="32"/>
                              </w:rPr>
                            </w:pPr>
                            <w:r w:rsidRPr="00605363">
                              <w:rPr>
                                <w:rFonts w:ascii="Josefin Sans" w:hAnsi="Josefin Sans"/>
                                <w:color w:val="FFFFFF" w:themeColor="background1"/>
                                <w:sz w:val="32"/>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214B00" id="Rectangle: Rounded Corners 1000542732" o:spid="_x0000_s1051" style="position:absolute;margin-left:79.7pt;margin-top:247.5pt;width:125pt;height:1in;z-index:251658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" fillcolor="#4472c4" strokecolor="#2f528f" strokeweight="1pt">
                <v:stroke joinstyle="miter"/>
                <v:textbox>
                  <w:txbxContent>
                    <w:p w14:paraId="43AC2485" w14:textId="77777777" w:rsidR="00E02696" w:rsidRPr="00605363" w:rsidRDefault="00E02696" w:rsidP="00E02696">
                      <w:pPr>
                        <w:jc w:val="center"/>
                        <w:rPr>
                          <w:rFonts w:ascii="Josefin Sans" w:hAnsi="Josefin Sans"/>
                          <w:color w:val="FFFFFF" w:themeColor="background1"/>
                          <w:sz w:val="32"/>
                          <w:szCs w:val="32"/>
                        </w:rPr>
                      </w:pPr>
                      <w:r w:rsidRPr="00605363">
                        <w:rPr>
                          <w:rFonts w:ascii="Josefin Sans" w:hAnsi="Josefin Sans"/>
                          <w:color w:val="FFFFFF" w:themeColor="background1"/>
                          <w:sz w:val="32"/>
                        </w:rPr>
                        <w:t>IPERIA</w:t>
                      </w:r>
                    </w:p>
                  </w:txbxContent>
                </v:textbox>
              </v:roundrect>
            </w:pict>
          </mc:Fallback>
        </mc:AlternateContent>
      </w:r>
      <w:r w:rsidR="00960160">
        <w:rPr>
          <w:rFonts w:ascii="Josefin Sans" w:hAnsi="Josefin Sans"/>
          <w:b/>
          <w:noProof/>
          <w:sz w:val="40"/>
          <w:lang w:eastAsia="fi-FI"/>
        </w:rPr>
        <w:drawing>
          <wp:inline distT="0" distB="0" distL="0" distR="0" wp14:anchorId="1BEE0AB3" wp14:editId="6C923803">
            <wp:extent cx="8621395" cy="5191956"/>
            <wp:effectExtent l="171450" t="228600" r="179705" b="237490"/>
            <wp:docPr id="367258057" name="Picture 36725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5603A9">
        <w:rPr>
          <w:rFonts w:ascii="Josefin Sans" w:hAnsi="Josefin Sans"/>
          <w:b/>
          <w:noProof/>
          <w:sz w:val="40"/>
          <w:lang w:eastAsia="fi-FI"/>
        </w:rPr>
        <w:lastRenderedPageBreak/>
        <mc:AlternateContent>
          <mc:Choice Requires="wps">
            <w:drawing>
              <wp:anchor distT="0" distB="0" distL="114300" distR="114300" simplePos="0" relativeHeight="251658386" behindDoc="0" locked="0" layoutInCell="1" allowOverlap="1" wp14:anchorId="02DE8722" wp14:editId="15239254">
                <wp:simplePos x="0" y="0"/>
                <wp:positionH relativeFrom="column">
                  <wp:posOffset>849630</wp:posOffset>
                </wp:positionH>
                <wp:positionV relativeFrom="paragraph">
                  <wp:posOffset>638810</wp:posOffset>
                </wp:positionV>
                <wp:extent cx="2139950" cy="1424940"/>
                <wp:effectExtent l="0" t="0" r="12700" b="22860"/>
                <wp:wrapNone/>
                <wp:docPr id="873682527" name="Rectangle: Rounded Corners 873682527"/>
                <wp:cNvGraphicFramePr/>
                <a:graphic xmlns:a="http://schemas.openxmlformats.org/drawingml/2006/main">
                  <a:graphicData uri="http://schemas.microsoft.com/office/word/2010/wordprocessingShape">
                    <wps:wsp>
                      <wps:cNvSpPr/>
                      <wps:spPr>
                        <a:xfrm>
                          <a:off x="0" y="0"/>
                          <a:ext cx="2139950" cy="142494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67697952" w14:textId="77777777" w:rsidR="00DF5A92" w:rsidRPr="00605363" w:rsidRDefault="00DF5A92" w:rsidP="00DF5A92">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54602537" w14:textId="57FE4883" w:rsidR="00DF5A92" w:rsidRDefault="00BF1DC7" w:rsidP="00DF5A92">
                            <w:r>
                              <w:t xml:space="preserve">                  </w:t>
                            </w:r>
                            <w:r w:rsidR="00DF5A92">
                              <w:rPr>
                                <w:noProof/>
                                <w:sz w:val="32"/>
                                <w:lang w:eastAsia="fi-FI"/>
                              </w:rPr>
                              <w:drawing>
                                <wp:inline distT="0" distB="0" distL="0" distR="0" wp14:anchorId="07809470" wp14:editId="6ACB3DEA">
                                  <wp:extent cx="648335" cy="455085"/>
                                  <wp:effectExtent l="0" t="0" r="0" b="2540"/>
                                  <wp:docPr id="1703163352" name="Picture 170316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E8722" id="Rectangle: Rounded Corners 873682527" o:spid="_x0000_s1052" style="position:absolute;margin-left:66.9pt;margin-top:50.3pt;width:168.5pt;height:112.2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" fillcolor="#a9d18e" strokecolor="#2f528f" strokeweight="1pt">
                <v:stroke joinstyle="miter"/>
                <v:textbox>
                  <w:txbxContent>
                    <w:p w14:paraId="67697952" w14:textId="77777777" w:rsidR="00DF5A92" w:rsidRPr="00605363" w:rsidRDefault="00DF5A92" w:rsidP="00DF5A92">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54602537" w14:textId="57FE4883" w:rsidR="00DF5A92" w:rsidRDefault="00BF1DC7" w:rsidP="00DF5A92">
                      <w:r>
                        <w:t xml:space="preserve">                  </w:t>
                      </w:r>
                      <w:r w:rsidR="00DF5A92">
                        <w:rPr>
                          <w:noProof/>
                          <w:sz w:val="32"/>
                          <w:lang w:eastAsia="fi-FI"/>
                        </w:rPr>
                        <w:drawing>
                          <wp:inline distT="0" distB="0" distL="0" distR="0" wp14:anchorId="07809470" wp14:editId="6ACB3DEA">
                            <wp:extent cx="648335" cy="455085"/>
                            <wp:effectExtent l="0" t="0" r="0" b="2540"/>
                            <wp:docPr id="1703163352" name="Picture 170316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393" behindDoc="0" locked="0" layoutInCell="1" allowOverlap="1" wp14:anchorId="43979A44" wp14:editId="19D52D1A">
                <wp:simplePos x="0" y="0"/>
                <wp:positionH relativeFrom="margin">
                  <wp:align>right</wp:align>
                </wp:positionH>
                <wp:positionV relativeFrom="paragraph">
                  <wp:posOffset>902970</wp:posOffset>
                </wp:positionV>
                <wp:extent cx="5579843" cy="3729990"/>
                <wp:effectExtent l="19050" t="19050" r="40005" b="499110"/>
                <wp:wrapNone/>
                <wp:docPr id="1316122901" name="Speech Bubble: Oval 1316122901"/>
                <wp:cNvGraphicFramePr/>
                <a:graphic xmlns:a="http://schemas.openxmlformats.org/drawingml/2006/main">
                  <a:graphicData uri="http://schemas.microsoft.com/office/word/2010/wordprocessingShape">
                    <wps:wsp>
                      <wps:cNvSpPr/>
                      <wps:spPr>
                        <a:xfrm>
                          <a:off x="0" y="0"/>
                          <a:ext cx="5579843" cy="372999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16525BF" w14:textId="77777777" w:rsidR="00D666A2" w:rsidRPr="00605363" w:rsidRDefault="00D666A2" w:rsidP="00BF1DC7">
                            <w:pPr>
                              <w:jc w:val="center"/>
                              <w:rPr>
                                <w:rFonts w:ascii="Josefin Sans" w:hAnsi="Josefin Sans"/>
                                <w:b/>
                                <w:bCs/>
                                <w:sz w:val="36"/>
                                <w:szCs w:val="36"/>
                              </w:rPr>
                            </w:pPr>
                            <w:r w:rsidRPr="00605363">
                              <w:rPr>
                                <w:rFonts w:ascii="Josefin Sans" w:hAnsi="Josefin Sans"/>
                                <w:b/>
                                <w:sz w:val="36"/>
                              </w:rPr>
                              <w:t xml:space="preserve">Työkalun </w:t>
                            </w:r>
                            <w:r w:rsidRPr="00605363">
                              <w:rPr>
                                <w:rFonts w:ascii="Josefin Sans" w:hAnsi="Josefin Sans"/>
                                <w:b/>
                                <w:sz w:val="36"/>
                              </w:rPr>
                              <w:t>käyttäminen</w:t>
                            </w:r>
                          </w:p>
                          <w:p w14:paraId="2065B375" w14:textId="77777777" w:rsidR="00D666A2" w:rsidRPr="00605363" w:rsidRDefault="00D666A2" w:rsidP="00BF1DC7">
                            <w:pPr>
                              <w:jc w:val="center"/>
                              <w:rPr>
                                <w:rFonts w:ascii="Josefin Sans" w:hAnsi="Josefin Sans"/>
                                <w:b/>
                                <w:bCs/>
                                <w:sz w:val="36"/>
                                <w:szCs w:val="36"/>
                              </w:rPr>
                            </w:pPr>
                          </w:p>
                          <w:p w14:paraId="78A24347" w14:textId="3DD9D3E7" w:rsidR="00D666A2" w:rsidRPr="00605363" w:rsidRDefault="00D666A2" w:rsidP="00BF1DC7">
                            <w:pPr>
                              <w:jc w:val="center"/>
                              <w:rPr>
                                <w:rFonts w:ascii="Josefin Sans" w:hAnsi="Josefin Sans"/>
                                <w:sz w:val="36"/>
                                <w:szCs w:val="36"/>
                              </w:rPr>
                            </w:pPr>
                            <w:r w:rsidRPr="00605363">
                              <w:rPr>
                                <w:rFonts w:ascii="Josefin Sans" w:hAnsi="Josefin Sans"/>
                                <w:sz w:val="36"/>
                              </w:rPr>
                              <w:t>Työkalu on suunniteltu käytettäväksi verkkoalustalla. Sitä voidaan käyttää tietokoneella, matkapuhelimella tai tabletilla. Suosittelemme käyttämään tätä versiota</w:t>
                            </w:r>
                            <w:r w:rsidRPr="00605363">
                              <w:rPr>
                                <w:rFonts w:ascii="Josefin Sans" w:hAnsi="Josefin Sans"/>
                                <w:color w:val="FF0000"/>
                                <w:sz w:val="36"/>
                              </w:rPr>
                              <w:t xml:space="preserve"> </w:t>
                            </w:r>
                            <w:hyperlink r:id="rId18" w:history="1">
                              <w:r w:rsidR="00BF1DC7">
                                <w:rPr>
                                  <w:rStyle w:val="Lienhypertexte"/>
                                  <w:rFonts w:ascii="Josefin Sans" w:hAnsi="Josefin Sans"/>
                                  <w:sz w:val="36"/>
                                </w:rPr>
                                <w:t>linkki</w:t>
                              </w:r>
                            </w:hyperlink>
                          </w:p>
                          <w:p w14:paraId="03FBF3D8" w14:textId="005EF1AB" w:rsidR="00D666A2" w:rsidRPr="006F38DF" w:rsidRDefault="00D666A2" w:rsidP="00BF1DC7">
                            <w:pPr>
                              <w:jc w:val="center"/>
                              <w:rPr>
                                <w:sz w:val="36"/>
                                <w:szCs w:val="36"/>
                              </w:rPr>
                            </w:pPr>
                            <w:r>
                              <w:rPr>
                                <w:sz w:val="36"/>
                              </w:rPr>
                              <w:t xml:space="preserve">Saatavilla on myös paperiversio. </w:t>
                            </w:r>
                            <w:r>
                              <w:rPr>
                                <w:color w:val="FF0000"/>
                                <w:sz w:val="36"/>
                              </w:rPr>
                              <w:t xml:space="preserve"> </w:t>
                            </w:r>
                            <w:hyperlink r:id="rId19" w:history="1">
                              <w:r w:rsidR="00BF1DC7">
                                <w:rPr>
                                  <w:rStyle w:val="Lienhypertexte"/>
                                  <w:sz w:val="36"/>
                                </w:rPr>
                                <w:t>linkki</w:t>
                              </w:r>
                            </w:hyperlink>
                          </w:p>
                          <w:p w14:paraId="7CA59C4D" w14:textId="77777777" w:rsidR="00E02696" w:rsidRPr="00BF1DC7" w:rsidRDefault="00E02696" w:rsidP="00E0269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79A44" id="Speech Bubble: Oval 1316122901" o:spid="_x0000_s1053" type="#_x0000_t63" style="position:absolute;margin-left:388.15pt;margin-top:71.1pt;width:439.35pt;height:293.7pt;z-index:2516583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" adj="6300,24300" fillcolor="#f4b183" strokecolor="#2f528f" strokeweight="1pt">
                <v:textbox>
                  <w:txbxContent>
                    <w:p w14:paraId="016525BF" w14:textId="77777777" w:rsidR="00D666A2" w:rsidRPr="00605363" w:rsidRDefault="00D666A2" w:rsidP="00BF1DC7">
                      <w:pPr>
                        <w:jc w:val="center"/>
                        <w:rPr>
                          <w:rFonts w:ascii="Josefin Sans" w:hAnsi="Josefin Sans"/>
                          <w:b/>
                          <w:bCs/>
                          <w:sz w:val="36"/>
                          <w:szCs w:val="36"/>
                        </w:rPr>
                      </w:pPr>
                      <w:r w:rsidRPr="00605363">
                        <w:rPr>
                          <w:rFonts w:ascii="Josefin Sans" w:hAnsi="Josefin Sans"/>
                          <w:b/>
                          <w:sz w:val="36"/>
                        </w:rPr>
                        <w:t xml:space="preserve">Työkalun </w:t>
                      </w:r>
                      <w:r w:rsidRPr="00605363">
                        <w:rPr>
                          <w:rFonts w:ascii="Josefin Sans" w:hAnsi="Josefin Sans"/>
                          <w:b/>
                          <w:sz w:val="36"/>
                        </w:rPr>
                        <w:t>käyttäminen</w:t>
                      </w:r>
                    </w:p>
                    <w:p w14:paraId="2065B375" w14:textId="77777777" w:rsidR="00D666A2" w:rsidRPr="00605363" w:rsidRDefault="00D666A2" w:rsidP="00BF1DC7">
                      <w:pPr>
                        <w:jc w:val="center"/>
                        <w:rPr>
                          <w:rFonts w:ascii="Josefin Sans" w:hAnsi="Josefin Sans"/>
                          <w:b/>
                          <w:bCs/>
                          <w:sz w:val="36"/>
                          <w:szCs w:val="36"/>
                        </w:rPr>
                      </w:pPr>
                    </w:p>
                    <w:p w14:paraId="78A24347" w14:textId="3DD9D3E7" w:rsidR="00D666A2" w:rsidRPr="00605363" w:rsidRDefault="00D666A2" w:rsidP="00BF1DC7">
                      <w:pPr>
                        <w:jc w:val="center"/>
                        <w:rPr>
                          <w:rFonts w:ascii="Josefin Sans" w:hAnsi="Josefin Sans"/>
                          <w:sz w:val="36"/>
                          <w:szCs w:val="36"/>
                        </w:rPr>
                      </w:pPr>
                      <w:r w:rsidRPr="00605363">
                        <w:rPr>
                          <w:rFonts w:ascii="Josefin Sans" w:hAnsi="Josefin Sans"/>
                          <w:sz w:val="36"/>
                        </w:rPr>
                        <w:t>Työkalu on suunniteltu käytettäväksi verkkoalustalla. Sitä voidaan käyttää tietokoneella, matkapuhelimella tai tabletilla. Suosittelemme käyttämään tätä versiota</w:t>
                      </w:r>
                      <w:r w:rsidRPr="00605363">
                        <w:rPr>
                          <w:rFonts w:ascii="Josefin Sans" w:hAnsi="Josefin Sans"/>
                          <w:color w:val="FF0000"/>
                          <w:sz w:val="36"/>
                        </w:rPr>
                        <w:t xml:space="preserve"> </w:t>
                      </w:r>
                      <w:hyperlink r:id="rId20" w:history="1">
                        <w:r w:rsidR="00BF1DC7">
                          <w:rPr>
                            <w:rStyle w:val="Lienhypertexte"/>
                            <w:rFonts w:ascii="Josefin Sans" w:hAnsi="Josefin Sans"/>
                            <w:sz w:val="36"/>
                          </w:rPr>
                          <w:t>linkki</w:t>
                        </w:r>
                      </w:hyperlink>
                    </w:p>
                    <w:p w14:paraId="03FBF3D8" w14:textId="005EF1AB" w:rsidR="00D666A2" w:rsidRPr="006F38DF" w:rsidRDefault="00D666A2" w:rsidP="00BF1DC7">
                      <w:pPr>
                        <w:jc w:val="center"/>
                        <w:rPr>
                          <w:sz w:val="36"/>
                          <w:szCs w:val="36"/>
                        </w:rPr>
                      </w:pPr>
                      <w:r>
                        <w:rPr>
                          <w:sz w:val="36"/>
                        </w:rPr>
                        <w:t xml:space="preserve">Saatavilla on myös paperiversio. </w:t>
                      </w:r>
                      <w:r>
                        <w:rPr>
                          <w:color w:val="FF0000"/>
                          <w:sz w:val="36"/>
                        </w:rPr>
                        <w:t xml:space="preserve"> </w:t>
                      </w:r>
                      <w:hyperlink r:id="rId21" w:history="1">
                        <w:r w:rsidR="00BF1DC7">
                          <w:rPr>
                            <w:rStyle w:val="Lienhypertexte"/>
                            <w:sz w:val="36"/>
                          </w:rPr>
                          <w:t>linkki</w:t>
                        </w:r>
                      </w:hyperlink>
                    </w:p>
                    <w:p w14:paraId="7CA59C4D" w14:textId="77777777" w:rsidR="00E02696" w:rsidRPr="00BF1DC7" w:rsidRDefault="00E02696" w:rsidP="00E02696">
                      <w:pPr>
                        <w:jc w:val="center"/>
                        <w:rPr>
                          <w:color w:val="000000" w:themeColor="text1"/>
                          <w:sz w:val="36"/>
                          <w:szCs w:val="36"/>
                        </w:rPr>
                      </w:pPr>
                    </w:p>
                  </w:txbxContent>
                </v:textbox>
                <w10:wrap anchorx="margin"/>
              </v:shape>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394" behindDoc="0" locked="0" layoutInCell="1" allowOverlap="1" wp14:anchorId="49D9370A" wp14:editId="154DA661">
                <wp:simplePos x="0" y="0"/>
                <wp:positionH relativeFrom="column">
                  <wp:posOffset>917509</wp:posOffset>
                </wp:positionH>
                <wp:positionV relativeFrom="paragraph">
                  <wp:posOffset>2843771</wp:posOffset>
                </wp:positionV>
                <wp:extent cx="1587500" cy="914400"/>
                <wp:effectExtent l="0" t="0" r="12700" b="19050"/>
                <wp:wrapNone/>
                <wp:docPr id="801526848" name="Rectangle: Rounded Corners 801526848"/>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D028052" w14:textId="77777777" w:rsidR="00E02696" w:rsidRPr="00605363" w:rsidRDefault="00E02696" w:rsidP="00E02696">
                            <w:pPr>
                              <w:jc w:val="center"/>
                              <w:rPr>
                                <w:rFonts w:ascii="Josefin Sans" w:hAnsi="Josefin Sans"/>
                                <w:color w:val="FFFFFF" w:themeColor="background1"/>
                                <w:sz w:val="32"/>
                                <w:szCs w:val="32"/>
                              </w:rPr>
                            </w:pPr>
                            <w:r w:rsidRPr="00605363">
                              <w:rPr>
                                <w:rFonts w:ascii="Josefin Sans" w:hAnsi="Josefin Sans"/>
                                <w:color w:val="FFFFFF" w:themeColor="background1"/>
                                <w:sz w:val="32"/>
                              </w:rPr>
                              <w:t>IPERIA</w:t>
                            </w:r>
                          </w:p>
                          <w:p w14:paraId="0CE80AA2" w14:textId="77777777" w:rsidR="00E02696" w:rsidRDefault="00E026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D9370A" id="Rectangle: Rounded Corners 801526848" o:spid="_x0000_s1054" style="position:absolute;margin-left:72.25pt;margin-top:223.9pt;width:125pt;height:1in;z-index:2516583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" fillcolor="#4472c4" strokecolor="#2f528f" strokeweight="1pt">
                <v:stroke joinstyle="miter"/>
                <v:textbox>
                  <w:txbxContent>
                    <w:p w14:paraId="3D028052" w14:textId="77777777" w:rsidR="00E02696" w:rsidRPr="00605363" w:rsidRDefault="00E02696" w:rsidP="00E02696">
                      <w:pPr>
                        <w:jc w:val="center"/>
                        <w:rPr>
                          <w:rFonts w:ascii="Josefin Sans" w:hAnsi="Josefin Sans"/>
                          <w:color w:val="FFFFFF" w:themeColor="background1"/>
                          <w:sz w:val="32"/>
                          <w:szCs w:val="32"/>
                        </w:rPr>
                      </w:pPr>
                      <w:r w:rsidRPr="00605363">
                        <w:rPr>
                          <w:rFonts w:ascii="Josefin Sans" w:hAnsi="Josefin Sans"/>
                          <w:color w:val="FFFFFF" w:themeColor="background1"/>
                          <w:sz w:val="32"/>
                        </w:rPr>
                        <w:t>IPERIA</w:t>
                      </w:r>
                    </w:p>
                    <w:p w14:paraId="0CE80AA2" w14:textId="77777777" w:rsidR="00E02696" w:rsidRDefault="00E02696"/>
                  </w:txbxContent>
                </v:textbox>
              </v:roundrect>
            </w:pict>
          </mc:Fallback>
        </mc:AlternateContent>
      </w:r>
      <w:r w:rsidR="00960160">
        <w:rPr>
          <w:rFonts w:ascii="Josefin Sans" w:hAnsi="Josefin Sans"/>
          <w:b/>
          <w:noProof/>
          <w:sz w:val="40"/>
          <w:lang w:eastAsia="fi-FI"/>
        </w:rPr>
        <w:drawing>
          <wp:inline distT="0" distB="0" distL="0" distR="0" wp14:anchorId="6959C60D" wp14:editId="0CFCCE1B">
            <wp:extent cx="9486900" cy="5712963"/>
            <wp:effectExtent l="171450" t="209550" r="171450" b="231140"/>
            <wp:docPr id="294829516" name="Picture 29482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9504517" cy="572357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960160">
        <w:rPr>
          <w:rFonts w:ascii="Josefin Sans" w:hAnsi="Josefin Sans"/>
          <w:b/>
          <w:noProof/>
          <w:sz w:val="40"/>
          <w:lang w:eastAsia="fi-FI"/>
        </w:rPr>
        <w:lastRenderedPageBreak/>
        <mc:AlternateContent>
          <mc:Choice Requires="wps">
            <w:drawing>
              <wp:anchor distT="0" distB="0" distL="114300" distR="114300" simplePos="0" relativeHeight="251658392" behindDoc="0" locked="0" layoutInCell="1" allowOverlap="1" wp14:anchorId="419BE682" wp14:editId="41BE34A4">
                <wp:simplePos x="0" y="0"/>
                <wp:positionH relativeFrom="margin">
                  <wp:posOffset>2543092</wp:posOffset>
                </wp:positionH>
                <wp:positionV relativeFrom="paragraph">
                  <wp:posOffset>231803</wp:posOffset>
                </wp:positionV>
                <wp:extent cx="6119357" cy="4529096"/>
                <wp:effectExtent l="19050" t="19050" r="34290" b="614680"/>
                <wp:wrapNone/>
                <wp:docPr id="987171899" name="Speech Bubble: Oval 987171899"/>
                <wp:cNvGraphicFramePr/>
                <a:graphic xmlns:a="http://schemas.openxmlformats.org/drawingml/2006/main">
                  <a:graphicData uri="http://schemas.microsoft.com/office/word/2010/wordprocessingShape">
                    <wps:wsp>
                      <wps:cNvSpPr/>
                      <wps:spPr>
                        <a:xfrm>
                          <a:off x="0" y="0"/>
                          <a:ext cx="6119357" cy="4529096"/>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37412DA" w14:textId="77777777" w:rsidR="00502337" w:rsidRPr="00605363" w:rsidRDefault="00502337" w:rsidP="00502337">
                            <w:pPr>
                              <w:jc w:val="center"/>
                              <w:rPr>
                                <w:rFonts w:ascii="Josefin Sans" w:hAnsi="Josefin Sans"/>
                                <w:b/>
                                <w:bCs/>
                                <w:sz w:val="36"/>
                                <w:szCs w:val="36"/>
                              </w:rPr>
                            </w:pPr>
                            <w:r w:rsidRPr="00605363">
                              <w:rPr>
                                <w:rFonts w:ascii="Josefin Sans" w:hAnsi="Josefin Sans"/>
                                <w:b/>
                                <w:sz w:val="36"/>
                              </w:rPr>
                              <w:t xml:space="preserve">Tulosten </w:t>
                            </w:r>
                            <w:r w:rsidRPr="00605363">
                              <w:rPr>
                                <w:rFonts w:ascii="Josefin Sans" w:hAnsi="Josefin Sans"/>
                                <w:b/>
                                <w:sz w:val="36"/>
                              </w:rPr>
                              <w:t>arviointi (1)</w:t>
                            </w:r>
                          </w:p>
                          <w:p w14:paraId="67040272" w14:textId="7AE01ED5" w:rsidR="00502337" w:rsidRPr="00605363" w:rsidRDefault="00502337" w:rsidP="00BF1DC7">
                            <w:pPr>
                              <w:jc w:val="center"/>
                              <w:rPr>
                                <w:rFonts w:ascii="Josefin Sans" w:hAnsi="Josefin Sans"/>
                                <w:sz w:val="36"/>
                                <w:szCs w:val="36"/>
                              </w:rPr>
                            </w:pPr>
                            <w:r w:rsidRPr="00605363">
                              <w:rPr>
                                <w:rFonts w:ascii="Josefin Sans" w:hAnsi="Josefin Sans"/>
                                <w:sz w:val="36"/>
                              </w:rPr>
                              <w:t>Prosessin lopussa työkalu näyttää oikeiden vastausten prosenttiosuuden automaattisesti (verkkoversio). Kukin kuudesta osasta arvioidaan erikseen.</w:t>
                            </w:r>
                          </w:p>
                          <w:p w14:paraId="1FDEB3AC" w14:textId="030BC8F8" w:rsidR="00502337" w:rsidRPr="00605363" w:rsidRDefault="00502337" w:rsidP="00BF1DC7">
                            <w:pPr>
                              <w:jc w:val="center"/>
                              <w:rPr>
                                <w:rFonts w:ascii="Josefin Sans" w:hAnsi="Josefin Sans"/>
                                <w:sz w:val="36"/>
                                <w:szCs w:val="36"/>
                              </w:rPr>
                            </w:pPr>
                            <w:r w:rsidRPr="00605363">
                              <w:rPr>
                                <w:rFonts w:ascii="Josefin Sans" w:hAnsi="Josefin Sans"/>
                                <w:sz w:val="36"/>
                                <w:u w:val="single"/>
                              </w:rPr>
                              <w:t>Jos pisteet o</w:t>
                            </w:r>
                            <w:r w:rsidR="00BF1DC7">
                              <w:rPr>
                                <w:rFonts w:ascii="Josefin Sans" w:hAnsi="Josefin Sans"/>
                                <w:sz w:val="36"/>
                                <w:u w:val="single"/>
                              </w:rPr>
                              <w:t>vat</w:t>
                            </w:r>
                            <w:r w:rsidRPr="00605363">
                              <w:rPr>
                                <w:rFonts w:ascii="Josefin Sans" w:hAnsi="Josefin Sans"/>
                                <w:sz w:val="36"/>
                                <w:u w:val="single"/>
                              </w:rPr>
                              <w:t xml:space="preserve"> &gt; 60 % oikeita vastauksia</w:t>
                            </w:r>
                          </w:p>
                          <w:p w14:paraId="3D9F824F" w14:textId="77777777" w:rsidR="00502337" w:rsidRPr="00605363" w:rsidRDefault="00502337" w:rsidP="00BF1DC7">
                            <w:pPr>
                              <w:jc w:val="center"/>
                              <w:rPr>
                                <w:rFonts w:ascii="Josefin Sans" w:hAnsi="Josefin Sans"/>
                                <w:sz w:val="36"/>
                                <w:szCs w:val="36"/>
                              </w:rPr>
                            </w:pPr>
                            <w:r w:rsidRPr="00605363">
                              <w:rPr>
                                <w:rFonts w:ascii="Josefin Sans" w:hAnsi="Josefin Sans"/>
                                <w:sz w:val="36"/>
                              </w:rPr>
                              <w:t>Harjoittelija osoittaa hallitsevansa tämän alueen riittävästi.  Koulutusten aikana on mahdollista vähentää näihin osaamisalueisiin liittyvää koulutusta</w:t>
                            </w:r>
                          </w:p>
                          <w:p w14:paraId="3C1B612D" w14:textId="77777777" w:rsidR="00E02696" w:rsidRPr="005603A9" w:rsidRDefault="00E02696" w:rsidP="00E0269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BE682" id="Speech Bubble: Oval 987171899" o:spid="_x0000_s1055" type="#_x0000_t63" style="position:absolute;margin-left:200.25pt;margin-top:18.25pt;width:481.85pt;height:356.6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" adj="6300,24300" fillcolor="#f4b183" strokecolor="#2f528f" strokeweight="1pt">
                <v:textbox>
                  <w:txbxContent>
                    <w:p w14:paraId="137412DA" w14:textId="77777777" w:rsidR="00502337" w:rsidRPr="00605363" w:rsidRDefault="00502337" w:rsidP="00502337">
                      <w:pPr>
                        <w:jc w:val="center"/>
                        <w:rPr>
                          <w:rFonts w:ascii="Josefin Sans" w:hAnsi="Josefin Sans"/>
                          <w:b/>
                          <w:bCs/>
                          <w:sz w:val="36"/>
                          <w:szCs w:val="36"/>
                        </w:rPr>
                      </w:pPr>
                      <w:r w:rsidRPr="00605363">
                        <w:rPr>
                          <w:rFonts w:ascii="Josefin Sans" w:hAnsi="Josefin Sans"/>
                          <w:b/>
                          <w:sz w:val="36"/>
                        </w:rPr>
                        <w:t xml:space="preserve">Tulosten </w:t>
                      </w:r>
                      <w:r w:rsidRPr="00605363">
                        <w:rPr>
                          <w:rFonts w:ascii="Josefin Sans" w:hAnsi="Josefin Sans"/>
                          <w:b/>
                          <w:sz w:val="36"/>
                        </w:rPr>
                        <w:t>arviointi (1)</w:t>
                      </w:r>
                    </w:p>
                    <w:p w14:paraId="67040272" w14:textId="7AE01ED5" w:rsidR="00502337" w:rsidRPr="00605363" w:rsidRDefault="00502337" w:rsidP="00BF1DC7">
                      <w:pPr>
                        <w:jc w:val="center"/>
                        <w:rPr>
                          <w:rFonts w:ascii="Josefin Sans" w:hAnsi="Josefin Sans"/>
                          <w:sz w:val="36"/>
                          <w:szCs w:val="36"/>
                        </w:rPr>
                      </w:pPr>
                      <w:r w:rsidRPr="00605363">
                        <w:rPr>
                          <w:rFonts w:ascii="Josefin Sans" w:hAnsi="Josefin Sans"/>
                          <w:sz w:val="36"/>
                        </w:rPr>
                        <w:t>Prosessin lopussa työkalu näyttää oikeiden vastausten prosenttiosuuden automaattisesti (verkkoversio). Kukin kuudesta osasta arvioidaan erikseen.</w:t>
                      </w:r>
                    </w:p>
                    <w:p w14:paraId="1FDEB3AC" w14:textId="030BC8F8" w:rsidR="00502337" w:rsidRPr="00605363" w:rsidRDefault="00502337" w:rsidP="00BF1DC7">
                      <w:pPr>
                        <w:jc w:val="center"/>
                        <w:rPr>
                          <w:rFonts w:ascii="Josefin Sans" w:hAnsi="Josefin Sans"/>
                          <w:sz w:val="36"/>
                          <w:szCs w:val="36"/>
                        </w:rPr>
                      </w:pPr>
                      <w:r w:rsidRPr="00605363">
                        <w:rPr>
                          <w:rFonts w:ascii="Josefin Sans" w:hAnsi="Josefin Sans"/>
                          <w:sz w:val="36"/>
                          <w:u w:val="single"/>
                        </w:rPr>
                        <w:t>Jos pisteet o</w:t>
                      </w:r>
                      <w:r w:rsidR="00BF1DC7">
                        <w:rPr>
                          <w:rFonts w:ascii="Josefin Sans" w:hAnsi="Josefin Sans"/>
                          <w:sz w:val="36"/>
                          <w:u w:val="single"/>
                        </w:rPr>
                        <w:t>vat</w:t>
                      </w:r>
                      <w:r w:rsidRPr="00605363">
                        <w:rPr>
                          <w:rFonts w:ascii="Josefin Sans" w:hAnsi="Josefin Sans"/>
                          <w:sz w:val="36"/>
                          <w:u w:val="single"/>
                        </w:rPr>
                        <w:t xml:space="preserve"> &gt; 60 % oikeita vastauksia</w:t>
                      </w:r>
                    </w:p>
                    <w:p w14:paraId="3D9F824F" w14:textId="77777777" w:rsidR="00502337" w:rsidRPr="00605363" w:rsidRDefault="00502337" w:rsidP="00BF1DC7">
                      <w:pPr>
                        <w:jc w:val="center"/>
                        <w:rPr>
                          <w:rFonts w:ascii="Josefin Sans" w:hAnsi="Josefin Sans"/>
                          <w:sz w:val="36"/>
                          <w:szCs w:val="36"/>
                        </w:rPr>
                      </w:pPr>
                      <w:r w:rsidRPr="00605363">
                        <w:rPr>
                          <w:rFonts w:ascii="Josefin Sans" w:hAnsi="Josefin Sans"/>
                          <w:sz w:val="36"/>
                        </w:rPr>
                        <w:t>Harjoittelija osoittaa hallitsevansa tämän alueen riittävästi.  Koulutusten aikana on mahdollista vähentää näihin osaamisalueisiin liittyvää koulutusta</w:t>
                      </w:r>
                    </w:p>
                    <w:p w14:paraId="3C1B612D" w14:textId="77777777" w:rsidR="00E02696" w:rsidRPr="005603A9" w:rsidRDefault="00E02696" w:rsidP="00E02696">
                      <w:pPr>
                        <w:jc w:val="center"/>
                        <w:rPr>
                          <w:color w:val="000000" w:themeColor="text1"/>
                          <w:sz w:val="36"/>
                          <w:szCs w:val="36"/>
                        </w:rPr>
                      </w:pPr>
                    </w:p>
                  </w:txbxContent>
                </v:textbox>
                <w10:wrap anchorx="margin"/>
              </v:shape>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395" behindDoc="0" locked="0" layoutInCell="1" allowOverlap="1" wp14:anchorId="1FBBDE3D" wp14:editId="51D658C5">
                <wp:simplePos x="0" y="0"/>
                <wp:positionH relativeFrom="column">
                  <wp:posOffset>644232</wp:posOffset>
                </wp:positionH>
                <wp:positionV relativeFrom="paragraph">
                  <wp:posOffset>2720731</wp:posOffset>
                </wp:positionV>
                <wp:extent cx="1587500" cy="914400"/>
                <wp:effectExtent l="0" t="0" r="12700" b="19050"/>
                <wp:wrapNone/>
                <wp:docPr id="1666108343" name="Rectangle: Rounded Corners 1666108343"/>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52EEF7F" w14:textId="77777777" w:rsidR="00E02696" w:rsidRPr="00605363" w:rsidRDefault="00E02696" w:rsidP="00E02696">
                            <w:pPr>
                              <w:jc w:val="center"/>
                              <w:rPr>
                                <w:rFonts w:ascii="Josefin Sans" w:hAnsi="Josefin Sans"/>
                                <w:color w:val="FFFFFF" w:themeColor="background1"/>
                                <w:sz w:val="32"/>
                                <w:szCs w:val="32"/>
                              </w:rPr>
                            </w:pPr>
                            <w:r w:rsidRPr="00605363">
                              <w:rPr>
                                <w:rFonts w:ascii="Josefin Sans" w:hAnsi="Josefin Sans"/>
                                <w:color w:val="FFFFFF" w:themeColor="background1"/>
                                <w:sz w:val="32"/>
                              </w:rPr>
                              <w:t>IPERIA</w:t>
                            </w:r>
                          </w:p>
                          <w:p w14:paraId="34A6BE7E" w14:textId="77777777" w:rsidR="00E02696" w:rsidRDefault="00E02696" w:rsidP="00E0269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BBDE3D" id="Rectangle: Rounded Corners 1666108343" o:spid="_x0000_s1056" style="position:absolute;margin-left:50.75pt;margin-top:214.25pt;width:125pt;height:1in;z-index:2516583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" fillcolor="#4472c4" strokecolor="#2f528f" strokeweight="1pt">
                <v:stroke joinstyle="miter"/>
                <v:textbox>
                  <w:txbxContent>
                    <w:p w14:paraId="452EEF7F" w14:textId="77777777" w:rsidR="00E02696" w:rsidRPr="00605363" w:rsidRDefault="00E02696" w:rsidP="00E02696">
                      <w:pPr>
                        <w:jc w:val="center"/>
                        <w:rPr>
                          <w:rFonts w:ascii="Josefin Sans" w:hAnsi="Josefin Sans"/>
                          <w:color w:val="FFFFFF" w:themeColor="background1"/>
                          <w:sz w:val="32"/>
                          <w:szCs w:val="32"/>
                        </w:rPr>
                      </w:pPr>
                      <w:r w:rsidRPr="00605363">
                        <w:rPr>
                          <w:rFonts w:ascii="Josefin Sans" w:hAnsi="Josefin Sans"/>
                          <w:color w:val="FFFFFF" w:themeColor="background1"/>
                          <w:sz w:val="32"/>
                        </w:rPr>
                        <w:t>IPERIA</w:t>
                      </w:r>
                    </w:p>
                    <w:p w14:paraId="34A6BE7E" w14:textId="77777777" w:rsidR="00E02696" w:rsidRDefault="00E02696" w:rsidP="00E02696"/>
                  </w:txbxContent>
                </v:textbox>
              </v:roundrect>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387" behindDoc="0" locked="0" layoutInCell="1" allowOverlap="1" wp14:anchorId="24D1397D" wp14:editId="2F3C8503">
                <wp:simplePos x="0" y="0"/>
                <wp:positionH relativeFrom="column">
                  <wp:posOffset>530860</wp:posOffset>
                </wp:positionH>
                <wp:positionV relativeFrom="paragraph">
                  <wp:posOffset>716280</wp:posOffset>
                </wp:positionV>
                <wp:extent cx="2139950" cy="1377950"/>
                <wp:effectExtent l="0" t="0" r="12700" b="12700"/>
                <wp:wrapNone/>
                <wp:docPr id="1883425982" name="Rectangle: Rounded Corners 1883425982"/>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0B064500" w14:textId="77777777" w:rsidR="00DF5A92" w:rsidRPr="00605363" w:rsidRDefault="00DF5A92" w:rsidP="00DF5A92">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0A91BA5D" w14:textId="6625B8AB" w:rsidR="00DF5A92" w:rsidRDefault="00BF1DC7" w:rsidP="00DF5A92">
                            <w:r>
                              <w:t xml:space="preserve">                 </w:t>
                            </w:r>
                            <w:r w:rsidR="00DF5A92">
                              <w:rPr>
                                <w:noProof/>
                                <w:sz w:val="32"/>
                                <w:lang w:eastAsia="fi-FI"/>
                              </w:rPr>
                              <w:drawing>
                                <wp:inline distT="0" distB="0" distL="0" distR="0" wp14:anchorId="13A73F74" wp14:editId="123A0B6D">
                                  <wp:extent cx="648335" cy="455085"/>
                                  <wp:effectExtent l="0" t="0" r="0" b="2540"/>
                                  <wp:docPr id="676945590" name="Picture 67694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1397D" id="Rectangle: Rounded Corners 1883425982" o:spid="_x0000_s1057" style="position:absolute;margin-left:41.8pt;margin-top:56.4pt;width:168.5pt;height:108.5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" fillcolor="#a9d18e" strokecolor="#2f528f" strokeweight="1pt">
                <v:stroke joinstyle="miter"/>
                <v:textbox>
                  <w:txbxContent>
                    <w:p w14:paraId="0B064500" w14:textId="77777777" w:rsidR="00DF5A92" w:rsidRPr="00605363" w:rsidRDefault="00DF5A92" w:rsidP="00DF5A92">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0A91BA5D" w14:textId="6625B8AB" w:rsidR="00DF5A92" w:rsidRDefault="00BF1DC7" w:rsidP="00DF5A92">
                      <w:r>
                        <w:t xml:space="preserve">                 </w:t>
                      </w:r>
                      <w:r w:rsidR="00DF5A92">
                        <w:rPr>
                          <w:noProof/>
                          <w:sz w:val="32"/>
                          <w:lang w:eastAsia="fi-FI"/>
                        </w:rPr>
                        <w:drawing>
                          <wp:inline distT="0" distB="0" distL="0" distR="0" wp14:anchorId="13A73F74" wp14:editId="123A0B6D">
                            <wp:extent cx="648335" cy="455085"/>
                            <wp:effectExtent l="0" t="0" r="0" b="2540"/>
                            <wp:docPr id="676945590" name="Picture 67694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960160">
        <w:rPr>
          <w:rFonts w:ascii="Josefin Sans" w:hAnsi="Josefin Sans"/>
          <w:b/>
          <w:noProof/>
          <w:sz w:val="40"/>
          <w:lang w:eastAsia="fi-FI"/>
        </w:rPr>
        <w:drawing>
          <wp:inline distT="0" distB="0" distL="0" distR="0" wp14:anchorId="002F367F" wp14:editId="5BA17817">
            <wp:extent cx="8621395" cy="5191956"/>
            <wp:effectExtent l="171450" t="228600" r="179705" b="237490"/>
            <wp:docPr id="1897303832" name="Picture 189730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960160">
        <w:rPr>
          <w:rFonts w:ascii="Josefin Sans" w:hAnsi="Josefin Sans"/>
          <w:b/>
          <w:noProof/>
          <w:sz w:val="40"/>
          <w:lang w:eastAsia="fi-FI"/>
        </w:rPr>
        <w:lastRenderedPageBreak/>
        <mc:AlternateContent>
          <mc:Choice Requires="wps">
            <w:drawing>
              <wp:anchor distT="0" distB="0" distL="114300" distR="114300" simplePos="0" relativeHeight="251658399" behindDoc="0" locked="0" layoutInCell="1" allowOverlap="1" wp14:anchorId="0D8CA0DE" wp14:editId="163B018E">
                <wp:simplePos x="0" y="0"/>
                <wp:positionH relativeFrom="margin">
                  <wp:align>right</wp:align>
                </wp:positionH>
                <wp:positionV relativeFrom="paragraph">
                  <wp:posOffset>440690</wp:posOffset>
                </wp:positionV>
                <wp:extent cx="5579745" cy="4160520"/>
                <wp:effectExtent l="19050" t="19050" r="40005" b="544830"/>
                <wp:wrapNone/>
                <wp:docPr id="272708000" name="Speech Bubble: Oval 272708000"/>
                <wp:cNvGraphicFramePr/>
                <a:graphic xmlns:a="http://schemas.openxmlformats.org/drawingml/2006/main">
                  <a:graphicData uri="http://schemas.microsoft.com/office/word/2010/wordprocessingShape">
                    <wps:wsp>
                      <wps:cNvSpPr/>
                      <wps:spPr>
                        <a:xfrm>
                          <a:off x="0" y="0"/>
                          <a:ext cx="5579745" cy="416052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AA31280" w14:textId="77777777" w:rsidR="000D7E0D" w:rsidRPr="00605363" w:rsidRDefault="000D7E0D" w:rsidP="000D7E0D">
                            <w:pPr>
                              <w:jc w:val="center"/>
                              <w:rPr>
                                <w:rFonts w:ascii="Josefin Sans" w:hAnsi="Josefin Sans"/>
                                <w:b/>
                                <w:bCs/>
                                <w:sz w:val="36"/>
                                <w:szCs w:val="36"/>
                              </w:rPr>
                            </w:pPr>
                            <w:r w:rsidRPr="00605363">
                              <w:rPr>
                                <w:rFonts w:ascii="Josefin Sans" w:hAnsi="Josefin Sans"/>
                                <w:b/>
                                <w:sz w:val="36"/>
                              </w:rPr>
                              <w:t xml:space="preserve">Tulosten </w:t>
                            </w:r>
                            <w:r w:rsidRPr="00605363">
                              <w:rPr>
                                <w:rFonts w:ascii="Josefin Sans" w:hAnsi="Josefin Sans"/>
                                <w:b/>
                                <w:sz w:val="36"/>
                              </w:rPr>
                              <w:t>arviointi (2)</w:t>
                            </w:r>
                          </w:p>
                          <w:p w14:paraId="2D096263" w14:textId="50841999" w:rsidR="000D7E0D" w:rsidRPr="00605363" w:rsidRDefault="000D7E0D" w:rsidP="00BF1DC7">
                            <w:pPr>
                              <w:jc w:val="center"/>
                              <w:rPr>
                                <w:rFonts w:ascii="Josefin Sans" w:hAnsi="Josefin Sans"/>
                                <w:sz w:val="36"/>
                                <w:szCs w:val="36"/>
                              </w:rPr>
                            </w:pPr>
                            <w:r w:rsidRPr="00605363">
                              <w:rPr>
                                <w:rFonts w:ascii="Josefin Sans" w:hAnsi="Josefin Sans"/>
                                <w:sz w:val="36"/>
                                <w:u w:val="single"/>
                              </w:rPr>
                              <w:t>Jos pisteet &lt; 60 % oikeista vastauksista</w:t>
                            </w:r>
                          </w:p>
                          <w:p w14:paraId="5C10380B" w14:textId="0E17FC7B" w:rsidR="000D7E0D" w:rsidRPr="00605363" w:rsidRDefault="001029B1" w:rsidP="00BF1DC7">
                            <w:pPr>
                              <w:jc w:val="center"/>
                              <w:rPr>
                                <w:rFonts w:ascii="Josefin Sans" w:hAnsi="Josefin Sans"/>
                                <w:sz w:val="36"/>
                                <w:szCs w:val="36"/>
                              </w:rPr>
                            </w:pPr>
                            <w:r>
                              <w:rPr>
                                <w:rFonts w:ascii="Josefin Sans" w:hAnsi="Josefin Sans"/>
                                <w:sz w:val="36"/>
                              </w:rPr>
                              <w:t xml:space="preserve">Oppijalla </w:t>
                            </w:r>
                            <w:r w:rsidR="000D7E0D" w:rsidRPr="00605363">
                              <w:rPr>
                                <w:rFonts w:ascii="Josefin Sans" w:hAnsi="Josefin Sans"/>
                                <w:sz w:val="36"/>
                              </w:rPr>
                              <w:t>ei ole ammatillista kokemusta ja/tai hän ei hallitse alalla vaadittua osaamista.  Koulutuksissa on suositeltavaa painottaa niihin liittyvää osaamista.</w:t>
                            </w:r>
                          </w:p>
                          <w:p w14:paraId="2E83B6A7" w14:textId="77777777" w:rsidR="00E02696" w:rsidRPr="001029B1" w:rsidRDefault="00E02696" w:rsidP="00E0269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A0DE" id="Speech Bubble: Oval 272708000" o:spid="_x0000_s1058" type="#_x0000_t63" style="position:absolute;margin-left:388.15pt;margin-top:34.7pt;width:439.35pt;height:327.6pt;z-index:25165839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" adj="6300,24300" fillcolor="#f4b183" strokecolor="#2f528f" strokeweight="1pt">
                <v:textbox>
                  <w:txbxContent>
                    <w:p w14:paraId="0AA31280" w14:textId="77777777" w:rsidR="000D7E0D" w:rsidRPr="00605363" w:rsidRDefault="000D7E0D" w:rsidP="000D7E0D">
                      <w:pPr>
                        <w:jc w:val="center"/>
                        <w:rPr>
                          <w:rFonts w:ascii="Josefin Sans" w:hAnsi="Josefin Sans"/>
                          <w:b/>
                          <w:bCs/>
                          <w:sz w:val="36"/>
                          <w:szCs w:val="36"/>
                        </w:rPr>
                      </w:pPr>
                      <w:r w:rsidRPr="00605363">
                        <w:rPr>
                          <w:rFonts w:ascii="Josefin Sans" w:hAnsi="Josefin Sans"/>
                          <w:b/>
                          <w:sz w:val="36"/>
                        </w:rPr>
                        <w:t xml:space="preserve">Tulosten </w:t>
                      </w:r>
                      <w:r w:rsidRPr="00605363">
                        <w:rPr>
                          <w:rFonts w:ascii="Josefin Sans" w:hAnsi="Josefin Sans"/>
                          <w:b/>
                          <w:sz w:val="36"/>
                        </w:rPr>
                        <w:t>arviointi (2)</w:t>
                      </w:r>
                    </w:p>
                    <w:p w14:paraId="2D096263" w14:textId="50841999" w:rsidR="000D7E0D" w:rsidRPr="00605363" w:rsidRDefault="000D7E0D" w:rsidP="00BF1DC7">
                      <w:pPr>
                        <w:jc w:val="center"/>
                        <w:rPr>
                          <w:rFonts w:ascii="Josefin Sans" w:hAnsi="Josefin Sans"/>
                          <w:sz w:val="36"/>
                          <w:szCs w:val="36"/>
                        </w:rPr>
                      </w:pPr>
                      <w:r w:rsidRPr="00605363">
                        <w:rPr>
                          <w:rFonts w:ascii="Josefin Sans" w:hAnsi="Josefin Sans"/>
                          <w:sz w:val="36"/>
                          <w:u w:val="single"/>
                        </w:rPr>
                        <w:t>Jos pisteet &lt; 60 % oikeista vastauksista</w:t>
                      </w:r>
                    </w:p>
                    <w:p w14:paraId="5C10380B" w14:textId="0E17FC7B" w:rsidR="000D7E0D" w:rsidRPr="00605363" w:rsidRDefault="001029B1" w:rsidP="00BF1DC7">
                      <w:pPr>
                        <w:jc w:val="center"/>
                        <w:rPr>
                          <w:rFonts w:ascii="Josefin Sans" w:hAnsi="Josefin Sans"/>
                          <w:sz w:val="36"/>
                          <w:szCs w:val="36"/>
                        </w:rPr>
                      </w:pPr>
                      <w:r>
                        <w:rPr>
                          <w:rFonts w:ascii="Josefin Sans" w:hAnsi="Josefin Sans"/>
                          <w:sz w:val="36"/>
                        </w:rPr>
                        <w:t xml:space="preserve">Oppijalla </w:t>
                      </w:r>
                      <w:r w:rsidR="000D7E0D" w:rsidRPr="00605363">
                        <w:rPr>
                          <w:rFonts w:ascii="Josefin Sans" w:hAnsi="Josefin Sans"/>
                          <w:sz w:val="36"/>
                        </w:rPr>
                        <w:t>ei ole ammatillista kokemusta ja/tai hän ei hallitse alalla vaadittua osaamista.  Koulutuksissa on suositeltavaa painottaa niihin liittyvää osaamista.</w:t>
                      </w:r>
                    </w:p>
                    <w:p w14:paraId="2E83B6A7" w14:textId="77777777" w:rsidR="00E02696" w:rsidRPr="001029B1" w:rsidRDefault="00E02696" w:rsidP="00E02696">
                      <w:pPr>
                        <w:jc w:val="center"/>
                        <w:rPr>
                          <w:color w:val="000000" w:themeColor="text1"/>
                          <w:sz w:val="36"/>
                          <w:szCs w:val="36"/>
                        </w:rPr>
                      </w:pPr>
                    </w:p>
                  </w:txbxContent>
                </v:textbox>
                <w10:wrap anchorx="margin"/>
              </v:shape>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403" behindDoc="0" locked="0" layoutInCell="1" allowOverlap="1" wp14:anchorId="2F2278CC" wp14:editId="3DA3C6D9">
                <wp:simplePos x="0" y="0"/>
                <wp:positionH relativeFrom="column">
                  <wp:posOffset>813619</wp:posOffset>
                </wp:positionH>
                <wp:positionV relativeFrom="paragraph">
                  <wp:posOffset>3406099</wp:posOffset>
                </wp:positionV>
                <wp:extent cx="1710813" cy="914400"/>
                <wp:effectExtent l="0" t="0" r="22860" b="19050"/>
                <wp:wrapNone/>
                <wp:docPr id="103608322" name="Rectangle: Rounded Corners 103608322"/>
                <wp:cNvGraphicFramePr/>
                <a:graphic xmlns:a="http://schemas.openxmlformats.org/drawingml/2006/main">
                  <a:graphicData uri="http://schemas.microsoft.com/office/word/2010/wordprocessingShape">
                    <wps:wsp>
                      <wps:cNvSpPr/>
                      <wps:spPr>
                        <a:xfrm>
                          <a:off x="0" y="0"/>
                          <a:ext cx="1710813" cy="914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374E85" w14:textId="77777777" w:rsidR="006D6AEF" w:rsidRPr="00605363" w:rsidRDefault="006D6AEF" w:rsidP="006D6AEF">
                            <w:pPr>
                              <w:jc w:val="center"/>
                              <w:rPr>
                                <w:rFonts w:ascii="Josefin Sans" w:hAnsi="Josefin Sans"/>
                                <w:color w:val="FFFFFF" w:themeColor="background1"/>
                                <w:sz w:val="24"/>
                                <w:szCs w:val="24"/>
                              </w:rPr>
                            </w:pPr>
                          </w:p>
                          <w:p w14:paraId="4F10531D" w14:textId="40516909"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7F962203" w14:textId="77777777" w:rsidR="006D6AEF" w:rsidRDefault="006D6AEF" w:rsidP="006D6A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2278CC" id="Rectangle: Rounded Corners 103608322" o:spid="_x0000_s1059" style="position:absolute;margin-left:64.05pt;margin-top:268.2pt;width:134.7pt;height:1in;z-index:2516584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" fillcolor="#4472c4 [3204]" strokecolor="#09101d [484]" strokeweight="1pt">
                <v:stroke joinstyle="miter"/>
                <v:textbox>
                  <w:txbxContent>
                    <w:p w14:paraId="0E374E85" w14:textId="77777777" w:rsidR="006D6AEF" w:rsidRPr="00605363" w:rsidRDefault="006D6AEF" w:rsidP="006D6AEF">
                      <w:pPr>
                        <w:jc w:val="center"/>
                        <w:rPr>
                          <w:rFonts w:ascii="Josefin Sans" w:hAnsi="Josefin Sans"/>
                          <w:color w:val="FFFFFF" w:themeColor="background1"/>
                          <w:sz w:val="24"/>
                          <w:szCs w:val="24"/>
                        </w:rPr>
                      </w:pPr>
                    </w:p>
                    <w:p w14:paraId="4F10531D" w14:textId="40516909"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7F962203" w14:textId="77777777" w:rsidR="006D6AEF" w:rsidRDefault="006D6AEF" w:rsidP="006D6AEF">
                      <w:pPr>
                        <w:jc w:val="center"/>
                      </w:pPr>
                    </w:p>
                  </w:txbxContent>
                </v:textbox>
              </v:roundrect>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397" behindDoc="0" locked="0" layoutInCell="1" allowOverlap="1" wp14:anchorId="100F2489" wp14:editId="20C622FD">
                <wp:simplePos x="0" y="0"/>
                <wp:positionH relativeFrom="column">
                  <wp:posOffset>692376</wp:posOffset>
                </wp:positionH>
                <wp:positionV relativeFrom="paragraph">
                  <wp:posOffset>890249</wp:posOffset>
                </wp:positionV>
                <wp:extent cx="2139950" cy="1377950"/>
                <wp:effectExtent l="0" t="0" r="12700" b="12700"/>
                <wp:wrapNone/>
                <wp:docPr id="787367585" name="Rectangle: Rounded Corners 787367585"/>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B3E978C" w14:textId="77777777" w:rsidR="00E02696" w:rsidRPr="00605363" w:rsidRDefault="00E02696" w:rsidP="00E02696">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0B48AA28" w14:textId="2374BD04" w:rsidR="00E02696" w:rsidRDefault="00BF1DC7" w:rsidP="00E02696">
                            <w:r>
                              <w:t xml:space="preserve">                 </w:t>
                            </w:r>
                            <w:r w:rsidR="00E02696">
                              <w:rPr>
                                <w:noProof/>
                                <w:sz w:val="32"/>
                                <w:lang w:eastAsia="fi-FI"/>
                              </w:rPr>
                              <w:drawing>
                                <wp:inline distT="0" distB="0" distL="0" distR="0" wp14:anchorId="10D00B83" wp14:editId="1856532B">
                                  <wp:extent cx="648335" cy="455085"/>
                                  <wp:effectExtent l="0" t="0" r="0" b="2540"/>
                                  <wp:docPr id="1704156700" name="Picture 170415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F2489" id="Rectangle: Rounded Corners 787367585" o:spid="_x0000_s1060" style="position:absolute;margin-left:54.5pt;margin-top:70.1pt;width:168.5pt;height:108.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" fillcolor="#a9d18e" strokecolor="#2f528f" strokeweight="1pt">
                <v:stroke joinstyle="miter"/>
                <v:textbox>
                  <w:txbxContent>
                    <w:p w14:paraId="5B3E978C" w14:textId="77777777" w:rsidR="00E02696" w:rsidRPr="00605363" w:rsidRDefault="00E02696" w:rsidP="00E02696">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0B48AA28" w14:textId="2374BD04" w:rsidR="00E02696" w:rsidRDefault="00BF1DC7" w:rsidP="00E02696">
                      <w:r>
                        <w:t xml:space="preserve">                 </w:t>
                      </w:r>
                      <w:r w:rsidR="00E02696">
                        <w:rPr>
                          <w:noProof/>
                          <w:sz w:val="32"/>
                          <w:lang w:eastAsia="fi-FI"/>
                        </w:rPr>
                        <w:drawing>
                          <wp:inline distT="0" distB="0" distL="0" distR="0" wp14:anchorId="10D00B83" wp14:editId="1856532B">
                            <wp:extent cx="648335" cy="455085"/>
                            <wp:effectExtent l="0" t="0" r="0" b="2540"/>
                            <wp:docPr id="1704156700" name="Picture 170415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960160">
        <w:rPr>
          <w:rFonts w:ascii="Josefin Sans" w:hAnsi="Josefin Sans"/>
          <w:b/>
          <w:noProof/>
          <w:sz w:val="40"/>
          <w:lang w:eastAsia="fi-FI"/>
        </w:rPr>
        <w:drawing>
          <wp:inline distT="0" distB="0" distL="0" distR="0" wp14:anchorId="3E280741" wp14:editId="43E3C9FE">
            <wp:extent cx="8621395" cy="5191956"/>
            <wp:effectExtent l="171450" t="228600" r="179705" b="237490"/>
            <wp:docPr id="1168067838" name="Picture 116806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AE59AA">
        <w:rPr>
          <w:rFonts w:ascii="Josefin Sans" w:hAnsi="Josefin Sans"/>
          <w:b/>
          <w:noProof/>
          <w:sz w:val="40"/>
          <w:lang w:eastAsia="fi-FI"/>
        </w:rPr>
        <w:lastRenderedPageBreak/>
        <mc:AlternateContent>
          <mc:Choice Requires="wps">
            <w:drawing>
              <wp:anchor distT="0" distB="0" distL="114300" distR="114300" simplePos="0" relativeHeight="251658396" behindDoc="0" locked="0" layoutInCell="1" allowOverlap="1" wp14:anchorId="123BA9AC" wp14:editId="2FE32C02">
                <wp:simplePos x="0" y="0"/>
                <wp:positionH relativeFrom="margin">
                  <wp:posOffset>2415871</wp:posOffset>
                </wp:positionH>
                <wp:positionV relativeFrom="paragraph">
                  <wp:posOffset>565757</wp:posOffset>
                </wp:positionV>
                <wp:extent cx="5920575" cy="4020213"/>
                <wp:effectExtent l="19050" t="19050" r="42545" b="532765"/>
                <wp:wrapNone/>
                <wp:docPr id="1845556619" name="Speech Bubble: Oval 1845556619"/>
                <wp:cNvGraphicFramePr/>
                <a:graphic xmlns:a="http://schemas.openxmlformats.org/drawingml/2006/main">
                  <a:graphicData uri="http://schemas.microsoft.com/office/word/2010/wordprocessingShape">
                    <wps:wsp>
                      <wps:cNvSpPr/>
                      <wps:spPr>
                        <a:xfrm>
                          <a:off x="0" y="0"/>
                          <a:ext cx="5920575" cy="4020213"/>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1DB94D3" w14:textId="77777777" w:rsidR="002B17B6" w:rsidRPr="00605363" w:rsidRDefault="002B17B6" w:rsidP="002B17B6">
                            <w:pPr>
                              <w:jc w:val="center"/>
                              <w:rPr>
                                <w:rFonts w:ascii="Josefin Sans" w:hAnsi="Josefin Sans"/>
                                <w:b/>
                                <w:bCs/>
                                <w:sz w:val="36"/>
                                <w:szCs w:val="36"/>
                              </w:rPr>
                            </w:pPr>
                            <w:r w:rsidRPr="00605363">
                              <w:rPr>
                                <w:rFonts w:ascii="Josefin Sans" w:hAnsi="Josefin Sans"/>
                                <w:b/>
                                <w:sz w:val="36"/>
                              </w:rPr>
                              <w:t xml:space="preserve">Käyttövinkkejä </w:t>
                            </w:r>
                            <w:r w:rsidRPr="00605363">
                              <w:rPr>
                                <w:rFonts w:ascii="Josefin Sans" w:hAnsi="Josefin Sans"/>
                                <w:b/>
                                <w:sz w:val="36"/>
                              </w:rPr>
                              <w:t>(1)</w:t>
                            </w:r>
                          </w:p>
                          <w:p w14:paraId="7FE92975" w14:textId="77777777" w:rsidR="002B17B6" w:rsidRPr="00605363" w:rsidRDefault="002B17B6" w:rsidP="00D74396">
                            <w:pPr>
                              <w:jc w:val="center"/>
                              <w:rPr>
                                <w:rFonts w:ascii="Josefin Sans" w:hAnsi="Josefin Sans"/>
                                <w:sz w:val="36"/>
                                <w:szCs w:val="36"/>
                              </w:rPr>
                            </w:pPr>
                            <w:r w:rsidRPr="00605363">
                              <w:rPr>
                                <w:rFonts w:ascii="Josefin Sans" w:hAnsi="Josefin Sans"/>
                                <w:sz w:val="36"/>
                              </w:rPr>
                              <w:t>Kyselylomakkeen täyttäminen edellyttää, että hakijalla on A2-kielitaso (kehittyvä peruskielitaito).</w:t>
                            </w:r>
                          </w:p>
                          <w:p w14:paraId="2EE8604C" w14:textId="02BC9978" w:rsidR="002B17B6" w:rsidRPr="00605363" w:rsidRDefault="002B17B6" w:rsidP="00D74396">
                            <w:pPr>
                              <w:jc w:val="center"/>
                              <w:rPr>
                                <w:rFonts w:ascii="Josefin Sans" w:hAnsi="Josefin Sans"/>
                                <w:sz w:val="36"/>
                                <w:szCs w:val="36"/>
                              </w:rPr>
                            </w:pPr>
                            <w:r w:rsidRPr="00605363">
                              <w:rPr>
                                <w:rFonts w:ascii="Josefin Sans" w:hAnsi="Josefin Sans"/>
                                <w:sz w:val="36"/>
                              </w:rPr>
                              <w:t>Verkkoversion käyttämisessä tarvitaan perustason digitaitoja.</w:t>
                            </w:r>
                          </w:p>
                          <w:p w14:paraId="23C30194" w14:textId="12F43311" w:rsidR="002B17B6" w:rsidRPr="00605363" w:rsidRDefault="00B329E2" w:rsidP="00D74396">
                            <w:pPr>
                              <w:jc w:val="center"/>
                              <w:rPr>
                                <w:rFonts w:ascii="Josefin Sans" w:hAnsi="Josefin Sans"/>
                                <w:sz w:val="36"/>
                                <w:szCs w:val="36"/>
                              </w:rPr>
                            </w:pPr>
                            <w:r>
                              <w:rPr>
                                <w:rFonts w:ascii="Josefin Sans" w:hAnsi="Josefin Sans"/>
                                <w:sz w:val="36"/>
                              </w:rPr>
                              <w:t>Täyttäminen</w:t>
                            </w:r>
                            <w:r w:rsidR="002B17B6" w:rsidRPr="00605363">
                              <w:rPr>
                                <w:rFonts w:ascii="Josefin Sans" w:hAnsi="Josefin Sans"/>
                                <w:sz w:val="36"/>
                              </w:rPr>
                              <w:t xml:space="preserve"> kestää noin 45 minuuttia.</w:t>
                            </w:r>
                          </w:p>
                          <w:p w14:paraId="0B204690" w14:textId="77777777" w:rsidR="002B17B6" w:rsidRPr="00605363" w:rsidRDefault="002B17B6" w:rsidP="00D74396">
                            <w:pPr>
                              <w:jc w:val="center"/>
                              <w:rPr>
                                <w:rFonts w:ascii="Josefin Sans" w:hAnsi="Josefin Sans"/>
                                <w:sz w:val="36"/>
                                <w:szCs w:val="36"/>
                              </w:rPr>
                            </w:pPr>
                            <w:r w:rsidRPr="00605363">
                              <w:rPr>
                                <w:rFonts w:ascii="Josefin Sans" w:hAnsi="Josefin Sans"/>
                                <w:sz w:val="36"/>
                              </w:rPr>
                              <w:t>On hyvä tarjota koulutettavalle tietokone ja hyvä internetyhteys.</w:t>
                            </w:r>
                          </w:p>
                          <w:p w14:paraId="1693C0C6" w14:textId="77777777" w:rsidR="00E02696" w:rsidRPr="005603A9" w:rsidRDefault="00E02696" w:rsidP="00E0269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A9AC" id="Speech Bubble: Oval 1845556619" o:spid="_x0000_s1061" type="#_x0000_t63" style="position:absolute;margin-left:190.25pt;margin-top:44.55pt;width:466.2pt;height:316.55pt;z-index:2516583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" adj="6300,24300" fillcolor="#f4b183" strokecolor="#2f528f" strokeweight="1pt">
                <v:textbox>
                  <w:txbxContent>
                    <w:p w14:paraId="21DB94D3" w14:textId="77777777" w:rsidR="002B17B6" w:rsidRPr="00605363" w:rsidRDefault="002B17B6" w:rsidP="002B17B6">
                      <w:pPr>
                        <w:jc w:val="center"/>
                        <w:rPr>
                          <w:rFonts w:ascii="Josefin Sans" w:hAnsi="Josefin Sans"/>
                          <w:b/>
                          <w:bCs/>
                          <w:sz w:val="36"/>
                          <w:szCs w:val="36"/>
                        </w:rPr>
                      </w:pPr>
                      <w:r w:rsidRPr="00605363">
                        <w:rPr>
                          <w:rFonts w:ascii="Josefin Sans" w:hAnsi="Josefin Sans"/>
                          <w:b/>
                          <w:sz w:val="36"/>
                        </w:rPr>
                        <w:t xml:space="preserve">Käyttövinkkejä </w:t>
                      </w:r>
                      <w:r w:rsidRPr="00605363">
                        <w:rPr>
                          <w:rFonts w:ascii="Josefin Sans" w:hAnsi="Josefin Sans"/>
                          <w:b/>
                          <w:sz w:val="36"/>
                        </w:rPr>
                        <w:t>(1)</w:t>
                      </w:r>
                    </w:p>
                    <w:p w14:paraId="7FE92975" w14:textId="77777777" w:rsidR="002B17B6" w:rsidRPr="00605363" w:rsidRDefault="002B17B6" w:rsidP="00D74396">
                      <w:pPr>
                        <w:jc w:val="center"/>
                        <w:rPr>
                          <w:rFonts w:ascii="Josefin Sans" w:hAnsi="Josefin Sans"/>
                          <w:sz w:val="36"/>
                          <w:szCs w:val="36"/>
                        </w:rPr>
                      </w:pPr>
                      <w:r w:rsidRPr="00605363">
                        <w:rPr>
                          <w:rFonts w:ascii="Josefin Sans" w:hAnsi="Josefin Sans"/>
                          <w:sz w:val="36"/>
                        </w:rPr>
                        <w:t>Kyselylomakkeen täyttäminen edellyttää, että hakijalla on A2-kielitaso (kehittyvä peruskielitaito).</w:t>
                      </w:r>
                    </w:p>
                    <w:p w14:paraId="2EE8604C" w14:textId="02BC9978" w:rsidR="002B17B6" w:rsidRPr="00605363" w:rsidRDefault="002B17B6" w:rsidP="00D74396">
                      <w:pPr>
                        <w:jc w:val="center"/>
                        <w:rPr>
                          <w:rFonts w:ascii="Josefin Sans" w:hAnsi="Josefin Sans"/>
                          <w:sz w:val="36"/>
                          <w:szCs w:val="36"/>
                        </w:rPr>
                      </w:pPr>
                      <w:r w:rsidRPr="00605363">
                        <w:rPr>
                          <w:rFonts w:ascii="Josefin Sans" w:hAnsi="Josefin Sans"/>
                          <w:sz w:val="36"/>
                        </w:rPr>
                        <w:t>Verkkoversion käyttämisessä tarvitaan perustason digitaitoja.</w:t>
                      </w:r>
                    </w:p>
                    <w:p w14:paraId="23C30194" w14:textId="12F43311" w:rsidR="002B17B6" w:rsidRPr="00605363" w:rsidRDefault="00B329E2" w:rsidP="00D74396">
                      <w:pPr>
                        <w:jc w:val="center"/>
                        <w:rPr>
                          <w:rFonts w:ascii="Josefin Sans" w:hAnsi="Josefin Sans"/>
                          <w:sz w:val="36"/>
                          <w:szCs w:val="36"/>
                        </w:rPr>
                      </w:pPr>
                      <w:r>
                        <w:rPr>
                          <w:rFonts w:ascii="Josefin Sans" w:hAnsi="Josefin Sans"/>
                          <w:sz w:val="36"/>
                        </w:rPr>
                        <w:t>Täyttäminen</w:t>
                      </w:r>
                      <w:r w:rsidR="002B17B6" w:rsidRPr="00605363">
                        <w:rPr>
                          <w:rFonts w:ascii="Josefin Sans" w:hAnsi="Josefin Sans"/>
                          <w:sz w:val="36"/>
                        </w:rPr>
                        <w:t xml:space="preserve"> kestää noin 45 minuuttia.</w:t>
                      </w:r>
                    </w:p>
                    <w:p w14:paraId="0B204690" w14:textId="77777777" w:rsidR="002B17B6" w:rsidRPr="00605363" w:rsidRDefault="002B17B6" w:rsidP="00D74396">
                      <w:pPr>
                        <w:jc w:val="center"/>
                        <w:rPr>
                          <w:rFonts w:ascii="Josefin Sans" w:hAnsi="Josefin Sans"/>
                          <w:sz w:val="36"/>
                          <w:szCs w:val="36"/>
                        </w:rPr>
                      </w:pPr>
                      <w:r w:rsidRPr="00605363">
                        <w:rPr>
                          <w:rFonts w:ascii="Josefin Sans" w:hAnsi="Josefin Sans"/>
                          <w:sz w:val="36"/>
                        </w:rPr>
                        <w:t>On hyvä tarjota koulutettavalle tietokone ja hyvä internetyhteys.</w:t>
                      </w:r>
                    </w:p>
                    <w:p w14:paraId="1693C0C6" w14:textId="77777777" w:rsidR="00E02696" w:rsidRPr="005603A9" w:rsidRDefault="00E02696" w:rsidP="00E02696">
                      <w:pPr>
                        <w:jc w:val="center"/>
                        <w:rPr>
                          <w:color w:val="000000" w:themeColor="text1"/>
                          <w:sz w:val="36"/>
                          <w:szCs w:val="36"/>
                        </w:rPr>
                      </w:pPr>
                    </w:p>
                  </w:txbxContent>
                </v:textbox>
                <w10:wrap anchorx="margin"/>
              </v:shape>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404" behindDoc="0" locked="0" layoutInCell="1" allowOverlap="1" wp14:anchorId="59828FC0" wp14:editId="30A09ED9">
                <wp:simplePos x="0" y="0"/>
                <wp:positionH relativeFrom="column">
                  <wp:posOffset>834683</wp:posOffset>
                </wp:positionH>
                <wp:positionV relativeFrom="paragraph">
                  <wp:posOffset>2545666</wp:posOffset>
                </wp:positionV>
                <wp:extent cx="1117600" cy="914400"/>
                <wp:effectExtent l="0" t="0" r="25400" b="19050"/>
                <wp:wrapNone/>
                <wp:docPr id="1067886528" name="Rectangle: Rounded Corners 1067886528"/>
                <wp:cNvGraphicFramePr/>
                <a:graphic xmlns:a="http://schemas.openxmlformats.org/drawingml/2006/main">
                  <a:graphicData uri="http://schemas.microsoft.com/office/word/2010/wordprocessingShape">
                    <wps:wsp>
                      <wps:cNvSpPr/>
                      <wps:spPr>
                        <a:xfrm>
                          <a:off x="0" y="0"/>
                          <a:ext cx="1117600" cy="914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79CEE2" w14:textId="77777777" w:rsidR="006D6AEF" w:rsidRPr="00605363" w:rsidRDefault="006D6AEF" w:rsidP="006D6AEF">
                            <w:pPr>
                              <w:jc w:val="center"/>
                              <w:rPr>
                                <w:rFonts w:ascii="Josefin Sans" w:hAnsi="Josefin Sans"/>
                                <w:color w:val="FFFFFF" w:themeColor="background1"/>
                                <w:sz w:val="24"/>
                                <w:szCs w:val="24"/>
                              </w:rPr>
                            </w:pPr>
                          </w:p>
                          <w:p w14:paraId="501B37B4" w14:textId="3F34C517"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3B3F6A72" w14:textId="77777777" w:rsidR="006D6AEF" w:rsidRDefault="006D6AEF" w:rsidP="006D6A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828FC0" id="Rectangle: Rounded Corners 1067886528" o:spid="_x0000_s1062" style="position:absolute;margin-left:65.7pt;margin-top:200.45pt;width:88pt;height:1in;z-index:2516584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" fillcolor="#4472c4 [3204]" strokecolor="#09101d [484]" strokeweight="1pt">
                <v:stroke joinstyle="miter"/>
                <v:textbox>
                  <w:txbxContent>
                    <w:p w14:paraId="6679CEE2" w14:textId="77777777" w:rsidR="006D6AEF" w:rsidRPr="00605363" w:rsidRDefault="006D6AEF" w:rsidP="006D6AEF">
                      <w:pPr>
                        <w:jc w:val="center"/>
                        <w:rPr>
                          <w:rFonts w:ascii="Josefin Sans" w:hAnsi="Josefin Sans"/>
                          <w:color w:val="FFFFFF" w:themeColor="background1"/>
                          <w:sz w:val="24"/>
                          <w:szCs w:val="24"/>
                        </w:rPr>
                      </w:pPr>
                    </w:p>
                    <w:p w14:paraId="501B37B4" w14:textId="3F34C517"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3B3F6A72" w14:textId="77777777" w:rsidR="006D6AEF" w:rsidRDefault="006D6AEF" w:rsidP="006D6AEF">
                      <w:pPr>
                        <w:jc w:val="center"/>
                      </w:pPr>
                    </w:p>
                  </w:txbxContent>
                </v:textbox>
              </v:roundrect>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389" behindDoc="0" locked="0" layoutInCell="1" allowOverlap="1" wp14:anchorId="43DA69F9" wp14:editId="4DDC59B2">
                <wp:simplePos x="0" y="0"/>
                <wp:positionH relativeFrom="column">
                  <wp:posOffset>399025</wp:posOffset>
                </wp:positionH>
                <wp:positionV relativeFrom="paragraph">
                  <wp:posOffset>426134</wp:posOffset>
                </wp:positionV>
                <wp:extent cx="2139950" cy="1377950"/>
                <wp:effectExtent l="0" t="0" r="12700" b="12700"/>
                <wp:wrapNone/>
                <wp:docPr id="480719223" name="Rectangle: Rounded Corners 480719223"/>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4E71DDD5" w14:textId="77777777" w:rsidR="00DF5A92" w:rsidRPr="00605363" w:rsidRDefault="00DF5A92" w:rsidP="00DF5A92">
                            <w:pPr>
                              <w:jc w:val="center"/>
                              <w:rPr>
                                <w:rFonts w:ascii="Josefin Sans" w:hAnsi="Josefin Sans"/>
                                <w:color w:val="FFFFFF" w:themeColor="background1"/>
                                <w:sz w:val="36"/>
                                <w:szCs w:val="36"/>
                              </w:rPr>
                            </w:pPr>
                            <w:r w:rsidRPr="00605363">
                              <w:rPr>
                                <w:rFonts w:ascii="Josefin Sans" w:hAnsi="Josefin Sans"/>
                                <w:color w:val="FFFFFF" w:themeColor="background1"/>
                                <w:sz w:val="36"/>
                              </w:rPr>
                              <w:t xml:space="preserve">Arviointityökalu </w:t>
                            </w:r>
                            <w:r w:rsidRPr="00605363">
                              <w:rPr>
                                <w:rFonts w:ascii="Josefin Sans" w:hAnsi="Josefin Sans"/>
                                <w:color w:val="FFFFFF" w:themeColor="background1"/>
                                <w:sz w:val="36"/>
                              </w:rPr>
                              <w:t>verkossa</w:t>
                            </w:r>
                          </w:p>
                          <w:p w14:paraId="01581843" w14:textId="06825CDB" w:rsidR="00DF5A92" w:rsidRDefault="00C76A99" w:rsidP="00DF5A92">
                            <w:r>
                              <w:t xml:space="preserve">                 </w:t>
                            </w:r>
                            <w:r w:rsidR="00DF5A92">
                              <w:rPr>
                                <w:noProof/>
                                <w:sz w:val="32"/>
                                <w:lang w:eastAsia="fi-FI"/>
                              </w:rPr>
                              <w:drawing>
                                <wp:inline distT="0" distB="0" distL="0" distR="0" wp14:anchorId="2BA77AB0" wp14:editId="531A7C31">
                                  <wp:extent cx="648335" cy="455085"/>
                                  <wp:effectExtent l="0" t="0" r="0" b="2540"/>
                                  <wp:docPr id="839158561" name="Picture 83915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A69F9" id="Rectangle: Rounded Corners 480719223" o:spid="_x0000_s1063" style="position:absolute;margin-left:31.4pt;margin-top:33.55pt;width:168.5pt;height:108.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" fillcolor="#a9d18e" strokecolor="#2f528f" strokeweight="1pt">
                <v:stroke joinstyle="miter"/>
                <v:textbox>
                  <w:txbxContent>
                    <w:p w14:paraId="4E71DDD5" w14:textId="77777777" w:rsidR="00DF5A92" w:rsidRPr="00605363" w:rsidRDefault="00DF5A92" w:rsidP="00DF5A92">
                      <w:pPr>
                        <w:jc w:val="center"/>
                        <w:rPr>
                          <w:rFonts w:ascii="Josefin Sans" w:hAnsi="Josefin Sans"/>
                          <w:color w:val="FFFFFF" w:themeColor="background1"/>
                          <w:sz w:val="36"/>
                          <w:szCs w:val="36"/>
                        </w:rPr>
                      </w:pPr>
                      <w:r w:rsidRPr="00605363">
                        <w:rPr>
                          <w:rFonts w:ascii="Josefin Sans" w:hAnsi="Josefin Sans"/>
                          <w:color w:val="FFFFFF" w:themeColor="background1"/>
                          <w:sz w:val="36"/>
                        </w:rPr>
                        <w:t xml:space="preserve">Arviointityökalu </w:t>
                      </w:r>
                      <w:r w:rsidRPr="00605363">
                        <w:rPr>
                          <w:rFonts w:ascii="Josefin Sans" w:hAnsi="Josefin Sans"/>
                          <w:color w:val="FFFFFF" w:themeColor="background1"/>
                          <w:sz w:val="36"/>
                        </w:rPr>
                        <w:t>verkossa</w:t>
                      </w:r>
                    </w:p>
                    <w:p w14:paraId="01581843" w14:textId="06825CDB" w:rsidR="00DF5A92" w:rsidRDefault="00C76A99" w:rsidP="00DF5A92">
                      <w:r>
                        <w:t xml:space="preserve">                 </w:t>
                      </w:r>
                      <w:r w:rsidR="00DF5A92">
                        <w:rPr>
                          <w:noProof/>
                          <w:sz w:val="32"/>
                          <w:lang w:eastAsia="fi-FI"/>
                        </w:rPr>
                        <w:drawing>
                          <wp:inline distT="0" distB="0" distL="0" distR="0" wp14:anchorId="2BA77AB0" wp14:editId="531A7C31">
                            <wp:extent cx="648335" cy="455085"/>
                            <wp:effectExtent l="0" t="0" r="0" b="2540"/>
                            <wp:docPr id="839158561" name="Picture 83915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960160">
        <w:rPr>
          <w:rFonts w:ascii="Josefin Sans" w:hAnsi="Josefin Sans"/>
          <w:b/>
          <w:noProof/>
          <w:sz w:val="40"/>
          <w:lang w:eastAsia="fi-FI"/>
        </w:rPr>
        <w:drawing>
          <wp:inline distT="0" distB="0" distL="0" distR="0" wp14:anchorId="26E030A1" wp14:editId="20E1D9EC">
            <wp:extent cx="8351134" cy="5029200"/>
            <wp:effectExtent l="190500" t="247650" r="183515" b="247650"/>
            <wp:docPr id="229545556" name="Picture 22954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352908" cy="503026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960160">
        <w:rPr>
          <w:rFonts w:ascii="Josefin Sans" w:hAnsi="Josefin Sans"/>
          <w:b/>
          <w:noProof/>
          <w:sz w:val="40"/>
          <w:lang w:eastAsia="fi-FI"/>
        </w:rPr>
        <w:lastRenderedPageBreak/>
        <mc:AlternateContent>
          <mc:Choice Requires="wps">
            <w:drawing>
              <wp:anchor distT="0" distB="0" distL="114300" distR="114300" simplePos="0" relativeHeight="251658405" behindDoc="0" locked="0" layoutInCell="1" allowOverlap="1" wp14:anchorId="7ED873A1" wp14:editId="0B37E571">
                <wp:simplePos x="0" y="0"/>
                <wp:positionH relativeFrom="column">
                  <wp:posOffset>764589</wp:posOffset>
                </wp:positionH>
                <wp:positionV relativeFrom="paragraph">
                  <wp:posOffset>2952212</wp:posOffset>
                </wp:positionV>
                <wp:extent cx="1250462" cy="914400"/>
                <wp:effectExtent l="0" t="0" r="26035" b="19050"/>
                <wp:wrapNone/>
                <wp:docPr id="432867053" name="Rectangle: Rounded Corners 432867053"/>
                <wp:cNvGraphicFramePr/>
                <a:graphic xmlns:a="http://schemas.openxmlformats.org/drawingml/2006/main">
                  <a:graphicData uri="http://schemas.microsoft.com/office/word/2010/wordprocessingShape">
                    <wps:wsp>
                      <wps:cNvSpPr/>
                      <wps:spPr>
                        <a:xfrm>
                          <a:off x="0" y="0"/>
                          <a:ext cx="1250462" cy="9144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5DA1735D" w14:textId="77777777" w:rsidR="006D6AEF" w:rsidRPr="00605363" w:rsidRDefault="006D6AEF" w:rsidP="006D6AEF">
                            <w:pPr>
                              <w:jc w:val="center"/>
                              <w:rPr>
                                <w:rFonts w:ascii="Josefin Sans" w:hAnsi="Josefin Sans"/>
                                <w:color w:val="FFFFFF" w:themeColor="background1"/>
                                <w:sz w:val="24"/>
                                <w:szCs w:val="24"/>
                              </w:rPr>
                            </w:pPr>
                          </w:p>
                          <w:p w14:paraId="7A69CDC1" w14:textId="48075DAC"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33EC4C4D" w14:textId="77777777" w:rsidR="006D6AEF" w:rsidRDefault="006D6AEF" w:rsidP="006D6A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D873A1" id="Rectangle: Rounded Corners 432867053" o:spid="_x0000_s1064" style="position:absolute;margin-left:60.2pt;margin-top:232.45pt;width:98.45pt;height:1in;z-index:251658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" fillcolor="#4472c4" strokecolor="#172c51" strokeweight="1pt">
                <v:stroke joinstyle="miter"/>
                <v:textbox>
                  <w:txbxContent>
                    <w:p w14:paraId="5DA1735D" w14:textId="77777777" w:rsidR="006D6AEF" w:rsidRPr="00605363" w:rsidRDefault="006D6AEF" w:rsidP="006D6AEF">
                      <w:pPr>
                        <w:jc w:val="center"/>
                        <w:rPr>
                          <w:rFonts w:ascii="Josefin Sans" w:hAnsi="Josefin Sans"/>
                          <w:color w:val="FFFFFF" w:themeColor="background1"/>
                          <w:sz w:val="24"/>
                          <w:szCs w:val="24"/>
                        </w:rPr>
                      </w:pPr>
                    </w:p>
                    <w:p w14:paraId="7A69CDC1" w14:textId="48075DAC"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33EC4C4D" w14:textId="77777777" w:rsidR="006D6AEF" w:rsidRDefault="006D6AEF" w:rsidP="006D6AEF">
                      <w:pPr>
                        <w:jc w:val="center"/>
                      </w:pPr>
                    </w:p>
                  </w:txbxContent>
                </v:textbox>
              </v:roundrect>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398" behindDoc="0" locked="0" layoutInCell="1" allowOverlap="1" wp14:anchorId="5B8EB164" wp14:editId="3E400405">
                <wp:simplePos x="0" y="0"/>
                <wp:positionH relativeFrom="margin">
                  <wp:align>right</wp:align>
                </wp:positionH>
                <wp:positionV relativeFrom="paragraph">
                  <wp:posOffset>561340</wp:posOffset>
                </wp:positionV>
                <wp:extent cx="5579745" cy="4193442"/>
                <wp:effectExtent l="19050" t="19050" r="40005" b="550545"/>
                <wp:wrapNone/>
                <wp:docPr id="1902555825" name="Speech Bubble: Oval 1902555825"/>
                <wp:cNvGraphicFramePr/>
                <a:graphic xmlns:a="http://schemas.openxmlformats.org/drawingml/2006/main">
                  <a:graphicData uri="http://schemas.microsoft.com/office/word/2010/wordprocessingShape">
                    <wps:wsp>
                      <wps:cNvSpPr/>
                      <wps:spPr>
                        <a:xfrm>
                          <a:off x="0" y="0"/>
                          <a:ext cx="5579745" cy="4193442"/>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2F0D9C5" w14:textId="77777777" w:rsidR="005B5FC0" w:rsidRPr="00605363" w:rsidRDefault="005B5FC0" w:rsidP="005B5FC0">
                            <w:pPr>
                              <w:ind w:left="720"/>
                              <w:jc w:val="center"/>
                              <w:rPr>
                                <w:rFonts w:ascii="Josefin Sans" w:hAnsi="Josefin Sans"/>
                                <w:b/>
                                <w:bCs/>
                                <w:sz w:val="36"/>
                                <w:szCs w:val="36"/>
                              </w:rPr>
                            </w:pPr>
                            <w:r w:rsidRPr="00605363">
                              <w:rPr>
                                <w:rFonts w:ascii="Josefin Sans" w:hAnsi="Josefin Sans"/>
                                <w:b/>
                                <w:sz w:val="36"/>
                              </w:rPr>
                              <w:t>Käyttövinkkejä (2)</w:t>
                            </w:r>
                          </w:p>
                          <w:p w14:paraId="6CDF1C6D" w14:textId="47062D16" w:rsidR="005B5FC0" w:rsidRPr="00605363" w:rsidRDefault="005B5FC0" w:rsidP="00D74396">
                            <w:pPr>
                              <w:jc w:val="center"/>
                              <w:rPr>
                                <w:rFonts w:ascii="Josefin Sans" w:hAnsi="Josefin Sans"/>
                                <w:sz w:val="36"/>
                                <w:szCs w:val="36"/>
                              </w:rPr>
                            </w:pPr>
                            <w:r w:rsidRPr="00605363">
                              <w:rPr>
                                <w:rFonts w:ascii="Josefin Sans" w:hAnsi="Josefin Sans"/>
                                <w:sz w:val="36"/>
                              </w:rPr>
                              <w:t xml:space="preserve">Työkalu soveltuu paremmin </w:t>
                            </w:r>
                            <w:r w:rsidR="00B329E2">
                              <w:rPr>
                                <w:rFonts w:ascii="Josefin Sans" w:hAnsi="Josefin Sans"/>
                                <w:sz w:val="36"/>
                              </w:rPr>
                              <w:t xml:space="preserve">kasvotusten </w:t>
                            </w:r>
                            <w:r w:rsidRPr="00605363">
                              <w:rPr>
                                <w:rFonts w:ascii="Josefin Sans" w:hAnsi="Josefin Sans"/>
                                <w:sz w:val="36"/>
                              </w:rPr>
                              <w:t>käytettäväksi, sillä sen kanssa tarvitaan usein apua.</w:t>
                            </w:r>
                          </w:p>
                          <w:p w14:paraId="465274D7" w14:textId="77777777" w:rsidR="005B5FC0" w:rsidRPr="00605363" w:rsidRDefault="005B5FC0" w:rsidP="00D74396">
                            <w:pPr>
                              <w:jc w:val="center"/>
                              <w:rPr>
                                <w:rFonts w:ascii="Josefin Sans" w:hAnsi="Josefin Sans"/>
                                <w:sz w:val="36"/>
                                <w:szCs w:val="36"/>
                              </w:rPr>
                            </w:pPr>
                            <w:r w:rsidRPr="00605363">
                              <w:rPr>
                                <w:rFonts w:ascii="Josefin Sans" w:hAnsi="Josefin Sans"/>
                                <w:sz w:val="36"/>
                              </w:rPr>
                              <w:t>Tapaaminen on hyvä aloittaa kertomalla, että kyse ei ole kokeesta, vaan ensiaskeleesta hänen koulutustarpeidensa ymmärtämisessä.</w:t>
                            </w:r>
                          </w:p>
                          <w:p w14:paraId="5C4CEF7E" w14:textId="77777777" w:rsidR="00E02696" w:rsidRPr="005603A9" w:rsidRDefault="00E02696" w:rsidP="00E0269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B164" id="Speech Bubble: Oval 1902555825" o:spid="_x0000_s1065" type="#_x0000_t63" style="position:absolute;margin-left:388.15pt;margin-top:44.2pt;width:439.35pt;height:330.2pt;z-index:25165839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" adj="6300,24300" fillcolor="#f4b183" strokecolor="#2f528f" strokeweight="1pt">
                <v:textbox>
                  <w:txbxContent>
                    <w:p w14:paraId="02F0D9C5" w14:textId="77777777" w:rsidR="005B5FC0" w:rsidRPr="00605363" w:rsidRDefault="005B5FC0" w:rsidP="005B5FC0">
                      <w:pPr>
                        <w:ind w:left="720"/>
                        <w:jc w:val="center"/>
                        <w:rPr>
                          <w:rFonts w:ascii="Josefin Sans" w:hAnsi="Josefin Sans"/>
                          <w:b/>
                          <w:bCs/>
                          <w:sz w:val="36"/>
                          <w:szCs w:val="36"/>
                        </w:rPr>
                      </w:pPr>
                      <w:r w:rsidRPr="00605363">
                        <w:rPr>
                          <w:rFonts w:ascii="Josefin Sans" w:hAnsi="Josefin Sans"/>
                          <w:b/>
                          <w:sz w:val="36"/>
                        </w:rPr>
                        <w:t>Käyttövinkkejä (2)</w:t>
                      </w:r>
                    </w:p>
                    <w:p w14:paraId="6CDF1C6D" w14:textId="47062D16" w:rsidR="005B5FC0" w:rsidRPr="00605363" w:rsidRDefault="005B5FC0" w:rsidP="00D74396">
                      <w:pPr>
                        <w:jc w:val="center"/>
                        <w:rPr>
                          <w:rFonts w:ascii="Josefin Sans" w:hAnsi="Josefin Sans"/>
                          <w:sz w:val="36"/>
                          <w:szCs w:val="36"/>
                        </w:rPr>
                      </w:pPr>
                      <w:r w:rsidRPr="00605363">
                        <w:rPr>
                          <w:rFonts w:ascii="Josefin Sans" w:hAnsi="Josefin Sans"/>
                          <w:sz w:val="36"/>
                        </w:rPr>
                        <w:t xml:space="preserve">Työkalu soveltuu paremmin </w:t>
                      </w:r>
                      <w:r w:rsidR="00B329E2">
                        <w:rPr>
                          <w:rFonts w:ascii="Josefin Sans" w:hAnsi="Josefin Sans"/>
                          <w:sz w:val="36"/>
                        </w:rPr>
                        <w:t xml:space="preserve">kasvotusten </w:t>
                      </w:r>
                      <w:r w:rsidRPr="00605363">
                        <w:rPr>
                          <w:rFonts w:ascii="Josefin Sans" w:hAnsi="Josefin Sans"/>
                          <w:sz w:val="36"/>
                        </w:rPr>
                        <w:t>käytettäväksi, sillä sen kanssa tarvitaan usein apua.</w:t>
                      </w:r>
                    </w:p>
                    <w:p w14:paraId="465274D7" w14:textId="77777777" w:rsidR="005B5FC0" w:rsidRPr="00605363" w:rsidRDefault="005B5FC0" w:rsidP="00D74396">
                      <w:pPr>
                        <w:jc w:val="center"/>
                        <w:rPr>
                          <w:rFonts w:ascii="Josefin Sans" w:hAnsi="Josefin Sans"/>
                          <w:sz w:val="36"/>
                          <w:szCs w:val="36"/>
                        </w:rPr>
                      </w:pPr>
                      <w:r w:rsidRPr="00605363">
                        <w:rPr>
                          <w:rFonts w:ascii="Josefin Sans" w:hAnsi="Josefin Sans"/>
                          <w:sz w:val="36"/>
                        </w:rPr>
                        <w:t>Tapaaminen on hyvä aloittaa kertomalla, että kyse ei ole kokeesta, vaan ensiaskeleesta hänen koulutustarpeidensa ymmärtämisessä.</w:t>
                      </w:r>
                    </w:p>
                    <w:p w14:paraId="5C4CEF7E" w14:textId="77777777" w:rsidR="00E02696" w:rsidRPr="005603A9" w:rsidRDefault="00E02696" w:rsidP="00E02696">
                      <w:pPr>
                        <w:jc w:val="center"/>
                        <w:rPr>
                          <w:color w:val="000000" w:themeColor="text1"/>
                          <w:sz w:val="36"/>
                          <w:szCs w:val="36"/>
                        </w:rPr>
                      </w:pPr>
                    </w:p>
                  </w:txbxContent>
                </v:textbox>
                <w10:wrap anchorx="margin"/>
              </v:shape>
            </w:pict>
          </mc:Fallback>
        </mc:AlternateContent>
      </w:r>
      <w:r w:rsidR="00960160">
        <w:rPr>
          <w:rFonts w:ascii="Josefin Sans" w:hAnsi="Josefin Sans"/>
          <w:b/>
          <w:noProof/>
          <w:sz w:val="40"/>
          <w:lang w:eastAsia="fi-FI"/>
        </w:rPr>
        <mc:AlternateContent>
          <mc:Choice Requires="wps">
            <w:drawing>
              <wp:anchor distT="0" distB="0" distL="114300" distR="114300" simplePos="0" relativeHeight="251658388" behindDoc="0" locked="0" layoutInCell="1" allowOverlap="1" wp14:anchorId="7B5CBA7E" wp14:editId="2E582A1F">
                <wp:simplePos x="0" y="0"/>
                <wp:positionH relativeFrom="column">
                  <wp:posOffset>539897</wp:posOffset>
                </wp:positionH>
                <wp:positionV relativeFrom="paragraph">
                  <wp:posOffset>961293</wp:posOffset>
                </wp:positionV>
                <wp:extent cx="2139950" cy="1377950"/>
                <wp:effectExtent l="0" t="0" r="12700" b="12700"/>
                <wp:wrapNone/>
                <wp:docPr id="1195308502" name="Rectangle: Rounded Corners 1195308502"/>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6DDFA33C" w14:textId="77777777" w:rsidR="00DF5A92" w:rsidRPr="008B4542" w:rsidRDefault="00DF5A92" w:rsidP="00DF5A92">
                            <w:pPr>
                              <w:jc w:val="center"/>
                              <w:rPr>
                                <w:color w:val="FFFFFF" w:themeColor="background1"/>
                                <w:sz w:val="36"/>
                                <w:szCs w:val="36"/>
                              </w:rPr>
                            </w:pPr>
                            <w:r>
                              <w:rPr>
                                <w:color w:val="FFFFFF" w:themeColor="background1"/>
                                <w:sz w:val="36"/>
                              </w:rPr>
                              <w:t xml:space="preserve">Arviointityökalu </w:t>
                            </w:r>
                            <w:r>
                              <w:rPr>
                                <w:color w:val="FFFFFF" w:themeColor="background1"/>
                                <w:sz w:val="36"/>
                              </w:rPr>
                              <w:t>verkossa</w:t>
                            </w:r>
                          </w:p>
                          <w:p w14:paraId="3786341A" w14:textId="66747F60" w:rsidR="00DF5A92" w:rsidRDefault="00D74396" w:rsidP="00DF5A92">
                            <w:r>
                              <w:t xml:space="preserve">                </w:t>
                            </w:r>
                            <w:r w:rsidR="00DF5A92">
                              <w:rPr>
                                <w:noProof/>
                                <w:sz w:val="32"/>
                                <w:lang w:eastAsia="fi-FI"/>
                              </w:rPr>
                              <w:drawing>
                                <wp:inline distT="0" distB="0" distL="0" distR="0" wp14:anchorId="630B130E" wp14:editId="3AE6EC0F">
                                  <wp:extent cx="648335" cy="455085"/>
                                  <wp:effectExtent l="0" t="0" r="0" b="2540"/>
                                  <wp:docPr id="577510969" name="Picture 57751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CBA7E" id="Rectangle: Rounded Corners 1195308502" o:spid="_x0000_s1066" style="position:absolute;margin-left:42.5pt;margin-top:75.7pt;width:168.5pt;height:108.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" fillcolor="#a9d18e" strokecolor="#2f528f" strokeweight="1pt">
                <v:stroke joinstyle="miter"/>
                <v:textbox>
                  <w:txbxContent>
                    <w:p w14:paraId="6DDFA33C" w14:textId="77777777" w:rsidR="00DF5A92" w:rsidRPr="008B4542" w:rsidRDefault="00DF5A92" w:rsidP="00DF5A92">
                      <w:pPr>
                        <w:jc w:val="center"/>
                        <w:rPr>
                          <w:color w:val="FFFFFF" w:themeColor="background1"/>
                          <w:sz w:val="36"/>
                          <w:szCs w:val="36"/>
                        </w:rPr>
                      </w:pPr>
                      <w:r>
                        <w:rPr>
                          <w:color w:val="FFFFFF" w:themeColor="background1"/>
                          <w:sz w:val="36"/>
                        </w:rPr>
                        <w:t xml:space="preserve">Arviointityökalu </w:t>
                      </w:r>
                      <w:r>
                        <w:rPr>
                          <w:color w:val="FFFFFF" w:themeColor="background1"/>
                          <w:sz w:val="36"/>
                        </w:rPr>
                        <w:t>verkossa</w:t>
                      </w:r>
                    </w:p>
                    <w:p w14:paraId="3786341A" w14:textId="66747F60" w:rsidR="00DF5A92" w:rsidRDefault="00D74396" w:rsidP="00DF5A92">
                      <w:r>
                        <w:t xml:space="preserve">                </w:t>
                      </w:r>
                      <w:r w:rsidR="00DF5A92">
                        <w:rPr>
                          <w:noProof/>
                          <w:sz w:val="32"/>
                          <w:lang w:eastAsia="fi-FI"/>
                        </w:rPr>
                        <w:drawing>
                          <wp:inline distT="0" distB="0" distL="0" distR="0" wp14:anchorId="630B130E" wp14:editId="3AE6EC0F">
                            <wp:extent cx="648335" cy="455085"/>
                            <wp:effectExtent l="0" t="0" r="0" b="2540"/>
                            <wp:docPr id="577510969" name="Picture 57751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sidR="00960160">
        <w:rPr>
          <w:rFonts w:ascii="Josefin Sans" w:hAnsi="Josefin Sans"/>
          <w:b/>
          <w:noProof/>
          <w:sz w:val="40"/>
          <w:lang w:eastAsia="fi-FI"/>
        </w:rPr>
        <w:drawing>
          <wp:inline distT="0" distB="0" distL="0" distR="0" wp14:anchorId="0065BE60" wp14:editId="17A16705">
            <wp:extent cx="8621395" cy="5191956"/>
            <wp:effectExtent l="171450" t="228600" r="179705" b="237490"/>
            <wp:docPr id="183431809" name="Picture 1834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9DA3D20" w14:textId="07EF6EC4" w:rsidR="00FC1B7A" w:rsidRPr="00C5121B" w:rsidRDefault="006D6AEF" w:rsidP="005B3E12">
      <w:pPr>
        <w:rPr>
          <w:rFonts w:ascii="K2D" w:hAnsi="K2D" w:cs="K2D"/>
        </w:rPr>
      </w:pPr>
      <w:r>
        <w:rPr>
          <w:rFonts w:ascii="Josefin Sans" w:hAnsi="Josefin Sans"/>
          <w:b/>
          <w:noProof/>
          <w:sz w:val="40"/>
          <w:lang w:eastAsia="fi-FI"/>
        </w:rPr>
        <w:lastRenderedPageBreak/>
        <mc:AlternateContent>
          <mc:Choice Requires="wps">
            <w:drawing>
              <wp:anchor distT="0" distB="0" distL="114300" distR="114300" simplePos="0" relativeHeight="251658406" behindDoc="0" locked="0" layoutInCell="1" allowOverlap="1" wp14:anchorId="169D1F02" wp14:editId="7421F1F4">
                <wp:simplePos x="0" y="0"/>
                <wp:positionH relativeFrom="column">
                  <wp:posOffset>803373</wp:posOffset>
                </wp:positionH>
                <wp:positionV relativeFrom="paragraph">
                  <wp:posOffset>2577368</wp:posOffset>
                </wp:positionV>
                <wp:extent cx="1484923" cy="914400"/>
                <wp:effectExtent l="0" t="0" r="20320" b="19050"/>
                <wp:wrapNone/>
                <wp:docPr id="650909612" name="Rectangle: Rounded Corners 650909612"/>
                <wp:cNvGraphicFramePr/>
                <a:graphic xmlns:a="http://schemas.openxmlformats.org/drawingml/2006/main">
                  <a:graphicData uri="http://schemas.microsoft.com/office/word/2010/wordprocessingShape">
                    <wps:wsp>
                      <wps:cNvSpPr/>
                      <wps:spPr>
                        <a:xfrm>
                          <a:off x="0" y="0"/>
                          <a:ext cx="1484923" cy="9144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209EB6C0" w14:textId="77777777" w:rsidR="006D6AEF" w:rsidRPr="00605363" w:rsidRDefault="006D6AEF" w:rsidP="006D6AEF">
                            <w:pPr>
                              <w:jc w:val="center"/>
                              <w:rPr>
                                <w:rFonts w:ascii="Josefin Sans" w:hAnsi="Josefin Sans"/>
                                <w:color w:val="FFFFFF" w:themeColor="background1"/>
                                <w:sz w:val="24"/>
                                <w:szCs w:val="24"/>
                              </w:rPr>
                            </w:pPr>
                          </w:p>
                          <w:p w14:paraId="554C0F15" w14:textId="61EB72C4"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21A939FA" w14:textId="77777777" w:rsidR="006D6AEF" w:rsidRDefault="006D6AEF" w:rsidP="006D6A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9D1F02" id="Rectangle: Rounded Corners 650909612" o:spid="_x0000_s1067" style="position:absolute;margin-left:63.25pt;margin-top:202.95pt;width:116.9pt;height:1in;z-index:2516584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" fillcolor="#4472c4" strokecolor="#172c51" strokeweight="1pt">
                <v:stroke joinstyle="miter"/>
                <v:textbox>
                  <w:txbxContent>
                    <w:p w14:paraId="209EB6C0" w14:textId="77777777" w:rsidR="006D6AEF" w:rsidRPr="00605363" w:rsidRDefault="006D6AEF" w:rsidP="006D6AEF">
                      <w:pPr>
                        <w:jc w:val="center"/>
                        <w:rPr>
                          <w:rFonts w:ascii="Josefin Sans" w:hAnsi="Josefin Sans"/>
                          <w:color w:val="FFFFFF" w:themeColor="background1"/>
                          <w:sz w:val="24"/>
                          <w:szCs w:val="24"/>
                        </w:rPr>
                      </w:pPr>
                    </w:p>
                    <w:p w14:paraId="554C0F15" w14:textId="61EB72C4"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21A939FA" w14:textId="77777777" w:rsidR="006D6AEF" w:rsidRDefault="006D6AEF" w:rsidP="006D6AEF">
                      <w:pPr>
                        <w:jc w:val="center"/>
                      </w:pP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409" behindDoc="0" locked="0" layoutInCell="1" allowOverlap="1" wp14:anchorId="131939F4" wp14:editId="1D52017D">
                <wp:simplePos x="0" y="0"/>
                <wp:positionH relativeFrom="column">
                  <wp:posOffset>605301</wp:posOffset>
                </wp:positionH>
                <wp:positionV relativeFrom="paragraph">
                  <wp:posOffset>571207</wp:posOffset>
                </wp:positionV>
                <wp:extent cx="2139950" cy="1377950"/>
                <wp:effectExtent l="0" t="0" r="12700" b="12700"/>
                <wp:wrapNone/>
                <wp:docPr id="1677615206" name="Rectangle: Rounded Corners 1677615206"/>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39E3974A" w14:textId="77777777" w:rsidR="00426FB8" w:rsidRPr="00605363" w:rsidRDefault="00426FB8" w:rsidP="00426FB8">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6B2FD383" w14:textId="0D91E7E4" w:rsidR="00426FB8" w:rsidRDefault="00DD345E" w:rsidP="00426FB8">
                            <w:r>
                              <w:t xml:space="preserve">                </w:t>
                            </w:r>
                            <w:r w:rsidR="00426FB8">
                              <w:rPr>
                                <w:noProof/>
                                <w:sz w:val="32"/>
                                <w:lang w:eastAsia="fi-FI"/>
                              </w:rPr>
                              <w:drawing>
                                <wp:inline distT="0" distB="0" distL="0" distR="0" wp14:anchorId="30651AE8" wp14:editId="31C6130B">
                                  <wp:extent cx="648335" cy="455085"/>
                                  <wp:effectExtent l="0" t="0" r="0" b="2540"/>
                                  <wp:docPr id="1789483326" name="Picture 178948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939F4" id="Rectangle: Rounded Corners 1677615206" o:spid="_x0000_s1068" style="position:absolute;margin-left:47.65pt;margin-top:45pt;width:168.5pt;height:108.5pt;z-index:2516584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" fillcolor="#a9d18e" strokecolor="#2f528f" strokeweight="1pt">
                <v:stroke joinstyle="miter"/>
                <v:textbox>
                  <w:txbxContent>
                    <w:p w14:paraId="39E3974A" w14:textId="77777777" w:rsidR="00426FB8" w:rsidRPr="00605363" w:rsidRDefault="00426FB8" w:rsidP="00426FB8">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6B2FD383" w14:textId="0D91E7E4" w:rsidR="00426FB8" w:rsidRDefault="00DD345E" w:rsidP="00426FB8">
                      <w:r>
                        <w:t xml:space="preserve">                </w:t>
                      </w:r>
                      <w:r w:rsidR="00426FB8">
                        <w:rPr>
                          <w:noProof/>
                          <w:sz w:val="32"/>
                          <w:lang w:eastAsia="fi-FI"/>
                        </w:rPr>
                        <w:drawing>
                          <wp:inline distT="0" distB="0" distL="0" distR="0" wp14:anchorId="30651AE8" wp14:editId="31C6130B">
                            <wp:extent cx="648335" cy="455085"/>
                            <wp:effectExtent l="0" t="0" r="0" b="2540"/>
                            <wp:docPr id="1789483326" name="Picture 178948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412" behindDoc="0" locked="0" layoutInCell="1" allowOverlap="1" wp14:anchorId="1AE44BA1" wp14:editId="519422FD">
                <wp:simplePos x="0" y="0"/>
                <wp:positionH relativeFrom="margin">
                  <wp:posOffset>2758440</wp:posOffset>
                </wp:positionH>
                <wp:positionV relativeFrom="paragraph">
                  <wp:posOffset>715010</wp:posOffset>
                </wp:positionV>
                <wp:extent cx="5579843" cy="4175760"/>
                <wp:effectExtent l="19050" t="19050" r="40005" b="548640"/>
                <wp:wrapNone/>
                <wp:docPr id="996029425" name="Speech Bubble: Oval 996029425"/>
                <wp:cNvGraphicFramePr/>
                <a:graphic xmlns:a="http://schemas.openxmlformats.org/drawingml/2006/main">
                  <a:graphicData uri="http://schemas.microsoft.com/office/word/2010/wordprocessingShape">
                    <wps:wsp>
                      <wps:cNvSpPr/>
                      <wps:spPr>
                        <a:xfrm>
                          <a:off x="0" y="0"/>
                          <a:ext cx="5579843" cy="417576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EF5E6FF" w14:textId="77777777" w:rsidR="002501F9" w:rsidRPr="00605363" w:rsidRDefault="002501F9" w:rsidP="002501F9">
                            <w:pPr>
                              <w:ind w:left="720"/>
                              <w:jc w:val="center"/>
                              <w:rPr>
                                <w:rFonts w:ascii="Josefin Sans" w:hAnsi="Josefin Sans"/>
                                <w:b/>
                                <w:bCs/>
                                <w:sz w:val="36"/>
                                <w:szCs w:val="36"/>
                              </w:rPr>
                            </w:pPr>
                            <w:r w:rsidRPr="00605363">
                              <w:rPr>
                                <w:rFonts w:ascii="Josefin Sans" w:hAnsi="Josefin Sans"/>
                                <w:b/>
                                <w:sz w:val="36"/>
                              </w:rPr>
                              <w:t xml:space="preserve">Käyttövinkkejä </w:t>
                            </w:r>
                            <w:r w:rsidRPr="00605363">
                              <w:rPr>
                                <w:rFonts w:ascii="Josefin Sans" w:hAnsi="Josefin Sans"/>
                                <w:b/>
                                <w:sz w:val="36"/>
                              </w:rPr>
                              <w:t>(3)</w:t>
                            </w:r>
                          </w:p>
                          <w:p w14:paraId="4AABAB70" w14:textId="77777777" w:rsidR="002501F9" w:rsidRPr="00605363" w:rsidRDefault="002501F9" w:rsidP="00DD345E">
                            <w:pPr>
                              <w:jc w:val="center"/>
                              <w:rPr>
                                <w:rFonts w:ascii="Josefin Sans" w:hAnsi="Josefin Sans"/>
                                <w:sz w:val="36"/>
                                <w:szCs w:val="36"/>
                              </w:rPr>
                            </w:pPr>
                            <w:r w:rsidRPr="00605363">
                              <w:rPr>
                                <w:rFonts w:ascii="Josefin Sans" w:hAnsi="Josefin Sans"/>
                                <w:sz w:val="36"/>
                              </w:rPr>
                              <w:t>Ennen koulutustilaisuuksia on suositeltavaa täydentää arviointiprosessia yksilöllisellä haastattelulla, kommentoida tuloksia harjoittelijan kanssa ja keskustella hänen motiiveistaan.</w:t>
                            </w:r>
                          </w:p>
                          <w:p w14:paraId="59AAF1EE" w14:textId="77777777" w:rsidR="00426FB8" w:rsidRPr="005603A9" w:rsidRDefault="00426FB8" w:rsidP="00426FB8">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44BA1" id="Speech Bubble: Oval 996029425" o:spid="_x0000_s1069" type="#_x0000_t63" style="position:absolute;margin-left:217.2pt;margin-top:56.3pt;width:439.35pt;height:328.8pt;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" adj="6300,24300" fillcolor="#f4b183" strokecolor="#2f528f" strokeweight="1pt">
                <v:textbox>
                  <w:txbxContent>
                    <w:p w14:paraId="4EF5E6FF" w14:textId="77777777" w:rsidR="002501F9" w:rsidRPr="00605363" w:rsidRDefault="002501F9" w:rsidP="002501F9">
                      <w:pPr>
                        <w:ind w:left="720"/>
                        <w:jc w:val="center"/>
                        <w:rPr>
                          <w:rFonts w:ascii="Josefin Sans" w:hAnsi="Josefin Sans"/>
                          <w:b/>
                          <w:bCs/>
                          <w:sz w:val="36"/>
                          <w:szCs w:val="36"/>
                        </w:rPr>
                      </w:pPr>
                      <w:r w:rsidRPr="00605363">
                        <w:rPr>
                          <w:rFonts w:ascii="Josefin Sans" w:hAnsi="Josefin Sans"/>
                          <w:b/>
                          <w:sz w:val="36"/>
                        </w:rPr>
                        <w:t xml:space="preserve">Käyttövinkkejä </w:t>
                      </w:r>
                      <w:r w:rsidRPr="00605363">
                        <w:rPr>
                          <w:rFonts w:ascii="Josefin Sans" w:hAnsi="Josefin Sans"/>
                          <w:b/>
                          <w:sz w:val="36"/>
                        </w:rPr>
                        <w:t>(3)</w:t>
                      </w:r>
                    </w:p>
                    <w:p w14:paraId="4AABAB70" w14:textId="77777777" w:rsidR="002501F9" w:rsidRPr="00605363" w:rsidRDefault="002501F9" w:rsidP="00DD345E">
                      <w:pPr>
                        <w:jc w:val="center"/>
                        <w:rPr>
                          <w:rFonts w:ascii="Josefin Sans" w:hAnsi="Josefin Sans"/>
                          <w:sz w:val="36"/>
                          <w:szCs w:val="36"/>
                        </w:rPr>
                      </w:pPr>
                      <w:r w:rsidRPr="00605363">
                        <w:rPr>
                          <w:rFonts w:ascii="Josefin Sans" w:hAnsi="Josefin Sans"/>
                          <w:sz w:val="36"/>
                        </w:rPr>
                        <w:t>Ennen koulutustilaisuuksia on suositeltavaa täydentää arviointiprosessia yksilöllisellä haastattelulla, kommentoida tuloksia harjoittelijan kanssa ja keskustella hänen motiiveistaan.</w:t>
                      </w:r>
                    </w:p>
                    <w:p w14:paraId="59AAF1EE" w14:textId="77777777" w:rsidR="00426FB8" w:rsidRPr="005603A9" w:rsidRDefault="00426FB8" w:rsidP="00426FB8">
                      <w:pPr>
                        <w:jc w:val="center"/>
                        <w:rPr>
                          <w:color w:val="000000" w:themeColor="text1"/>
                          <w:sz w:val="36"/>
                          <w:szCs w:val="36"/>
                        </w:rPr>
                      </w:pPr>
                    </w:p>
                  </w:txbxContent>
                </v:textbox>
                <w10:wrap anchorx="margin"/>
              </v:shape>
            </w:pict>
          </mc:Fallback>
        </mc:AlternateContent>
      </w:r>
      <w:r>
        <w:rPr>
          <w:rFonts w:ascii="Josefin Sans" w:hAnsi="Josefin Sans"/>
          <w:b/>
          <w:noProof/>
          <w:sz w:val="40"/>
          <w:lang w:eastAsia="fi-FI"/>
        </w:rPr>
        <w:drawing>
          <wp:inline distT="0" distB="0" distL="0" distR="0" wp14:anchorId="7D41FB61" wp14:editId="2DAD1FDB">
            <wp:extent cx="8621395" cy="5191956"/>
            <wp:effectExtent l="171450" t="228600" r="179705" b="237490"/>
            <wp:docPr id="1349971956" name="Picture 134997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Josefin Sans" w:hAnsi="Josefin Sans"/>
          <w:b/>
          <w:noProof/>
          <w:sz w:val="40"/>
          <w:lang w:eastAsia="fi-FI"/>
        </w:rPr>
        <w:lastRenderedPageBreak/>
        <mc:AlternateContent>
          <mc:Choice Requires="wps">
            <w:drawing>
              <wp:anchor distT="0" distB="0" distL="114300" distR="114300" simplePos="0" relativeHeight="251658407" behindDoc="0" locked="0" layoutInCell="1" allowOverlap="1" wp14:anchorId="5E921E08" wp14:editId="1603F37F">
                <wp:simplePos x="0" y="0"/>
                <wp:positionH relativeFrom="column">
                  <wp:posOffset>882063</wp:posOffset>
                </wp:positionH>
                <wp:positionV relativeFrom="paragraph">
                  <wp:posOffset>2843139</wp:posOffset>
                </wp:positionV>
                <wp:extent cx="1359877" cy="914400"/>
                <wp:effectExtent l="0" t="0" r="12065" b="19050"/>
                <wp:wrapNone/>
                <wp:docPr id="2028674507" name="Rectangle: Rounded Corners 2028674507"/>
                <wp:cNvGraphicFramePr/>
                <a:graphic xmlns:a="http://schemas.openxmlformats.org/drawingml/2006/main">
                  <a:graphicData uri="http://schemas.microsoft.com/office/word/2010/wordprocessingShape">
                    <wps:wsp>
                      <wps:cNvSpPr/>
                      <wps:spPr>
                        <a:xfrm>
                          <a:off x="0" y="0"/>
                          <a:ext cx="1359877" cy="9144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1718305C" w14:textId="2D5023CD"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921E08" id="Rectangle: Rounded Corners 2028674507" o:spid="_x0000_s1070" style="position:absolute;margin-left:69.45pt;margin-top:223.85pt;width:107.1pt;height:1in;z-index:251658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" fillcolor="#4472c4" strokecolor="#172c51" strokeweight="1pt">
                <v:stroke joinstyle="miter"/>
                <v:textbox>
                  <w:txbxContent>
                    <w:p w14:paraId="1718305C" w14:textId="2D5023CD" w:rsidR="006D6AEF" w:rsidRPr="00605363" w:rsidRDefault="006D6AEF" w:rsidP="006D6AEF">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411" behindDoc="0" locked="0" layoutInCell="1" allowOverlap="1" wp14:anchorId="5A40FD88" wp14:editId="0912762D">
                <wp:simplePos x="0" y="0"/>
                <wp:positionH relativeFrom="column">
                  <wp:posOffset>688926</wp:posOffset>
                </wp:positionH>
                <wp:positionV relativeFrom="paragraph">
                  <wp:posOffset>618100</wp:posOffset>
                </wp:positionV>
                <wp:extent cx="2139950" cy="1377950"/>
                <wp:effectExtent l="0" t="0" r="12700" b="12700"/>
                <wp:wrapNone/>
                <wp:docPr id="1714568197" name="Rectangle: Rounded Corners 1714568197"/>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52F3050A" w14:textId="77777777" w:rsidR="00426FB8" w:rsidRPr="00605363" w:rsidRDefault="00426FB8" w:rsidP="00426FB8">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50152141" w14:textId="14EF6605" w:rsidR="00426FB8" w:rsidRDefault="00DD345E" w:rsidP="00426FB8">
                            <w:r>
                              <w:t xml:space="preserve">                  </w:t>
                            </w:r>
                            <w:r w:rsidR="00426FB8">
                              <w:rPr>
                                <w:noProof/>
                                <w:sz w:val="32"/>
                                <w:lang w:eastAsia="fi-FI"/>
                              </w:rPr>
                              <w:drawing>
                                <wp:inline distT="0" distB="0" distL="0" distR="0" wp14:anchorId="68405A53" wp14:editId="07D60F07">
                                  <wp:extent cx="648335" cy="455085"/>
                                  <wp:effectExtent l="0" t="0" r="0" b="2540"/>
                                  <wp:docPr id="1286149627" name="Picture 128614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0FD88" id="Rectangle: Rounded Corners 1714568197" o:spid="_x0000_s1071" style="position:absolute;margin-left:54.25pt;margin-top:48.65pt;width:168.5pt;height:108.5pt;z-index:251658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" fillcolor="#a9d18e" strokecolor="#2f528f" strokeweight="1pt">
                <v:stroke joinstyle="miter"/>
                <v:textbox>
                  <w:txbxContent>
                    <w:p w14:paraId="52F3050A" w14:textId="77777777" w:rsidR="00426FB8" w:rsidRPr="00605363" w:rsidRDefault="00426FB8" w:rsidP="00426FB8">
                      <w:pPr>
                        <w:jc w:val="center"/>
                        <w:rPr>
                          <w:rFonts w:ascii="Josefin Sans" w:hAnsi="Josefin Sans"/>
                          <w:color w:val="FFFFFF" w:themeColor="background1"/>
                          <w:sz w:val="36"/>
                          <w:szCs w:val="36"/>
                        </w:rPr>
                      </w:pPr>
                      <w:r w:rsidRPr="00605363">
                        <w:rPr>
                          <w:rFonts w:ascii="Josefin Sans" w:hAnsi="Josefin Sans"/>
                          <w:color w:val="FFFFFF" w:themeColor="background1"/>
                          <w:sz w:val="36"/>
                        </w:rPr>
                        <w:t>Arviointityökalu verkossa</w:t>
                      </w:r>
                    </w:p>
                    <w:p w14:paraId="50152141" w14:textId="14EF6605" w:rsidR="00426FB8" w:rsidRDefault="00DD345E" w:rsidP="00426FB8">
                      <w:r>
                        <w:t xml:space="preserve">                  </w:t>
                      </w:r>
                      <w:r w:rsidR="00426FB8">
                        <w:rPr>
                          <w:noProof/>
                          <w:sz w:val="32"/>
                          <w:lang w:eastAsia="fi-FI"/>
                        </w:rPr>
                        <w:drawing>
                          <wp:inline distT="0" distB="0" distL="0" distR="0" wp14:anchorId="68405A53" wp14:editId="07D60F07">
                            <wp:extent cx="648335" cy="455085"/>
                            <wp:effectExtent l="0" t="0" r="0" b="2540"/>
                            <wp:docPr id="1286149627" name="Picture 128614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402" behindDoc="0" locked="0" layoutInCell="1" allowOverlap="1" wp14:anchorId="064C566B" wp14:editId="04A1F9ED">
                <wp:simplePos x="0" y="0"/>
                <wp:positionH relativeFrom="margin">
                  <wp:posOffset>2727960</wp:posOffset>
                </wp:positionH>
                <wp:positionV relativeFrom="paragraph">
                  <wp:posOffset>1522730</wp:posOffset>
                </wp:positionV>
                <wp:extent cx="5579745" cy="3470910"/>
                <wp:effectExtent l="19050" t="19050" r="40005" b="453390"/>
                <wp:wrapNone/>
                <wp:docPr id="1057687749" name="Speech Bubble: Oval 1057687749"/>
                <wp:cNvGraphicFramePr/>
                <a:graphic xmlns:a="http://schemas.openxmlformats.org/drawingml/2006/main">
                  <a:graphicData uri="http://schemas.microsoft.com/office/word/2010/wordprocessingShape">
                    <wps:wsp>
                      <wps:cNvSpPr/>
                      <wps:spPr>
                        <a:xfrm>
                          <a:off x="0" y="0"/>
                          <a:ext cx="5579745" cy="347091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0DF37FA" w14:textId="36218A17" w:rsidR="009A69DC" w:rsidRPr="00605363" w:rsidRDefault="00DD345E" w:rsidP="00DD345E">
                            <w:pPr>
                              <w:ind w:left="720"/>
                              <w:rPr>
                                <w:rFonts w:ascii="Josefin Sans" w:hAnsi="Josefin Sans"/>
                                <w:b/>
                                <w:bCs/>
                                <w:sz w:val="36"/>
                                <w:szCs w:val="36"/>
                              </w:rPr>
                            </w:pPr>
                            <w:r>
                              <w:rPr>
                                <w:rFonts w:ascii="Josefin Sans" w:hAnsi="Josefin Sans"/>
                                <w:b/>
                                <w:sz w:val="36"/>
                              </w:rPr>
                              <w:t xml:space="preserve">     </w:t>
                            </w:r>
                            <w:r w:rsidR="009A69DC" w:rsidRPr="00605363">
                              <w:rPr>
                                <w:rFonts w:ascii="Josefin Sans" w:hAnsi="Josefin Sans"/>
                                <w:b/>
                                <w:sz w:val="36"/>
                              </w:rPr>
                              <w:t xml:space="preserve">Käyttövinkkejä </w:t>
                            </w:r>
                            <w:r w:rsidR="009A69DC" w:rsidRPr="00605363">
                              <w:rPr>
                                <w:rFonts w:ascii="Josefin Sans" w:hAnsi="Josefin Sans"/>
                                <w:b/>
                                <w:sz w:val="36"/>
                              </w:rPr>
                              <w:t>(4)</w:t>
                            </w:r>
                          </w:p>
                          <w:p w14:paraId="4E7351A7" w14:textId="77777777" w:rsidR="009A69DC" w:rsidRPr="00605363" w:rsidRDefault="009A69DC" w:rsidP="00DD345E">
                            <w:pPr>
                              <w:jc w:val="center"/>
                              <w:rPr>
                                <w:rFonts w:ascii="Josefin Sans" w:hAnsi="Josefin Sans"/>
                                <w:sz w:val="36"/>
                                <w:szCs w:val="36"/>
                              </w:rPr>
                            </w:pPr>
                          </w:p>
                          <w:p w14:paraId="391059B9" w14:textId="3F297E5F" w:rsidR="009A69DC" w:rsidRPr="00605363" w:rsidRDefault="009A69DC" w:rsidP="00DD345E">
                            <w:pPr>
                              <w:jc w:val="center"/>
                              <w:rPr>
                                <w:rFonts w:ascii="Josefin Sans" w:hAnsi="Josefin Sans"/>
                                <w:sz w:val="36"/>
                                <w:szCs w:val="36"/>
                              </w:rPr>
                            </w:pPr>
                            <w:r w:rsidRPr="00605363">
                              <w:rPr>
                                <w:rFonts w:ascii="Josefin Sans" w:hAnsi="Josefin Sans"/>
                                <w:sz w:val="36"/>
                              </w:rPr>
                              <w:t>Verkkoversiosta on mahdollista poimia arviointiprosessin tulokset (pdf) ja toimittaa ne harjoittelijalle.</w:t>
                            </w:r>
                          </w:p>
                          <w:p w14:paraId="751E848F" w14:textId="77777777" w:rsidR="00960160" w:rsidRPr="00851E1A" w:rsidRDefault="00960160" w:rsidP="00960160">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C566B" id="Speech Bubble: Oval 1057687749" o:spid="_x0000_s1072" type="#_x0000_t63" style="position:absolute;margin-left:214.8pt;margin-top:119.9pt;width:439.35pt;height:273.3pt;z-index:2516584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" adj="6300,24300" fillcolor="#f4b183" strokecolor="#2f528f" strokeweight="1pt">
                <v:textbox>
                  <w:txbxContent>
                    <w:p w14:paraId="40DF37FA" w14:textId="36218A17" w:rsidR="009A69DC" w:rsidRPr="00605363" w:rsidRDefault="00DD345E" w:rsidP="00DD345E">
                      <w:pPr>
                        <w:ind w:left="720"/>
                        <w:rPr>
                          <w:rFonts w:ascii="Josefin Sans" w:hAnsi="Josefin Sans"/>
                          <w:b/>
                          <w:bCs/>
                          <w:sz w:val="36"/>
                          <w:szCs w:val="36"/>
                        </w:rPr>
                      </w:pPr>
                      <w:r>
                        <w:rPr>
                          <w:rFonts w:ascii="Josefin Sans" w:hAnsi="Josefin Sans"/>
                          <w:b/>
                          <w:sz w:val="36"/>
                        </w:rPr>
                        <w:t xml:space="preserve">     </w:t>
                      </w:r>
                      <w:r w:rsidR="009A69DC" w:rsidRPr="00605363">
                        <w:rPr>
                          <w:rFonts w:ascii="Josefin Sans" w:hAnsi="Josefin Sans"/>
                          <w:b/>
                          <w:sz w:val="36"/>
                        </w:rPr>
                        <w:t xml:space="preserve">Käyttövinkkejä </w:t>
                      </w:r>
                      <w:r w:rsidR="009A69DC" w:rsidRPr="00605363">
                        <w:rPr>
                          <w:rFonts w:ascii="Josefin Sans" w:hAnsi="Josefin Sans"/>
                          <w:b/>
                          <w:sz w:val="36"/>
                        </w:rPr>
                        <w:t>(4)</w:t>
                      </w:r>
                    </w:p>
                    <w:p w14:paraId="4E7351A7" w14:textId="77777777" w:rsidR="009A69DC" w:rsidRPr="00605363" w:rsidRDefault="009A69DC" w:rsidP="00DD345E">
                      <w:pPr>
                        <w:jc w:val="center"/>
                        <w:rPr>
                          <w:rFonts w:ascii="Josefin Sans" w:hAnsi="Josefin Sans"/>
                          <w:sz w:val="36"/>
                          <w:szCs w:val="36"/>
                        </w:rPr>
                      </w:pPr>
                    </w:p>
                    <w:p w14:paraId="391059B9" w14:textId="3F297E5F" w:rsidR="009A69DC" w:rsidRPr="00605363" w:rsidRDefault="009A69DC" w:rsidP="00DD345E">
                      <w:pPr>
                        <w:jc w:val="center"/>
                        <w:rPr>
                          <w:rFonts w:ascii="Josefin Sans" w:hAnsi="Josefin Sans"/>
                          <w:sz w:val="36"/>
                          <w:szCs w:val="36"/>
                        </w:rPr>
                      </w:pPr>
                      <w:r w:rsidRPr="00605363">
                        <w:rPr>
                          <w:rFonts w:ascii="Josefin Sans" w:hAnsi="Josefin Sans"/>
                          <w:sz w:val="36"/>
                        </w:rPr>
                        <w:t>Verkkoversiosta on mahdollista poimia arviointiprosessin tulokset (pdf) ja toimittaa ne harjoittelijalle.</w:t>
                      </w:r>
                    </w:p>
                    <w:p w14:paraId="751E848F" w14:textId="77777777" w:rsidR="00960160" w:rsidRPr="00851E1A" w:rsidRDefault="00960160" w:rsidP="00960160">
                      <w:pPr>
                        <w:jc w:val="center"/>
                        <w:rPr>
                          <w:color w:val="000000" w:themeColor="text1"/>
                          <w:sz w:val="36"/>
                          <w:szCs w:val="36"/>
                        </w:rPr>
                      </w:pPr>
                    </w:p>
                  </w:txbxContent>
                </v:textbox>
                <w10:wrap anchorx="margin"/>
              </v:shape>
            </w:pict>
          </mc:Fallback>
        </mc:AlternateContent>
      </w:r>
      <w:r>
        <w:rPr>
          <w:rFonts w:ascii="Josefin Sans" w:hAnsi="Josefin Sans"/>
          <w:b/>
          <w:noProof/>
          <w:sz w:val="40"/>
          <w:lang w:eastAsia="fi-FI"/>
        </w:rPr>
        <w:drawing>
          <wp:inline distT="0" distB="0" distL="0" distR="0" wp14:anchorId="59CBB5A5" wp14:editId="3FC2A0C8">
            <wp:extent cx="8621395" cy="5191956"/>
            <wp:effectExtent l="171450" t="228600" r="179705" b="237490"/>
            <wp:docPr id="520803024" name="Picture 52080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Josefin Sans" w:hAnsi="Josefin Sans"/>
          <w:b/>
          <w:noProof/>
          <w:sz w:val="40"/>
          <w:lang w:eastAsia="fi-FI"/>
        </w:rPr>
        <w:lastRenderedPageBreak/>
        <mc:AlternateContent>
          <mc:Choice Requires="wps">
            <w:drawing>
              <wp:anchor distT="0" distB="0" distL="114300" distR="114300" simplePos="0" relativeHeight="251658408" behindDoc="0" locked="0" layoutInCell="1" allowOverlap="1" wp14:anchorId="108EAC0C" wp14:editId="1B74A104">
                <wp:simplePos x="0" y="0"/>
                <wp:positionH relativeFrom="column">
                  <wp:posOffset>1241474</wp:posOffset>
                </wp:positionH>
                <wp:positionV relativeFrom="paragraph">
                  <wp:posOffset>2569113</wp:posOffset>
                </wp:positionV>
                <wp:extent cx="1609969" cy="914400"/>
                <wp:effectExtent l="0" t="0" r="28575" b="19050"/>
                <wp:wrapNone/>
                <wp:docPr id="251139478" name="Rectangle: Rounded Corners 251139478"/>
                <wp:cNvGraphicFramePr/>
                <a:graphic xmlns:a="http://schemas.openxmlformats.org/drawingml/2006/main">
                  <a:graphicData uri="http://schemas.microsoft.com/office/word/2010/wordprocessingShape">
                    <wps:wsp>
                      <wps:cNvSpPr/>
                      <wps:spPr>
                        <a:xfrm>
                          <a:off x="0" y="0"/>
                          <a:ext cx="1609969" cy="914400"/>
                        </a:xfrm>
                        <a:prstGeom prst="roundRect">
                          <a:avLst/>
                        </a:prstGeom>
                        <a:solidFill>
                          <a:srgbClr val="4472C4"/>
                        </a:solidFill>
                        <a:ln w="12700" cap="flat" cmpd="sng" algn="ctr">
                          <a:solidFill>
                            <a:srgbClr val="4472C4">
                              <a:shade val="15000"/>
                            </a:srgbClr>
                          </a:solidFill>
                          <a:prstDash val="solid"/>
                          <a:miter lim="800000"/>
                        </a:ln>
                        <a:effectLst/>
                      </wps:spPr>
                      <wps:txbx>
                        <w:txbxContent>
                          <w:p w14:paraId="6451D58A" w14:textId="77777777" w:rsidR="00E1060A" w:rsidRPr="00605363" w:rsidRDefault="00E1060A" w:rsidP="00E1060A">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0F2F0F8F" w14:textId="77777777" w:rsidR="00E1060A" w:rsidRDefault="00E1060A" w:rsidP="00E106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8EAC0C" id="Rectangle: Rounded Corners 251139478" o:spid="_x0000_s1073" style="position:absolute;margin-left:97.75pt;margin-top:202.3pt;width:126.75pt;height:1in;z-index:251658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" fillcolor="#4472c4" strokecolor="#172c51" strokeweight="1pt">
                <v:stroke joinstyle="miter"/>
                <v:textbox>
                  <w:txbxContent>
                    <w:p w14:paraId="6451D58A" w14:textId="77777777" w:rsidR="00E1060A" w:rsidRPr="00605363" w:rsidRDefault="00E1060A" w:rsidP="00E1060A">
                      <w:pPr>
                        <w:jc w:val="center"/>
                        <w:rPr>
                          <w:rFonts w:ascii="Josefin Sans" w:hAnsi="Josefin Sans"/>
                          <w:color w:val="FFFFFF" w:themeColor="background1"/>
                          <w:sz w:val="24"/>
                          <w:szCs w:val="24"/>
                        </w:rPr>
                      </w:pPr>
                      <w:r w:rsidRPr="00605363">
                        <w:rPr>
                          <w:rFonts w:ascii="Josefin Sans" w:hAnsi="Josefin Sans"/>
                          <w:color w:val="FFFFFF" w:themeColor="background1"/>
                          <w:sz w:val="24"/>
                        </w:rPr>
                        <w:t>IPERIA</w:t>
                      </w:r>
                    </w:p>
                    <w:p w14:paraId="0F2F0F8F" w14:textId="77777777" w:rsidR="00E1060A" w:rsidRDefault="00E1060A" w:rsidP="00E1060A">
                      <w:pPr>
                        <w:jc w:val="center"/>
                      </w:pP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401" behindDoc="0" locked="0" layoutInCell="1" allowOverlap="1" wp14:anchorId="67CD437B" wp14:editId="52A47248">
                <wp:simplePos x="0" y="0"/>
                <wp:positionH relativeFrom="margin">
                  <wp:align>right</wp:align>
                </wp:positionH>
                <wp:positionV relativeFrom="paragraph">
                  <wp:posOffset>810260</wp:posOffset>
                </wp:positionV>
                <wp:extent cx="5579843" cy="3912870"/>
                <wp:effectExtent l="19050" t="19050" r="40005" b="506730"/>
                <wp:wrapNone/>
                <wp:docPr id="362800748" name="Speech Bubble: Oval 362800748"/>
                <wp:cNvGraphicFramePr/>
                <a:graphic xmlns:a="http://schemas.openxmlformats.org/drawingml/2006/main">
                  <a:graphicData uri="http://schemas.microsoft.com/office/word/2010/wordprocessingShape">
                    <wps:wsp>
                      <wps:cNvSpPr/>
                      <wps:spPr>
                        <a:xfrm>
                          <a:off x="0" y="0"/>
                          <a:ext cx="5579843" cy="391287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7B2E430" w14:textId="77777777" w:rsidR="002A6F48" w:rsidRPr="00605363" w:rsidRDefault="002A6F48" w:rsidP="006718B8">
                            <w:pPr>
                              <w:ind w:left="720"/>
                              <w:jc w:val="center"/>
                              <w:rPr>
                                <w:rFonts w:ascii="Josefin Sans" w:hAnsi="Josefin Sans"/>
                                <w:b/>
                                <w:bCs/>
                                <w:sz w:val="36"/>
                                <w:szCs w:val="36"/>
                              </w:rPr>
                            </w:pPr>
                            <w:r w:rsidRPr="00605363">
                              <w:rPr>
                                <w:rFonts w:ascii="Josefin Sans" w:hAnsi="Josefin Sans"/>
                                <w:b/>
                                <w:sz w:val="36"/>
                              </w:rPr>
                              <w:t>Vinkkejä ja ohjeita käyttöön (5)</w:t>
                            </w:r>
                          </w:p>
                          <w:p w14:paraId="64E8CAD2" w14:textId="0DC0B351" w:rsidR="002A6F48" w:rsidRPr="00605363" w:rsidRDefault="002A6F48" w:rsidP="006718B8">
                            <w:pPr>
                              <w:jc w:val="center"/>
                              <w:rPr>
                                <w:rFonts w:ascii="Josefin Sans" w:hAnsi="Josefin Sans"/>
                                <w:sz w:val="36"/>
                                <w:szCs w:val="36"/>
                              </w:rPr>
                            </w:pPr>
                            <w:r w:rsidRPr="00605363">
                              <w:rPr>
                                <w:rFonts w:ascii="Josefin Sans" w:hAnsi="Josefin Sans"/>
                                <w:sz w:val="36"/>
                              </w:rPr>
                              <w:t>Ammattikouluttaja voi käyttää työkalua koulutustarpeiden tunnistamiseen ennen MiCare-</w:t>
                            </w:r>
                            <w:r w:rsidR="006718B8">
                              <w:rPr>
                                <w:rFonts w:ascii="Josefin Sans" w:hAnsi="Josefin Sans"/>
                                <w:sz w:val="36"/>
                              </w:rPr>
                              <w:t>koulutuksen</w:t>
                            </w:r>
                            <w:r w:rsidRPr="00605363">
                              <w:rPr>
                                <w:rFonts w:ascii="Josefin Sans" w:hAnsi="Josefin Sans"/>
                                <w:sz w:val="36"/>
                              </w:rPr>
                              <w:t xml:space="preserve"> aloittamista.</w:t>
                            </w:r>
                          </w:p>
                          <w:p w14:paraId="51B9BBC5" w14:textId="2C54108E" w:rsidR="002A6F48" w:rsidRPr="00605363" w:rsidRDefault="002A6F48" w:rsidP="006718B8">
                            <w:pPr>
                              <w:jc w:val="center"/>
                              <w:rPr>
                                <w:rFonts w:ascii="Josefin Sans" w:hAnsi="Josefin Sans"/>
                                <w:sz w:val="36"/>
                                <w:szCs w:val="36"/>
                              </w:rPr>
                            </w:pPr>
                            <w:r w:rsidRPr="00605363">
                              <w:rPr>
                                <w:rFonts w:ascii="Josefin Sans" w:hAnsi="Josefin Sans"/>
                                <w:sz w:val="36"/>
                              </w:rPr>
                              <w:t>Vaihtoehtoisesti sitä voivat käyttää myös opinto-ohjaajat uraohjausneuvonnassa</w:t>
                            </w:r>
                          </w:p>
                          <w:p w14:paraId="054ACF76" w14:textId="77777777" w:rsidR="00E02696" w:rsidRPr="005603A9" w:rsidRDefault="00E02696" w:rsidP="00E02696">
                            <w:pPr>
                              <w:jc w:val="center"/>
                              <w:rPr>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D437B" id="Speech Bubble: Oval 362800748" o:spid="_x0000_s1074" type="#_x0000_t63" style="position:absolute;margin-left:388.15pt;margin-top:63.8pt;width:439.35pt;height:308.1pt;z-index:2516584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" adj="6300,24300" fillcolor="#f4b183" strokecolor="#2f528f" strokeweight="1pt">
                <v:textbox>
                  <w:txbxContent>
                    <w:p w14:paraId="37B2E430" w14:textId="77777777" w:rsidR="002A6F48" w:rsidRPr="00605363" w:rsidRDefault="002A6F48" w:rsidP="006718B8">
                      <w:pPr>
                        <w:ind w:left="720"/>
                        <w:jc w:val="center"/>
                        <w:rPr>
                          <w:rFonts w:ascii="Josefin Sans" w:hAnsi="Josefin Sans"/>
                          <w:b/>
                          <w:bCs/>
                          <w:sz w:val="36"/>
                          <w:szCs w:val="36"/>
                        </w:rPr>
                      </w:pPr>
                      <w:r w:rsidRPr="00605363">
                        <w:rPr>
                          <w:rFonts w:ascii="Josefin Sans" w:hAnsi="Josefin Sans"/>
                          <w:b/>
                          <w:sz w:val="36"/>
                        </w:rPr>
                        <w:t>Vinkkejä ja ohjeita käyttöön (5)</w:t>
                      </w:r>
                    </w:p>
                    <w:p w14:paraId="64E8CAD2" w14:textId="0DC0B351" w:rsidR="002A6F48" w:rsidRPr="00605363" w:rsidRDefault="002A6F48" w:rsidP="006718B8">
                      <w:pPr>
                        <w:jc w:val="center"/>
                        <w:rPr>
                          <w:rFonts w:ascii="Josefin Sans" w:hAnsi="Josefin Sans"/>
                          <w:sz w:val="36"/>
                          <w:szCs w:val="36"/>
                        </w:rPr>
                      </w:pPr>
                      <w:r w:rsidRPr="00605363">
                        <w:rPr>
                          <w:rFonts w:ascii="Josefin Sans" w:hAnsi="Josefin Sans"/>
                          <w:sz w:val="36"/>
                        </w:rPr>
                        <w:t>Ammattikouluttaja voi käyttää työkalua koulutustarpeiden tunnistamiseen ennen MiCare-</w:t>
                      </w:r>
                      <w:r w:rsidR="006718B8">
                        <w:rPr>
                          <w:rFonts w:ascii="Josefin Sans" w:hAnsi="Josefin Sans"/>
                          <w:sz w:val="36"/>
                        </w:rPr>
                        <w:t>koulutuksen</w:t>
                      </w:r>
                      <w:r w:rsidRPr="00605363">
                        <w:rPr>
                          <w:rFonts w:ascii="Josefin Sans" w:hAnsi="Josefin Sans"/>
                          <w:sz w:val="36"/>
                        </w:rPr>
                        <w:t xml:space="preserve"> aloittamista.</w:t>
                      </w:r>
                    </w:p>
                    <w:p w14:paraId="51B9BBC5" w14:textId="2C54108E" w:rsidR="002A6F48" w:rsidRPr="00605363" w:rsidRDefault="002A6F48" w:rsidP="006718B8">
                      <w:pPr>
                        <w:jc w:val="center"/>
                        <w:rPr>
                          <w:rFonts w:ascii="Josefin Sans" w:hAnsi="Josefin Sans"/>
                          <w:sz w:val="36"/>
                          <w:szCs w:val="36"/>
                        </w:rPr>
                      </w:pPr>
                      <w:r w:rsidRPr="00605363">
                        <w:rPr>
                          <w:rFonts w:ascii="Josefin Sans" w:hAnsi="Josefin Sans"/>
                          <w:sz w:val="36"/>
                        </w:rPr>
                        <w:t>Vaihtoehtoisesti sitä voivat käyttää myös opinto-ohjaajat uraohjausneuvonnassa</w:t>
                      </w:r>
                    </w:p>
                    <w:p w14:paraId="054ACF76" w14:textId="77777777" w:rsidR="00E02696" w:rsidRPr="005603A9" w:rsidRDefault="00E02696" w:rsidP="00E02696">
                      <w:pPr>
                        <w:jc w:val="center"/>
                        <w:rPr>
                          <w:color w:val="000000" w:themeColor="text1"/>
                          <w:sz w:val="36"/>
                          <w:szCs w:val="36"/>
                        </w:rPr>
                      </w:pPr>
                    </w:p>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410" behindDoc="0" locked="0" layoutInCell="1" allowOverlap="1" wp14:anchorId="0035772D" wp14:editId="31FF2E0B">
                <wp:simplePos x="0" y="0"/>
                <wp:positionH relativeFrom="column">
                  <wp:posOffset>960120</wp:posOffset>
                </wp:positionH>
                <wp:positionV relativeFrom="paragraph">
                  <wp:posOffset>684530</wp:posOffset>
                </wp:positionV>
                <wp:extent cx="2139950" cy="1377950"/>
                <wp:effectExtent l="0" t="0" r="12700" b="12700"/>
                <wp:wrapNone/>
                <wp:docPr id="35676422" name="Rectangle: Rounded Corners 35676422"/>
                <wp:cNvGraphicFramePr/>
                <a:graphic xmlns:a="http://schemas.openxmlformats.org/drawingml/2006/main">
                  <a:graphicData uri="http://schemas.microsoft.com/office/word/2010/wordprocessingShape">
                    <wps:wsp>
                      <wps:cNvSpPr/>
                      <wps:spPr>
                        <a:xfrm>
                          <a:off x="0" y="0"/>
                          <a:ext cx="2139950" cy="1377950"/>
                        </a:xfrm>
                        <a:prstGeom prst="roundRect">
                          <a:avLst/>
                        </a:prstGeom>
                        <a:solidFill>
                          <a:srgbClr val="70AD47">
                            <a:lumMod val="60000"/>
                            <a:lumOff val="40000"/>
                          </a:srgbClr>
                        </a:solidFill>
                        <a:ln w="12700" cap="flat" cmpd="sng" algn="ctr">
                          <a:solidFill>
                            <a:srgbClr val="4472C4">
                              <a:shade val="50000"/>
                            </a:srgbClr>
                          </a:solidFill>
                          <a:prstDash val="solid"/>
                          <a:miter lim="800000"/>
                        </a:ln>
                        <a:effectLst/>
                      </wps:spPr>
                      <wps:txbx>
                        <w:txbxContent>
                          <w:p w14:paraId="310E1442" w14:textId="77777777" w:rsidR="00426FB8" w:rsidRPr="00605363" w:rsidRDefault="00426FB8" w:rsidP="00426FB8">
                            <w:pPr>
                              <w:jc w:val="center"/>
                              <w:rPr>
                                <w:rFonts w:ascii="Josefin Sans" w:hAnsi="Josefin Sans"/>
                                <w:color w:val="FFFFFF" w:themeColor="background1"/>
                                <w:sz w:val="36"/>
                                <w:szCs w:val="36"/>
                              </w:rPr>
                            </w:pPr>
                            <w:r w:rsidRPr="00605363">
                              <w:rPr>
                                <w:rFonts w:ascii="Josefin Sans" w:hAnsi="Josefin Sans"/>
                                <w:color w:val="FFFFFF" w:themeColor="background1"/>
                                <w:sz w:val="36"/>
                              </w:rPr>
                              <w:t xml:space="preserve">Arviointityökalu </w:t>
                            </w:r>
                            <w:r w:rsidRPr="00605363">
                              <w:rPr>
                                <w:rFonts w:ascii="Josefin Sans" w:hAnsi="Josefin Sans"/>
                                <w:color w:val="FFFFFF" w:themeColor="background1"/>
                                <w:sz w:val="36"/>
                              </w:rPr>
                              <w:t>verkossa</w:t>
                            </w:r>
                          </w:p>
                          <w:p w14:paraId="042BF2C2" w14:textId="56C5B394" w:rsidR="00426FB8" w:rsidRDefault="006718B8" w:rsidP="00426FB8">
                            <w:r>
                              <w:t xml:space="preserve">                 </w:t>
                            </w:r>
                            <w:r w:rsidR="00426FB8">
                              <w:rPr>
                                <w:noProof/>
                                <w:sz w:val="32"/>
                                <w:lang w:eastAsia="fi-FI"/>
                              </w:rPr>
                              <w:drawing>
                                <wp:inline distT="0" distB="0" distL="0" distR="0" wp14:anchorId="745F22F2" wp14:editId="00CC93EE">
                                  <wp:extent cx="648335" cy="455085"/>
                                  <wp:effectExtent l="0" t="0" r="0" b="2540"/>
                                  <wp:docPr id="170816049" name="Picture 17081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5772D" id="Rectangle: Rounded Corners 35676422" o:spid="_x0000_s1075" style="position:absolute;margin-left:75.6pt;margin-top:53.9pt;width:168.5pt;height:108.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" fillcolor="#a9d18e" strokecolor="#2f528f" strokeweight="1pt">
                <v:stroke joinstyle="miter"/>
                <v:textbox>
                  <w:txbxContent>
                    <w:p w14:paraId="310E1442" w14:textId="77777777" w:rsidR="00426FB8" w:rsidRPr="00605363" w:rsidRDefault="00426FB8" w:rsidP="00426FB8">
                      <w:pPr>
                        <w:jc w:val="center"/>
                        <w:rPr>
                          <w:rFonts w:ascii="Josefin Sans" w:hAnsi="Josefin Sans"/>
                          <w:color w:val="FFFFFF" w:themeColor="background1"/>
                          <w:sz w:val="36"/>
                          <w:szCs w:val="36"/>
                        </w:rPr>
                      </w:pPr>
                      <w:r w:rsidRPr="00605363">
                        <w:rPr>
                          <w:rFonts w:ascii="Josefin Sans" w:hAnsi="Josefin Sans"/>
                          <w:color w:val="FFFFFF" w:themeColor="background1"/>
                          <w:sz w:val="36"/>
                        </w:rPr>
                        <w:t xml:space="preserve">Arviointityökalu </w:t>
                      </w:r>
                      <w:r w:rsidRPr="00605363">
                        <w:rPr>
                          <w:rFonts w:ascii="Josefin Sans" w:hAnsi="Josefin Sans"/>
                          <w:color w:val="FFFFFF" w:themeColor="background1"/>
                          <w:sz w:val="36"/>
                        </w:rPr>
                        <w:t>verkossa</w:t>
                      </w:r>
                    </w:p>
                    <w:p w14:paraId="042BF2C2" w14:textId="56C5B394" w:rsidR="00426FB8" w:rsidRDefault="006718B8" w:rsidP="00426FB8">
                      <w:r>
                        <w:t xml:space="preserve">                 </w:t>
                      </w:r>
                      <w:r w:rsidR="00426FB8">
                        <w:rPr>
                          <w:noProof/>
                          <w:sz w:val="32"/>
                          <w:lang w:eastAsia="fi-FI"/>
                        </w:rPr>
                        <w:drawing>
                          <wp:inline distT="0" distB="0" distL="0" distR="0" wp14:anchorId="745F22F2" wp14:editId="00CC93EE">
                            <wp:extent cx="648335" cy="455085"/>
                            <wp:effectExtent l="0" t="0" r="0" b="2540"/>
                            <wp:docPr id="170816049" name="Picture 17081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60871" cy="463884"/>
                                    </a:xfrm>
                                    <a:prstGeom prst="rect">
                                      <a:avLst/>
                                    </a:prstGeom>
                                  </pic:spPr>
                                </pic:pic>
                              </a:graphicData>
                            </a:graphic>
                          </wp:inline>
                        </w:drawing>
                      </w:r>
                    </w:p>
                  </w:txbxContent>
                </v:textbox>
              </v:roundrect>
            </w:pict>
          </mc:Fallback>
        </mc:AlternateContent>
      </w:r>
      <w:r>
        <w:rPr>
          <w:rFonts w:ascii="Josefin Sans" w:hAnsi="Josefin Sans"/>
          <w:b/>
          <w:noProof/>
          <w:sz w:val="40"/>
          <w:lang w:eastAsia="fi-FI"/>
        </w:rPr>
        <w:drawing>
          <wp:inline distT="0" distB="0" distL="0" distR="0" wp14:anchorId="53E0807D" wp14:editId="6BB37D3A">
            <wp:extent cx="8621395" cy="5191956"/>
            <wp:effectExtent l="171450" t="228600" r="179705" b="237490"/>
            <wp:docPr id="2103691945" name="Picture 210369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51919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718B8">
        <w:rPr>
          <w:rFonts w:ascii="Josefin Sans" w:hAnsi="Josefin Sans"/>
          <w:b/>
          <w:noProof/>
          <w:sz w:val="40"/>
          <w:lang w:eastAsia="fi-FI"/>
        </w:rPr>
        <w:lastRenderedPageBreak/>
        <mc:AlternateContent>
          <mc:Choice Requires="wps">
            <w:drawing>
              <wp:anchor distT="0" distB="0" distL="114300" distR="114300" simplePos="0" relativeHeight="251658298" behindDoc="0" locked="0" layoutInCell="1" allowOverlap="1" wp14:anchorId="4CAA330F" wp14:editId="1CF3C6E5">
                <wp:simplePos x="0" y="0"/>
                <wp:positionH relativeFrom="column">
                  <wp:posOffset>3311221</wp:posOffset>
                </wp:positionH>
                <wp:positionV relativeFrom="paragraph">
                  <wp:posOffset>645270</wp:posOffset>
                </wp:positionV>
                <wp:extent cx="5271660" cy="3886200"/>
                <wp:effectExtent l="19050" t="19050" r="43815" b="514350"/>
                <wp:wrapNone/>
                <wp:docPr id="1301762961" name="Speech Bubble: Oval 1301762961"/>
                <wp:cNvGraphicFramePr/>
                <a:graphic xmlns:a="http://schemas.openxmlformats.org/drawingml/2006/main">
                  <a:graphicData uri="http://schemas.microsoft.com/office/word/2010/wordprocessingShape">
                    <wps:wsp>
                      <wps:cNvSpPr/>
                      <wps:spPr>
                        <a:xfrm>
                          <a:off x="0" y="0"/>
                          <a:ext cx="527166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A1A59BA" w14:textId="316FF689" w:rsidR="00FC1B7A" w:rsidRPr="00546654" w:rsidRDefault="00FC1B7A" w:rsidP="006718B8">
                            <w:pPr>
                              <w:ind w:left="360"/>
                              <w:jc w:val="center"/>
                              <w:rPr>
                                <w:rFonts w:ascii="Josefin Sans" w:hAnsi="Josefin Sans"/>
                                <w:b/>
                                <w:bCs/>
                                <w:sz w:val="36"/>
                                <w:szCs w:val="36"/>
                              </w:rPr>
                            </w:pPr>
                            <w:r w:rsidRPr="00546654">
                              <w:rPr>
                                <w:rFonts w:ascii="Josefin Sans" w:hAnsi="Josefin Sans"/>
                                <w:b/>
                                <w:sz w:val="36"/>
                              </w:rPr>
                              <w:t xml:space="preserve">Mikä </w:t>
                            </w:r>
                            <w:r w:rsidRPr="00546654">
                              <w:rPr>
                                <w:rFonts w:ascii="Josefin Sans" w:hAnsi="Josefin Sans"/>
                                <w:b/>
                                <w:sz w:val="36"/>
                              </w:rPr>
                              <w:t>on työkalun tarkoitus?</w:t>
                            </w:r>
                          </w:p>
                          <w:p w14:paraId="10F8FDA2" w14:textId="023F094E" w:rsidR="00FC1B7A" w:rsidRPr="00546654" w:rsidRDefault="00FC1B7A" w:rsidP="006718B8">
                            <w:pPr>
                              <w:ind w:firstLine="426"/>
                              <w:jc w:val="center"/>
                              <w:rPr>
                                <w:rFonts w:ascii="Josefin Sans" w:hAnsi="Josefin Sans"/>
                                <w:sz w:val="32"/>
                                <w:szCs w:val="32"/>
                              </w:rPr>
                            </w:pPr>
                            <w:r w:rsidRPr="00546654">
                              <w:rPr>
                                <w:rFonts w:ascii="Josefin Sans" w:hAnsi="Josefin Sans"/>
                                <w:sz w:val="32"/>
                              </w:rPr>
                              <w:t>Koulutustyökalupakin alustan päätavoitteena on antaa opettajille tarvittavat välineet, jotta he voivat kouluttaa vanhustenhuollon alalla maahanmuuttajanaisia, joilla on matala</w:t>
                            </w:r>
                            <w:r w:rsidR="005603A9" w:rsidRPr="00546654">
                              <w:rPr>
                                <w:rFonts w:ascii="Josefin Sans" w:hAnsi="Josefin Sans"/>
                                <w:sz w:val="32"/>
                              </w:rPr>
                              <w:t>t</w:t>
                            </w:r>
                            <w:r w:rsidRPr="00546654">
                              <w:rPr>
                                <w:rFonts w:ascii="Josefin Sans" w:hAnsi="Josefin Sans"/>
                                <w:sz w:val="32"/>
                              </w:rPr>
                              <w:t xml:space="preserve"> kielitaitot ja heikot digitaidot.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330F" id="Speech Bubble: Oval 1301762961" o:spid="_x0000_s1076" type="#_x0000_t63" style="position:absolute;margin-left:260.75pt;margin-top:50.8pt;width:415.1pt;height:306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" adj="6300,24300" fillcolor="#f4b183" strokecolor="#2f528f" strokeweight="1pt">
                <v:textbox>
                  <w:txbxContent>
                    <w:p w14:paraId="0A1A59BA" w14:textId="316FF689" w:rsidR="00FC1B7A" w:rsidRPr="00546654" w:rsidRDefault="00FC1B7A" w:rsidP="006718B8">
                      <w:pPr>
                        <w:ind w:left="360"/>
                        <w:jc w:val="center"/>
                        <w:rPr>
                          <w:rFonts w:ascii="Josefin Sans" w:hAnsi="Josefin Sans"/>
                          <w:b/>
                          <w:bCs/>
                          <w:sz w:val="36"/>
                          <w:szCs w:val="36"/>
                        </w:rPr>
                      </w:pPr>
                      <w:r w:rsidRPr="00546654">
                        <w:rPr>
                          <w:rFonts w:ascii="Josefin Sans" w:hAnsi="Josefin Sans"/>
                          <w:b/>
                          <w:sz w:val="36"/>
                        </w:rPr>
                        <w:t xml:space="preserve">Mikä </w:t>
                      </w:r>
                      <w:r w:rsidRPr="00546654">
                        <w:rPr>
                          <w:rFonts w:ascii="Josefin Sans" w:hAnsi="Josefin Sans"/>
                          <w:b/>
                          <w:sz w:val="36"/>
                        </w:rPr>
                        <w:t>on työkalun tarkoitus?</w:t>
                      </w:r>
                    </w:p>
                    <w:p w14:paraId="10F8FDA2" w14:textId="023F094E" w:rsidR="00FC1B7A" w:rsidRPr="00546654" w:rsidRDefault="00FC1B7A" w:rsidP="006718B8">
                      <w:pPr>
                        <w:ind w:firstLine="426"/>
                        <w:jc w:val="center"/>
                        <w:rPr>
                          <w:rFonts w:ascii="Josefin Sans" w:hAnsi="Josefin Sans"/>
                          <w:sz w:val="32"/>
                          <w:szCs w:val="32"/>
                        </w:rPr>
                      </w:pPr>
                      <w:r w:rsidRPr="00546654">
                        <w:rPr>
                          <w:rFonts w:ascii="Josefin Sans" w:hAnsi="Josefin Sans"/>
                          <w:sz w:val="32"/>
                        </w:rPr>
                        <w:t>Koulutustyökalupakin alustan päätavoitteena on antaa opettajille tarvittavat välineet, jotta he voivat kouluttaa vanhustenhuollon alalla maahanmuuttajanaisia, joilla on matala</w:t>
                      </w:r>
                      <w:r w:rsidR="005603A9" w:rsidRPr="00546654">
                        <w:rPr>
                          <w:rFonts w:ascii="Josefin Sans" w:hAnsi="Josefin Sans"/>
                          <w:sz w:val="32"/>
                        </w:rPr>
                        <w:t>t</w:t>
                      </w:r>
                      <w:r w:rsidRPr="00546654">
                        <w:rPr>
                          <w:rFonts w:ascii="Josefin Sans" w:hAnsi="Josefin Sans"/>
                          <w:sz w:val="32"/>
                        </w:rPr>
                        <w:t xml:space="preserve"> kielitaitot ja heikot digitaidot.</w:t>
                      </w: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97" behindDoc="0" locked="0" layoutInCell="1" allowOverlap="1" wp14:anchorId="6EADD1A9" wp14:editId="53470279">
                <wp:simplePos x="0" y="0"/>
                <wp:positionH relativeFrom="column">
                  <wp:posOffset>862220</wp:posOffset>
                </wp:positionH>
                <wp:positionV relativeFrom="paragraph">
                  <wp:posOffset>912467</wp:posOffset>
                </wp:positionV>
                <wp:extent cx="2504660" cy="1384300"/>
                <wp:effectExtent l="0" t="0" r="10160" b="25400"/>
                <wp:wrapNone/>
                <wp:docPr id="1664519954" name="Rectangle: Rounded Corners 1664519954"/>
                <wp:cNvGraphicFramePr/>
                <a:graphic xmlns:a="http://schemas.openxmlformats.org/drawingml/2006/main">
                  <a:graphicData uri="http://schemas.microsoft.com/office/word/2010/wordprocessingShape">
                    <wps:wsp>
                      <wps:cNvSpPr/>
                      <wps:spPr>
                        <a:xfrm>
                          <a:off x="0" y="0"/>
                          <a:ext cx="250466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1FA8CA85" w14:textId="77777777" w:rsidR="00FC1B7A" w:rsidRPr="00605363" w:rsidRDefault="00FC1B7A" w:rsidP="00FC1B7A">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3039B8B6" w14:textId="77777777" w:rsidR="006718B8" w:rsidRDefault="00FC1B7A" w:rsidP="00FC1B7A">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296E07EA" w14:textId="0C158270" w:rsidR="00FC1B7A" w:rsidRPr="004616E2" w:rsidRDefault="00FC1B7A" w:rsidP="00FC1B7A">
                            <w:pPr>
                              <w:jc w:val="center"/>
                              <w:rPr>
                                <w:sz w:val="32"/>
                                <w:szCs w:val="32"/>
                              </w:rPr>
                            </w:pPr>
                            <w:r>
                              <w:rPr>
                                <w:noProof/>
                                <w:lang w:eastAsia="fi-FI"/>
                              </w:rPr>
                              <w:drawing>
                                <wp:inline distT="0" distB="0" distL="0" distR="0" wp14:anchorId="12982640" wp14:editId="720021B7">
                                  <wp:extent cx="648677" cy="398145"/>
                                  <wp:effectExtent l="0" t="0" r="0" b="1905"/>
                                  <wp:docPr id="986682474" name="Picture 98668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DD1A9" id="Rectangle: Rounded Corners 1664519954" o:spid="_x0000_s1077" style="position:absolute;margin-left:67.9pt;margin-top:71.85pt;width:197.2pt;height:109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" fillcolor="#00b050" strokecolor="#2f528f" strokeweight="1pt">
                <v:stroke joinstyle="miter"/>
                <v:textbox>
                  <w:txbxContent>
                    <w:p w14:paraId="1FA8CA85" w14:textId="77777777" w:rsidR="00FC1B7A" w:rsidRPr="00605363" w:rsidRDefault="00FC1B7A" w:rsidP="00FC1B7A">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3039B8B6" w14:textId="77777777" w:rsidR="006718B8" w:rsidRDefault="00FC1B7A" w:rsidP="00FC1B7A">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296E07EA" w14:textId="0C158270" w:rsidR="00FC1B7A" w:rsidRPr="004616E2" w:rsidRDefault="00FC1B7A" w:rsidP="00FC1B7A">
                      <w:pPr>
                        <w:jc w:val="center"/>
                        <w:rPr>
                          <w:sz w:val="32"/>
                          <w:szCs w:val="32"/>
                        </w:rPr>
                      </w:pPr>
                      <w:r>
                        <w:rPr>
                          <w:noProof/>
                          <w:lang w:eastAsia="fi-FI"/>
                        </w:rPr>
                        <w:drawing>
                          <wp:inline distT="0" distB="0" distL="0" distR="0" wp14:anchorId="12982640" wp14:editId="720021B7">
                            <wp:extent cx="648677" cy="398145"/>
                            <wp:effectExtent l="0" t="0" r="0" b="1905"/>
                            <wp:docPr id="986682474" name="Picture 98668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299" behindDoc="0" locked="0" layoutInCell="1" allowOverlap="1" wp14:anchorId="145F1F60" wp14:editId="6E2D78A9">
                <wp:simplePos x="0" y="0"/>
                <wp:positionH relativeFrom="column">
                  <wp:posOffset>1000760</wp:posOffset>
                </wp:positionH>
                <wp:positionV relativeFrom="paragraph">
                  <wp:posOffset>3703320</wp:posOffset>
                </wp:positionV>
                <wp:extent cx="1587500" cy="914400"/>
                <wp:effectExtent l="0" t="0" r="12700" b="19050"/>
                <wp:wrapNone/>
                <wp:docPr id="111339679" name="Rectangle: Rounded Corners 111339679"/>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2B92F53" w14:textId="77777777" w:rsidR="00FC1B7A" w:rsidRPr="00605363" w:rsidRDefault="00FC1B7A" w:rsidP="00FC1B7A">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5F1F60" id="Rectangle: Rounded Corners 111339679" o:spid="_x0000_s1078" style="position:absolute;margin-left:78.8pt;margin-top:291.6pt;width:125pt;height:1in;z-index:2516582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" fillcolor="#4472c4" strokecolor="#2f528f" strokeweight="1pt">
                <v:stroke joinstyle="miter"/>
                <v:textbox>
                  <w:txbxContent>
                    <w:p w14:paraId="22B92F53" w14:textId="77777777" w:rsidR="00FC1B7A" w:rsidRPr="00605363" w:rsidRDefault="00FC1B7A" w:rsidP="00FC1B7A">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v:textbox>
              </v:roundrect>
            </w:pict>
          </mc:Fallback>
        </mc:AlternateContent>
      </w:r>
      <w:r>
        <w:rPr>
          <w:rFonts w:ascii="Josefin Sans" w:hAnsi="Josefin Sans"/>
          <w:b/>
          <w:noProof/>
          <w:sz w:val="40"/>
          <w:lang w:eastAsia="fi-FI"/>
        </w:rPr>
        <w:drawing>
          <wp:inline distT="0" distB="0" distL="0" distR="0" wp14:anchorId="2D431E96" wp14:editId="5FB5F378">
            <wp:extent cx="8621395" cy="4950037"/>
            <wp:effectExtent l="171450" t="247650" r="198755" b="250825"/>
            <wp:docPr id="474463736" name="Picture 47446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404CD73" w14:textId="1D27EFEB" w:rsidR="005B3E12" w:rsidRDefault="00546654" w:rsidP="000F2D30">
      <w:pPr>
        <w:rPr>
          <w:b/>
          <w:bCs/>
          <w:color w:val="FFFFFF" w:themeColor="background1"/>
          <w:sz w:val="36"/>
          <w:szCs w:val="36"/>
        </w:rPr>
      </w:pPr>
      <w:r>
        <w:rPr>
          <w:rFonts w:ascii="Josefin Sans" w:hAnsi="Josefin Sans"/>
          <w:b/>
          <w:noProof/>
          <w:sz w:val="40"/>
          <w:lang w:eastAsia="fi-FI"/>
        </w:rPr>
        <w:lastRenderedPageBreak/>
        <mc:AlternateContent>
          <mc:Choice Requires="wps">
            <w:drawing>
              <wp:anchor distT="0" distB="0" distL="114300" distR="114300" simplePos="0" relativeHeight="251658301" behindDoc="0" locked="0" layoutInCell="1" allowOverlap="1" wp14:anchorId="357F7495" wp14:editId="5881E32F">
                <wp:simplePos x="0" y="0"/>
                <wp:positionH relativeFrom="column">
                  <wp:posOffset>3870960</wp:posOffset>
                </wp:positionH>
                <wp:positionV relativeFrom="paragraph">
                  <wp:posOffset>692979</wp:posOffset>
                </wp:positionV>
                <wp:extent cx="3789625" cy="3479524"/>
                <wp:effectExtent l="19050" t="19050" r="40005" b="483235"/>
                <wp:wrapNone/>
                <wp:docPr id="2049365432" name="Speech Bubble: Oval 2049365432"/>
                <wp:cNvGraphicFramePr/>
                <a:graphic xmlns:a="http://schemas.openxmlformats.org/drawingml/2006/main">
                  <a:graphicData uri="http://schemas.microsoft.com/office/word/2010/wordprocessingShape">
                    <wps:wsp>
                      <wps:cNvSpPr/>
                      <wps:spPr>
                        <a:xfrm>
                          <a:off x="0" y="0"/>
                          <a:ext cx="3789625" cy="3479524"/>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7383623" w14:textId="77777777" w:rsidR="00546654" w:rsidRPr="00546654" w:rsidRDefault="00546654" w:rsidP="00546654">
                            <w:pPr>
                              <w:ind w:left="360"/>
                              <w:jc w:val="center"/>
                              <w:rPr>
                                <w:rFonts w:ascii="Josefin Sans" w:hAnsi="Josefin Sans"/>
                                <w:b/>
                                <w:sz w:val="36"/>
                              </w:rPr>
                            </w:pPr>
                          </w:p>
                          <w:p w14:paraId="1028637B" w14:textId="09F56BE0" w:rsidR="000F2D30" w:rsidRPr="00546654" w:rsidRDefault="000F2D30" w:rsidP="00546654">
                            <w:pPr>
                              <w:ind w:left="360"/>
                              <w:jc w:val="center"/>
                              <w:rPr>
                                <w:rFonts w:ascii="Josefin Sans" w:hAnsi="Josefin Sans"/>
                                <w:b/>
                                <w:bCs/>
                                <w:sz w:val="36"/>
                                <w:szCs w:val="36"/>
                              </w:rPr>
                            </w:pPr>
                            <w:r w:rsidRPr="00546654">
                              <w:rPr>
                                <w:rFonts w:ascii="Josefin Sans" w:hAnsi="Josefin Sans"/>
                                <w:b/>
                                <w:sz w:val="36"/>
                              </w:rPr>
                              <w:t>Miten työkalu on jäsennelty?</w:t>
                            </w:r>
                          </w:p>
                          <w:p w14:paraId="3F313CC9" w14:textId="4C9A3D29" w:rsidR="000F2D30" w:rsidRPr="00546654" w:rsidRDefault="000F2D30" w:rsidP="00546654">
                            <w:pPr>
                              <w:ind w:firstLine="426"/>
                              <w:jc w:val="center"/>
                              <w:rPr>
                                <w:rFonts w:ascii="Josefin Sans" w:hAnsi="Josefin Sans"/>
                                <w:sz w:val="32"/>
                                <w:szCs w:val="32"/>
                              </w:rPr>
                            </w:pPr>
                            <w:r w:rsidRPr="00546654">
                              <w:rPr>
                                <w:rFonts w:ascii="Josefin Sans" w:hAnsi="Josefin Sans"/>
                                <w:sz w:val="32"/>
                              </w:rPr>
                              <w:t>Alusta on jaettu kahteen kurssiin: toinen kouluttajille ja toinen harjoittelijoille.</w:t>
                            </w:r>
                          </w:p>
                          <w:p w14:paraId="315685CD" w14:textId="77777777" w:rsidR="007D356C" w:rsidRPr="005603A9" w:rsidRDefault="007D356C" w:rsidP="007D356C">
                            <w:pPr>
                              <w:ind w:left="360"/>
                              <w:rPr>
                                <w:color w:val="FFFFFF" w:themeColor="background1"/>
                                <w:sz w:val="28"/>
                                <w:szCs w:val="28"/>
                              </w:rPr>
                            </w:pPr>
                          </w:p>
                          <w:p w14:paraId="291AE6FB" w14:textId="77777777" w:rsidR="007D356C" w:rsidRPr="005603A9" w:rsidRDefault="007D356C" w:rsidP="007D356C">
                            <w:pPr>
                              <w:ind w:left="360"/>
                              <w:rPr>
                                <w:color w:val="FFFFFF" w:themeColor="background1"/>
                                <w:sz w:val="28"/>
                                <w:szCs w:val="28"/>
                              </w:rPr>
                            </w:pPr>
                          </w:p>
                          <w:p w14:paraId="10317001" w14:textId="380FAF8E" w:rsidR="000F2D30" w:rsidRPr="005603A9" w:rsidRDefault="000F2D30" w:rsidP="000F2D30">
                            <w:pPr>
                              <w:pStyle w:val="Paragraphedelis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F7495" id="Speech Bubble: Oval 2049365432" o:spid="_x0000_s1079" type="#_x0000_t63" style="position:absolute;margin-left:304.8pt;margin-top:54.55pt;width:298.4pt;height:274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" adj="6300,24300" fillcolor="#f4b183" strokecolor="#2f528f" strokeweight="1pt">
                <v:textbox>
                  <w:txbxContent>
                    <w:p w14:paraId="27383623" w14:textId="77777777" w:rsidR="00546654" w:rsidRPr="00546654" w:rsidRDefault="00546654" w:rsidP="00546654">
                      <w:pPr>
                        <w:ind w:left="360"/>
                        <w:jc w:val="center"/>
                        <w:rPr>
                          <w:rFonts w:ascii="Josefin Sans" w:hAnsi="Josefin Sans"/>
                          <w:b/>
                          <w:sz w:val="36"/>
                        </w:rPr>
                      </w:pPr>
                    </w:p>
                    <w:p w14:paraId="1028637B" w14:textId="09F56BE0" w:rsidR="000F2D30" w:rsidRPr="00546654" w:rsidRDefault="000F2D30" w:rsidP="00546654">
                      <w:pPr>
                        <w:ind w:left="360"/>
                        <w:jc w:val="center"/>
                        <w:rPr>
                          <w:rFonts w:ascii="Josefin Sans" w:hAnsi="Josefin Sans"/>
                          <w:b/>
                          <w:bCs/>
                          <w:sz w:val="36"/>
                          <w:szCs w:val="36"/>
                        </w:rPr>
                      </w:pPr>
                      <w:r w:rsidRPr="00546654">
                        <w:rPr>
                          <w:rFonts w:ascii="Josefin Sans" w:hAnsi="Josefin Sans"/>
                          <w:b/>
                          <w:sz w:val="36"/>
                        </w:rPr>
                        <w:t>Miten työkalu on jäsennelty?</w:t>
                      </w:r>
                    </w:p>
                    <w:p w14:paraId="3F313CC9" w14:textId="4C9A3D29" w:rsidR="000F2D30" w:rsidRPr="00546654" w:rsidRDefault="000F2D30" w:rsidP="00546654">
                      <w:pPr>
                        <w:ind w:firstLine="426"/>
                        <w:jc w:val="center"/>
                        <w:rPr>
                          <w:rFonts w:ascii="Josefin Sans" w:hAnsi="Josefin Sans"/>
                          <w:sz w:val="32"/>
                          <w:szCs w:val="32"/>
                        </w:rPr>
                      </w:pPr>
                      <w:r w:rsidRPr="00546654">
                        <w:rPr>
                          <w:rFonts w:ascii="Josefin Sans" w:hAnsi="Josefin Sans"/>
                          <w:sz w:val="32"/>
                        </w:rPr>
                        <w:t>Alusta on jaettu kahteen kurssiin: toinen kouluttajille ja toinen harjoittelijoille.</w:t>
                      </w:r>
                    </w:p>
                    <w:p w14:paraId="315685CD" w14:textId="77777777" w:rsidR="007D356C" w:rsidRPr="005603A9" w:rsidRDefault="007D356C" w:rsidP="007D356C">
                      <w:pPr>
                        <w:ind w:left="360"/>
                        <w:rPr>
                          <w:color w:val="FFFFFF" w:themeColor="background1"/>
                          <w:sz w:val="28"/>
                          <w:szCs w:val="28"/>
                        </w:rPr>
                      </w:pPr>
                    </w:p>
                    <w:p w14:paraId="291AE6FB" w14:textId="77777777" w:rsidR="007D356C" w:rsidRPr="005603A9" w:rsidRDefault="007D356C" w:rsidP="007D356C">
                      <w:pPr>
                        <w:ind w:left="360"/>
                        <w:rPr>
                          <w:color w:val="FFFFFF" w:themeColor="background1"/>
                          <w:sz w:val="28"/>
                          <w:szCs w:val="28"/>
                        </w:rPr>
                      </w:pPr>
                    </w:p>
                    <w:p w14:paraId="10317001" w14:textId="380FAF8E" w:rsidR="000F2D30" w:rsidRPr="005603A9" w:rsidRDefault="000F2D30" w:rsidP="000F2D30">
                      <w:pPr>
                        <w:pStyle w:val="Paragraphedeliste"/>
                      </w:pP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00" behindDoc="0" locked="0" layoutInCell="1" allowOverlap="1" wp14:anchorId="68B6087C" wp14:editId="58815108">
                <wp:simplePos x="0" y="0"/>
                <wp:positionH relativeFrom="column">
                  <wp:posOffset>631632</wp:posOffset>
                </wp:positionH>
                <wp:positionV relativeFrom="paragraph">
                  <wp:posOffset>984029</wp:posOffset>
                </wp:positionV>
                <wp:extent cx="2488758" cy="1384300"/>
                <wp:effectExtent l="0" t="0" r="26035" b="25400"/>
                <wp:wrapNone/>
                <wp:docPr id="1924541740" name="Rectangle: Rounded Corners 1924541740"/>
                <wp:cNvGraphicFramePr/>
                <a:graphic xmlns:a="http://schemas.openxmlformats.org/drawingml/2006/main">
                  <a:graphicData uri="http://schemas.microsoft.com/office/word/2010/wordprocessingShape">
                    <wps:wsp>
                      <wps:cNvSpPr/>
                      <wps:spPr>
                        <a:xfrm>
                          <a:off x="0" y="0"/>
                          <a:ext cx="2488758"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2F15841D" w14:textId="77777777" w:rsidR="000F2D30" w:rsidRPr="00605363" w:rsidRDefault="000F2D30" w:rsidP="000F2D30">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1B7A7D6B" w14:textId="77777777" w:rsidR="00546654" w:rsidRDefault="000F2D30" w:rsidP="000F2D30">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677A246D" w14:textId="641BD9AC" w:rsidR="000F2D30" w:rsidRPr="004616E2" w:rsidRDefault="000F2D30" w:rsidP="000F2D30">
                            <w:pPr>
                              <w:jc w:val="center"/>
                              <w:rPr>
                                <w:sz w:val="32"/>
                                <w:szCs w:val="32"/>
                              </w:rPr>
                            </w:pPr>
                            <w:r>
                              <w:rPr>
                                <w:noProof/>
                                <w:lang w:eastAsia="fi-FI"/>
                              </w:rPr>
                              <w:drawing>
                                <wp:inline distT="0" distB="0" distL="0" distR="0" wp14:anchorId="53D445E9" wp14:editId="118ACD18">
                                  <wp:extent cx="648677" cy="398145"/>
                                  <wp:effectExtent l="0" t="0" r="0" b="1905"/>
                                  <wp:docPr id="828270073" name="Picture 82827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6087C" id="Rectangle: Rounded Corners 1924541740" o:spid="_x0000_s1080" style="position:absolute;margin-left:49.75pt;margin-top:77.5pt;width:195.95pt;height:109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" fillcolor="#00b050" strokecolor="#2f528f" strokeweight="1pt">
                <v:stroke joinstyle="miter"/>
                <v:textbox>
                  <w:txbxContent>
                    <w:p w14:paraId="2F15841D" w14:textId="77777777" w:rsidR="000F2D30" w:rsidRPr="00605363" w:rsidRDefault="000F2D30" w:rsidP="000F2D30">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1B7A7D6B" w14:textId="77777777" w:rsidR="00546654" w:rsidRDefault="000F2D30" w:rsidP="000F2D30">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677A246D" w14:textId="641BD9AC" w:rsidR="000F2D30" w:rsidRPr="004616E2" w:rsidRDefault="000F2D30" w:rsidP="000F2D30">
                      <w:pPr>
                        <w:jc w:val="center"/>
                        <w:rPr>
                          <w:sz w:val="32"/>
                          <w:szCs w:val="32"/>
                        </w:rPr>
                      </w:pPr>
                      <w:r>
                        <w:rPr>
                          <w:noProof/>
                          <w:lang w:eastAsia="fi-FI"/>
                        </w:rPr>
                        <w:drawing>
                          <wp:inline distT="0" distB="0" distL="0" distR="0" wp14:anchorId="53D445E9" wp14:editId="118ACD18">
                            <wp:extent cx="648677" cy="398145"/>
                            <wp:effectExtent l="0" t="0" r="0" b="1905"/>
                            <wp:docPr id="828270073" name="Picture 82827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0F2D30">
        <w:rPr>
          <w:rFonts w:ascii="Josefin Sans" w:hAnsi="Josefin Sans"/>
          <w:b/>
          <w:noProof/>
          <w:sz w:val="40"/>
          <w:lang w:eastAsia="fi-FI"/>
        </w:rPr>
        <mc:AlternateContent>
          <mc:Choice Requires="wps">
            <w:drawing>
              <wp:anchor distT="0" distB="0" distL="114300" distR="114300" simplePos="0" relativeHeight="251658302" behindDoc="0" locked="0" layoutInCell="1" allowOverlap="1" wp14:anchorId="5415B782" wp14:editId="3ABD0FB0">
                <wp:simplePos x="0" y="0"/>
                <wp:positionH relativeFrom="column">
                  <wp:posOffset>781685</wp:posOffset>
                </wp:positionH>
                <wp:positionV relativeFrom="paragraph">
                  <wp:posOffset>3369945</wp:posOffset>
                </wp:positionV>
                <wp:extent cx="1587500" cy="914400"/>
                <wp:effectExtent l="0" t="0" r="12700" b="19050"/>
                <wp:wrapNone/>
                <wp:docPr id="1661581808" name="Rectangle: Rounded Corners 1661581808"/>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53A29707" w14:textId="77777777" w:rsidR="000F2D30" w:rsidRPr="00605363" w:rsidRDefault="000F2D30" w:rsidP="000F2D30">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15B782" id="Rectangle: Rounded Corners 1661581808" o:spid="_x0000_s1081" style="position:absolute;margin-left:61.55pt;margin-top:265.35pt;width:125pt;height:1in;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" fillcolor="#4472c4" strokecolor="#2f528f" strokeweight="1pt">
                <v:stroke joinstyle="miter"/>
                <v:textbox>
                  <w:txbxContent>
                    <w:p w14:paraId="53A29707" w14:textId="77777777" w:rsidR="000F2D30" w:rsidRPr="00605363" w:rsidRDefault="000F2D30" w:rsidP="000F2D30">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v:textbox>
              </v:roundrect>
            </w:pict>
          </mc:Fallback>
        </mc:AlternateContent>
      </w:r>
      <w:r w:rsidR="000F2D30">
        <w:rPr>
          <w:rFonts w:ascii="Josefin Sans" w:hAnsi="Josefin Sans"/>
          <w:b/>
          <w:noProof/>
          <w:sz w:val="40"/>
          <w:lang w:eastAsia="fi-FI"/>
        </w:rPr>
        <w:drawing>
          <wp:inline distT="0" distB="0" distL="0" distR="0" wp14:anchorId="67085EF6" wp14:editId="678CCA92">
            <wp:extent cx="8621395" cy="4950037"/>
            <wp:effectExtent l="171450" t="247650" r="198755" b="250825"/>
            <wp:docPr id="1520111232" name="Picture 15201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8020ED2" w14:textId="5ADC2EAF" w:rsidR="007D356C" w:rsidRPr="007D356C" w:rsidRDefault="007D356C" w:rsidP="007D356C">
      <w:pPr>
        <w:ind w:left="360"/>
        <w:rPr>
          <w:color w:val="FFFFFF" w:themeColor="background1"/>
          <w:sz w:val="28"/>
          <w:szCs w:val="28"/>
        </w:rPr>
      </w:pPr>
      <w:r>
        <w:rPr>
          <w:color w:val="FFFFFF" w:themeColor="background1"/>
          <w:sz w:val="28"/>
        </w:rPr>
        <w:t>Kouluttajien alusta koostuu seuraavista osista:</w:t>
      </w:r>
    </w:p>
    <w:p w14:paraId="7064F667" w14:textId="7B51822C" w:rsidR="007D356C" w:rsidRDefault="00546654" w:rsidP="000F2D30">
      <w:pPr>
        <w:rPr>
          <w:b/>
          <w:bCs/>
          <w:color w:val="FFFFFF" w:themeColor="background1"/>
          <w:sz w:val="36"/>
          <w:szCs w:val="36"/>
        </w:rPr>
      </w:pPr>
      <w:r>
        <w:rPr>
          <w:rFonts w:ascii="Josefin Sans" w:hAnsi="Josefin Sans"/>
          <w:b/>
          <w:noProof/>
          <w:sz w:val="40"/>
          <w:lang w:eastAsia="fi-FI"/>
        </w:rPr>
        <w:lastRenderedPageBreak/>
        <mc:AlternateContent>
          <mc:Choice Requires="wps">
            <w:drawing>
              <wp:anchor distT="0" distB="0" distL="114300" distR="114300" simplePos="0" relativeHeight="251658303" behindDoc="0" locked="0" layoutInCell="1" allowOverlap="1" wp14:anchorId="304E63D1" wp14:editId="18F31A31">
                <wp:simplePos x="0" y="0"/>
                <wp:positionH relativeFrom="column">
                  <wp:posOffset>615728</wp:posOffset>
                </wp:positionH>
                <wp:positionV relativeFrom="paragraph">
                  <wp:posOffset>705733</wp:posOffset>
                </wp:positionV>
                <wp:extent cx="2894275" cy="1384300"/>
                <wp:effectExtent l="0" t="0" r="20955" b="25400"/>
                <wp:wrapNone/>
                <wp:docPr id="1344539274" name="Rectangle: Rounded Corners 1344539274"/>
                <wp:cNvGraphicFramePr/>
                <a:graphic xmlns:a="http://schemas.openxmlformats.org/drawingml/2006/main">
                  <a:graphicData uri="http://schemas.microsoft.com/office/word/2010/wordprocessingShape">
                    <wps:wsp>
                      <wps:cNvSpPr/>
                      <wps:spPr>
                        <a:xfrm>
                          <a:off x="0" y="0"/>
                          <a:ext cx="2894275"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509BC18C" w14:textId="77777777" w:rsidR="007D356C" w:rsidRPr="00605363" w:rsidRDefault="007D356C" w:rsidP="007D356C">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57091534" w14:textId="77777777" w:rsidR="00546654" w:rsidRDefault="007D356C" w:rsidP="007D356C">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025D0795" w14:textId="00FBCD8C" w:rsidR="007D356C" w:rsidRPr="004616E2" w:rsidRDefault="007D356C" w:rsidP="007D356C">
                            <w:pPr>
                              <w:jc w:val="center"/>
                              <w:rPr>
                                <w:sz w:val="32"/>
                                <w:szCs w:val="32"/>
                              </w:rPr>
                            </w:pPr>
                            <w:r>
                              <w:rPr>
                                <w:noProof/>
                                <w:lang w:eastAsia="fi-FI"/>
                              </w:rPr>
                              <w:drawing>
                                <wp:inline distT="0" distB="0" distL="0" distR="0" wp14:anchorId="6B1D417E" wp14:editId="5C665E4E">
                                  <wp:extent cx="648677" cy="398145"/>
                                  <wp:effectExtent l="0" t="0" r="0" b="1905"/>
                                  <wp:docPr id="796927057" name="Picture 79692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E63D1" id="Rectangle: Rounded Corners 1344539274" o:spid="_x0000_s1082" style="position:absolute;margin-left:48.5pt;margin-top:55.55pt;width:227.9pt;height:109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" fillcolor="#00b050" strokecolor="#2f528f" strokeweight="1pt">
                <v:stroke joinstyle="miter"/>
                <v:textbox>
                  <w:txbxContent>
                    <w:p w14:paraId="509BC18C" w14:textId="77777777" w:rsidR="007D356C" w:rsidRPr="00605363" w:rsidRDefault="007D356C" w:rsidP="007D356C">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57091534" w14:textId="77777777" w:rsidR="00546654" w:rsidRDefault="007D356C" w:rsidP="007D356C">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025D0795" w14:textId="00FBCD8C" w:rsidR="007D356C" w:rsidRPr="004616E2" w:rsidRDefault="007D356C" w:rsidP="007D356C">
                      <w:pPr>
                        <w:jc w:val="center"/>
                        <w:rPr>
                          <w:sz w:val="32"/>
                          <w:szCs w:val="32"/>
                        </w:rPr>
                      </w:pPr>
                      <w:r>
                        <w:rPr>
                          <w:noProof/>
                          <w:lang w:eastAsia="fi-FI"/>
                        </w:rPr>
                        <w:drawing>
                          <wp:inline distT="0" distB="0" distL="0" distR="0" wp14:anchorId="6B1D417E" wp14:editId="5C665E4E">
                            <wp:extent cx="648677" cy="398145"/>
                            <wp:effectExtent l="0" t="0" r="0" b="1905"/>
                            <wp:docPr id="796927057" name="Picture 79692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5603A9">
        <w:rPr>
          <w:rFonts w:ascii="Josefin Sans" w:hAnsi="Josefin Sans"/>
          <w:b/>
          <w:noProof/>
          <w:sz w:val="40"/>
          <w:lang w:eastAsia="fi-FI"/>
        </w:rPr>
        <mc:AlternateContent>
          <mc:Choice Requires="wps">
            <w:drawing>
              <wp:anchor distT="0" distB="0" distL="114300" distR="114300" simplePos="0" relativeHeight="251658304" behindDoc="0" locked="0" layoutInCell="1" allowOverlap="1" wp14:anchorId="2E2FB96F" wp14:editId="37B06E11">
                <wp:simplePos x="0" y="0"/>
                <wp:positionH relativeFrom="margin">
                  <wp:align>right</wp:align>
                </wp:positionH>
                <wp:positionV relativeFrom="paragraph">
                  <wp:posOffset>425450</wp:posOffset>
                </wp:positionV>
                <wp:extent cx="4584700" cy="4152900"/>
                <wp:effectExtent l="19050" t="19050" r="44450" b="552450"/>
                <wp:wrapNone/>
                <wp:docPr id="1954222025" name="Speech Bubble: Oval 1954222025"/>
                <wp:cNvGraphicFramePr/>
                <a:graphic xmlns:a="http://schemas.openxmlformats.org/drawingml/2006/main">
                  <a:graphicData uri="http://schemas.microsoft.com/office/word/2010/wordprocessingShape">
                    <wps:wsp>
                      <wps:cNvSpPr/>
                      <wps:spPr>
                        <a:xfrm>
                          <a:off x="0" y="0"/>
                          <a:ext cx="4584700" cy="41529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E3CC6F4" w14:textId="127F3F37" w:rsidR="007D356C" w:rsidRPr="00546654" w:rsidRDefault="007D356C" w:rsidP="00546654">
                            <w:pPr>
                              <w:ind w:left="360"/>
                              <w:jc w:val="center"/>
                              <w:rPr>
                                <w:rFonts w:ascii="Josefin Sans" w:hAnsi="Josefin Sans"/>
                                <w:b/>
                                <w:bCs/>
                                <w:sz w:val="36"/>
                                <w:szCs w:val="36"/>
                              </w:rPr>
                            </w:pPr>
                            <w:r w:rsidRPr="00546654">
                              <w:rPr>
                                <w:rFonts w:ascii="Josefin Sans" w:hAnsi="Josefin Sans"/>
                                <w:b/>
                                <w:sz w:val="36"/>
                              </w:rPr>
                              <w:t>Miten työkalu on jäsennelty?</w:t>
                            </w:r>
                          </w:p>
                          <w:p w14:paraId="67BCD7F7" w14:textId="1D242FBF" w:rsidR="007D356C" w:rsidRPr="00546654" w:rsidRDefault="007D356C" w:rsidP="00546654">
                            <w:pPr>
                              <w:ind w:firstLine="426"/>
                              <w:jc w:val="center"/>
                              <w:rPr>
                                <w:rFonts w:ascii="Josefin Sans" w:hAnsi="Josefin Sans"/>
                                <w:sz w:val="32"/>
                                <w:szCs w:val="32"/>
                              </w:rPr>
                            </w:pPr>
                            <w:r w:rsidRPr="00546654">
                              <w:rPr>
                                <w:rFonts w:ascii="Josefin Sans" w:hAnsi="Josefin Sans"/>
                                <w:sz w:val="32"/>
                              </w:rPr>
                              <w:t>Kouluttajien kurssi koostuu seuraavista osista:</w:t>
                            </w:r>
                          </w:p>
                          <w:p w14:paraId="52B6121F" w14:textId="11BD18F5" w:rsidR="007D356C" w:rsidRPr="00546654" w:rsidRDefault="007D356C" w:rsidP="00546654">
                            <w:pPr>
                              <w:pStyle w:val="Paragraphedeliste"/>
                              <w:numPr>
                                <w:ilvl w:val="0"/>
                                <w:numId w:val="27"/>
                              </w:numPr>
                              <w:jc w:val="center"/>
                              <w:rPr>
                                <w:rFonts w:ascii="Josefin Sans" w:hAnsi="Josefin Sans"/>
                                <w:sz w:val="32"/>
                                <w:szCs w:val="32"/>
                              </w:rPr>
                            </w:pPr>
                            <w:r w:rsidRPr="00546654">
                              <w:rPr>
                                <w:rFonts w:ascii="Josefin Sans" w:hAnsi="Josefin Sans"/>
                                <w:sz w:val="32"/>
                              </w:rPr>
                              <w:t>Koulutuksen johdanto ja menetelmät</w:t>
                            </w:r>
                          </w:p>
                          <w:p w14:paraId="2DE1FE9D" w14:textId="1FCE2EB8" w:rsidR="007D356C" w:rsidRPr="00546654" w:rsidRDefault="007D356C" w:rsidP="00546654">
                            <w:pPr>
                              <w:pStyle w:val="Paragraphedeliste"/>
                              <w:numPr>
                                <w:ilvl w:val="0"/>
                                <w:numId w:val="27"/>
                              </w:numPr>
                              <w:jc w:val="center"/>
                              <w:rPr>
                                <w:rFonts w:ascii="Josefin Sans" w:hAnsi="Josefin Sans"/>
                                <w:sz w:val="32"/>
                                <w:szCs w:val="32"/>
                              </w:rPr>
                            </w:pPr>
                            <w:r w:rsidRPr="00546654">
                              <w:rPr>
                                <w:rFonts w:ascii="Josefin Sans" w:hAnsi="Josefin Sans"/>
                                <w:sz w:val="32"/>
                              </w:rPr>
                              <w:t>Opetussuunnitelmat</w:t>
                            </w:r>
                          </w:p>
                          <w:p w14:paraId="51F18E39" w14:textId="6EB8DD39" w:rsidR="007D356C" w:rsidRPr="00546654" w:rsidRDefault="007D356C" w:rsidP="00546654">
                            <w:pPr>
                              <w:pStyle w:val="Paragraphedeliste"/>
                              <w:numPr>
                                <w:ilvl w:val="0"/>
                                <w:numId w:val="27"/>
                              </w:numPr>
                              <w:jc w:val="center"/>
                              <w:rPr>
                                <w:rFonts w:ascii="Josefin Sans" w:hAnsi="Josefin Sans"/>
                                <w:sz w:val="32"/>
                                <w:szCs w:val="32"/>
                              </w:rPr>
                            </w:pPr>
                            <w:r w:rsidRPr="00546654">
                              <w:rPr>
                                <w:rFonts w:ascii="Josefin Sans" w:hAnsi="Josefin Sans"/>
                                <w:sz w:val="32"/>
                              </w:rPr>
                              <w:t>Kunki</w:t>
                            </w:r>
                            <w:r w:rsidR="005603A9" w:rsidRPr="00546654">
                              <w:rPr>
                                <w:rFonts w:ascii="Josefin Sans" w:hAnsi="Josefin Sans"/>
                                <w:sz w:val="32"/>
                              </w:rPr>
                              <w:t>n moduulin sisältö ja aktivitee</w:t>
                            </w:r>
                            <w:r w:rsidRPr="00546654">
                              <w:rPr>
                                <w:rFonts w:ascii="Josefin Sans" w:hAnsi="Josefin Sans"/>
                                <w:sz w:val="32"/>
                              </w:rPr>
                              <w:t>tit</w:t>
                            </w:r>
                          </w:p>
                          <w:p w14:paraId="3AE9FB98" w14:textId="77777777" w:rsidR="007D356C" w:rsidRPr="005603A9" w:rsidRDefault="007D356C" w:rsidP="007D356C">
                            <w:pPr>
                              <w:ind w:left="360"/>
                              <w:rPr>
                                <w:color w:val="FFFFFF" w:themeColor="background1"/>
                                <w:sz w:val="28"/>
                                <w:szCs w:val="28"/>
                              </w:rPr>
                            </w:pPr>
                          </w:p>
                          <w:p w14:paraId="3D65DCB9" w14:textId="77777777" w:rsidR="007D356C" w:rsidRPr="005603A9" w:rsidRDefault="007D356C" w:rsidP="007D356C">
                            <w:pPr>
                              <w:ind w:left="360"/>
                              <w:rPr>
                                <w:color w:val="FFFFFF" w:themeColor="background1"/>
                                <w:sz w:val="28"/>
                                <w:szCs w:val="28"/>
                              </w:rPr>
                            </w:pPr>
                          </w:p>
                          <w:p w14:paraId="07D16B45" w14:textId="77777777" w:rsidR="007D356C" w:rsidRPr="005603A9" w:rsidRDefault="007D356C" w:rsidP="007D356C">
                            <w:pPr>
                              <w:pStyle w:val="Paragraphedelis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FB96F" id="Speech Bubble: Oval 1954222025" o:spid="_x0000_s1083" type="#_x0000_t63" style="position:absolute;margin-left:309.8pt;margin-top:33.5pt;width:361pt;height:327pt;z-index:25165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" adj="6300,24300" fillcolor="#f4b183" strokecolor="#2f528f" strokeweight="1pt">
                <v:textbox>
                  <w:txbxContent>
                    <w:p w14:paraId="5E3CC6F4" w14:textId="127F3F37" w:rsidR="007D356C" w:rsidRPr="00546654" w:rsidRDefault="007D356C" w:rsidP="00546654">
                      <w:pPr>
                        <w:ind w:left="360"/>
                        <w:jc w:val="center"/>
                        <w:rPr>
                          <w:rFonts w:ascii="Josefin Sans" w:hAnsi="Josefin Sans"/>
                          <w:b/>
                          <w:bCs/>
                          <w:sz w:val="36"/>
                          <w:szCs w:val="36"/>
                        </w:rPr>
                      </w:pPr>
                      <w:r w:rsidRPr="00546654">
                        <w:rPr>
                          <w:rFonts w:ascii="Josefin Sans" w:hAnsi="Josefin Sans"/>
                          <w:b/>
                          <w:sz w:val="36"/>
                        </w:rPr>
                        <w:t>Miten työkalu on jäsennelty?</w:t>
                      </w:r>
                    </w:p>
                    <w:p w14:paraId="67BCD7F7" w14:textId="1D242FBF" w:rsidR="007D356C" w:rsidRPr="00546654" w:rsidRDefault="007D356C" w:rsidP="00546654">
                      <w:pPr>
                        <w:ind w:firstLine="426"/>
                        <w:jc w:val="center"/>
                        <w:rPr>
                          <w:rFonts w:ascii="Josefin Sans" w:hAnsi="Josefin Sans"/>
                          <w:sz w:val="32"/>
                          <w:szCs w:val="32"/>
                        </w:rPr>
                      </w:pPr>
                      <w:r w:rsidRPr="00546654">
                        <w:rPr>
                          <w:rFonts w:ascii="Josefin Sans" w:hAnsi="Josefin Sans"/>
                          <w:sz w:val="32"/>
                        </w:rPr>
                        <w:t>Kouluttajien kurssi koostuu seuraavista osista:</w:t>
                      </w:r>
                    </w:p>
                    <w:p w14:paraId="52B6121F" w14:textId="11BD18F5" w:rsidR="007D356C" w:rsidRPr="00546654" w:rsidRDefault="007D356C" w:rsidP="00546654">
                      <w:pPr>
                        <w:pStyle w:val="Paragraphedeliste"/>
                        <w:numPr>
                          <w:ilvl w:val="0"/>
                          <w:numId w:val="27"/>
                        </w:numPr>
                        <w:jc w:val="center"/>
                        <w:rPr>
                          <w:rFonts w:ascii="Josefin Sans" w:hAnsi="Josefin Sans"/>
                          <w:sz w:val="32"/>
                          <w:szCs w:val="32"/>
                        </w:rPr>
                      </w:pPr>
                      <w:r w:rsidRPr="00546654">
                        <w:rPr>
                          <w:rFonts w:ascii="Josefin Sans" w:hAnsi="Josefin Sans"/>
                          <w:sz w:val="32"/>
                        </w:rPr>
                        <w:t>Koulutuksen johdanto ja menetelmät</w:t>
                      </w:r>
                    </w:p>
                    <w:p w14:paraId="2DE1FE9D" w14:textId="1FCE2EB8" w:rsidR="007D356C" w:rsidRPr="00546654" w:rsidRDefault="007D356C" w:rsidP="00546654">
                      <w:pPr>
                        <w:pStyle w:val="Paragraphedeliste"/>
                        <w:numPr>
                          <w:ilvl w:val="0"/>
                          <w:numId w:val="27"/>
                        </w:numPr>
                        <w:jc w:val="center"/>
                        <w:rPr>
                          <w:rFonts w:ascii="Josefin Sans" w:hAnsi="Josefin Sans"/>
                          <w:sz w:val="32"/>
                          <w:szCs w:val="32"/>
                        </w:rPr>
                      </w:pPr>
                      <w:r w:rsidRPr="00546654">
                        <w:rPr>
                          <w:rFonts w:ascii="Josefin Sans" w:hAnsi="Josefin Sans"/>
                          <w:sz w:val="32"/>
                        </w:rPr>
                        <w:t>Opetussuunnitelmat</w:t>
                      </w:r>
                    </w:p>
                    <w:p w14:paraId="51F18E39" w14:textId="6EB8DD39" w:rsidR="007D356C" w:rsidRPr="00546654" w:rsidRDefault="007D356C" w:rsidP="00546654">
                      <w:pPr>
                        <w:pStyle w:val="Paragraphedeliste"/>
                        <w:numPr>
                          <w:ilvl w:val="0"/>
                          <w:numId w:val="27"/>
                        </w:numPr>
                        <w:jc w:val="center"/>
                        <w:rPr>
                          <w:rFonts w:ascii="Josefin Sans" w:hAnsi="Josefin Sans"/>
                          <w:sz w:val="32"/>
                          <w:szCs w:val="32"/>
                        </w:rPr>
                      </w:pPr>
                      <w:r w:rsidRPr="00546654">
                        <w:rPr>
                          <w:rFonts w:ascii="Josefin Sans" w:hAnsi="Josefin Sans"/>
                          <w:sz w:val="32"/>
                        </w:rPr>
                        <w:t>Kunki</w:t>
                      </w:r>
                      <w:r w:rsidR="005603A9" w:rsidRPr="00546654">
                        <w:rPr>
                          <w:rFonts w:ascii="Josefin Sans" w:hAnsi="Josefin Sans"/>
                          <w:sz w:val="32"/>
                        </w:rPr>
                        <w:t>n moduulin sisältö ja aktivitee</w:t>
                      </w:r>
                      <w:r w:rsidRPr="00546654">
                        <w:rPr>
                          <w:rFonts w:ascii="Josefin Sans" w:hAnsi="Josefin Sans"/>
                          <w:sz w:val="32"/>
                        </w:rPr>
                        <w:t>tit</w:t>
                      </w:r>
                    </w:p>
                    <w:p w14:paraId="3AE9FB98" w14:textId="77777777" w:rsidR="007D356C" w:rsidRPr="005603A9" w:rsidRDefault="007D356C" w:rsidP="007D356C">
                      <w:pPr>
                        <w:ind w:left="360"/>
                        <w:rPr>
                          <w:color w:val="FFFFFF" w:themeColor="background1"/>
                          <w:sz w:val="28"/>
                          <w:szCs w:val="28"/>
                        </w:rPr>
                      </w:pPr>
                    </w:p>
                    <w:p w14:paraId="3D65DCB9" w14:textId="77777777" w:rsidR="007D356C" w:rsidRPr="005603A9" w:rsidRDefault="007D356C" w:rsidP="007D356C">
                      <w:pPr>
                        <w:ind w:left="360"/>
                        <w:rPr>
                          <w:color w:val="FFFFFF" w:themeColor="background1"/>
                          <w:sz w:val="28"/>
                          <w:szCs w:val="28"/>
                        </w:rPr>
                      </w:pPr>
                    </w:p>
                    <w:p w14:paraId="07D16B45" w14:textId="77777777" w:rsidR="007D356C" w:rsidRPr="005603A9" w:rsidRDefault="007D356C" w:rsidP="007D356C">
                      <w:pPr>
                        <w:pStyle w:val="Paragraphedeliste"/>
                      </w:pPr>
                    </w:p>
                  </w:txbxContent>
                </v:textbox>
                <w10:wrap anchorx="margin"/>
              </v:shape>
            </w:pict>
          </mc:Fallback>
        </mc:AlternateContent>
      </w:r>
      <w:r w:rsidR="007D356C">
        <w:rPr>
          <w:rFonts w:ascii="Josefin Sans" w:hAnsi="Josefin Sans"/>
          <w:b/>
          <w:noProof/>
          <w:sz w:val="40"/>
          <w:lang w:eastAsia="fi-FI"/>
        </w:rPr>
        <mc:AlternateContent>
          <mc:Choice Requires="wps">
            <w:drawing>
              <wp:anchor distT="0" distB="0" distL="114300" distR="114300" simplePos="0" relativeHeight="251658305" behindDoc="0" locked="0" layoutInCell="1" allowOverlap="1" wp14:anchorId="594A406E" wp14:editId="5C7540DF">
                <wp:simplePos x="0" y="0"/>
                <wp:positionH relativeFrom="column">
                  <wp:posOffset>657860</wp:posOffset>
                </wp:positionH>
                <wp:positionV relativeFrom="paragraph">
                  <wp:posOffset>3122295</wp:posOffset>
                </wp:positionV>
                <wp:extent cx="1587500" cy="914400"/>
                <wp:effectExtent l="0" t="0" r="12700" b="19050"/>
                <wp:wrapNone/>
                <wp:docPr id="1168376662" name="Rectangle: Rounded Corners 1168376662"/>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173F628" w14:textId="77777777" w:rsidR="007D356C" w:rsidRPr="00605363" w:rsidRDefault="007D356C" w:rsidP="007D356C">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4A406E" id="Rectangle: Rounded Corners 1168376662" o:spid="_x0000_s1084" style="position:absolute;margin-left:51.8pt;margin-top:245.85pt;width:125pt;height:1in;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" fillcolor="#4472c4" strokecolor="#2f528f" strokeweight="1pt">
                <v:stroke joinstyle="miter"/>
                <v:textbox>
                  <w:txbxContent>
                    <w:p w14:paraId="7173F628" w14:textId="77777777" w:rsidR="007D356C" w:rsidRPr="00605363" w:rsidRDefault="007D356C" w:rsidP="007D356C">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v:textbox>
              </v:roundrect>
            </w:pict>
          </mc:Fallback>
        </mc:AlternateContent>
      </w:r>
      <w:r w:rsidR="007D356C">
        <w:rPr>
          <w:rFonts w:ascii="Josefin Sans" w:hAnsi="Josefin Sans"/>
          <w:b/>
          <w:noProof/>
          <w:sz w:val="40"/>
          <w:lang w:eastAsia="fi-FI"/>
        </w:rPr>
        <w:drawing>
          <wp:inline distT="0" distB="0" distL="0" distR="0" wp14:anchorId="7C2A28B8" wp14:editId="2D37CBA4">
            <wp:extent cx="8621395" cy="4949825"/>
            <wp:effectExtent l="171450" t="247650" r="198755" b="250825"/>
            <wp:docPr id="2025974732" name="Picture 202597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96F8269" w14:textId="50542A34" w:rsidR="007D356C" w:rsidRDefault="00546654" w:rsidP="000F2D30">
      <w:pPr>
        <w:rPr>
          <w:b/>
          <w:bCs/>
          <w:color w:val="FFFFFF" w:themeColor="background1"/>
          <w:sz w:val="36"/>
          <w:szCs w:val="36"/>
        </w:rPr>
      </w:pPr>
      <w:r>
        <w:rPr>
          <w:rFonts w:ascii="Josefin Sans" w:hAnsi="Josefin Sans"/>
          <w:b/>
          <w:noProof/>
          <w:sz w:val="40"/>
          <w:lang w:eastAsia="fi-FI"/>
        </w:rPr>
        <w:lastRenderedPageBreak/>
        <mc:AlternateContent>
          <mc:Choice Requires="wps">
            <w:drawing>
              <wp:anchor distT="0" distB="0" distL="114300" distR="114300" simplePos="0" relativeHeight="251658306" behindDoc="0" locked="0" layoutInCell="1" allowOverlap="1" wp14:anchorId="71EDD7D3" wp14:editId="612E3C59">
                <wp:simplePos x="0" y="0"/>
                <wp:positionH relativeFrom="column">
                  <wp:posOffset>623679</wp:posOffset>
                </wp:positionH>
                <wp:positionV relativeFrom="paragraph">
                  <wp:posOffset>658026</wp:posOffset>
                </wp:positionV>
                <wp:extent cx="2719347" cy="1384300"/>
                <wp:effectExtent l="0" t="0" r="24130" b="25400"/>
                <wp:wrapNone/>
                <wp:docPr id="960609030" name="Rectangle: Rounded Corners 960609030"/>
                <wp:cNvGraphicFramePr/>
                <a:graphic xmlns:a="http://schemas.openxmlformats.org/drawingml/2006/main">
                  <a:graphicData uri="http://schemas.microsoft.com/office/word/2010/wordprocessingShape">
                    <wps:wsp>
                      <wps:cNvSpPr/>
                      <wps:spPr>
                        <a:xfrm>
                          <a:off x="0" y="0"/>
                          <a:ext cx="2719347"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37212AEB" w14:textId="77777777" w:rsidR="007D356C" w:rsidRPr="00605363" w:rsidRDefault="007D356C" w:rsidP="007D356C">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0C5C8E04" w14:textId="77777777" w:rsidR="00546654" w:rsidRDefault="007D356C" w:rsidP="007D356C">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0E7837F1" w14:textId="47E3E1DC" w:rsidR="007D356C" w:rsidRPr="004616E2" w:rsidRDefault="007D356C" w:rsidP="007D356C">
                            <w:pPr>
                              <w:jc w:val="center"/>
                              <w:rPr>
                                <w:sz w:val="32"/>
                                <w:szCs w:val="32"/>
                              </w:rPr>
                            </w:pPr>
                            <w:r>
                              <w:rPr>
                                <w:noProof/>
                                <w:lang w:eastAsia="fi-FI"/>
                              </w:rPr>
                              <w:drawing>
                                <wp:inline distT="0" distB="0" distL="0" distR="0" wp14:anchorId="5EE83012" wp14:editId="0C8901DA">
                                  <wp:extent cx="648677" cy="398145"/>
                                  <wp:effectExtent l="0" t="0" r="0" b="1905"/>
                                  <wp:docPr id="1470660872" name="Picture 14706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DD7D3" id="Rectangle: Rounded Corners 960609030" o:spid="_x0000_s1085" style="position:absolute;margin-left:49.1pt;margin-top:51.8pt;width:214.1pt;height:109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" fillcolor="#00b050" strokecolor="#2f528f" strokeweight="1pt">
                <v:stroke joinstyle="miter"/>
                <v:textbox>
                  <w:txbxContent>
                    <w:p w14:paraId="37212AEB" w14:textId="77777777" w:rsidR="007D356C" w:rsidRPr="00605363" w:rsidRDefault="007D356C" w:rsidP="007D356C">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0C5C8E04" w14:textId="77777777" w:rsidR="00546654" w:rsidRDefault="007D356C" w:rsidP="007D356C">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0E7837F1" w14:textId="47E3E1DC" w:rsidR="007D356C" w:rsidRPr="004616E2" w:rsidRDefault="007D356C" w:rsidP="007D356C">
                      <w:pPr>
                        <w:jc w:val="center"/>
                        <w:rPr>
                          <w:sz w:val="32"/>
                          <w:szCs w:val="32"/>
                        </w:rPr>
                      </w:pPr>
                      <w:r>
                        <w:rPr>
                          <w:noProof/>
                          <w:lang w:eastAsia="fi-FI"/>
                        </w:rPr>
                        <w:drawing>
                          <wp:inline distT="0" distB="0" distL="0" distR="0" wp14:anchorId="5EE83012" wp14:editId="0C8901DA">
                            <wp:extent cx="648677" cy="398145"/>
                            <wp:effectExtent l="0" t="0" r="0" b="1905"/>
                            <wp:docPr id="1470660872" name="Picture 147066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7D356C">
        <w:rPr>
          <w:rFonts w:ascii="Josefin Sans" w:hAnsi="Josefin Sans"/>
          <w:b/>
          <w:noProof/>
          <w:sz w:val="40"/>
          <w:lang w:eastAsia="fi-FI"/>
        </w:rPr>
        <mc:AlternateContent>
          <mc:Choice Requires="wps">
            <w:drawing>
              <wp:anchor distT="0" distB="0" distL="114300" distR="114300" simplePos="0" relativeHeight="251658308" behindDoc="0" locked="0" layoutInCell="1" allowOverlap="1" wp14:anchorId="653E0431" wp14:editId="5FAE59BA">
                <wp:simplePos x="0" y="0"/>
                <wp:positionH relativeFrom="column">
                  <wp:posOffset>667385</wp:posOffset>
                </wp:positionH>
                <wp:positionV relativeFrom="paragraph">
                  <wp:posOffset>3074670</wp:posOffset>
                </wp:positionV>
                <wp:extent cx="1587500" cy="914400"/>
                <wp:effectExtent l="0" t="0" r="12700" b="19050"/>
                <wp:wrapNone/>
                <wp:docPr id="1562025348" name="Rectangle: Rounded Corners 1562025348"/>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7D35D38" w14:textId="77777777" w:rsidR="007D356C" w:rsidRPr="00605363" w:rsidRDefault="007D356C" w:rsidP="007D356C">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3E0431" id="Rectangle: Rounded Corners 1562025348" o:spid="_x0000_s1086" style="position:absolute;margin-left:52.55pt;margin-top:242.1pt;width:125pt;height:1in;z-index:2516583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" fillcolor="#4472c4" strokecolor="#2f528f" strokeweight="1pt">
                <v:stroke joinstyle="miter"/>
                <v:textbox>
                  <w:txbxContent>
                    <w:p w14:paraId="77D35D38" w14:textId="77777777" w:rsidR="007D356C" w:rsidRPr="00605363" w:rsidRDefault="007D356C" w:rsidP="007D356C">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v:textbox>
              </v:roundrect>
            </w:pict>
          </mc:Fallback>
        </mc:AlternateContent>
      </w:r>
      <w:r w:rsidR="007D356C">
        <w:rPr>
          <w:rFonts w:ascii="Josefin Sans" w:hAnsi="Josefin Sans"/>
          <w:b/>
          <w:noProof/>
          <w:sz w:val="40"/>
          <w:lang w:eastAsia="fi-FI"/>
        </w:rPr>
        <mc:AlternateContent>
          <mc:Choice Requires="wps">
            <w:drawing>
              <wp:anchor distT="0" distB="0" distL="114300" distR="114300" simplePos="0" relativeHeight="251658307" behindDoc="0" locked="0" layoutInCell="1" allowOverlap="1" wp14:anchorId="0ABAE17D" wp14:editId="2195108B">
                <wp:simplePos x="0" y="0"/>
                <wp:positionH relativeFrom="margin">
                  <wp:posOffset>4001770</wp:posOffset>
                </wp:positionH>
                <wp:positionV relativeFrom="paragraph">
                  <wp:posOffset>642620</wp:posOffset>
                </wp:positionV>
                <wp:extent cx="4584700" cy="3886200"/>
                <wp:effectExtent l="19050" t="19050" r="44450" b="514350"/>
                <wp:wrapNone/>
                <wp:docPr id="1426297536" name="Speech Bubble: Oval 1426297536"/>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F18BD77" w14:textId="55C0E1CE" w:rsidR="007D356C" w:rsidRPr="00546654" w:rsidRDefault="007D356C" w:rsidP="00546654">
                            <w:pPr>
                              <w:ind w:left="360"/>
                              <w:jc w:val="center"/>
                              <w:rPr>
                                <w:rFonts w:ascii="Josefin Sans" w:hAnsi="Josefin Sans"/>
                                <w:b/>
                                <w:bCs/>
                                <w:sz w:val="36"/>
                                <w:szCs w:val="36"/>
                              </w:rPr>
                            </w:pPr>
                            <w:r w:rsidRPr="00546654">
                              <w:rPr>
                                <w:rFonts w:ascii="Josefin Sans" w:hAnsi="Josefin Sans"/>
                                <w:b/>
                                <w:sz w:val="36"/>
                              </w:rPr>
                              <w:t>Miten työkalu on jäsennelty?</w:t>
                            </w:r>
                          </w:p>
                          <w:p w14:paraId="7329840D" w14:textId="3B81090E" w:rsidR="007D356C" w:rsidRPr="00546654" w:rsidRDefault="003D2412" w:rsidP="00546654">
                            <w:pPr>
                              <w:ind w:left="360"/>
                              <w:jc w:val="center"/>
                              <w:rPr>
                                <w:rFonts w:ascii="Josefin Sans" w:hAnsi="Josefin Sans"/>
                                <w:sz w:val="32"/>
                                <w:szCs w:val="32"/>
                              </w:rPr>
                            </w:pPr>
                            <w:r>
                              <w:rPr>
                                <w:rFonts w:ascii="Josefin Sans" w:hAnsi="Josefin Sans"/>
                                <w:sz w:val="32"/>
                                <w:szCs w:val="24"/>
                              </w:rPr>
                              <w:t>Oppijoiden</w:t>
                            </w:r>
                            <w:r w:rsidR="007D356C" w:rsidRPr="00546654">
                              <w:rPr>
                                <w:rFonts w:ascii="Josefin Sans" w:hAnsi="Josefin Sans"/>
                                <w:sz w:val="32"/>
                                <w:szCs w:val="24"/>
                              </w:rPr>
                              <w:t xml:space="preserve"> kurssi koostuu seuraavista osista:</w:t>
                            </w:r>
                          </w:p>
                          <w:p w14:paraId="2A71534B" w14:textId="5DD62C5F" w:rsidR="007D356C" w:rsidRPr="00546654" w:rsidRDefault="007D356C" w:rsidP="00546654">
                            <w:pPr>
                              <w:pStyle w:val="Paragraphedeliste"/>
                              <w:numPr>
                                <w:ilvl w:val="0"/>
                                <w:numId w:val="27"/>
                              </w:numPr>
                              <w:jc w:val="center"/>
                              <w:rPr>
                                <w:rFonts w:ascii="Josefin Sans" w:hAnsi="Josefin Sans"/>
                                <w:sz w:val="32"/>
                                <w:szCs w:val="32"/>
                              </w:rPr>
                            </w:pPr>
                            <w:r w:rsidRPr="00546654">
                              <w:rPr>
                                <w:rFonts w:ascii="Josefin Sans" w:hAnsi="Josefin Sans"/>
                                <w:sz w:val="32"/>
                                <w:szCs w:val="24"/>
                              </w:rPr>
                              <w:t>Kunkin moduulin sisältö</w:t>
                            </w:r>
                          </w:p>
                          <w:p w14:paraId="1D0CE800" w14:textId="13F4FA04" w:rsidR="001962FD" w:rsidRPr="00546654" w:rsidRDefault="001962FD" w:rsidP="00546654">
                            <w:pPr>
                              <w:pStyle w:val="Paragraphedeliste"/>
                              <w:numPr>
                                <w:ilvl w:val="0"/>
                                <w:numId w:val="27"/>
                              </w:numPr>
                              <w:jc w:val="center"/>
                              <w:rPr>
                                <w:rFonts w:ascii="Josefin Sans" w:hAnsi="Josefin Sans"/>
                                <w:sz w:val="32"/>
                                <w:szCs w:val="32"/>
                              </w:rPr>
                            </w:pPr>
                            <w:r w:rsidRPr="00546654">
                              <w:rPr>
                                <w:rFonts w:ascii="Josefin Sans" w:hAnsi="Josefin Sans"/>
                                <w:sz w:val="32"/>
                                <w:szCs w:val="24"/>
                              </w:rPr>
                              <w:t>Verkkoaktiviteetit</w:t>
                            </w:r>
                          </w:p>
                          <w:p w14:paraId="77F7CDF4" w14:textId="4DB48809" w:rsidR="001962FD" w:rsidRPr="00546654" w:rsidRDefault="001962FD" w:rsidP="00546654">
                            <w:pPr>
                              <w:pStyle w:val="Paragraphedeliste"/>
                              <w:numPr>
                                <w:ilvl w:val="0"/>
                                <w:numId w:val="27"/>
                              </w:numPr>
                              <w:jc w:val="center"/>
                              <w:rPr>
                                <w:rFonts w:ascii="Josefin Sans" w:hAnsi="Josefin Sans"/>
                                <w:sz w:val="32"/>
                                <w:szCs w:val="32"/>
                              </w:rPr>
                            </w:pPr>
                            <w:r w:rsidRPr="00546654">
                              <w:rPr>
                                <w:rFonts w:ascii="Josefin Sans" w:hAnsi="Josefin Sans"/>
                                <w:sz w:val="32"/>
                                <w:szCs w:val="24"/>
                              </w:rPr>
                              <w:t>Lisäresurssit, kuten sanasto ja ladattavat versiot moduulien sisällöistä</w:t>
                            </w:r>
                          </w:p>
                          <w:p w14:paraId="58951EB0" w14:textId="77777777" w:rsidR="007D356C" w:rsidRPr="005603A9" w:rsidRDefault="007D356C" w:rsidP="007D356C">
                            <w:pPr>
                              <w:ind w:left="360"/>
                              <w:rPr>
                                <w:color w:val="FFFFFF" w:themeColor="background1"/>
                                <w:sz w:val="28"/>
                                <w:szCs w:val="28"/>
                              </w:rPr>
                            </w:pPr>
                          </w:p>
                          <w:p w14:paraId="6BC739D9" w14:textId="77777777" w:rsidR="007D356C" w:rsidRPr="005603A9" w:rsidRDefault="007D356C" w:rsidP="007D356C">
                            <w:pPr>
                              <w:pStyle w:val="Paragraphedelis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E17D" id="Speech Bubble: Oval 1426297536" o:spid="_x0000_s1087" type="#_x0000_t63" style="position:absolute;margin-left:315.1pt;margin-top:50.6pt;width:361pt;height:306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" adj="6300,24300" fillcolor="#f4b183" strokecolor="#2f528f" strokeweight="1pt">
                <v:textbox>
                  <w:txbxContent>
                    <w:p w14:paraId="7F18BD77" w14:textId="55C0E1CE" w:rsidR="007D356C" w:rsidRPr="00546654" w:rsidRDefault="007D356C" w:rsidP="00546654">
                      <w:pPr>
                        <w:ind w:left="360"/>
                        <w:jc w:val="center"/>
                        <w:rPr>
                          <w:rFonts w:ascii="Josefin Sans" w:hAnsi="Josefin Sans"/>
                          <w:b/>
                          <w:bCs/>
                          <w:sz w:val="36"/>
                          <w:szCs w:val="36"/>
                        </w:rPr>
                      </w:pPr>
                      <w:r w:rsidRPr="00546654">
                        <w:rPr>
                          <w:rFonts w:ascii="Josefin Sans" w:hAnsi="Josefin Sans"/>
                          <w:b/>
                          <w:sz w:val="36"/>
                        </w:rPr>
                        <w:t>Miten työkalu on jäsennelty?</w:t>
                      </w:r>
                    </w:p>
                    <w:p w14:paraId="7329840D" w14:textId="3B81090E" w:rsidR="007D356C" w:rsidRPr="00546654" w:rsidRDefault="003D2412" w:rsidP="00546654">
                      <w:pPr>
                        <w:ind w:left="360"/>
                        <w:jc w:val="center"/>
                        <w:rPr>
                          <w:rFonts w:ascii="Josefin Sans" w:hAnsi="Josefin Sans"/>
                          <w:sz w:val="32"/>
                          <w:szCs w:val="32"/>
                        </w:rPr>
                      </w:pPr>
                      <w:r>
                        <w:rPr>
                          <w:rFonts w:ascii="Josefin Sans" w:hAnsi="Josefin Sans"/>
                          <w:sz w:val="32"/>
                          <w:szCs w:val="24"/>
                        </w:rPr>
                        <w:t>Oppijoiden</w:t>
                      </w:r>
                      <w:r w:rsidR="007D356C" w:rsidRPr="00546654">
                        <w:rPr>
                          <w:rFonts w:ascii="Josefin Sans" w:hAnsi="Josefin Sans"/>
                          <w:sz w:val="32"/>
                          <w:szCs w:val="24"/>
                        </w:rPr>
                        <w:t xml:space="preserve"> kurssi koostuu seuraavista osista:</w:t>
                      </w:r>
                    </w:p>
                    <w:p w14:paraId="2A71534B" w14:textId="5DD62C5F" w:rsidR="007D356C" w:rsidRPr="00546654" w:rsidRDefault="007D356C" w:rsidP="00546654">
                      <w:pPr>
                        <w:pStyle w:val="Paragraphedeliste"/>
                        <w:numPr>
                          <w:ilvl w:val="0"/>
                          <w:numId w:val="27"/>
                        </w:numPr>
                        <w:jc w:val="center"/>
                        <w:rPr>
                          <w:rFonts w:ascii="Josefin Sans" w:hAnsi="Josefin Sans"/>
                          <w:sz w:val="32"/>
                          <w:szCs w:val="32"/>
                        </w:rPr>
                      </w:pPr>
                      <w:r w:rsidRPr="00546654">
                        <w:rPr>
                          <w:rFonts w:ascii="Josefin Sans" w:hAnsi="Josefin Sans"/>
                          <w:sz w:val="32"/>
                          <w:szCs w:val="24"/>
                        </w:rPr>
                        <w:t>Kunkin moduulin sisältö</w:t>
                      </w:r>
                    </w:p>
                    <w:p w14:paraId="1D0CE800" w14:textId="13F4FA04" w:rsidR="001962FD" w:rsidRPr="00546654" w:rsidRDefault="001962FD" w:rsidP="00546654">
                      <w:pPr>
                        <w:pStyle w:val="Paragraphedeliste"/>
                        <w:numPr>
                          <w:ilvl w:val="0"/>
                          <w:numId w:val="27"/>
                        </w:numPr>
                        <w:jc w:val="center"/>
                        <w:rPr>
                          <w:rFonts w:ascii="Josefin Sans" w:hAnsi="Josefin Sans"/>
                          <w:sz w:val="32"/>
                          <w:szCs w:val="32"/>
                        </w:rPr>
                      </w:pPr>
                      <w:r w:rsidRPr="00546654">
                        <w:rPr>
                          <w:rFonts w:ascii="Josefin Sans" w:hAnsi="Josefin Sans"/>
                          <w:sz w:val="32"/>
                          <w:szCs w:val="24"/>
                        </w:rPr>
                        <w:t>Verkkoaktiviteetit</w:t>
                      </w:r>
                    </w:p>
                    <w:p w14:paraId="77F7CDF4" w14:textId="4DB48809" w:rsidR="001962FD" w:rsidRPr="00546654" w:rsidRDefault="001962FD" w:rsidP="00546654">
                      <w:pPr>
                        <w:pStyle w:val="Paragraphedeliste"/>
                        <w:numPr>
                          <w:ilvl w:val="0"/>
                          <w:numId w:val="27"/>
                        </w:numPr>
                        <w:jc w:val="center"/>
                        <w:rPr>
                          <w:rFonts w:ascii="Josefin Sans" w:hAnsi="Josefin Sans"/>
                          <w:sz w:val="32"/>
                          <w:szCs w:val="32"/>
                        </w:rPr>
                      </w:pPr>
                      <w:r w:rsidRPr="00546654">
                        <w:rPr>
                          <w:rFonts w:ascii="Josefin Sans" w:hAnsi="Josefin Sans"/>
                          <w:sz w:val="32"/>
                          <w:szCs w:val="24"/>
                        </w:rPr>
                        <w:t>Lisäresurssit, kuten sanasto ja ladattavat versiot moduulien sisällöistä</w:t>
                      </w:r>
                    </w:p>
                    <w:p w14:paraId="58951EB0" w14:textId="77777777" w:rsidR="007D356C" w:rsidRPr="005603A9" w:rsidRDefault="007D356C" w:rsidP="007D356C">
                      <w:pPr>
                        <w:ind w:left="360"/>
                        <w:rPr>
                          <w:color w:val="FFFFFF" w:themeColor="background1"/>
                          <w:sz w:val="28"/>
                          <w:szCs w:val="28"/>
                        </w:rPr>
                      </w:pPr>
                    </w:p>
                    <w:p w14:paraId="6BC739D9" w14:textId="77777777" w:rsidR="007D356C" w:rsidRPr="005603A9" w:rsidRDefault="007D356C" w:rsidP="007D356C">
                      <w:pPr>
                        <w:pStyle w:val="Paragraphedeliste"/>
                      </w:pPr>
                    </w:p>
                  </w:txbxContent>
                </v:textbox>
                <w10:wrap anchorx="margin"/>
              </v:shape>
            </w:pict>
          </mc:Fallback>
        </mc:AlternateContent>
      </w:r>
      <w:r w:rsidR="007D356C">
        <w:rPr>
          <w:rFonts w:ascii="Josefin Sans" w:hAnsi="Josefin Sans"/>
          <w:b/>
          <w:noProof/>
          <w:sz w:val="40"/>
          <w:lang w:eastAsia="fi-FI"/>
        </w:rPr>
        <w:drawing>
          <wp:inline distT="0" distB="0" distL="0" distR="0" wp14:anchorId="40A37565" wp14:editId="36B19C97">
            <wp:extent cx="8621395" cy="4949825"/>
            <wp:effectExtent l="171450" t="247650" r="198755" b="250825"/>
            <wp:docPr id="1671575980" name="Picture 167157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A9B7CBC" w14:textId="77777777" w:rsidR="00E356DA" w:rsidRDefault="00E356DA" w:rsidP="000F2D30">
      <w:pPr>
        <w:rPr>
          <w:b/>
          <w:bCs/>
          <w:color w:val="FFFFFF" w:themeColor="background1"/>
          <w:sz w:val="36"/>
          <w:szCs w:val="36"/>
        </w:rPr>
      </w:pPr>
    </w:p>
    <w:p w14:paraId="71F96055" w14:textId="234E2CB7" w:rsidR="00E356DA" w:rsidRDefault="00F03F44" w:rsidP="000F2D30">
      <w:pPr>
        <w:rPr>
          <w:b/>
          <w:bCs/>
          <w:color w:val="FFFFFF" w:themeColor="background1"/>
          <w:sz w:val="36"/>
          <w:szCs w:val="36"/>
        </w:rPr>
      </w:pPr>
      <w:r>
        <w:rPr>
          <w:rFonts w:ascii="Josefin Sans" w:hAnsi="Josefin Sans"/>
          <w:b/>
          <w:noProof/>
          <w:sz w:val="40"/>
          <w:lang w:eastAsia="fi-FI"/>
        </w:rPr>
        <w:lastRenderedPageBreak/>
        <mc:AlternateContent>
          <mc:Choice Requires="wps">
            <w:drawing>
              <wp:anchor distT="0" distB="0" distL="114300" distR="114300" simplePos="0" relativeHeight="251658310" behindDoc="0" locked="0" layoutInCell="1" allowOverlap="1" wp14:anchorId="08C42895" wp14:editId="6FB04903">
                <wp:simplePos x="0" y="0"/>
                <wp:positionH relativeFrom="margin">
                  <wp:posOffset>3430050</wp:posOffset>
                </wp:positionH>
                <wp:positionV relativeFrom="paragraph">
                  <wp:posOffset>366477</wp:posOffset>
                </wp:positionV>
                <wp:extent cx="5017218" cy="4179239"/>
                <wp:effectExtent l="19050" t="19050" r="31115" b="545465"/>
                <wp:wrapNone/>
                <wp:docPr id="1001896696" name="Speech Bubble: Oval 1001896696"/>
                <wp:cNvGraphicFramePr/>
                <a:graphic xmlns:a="http://schemas.openxmlformats.org/drawingml/2006/main">
                  <a:graphicData uri="http://schemas.microsoft.com/office/word/2010/wordprocessingShape">
                    <wps:wsp>
                      <wps:cNvSpPr/>
                      <wps:spPr>
                        <a:xfrm>
                          <a:off x="0" y="0"/>
                          <a:ext cx="5017218" cy="4179239"/>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FD83B13" w14:textId="52218B0F" w:rsidR="00E356DA" w:rsidRPr="00F03F44" w:rsidRDefault="00E356DA" w:rsidP="0075565A">
                            <w:pPr>
                              <w:ind w:firstLine="426"/>
                              <w:rPr>
                                <w:rFonts w:ascii="Josefin Sans" w:hAnsi="Josefin Sans"/>
                                <w:b/>
                                <w:bCs/>
                                <w:sz w:val="36"/>
                                <w:szCs w:val="36"/>
                              </w:rPr>
                            </w:pPr>
                            <w:r w:rsidRPr="00F03F44">
                              <w:rPr>
                                <w:rFonts w:ascii="Josefin Sans" w:hAnsi="Josefin Sans"/>
                                <w:b/>
                                <w:sz w:val="36"/>
                              </w:rPr>
                              <w:t xml:space="preserve">Työkalun </w:t>
                            </w:r>
                            <w:r w:rsidRPr="00F03F44">
                              <w:rPr>
                                <w:rFonts w:ascii="Josefin Sans" w:hAnsi="Josefin Sans"/>
                                <w:b/>
                                <w:sz w:val="36"/>
                              </w:rPr>
                              <w:t>käyttäminen</w:t>
                            </w:r>
                          </w:p>
                          <w:p w14:paraId="2563FC58" w14:textId="0D3EC762" w:rsidR="0064372A" w:rsidRPr="00F03F44" w:rsidRDefault="0064372A" w:rsidP="00F03F44">
                            <w:pPr>
                              <w:ind w:firstLine="426"/>
                              <w:jc w:val="center"/>
                              <w:rPr>
                                <w:rFonts w:ascii="Josefin Sans" w:hAnsi="Josefin Sans"/>
                                <w:sz w:val="24"/>
                                <w:szCs w:val="24"/>
                              </w:rPr>
                            </w:pPr>
                            <w:r w:rsidRPr="00F03F44">
                              <w:rPr>
                                <w:rFonts w:ascii="Josefin Sans" w:hAnsi="Josefin Sans"/>
                                <w:sz w:val="24"/>
                                <w:szCs w:val="24"/>
                              </w:rPr>
                              <w:t>Aiheesta kiinnostuneet voivat käyttää työkalua seuraavan linkin kautta:</w:t>
                            </w:r>
                            <w:r w:rsidR="0031137D" w:rsidRPr="00F03F44">
                              <w:rPr>
                                <w:rFonts w:ascii="Josefin Sans" w:hAnsi="Josefin Sans"/>
                                <w:sz w:val="24"/>
                                <w:szCs w:val="24"/>
                              </w:rPr>
                              <w:t xml:space="preserve"> </w:t>
                            </w:r>
                            <w:hyperlink r:id="rId22" w:history="1">
                              <w:r w:rsidR="00AE59AA" w:rsidRPr="00F03F44">
                                <w:rPr>
                                  <w:rStyle w:val="Lienhypertexte"/>
                                  <w:rFonts w:eastAsia="Times New Roman"/>
                                  <w:color w:val="auto"/>
                                  <w:sz w:val="24"/>
                                  <w:szCs w:val="24"/>
                                </w:rPr>
                                <w:t>https://campusmicareproject.cesurformacion.com/</w:t>
                              </w:r>
                            </w:hyperlink>
                          </w:p>
                          <w:p w14:paraId="3D685898" w14:textId="3C248960" w:rsidR="00FD69B6" w:rsidRPr="00F03F44" w:rsidRDefault="0064372A" w:rsidP="00F03F44">
                            <w:pPr>
                              <w:pStyle w:val="Paragraphedeliste"/>
                              <w:ind w:left="0" w:firstLine="426"/>
                              <w:jc w:val="center"/>
                              <w:rPr>
                                <w:rFonts w:ascii="Josefin Sans" w:hAnsi="Josefin Sans"/>
                                <w:sz w:val="24"/>
                                <w:szCs w:val="24"/>
                              </w:rPr>
                            </w:pPr>
                            <w:r w:rsidRPr="00F03F44">
                              <w:rPr>
                                <w:rFonts w:ascii="Josefin Sans" w:hAnsi="Josefin Sans"/>
                                <w:sz w:val="24"/>
                                <w:szCs w:val="24"/>
                              </w:rPr>
                              <w:t>Sen jälkeen tarvitaan tilin profiili ja salasana.</w:t>
                            </w:r>
                          </w:p>
                          <w:p w14:paraId="7B74849A" w14:textId="0D17CC86" w:rsidR="0064372A" w:rsidRPr="00F03F44" w:rsidRDefault="004C0A09" w:rsidP="00F03F44">
                            <w:pPr>
                              <w:pStyle w:val="Paragraphedeliste"/>
                              <w:ind w:left="0" w:firstLine="426"/>
                              <w:jc w:val="center"/>
                              <w:rPr>
                                <w:rFonts w:ascii="Josefin Sans" w:hAnsi="Josefin Sans"/>
                                <w:sz w:val="40"/>
                                <w:szCs w:val="40"/>
                              </w:rPr>
                            </w:pPr>
                            <w:r w:rsidRPr="00F03F44">
                              <w:rPr>
                                <w:rFonts w:ascii="Josefin Sans" w:hAnsi="Josefin Sans"/>
                                <w:sz w:val="24"/>
                                <w:szCs w:val="24"/>
                              </w:rPr>
                              <w:t>Automaattinen kirjautumisjärjestelmä aktivoid</w:t>
                            </w:r>
                            <w:r w:rsidR="005603A9" w:rsidRPr="00F03F44">
                              <w:rPr>
                                <w:rFonts w:ascii="Josefin Sans" w:hAnsi="Josefin Sans"/>
                                <w:sz w:val="24"/>
                                <w:szCs w:val="24"/>
                              </w:rPr>
                              <w:t>aan uuden opiskelijatilin luomis</w:t>
                            </w:r>
                            <w:r w:rsidRPr="00F03F44">
                              <w:rPr>
                                <w:rFonts w:ascii="Josefin Sans" w:hAnsi="Josefin Sans"/>
                                <w:sz w:val="24"/>
                                <w:szCs w:val="24"/>
                              </w:rPr>
                              <w:t>ta varten</w:t>
                            </w:r>
                            <w:r w:rsidRPr="00F03F44">
                              <w:rPr>
                                <w:rFonts w:ascii="Josefin Sans" w:hAnsi="Josefin Sans"/>
                                <w:sz w:val="40"/>
                                <w:szCs w:val="24"/>
                              </w:rPr>
                              <w:t>.</w:t>
                            </w:r>
                            <w:r w:rsidRPr="00F03F44">
                              <w:rPr>
                                <w:rFonts w:ascii="Josefin Sans" w:hAnsi="Josefin Sans"/>
                                <w:sz w:val="24"/>
                                <w:szCs w:val="24"/>
                              </w:rPr>
                              <w:t xml:space="preserve"> Siinä tapauksessa, että luotava tili on tarkoitettu kouluttajalle, sinun on lähetettävä sähköpostiviesti alustan (</w:t>
                            </w:r>
                            <w:hyperlink r:id="rId23" w:history="1">
                              <w:r w:rsidR="00AE59AA" w:rsidRPr="00F03F44">
                                <w:rPr>
                                  <w:rStyle w:val="Lienhypertexte"/>
                                  <w:rFonts w:eastAsia="Times New Roman"/>
                                  <w:color w:val="auto"/>
                                  <w:sz w:val="24"/>
                                  <w:szCs w:val="24"/>
                                </w:rPr>
                                <w:t>internacional@cesurformacion.com</w:t>
                              </w:r>
                            </w:hyperlink>
                            <w:r w:rsidRPr="00F03F44">
                              <w:rPr>
                                <w:rFonts w:ascii="Josefin Sans" w:hAnsi="Josefin Sans"/>
                                <w:sz w:val="24"/>
                                <w:szCs w:val="24"/>
                              </w:rPr>
                              <w:t>) ylläpitäjälle, jossa pyydetään kyseisen kouluttajatilin luomista.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42895" id="Speech Bubble: Oval 1001896696" o:spid="_x0000_s1088" type="#_x0000_t63" style="position:absolute;margin-left:270.1pt;margin-top:28.85pt;width:395.05pt;height:329.0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" adj="6300,24300" fillcolor="#f4b183" strokecolor="#2f528f" strokeweight="1pt">
                <v:textbox>
                  <w:txbxContent>
                    <w:p w14:paraId="1FD83B13" w14:textId="52218B0F" w:rsidR="00E356DA" w:rsidRPr="00F03F44" w:rsidRDefault="00E356DA" w:rsidP="0075565A">
                      <w:pPr>
                        <w:ind w:firstLine="426"/>
                        <w:rPr>
                          <w:rFonts w:ascii="Josefin Sans" w:hAnsi="Josefin Sans"/>
                          <w:b/>
                          <w:bCs/>
                          <w:sz w:val="36"/>
                          <w:szCs w:val="36"/>
                        </w:rPr>
                      </w:pPr>
                      <w:r w:rsidRPr="00F03F44">
                        <w:rPr>
                          <w:rFonts w:ascii="Josefin Sans" w:hAnsi="Josefin Sans"/>
                          <w:b/>
                          <w:sz w:val="36"/>
                        </w:rPr>
                        <w:t xml:space="preserve">Työkalun </w:t>
                      </w:r>
                      <w:r w:rsidRPr="00F03F44">
                        <w:rPr>
                          <w:rFonts w:ascii="Josefin Sans" w:hAnsi="Josefin Sans"/>
                          <w:b/>
                          <w:sz w:val="36"/>
                        </w:rPr>
                        <w:t>käyttäminen</w:t>
                      </w:r>
                    </w:p>
                    <w:p w14:paraId="2563FC58" w14:textId="0D3EC762" w:rsidR="0064372A" w:rsidRPr="00F03F44" w:rsidRDefault="0064372A" w:rsidP="00F03F44">
                      <w:pPr>
                        <w:ind w:firstLine="426"/>
                        <w:jc w:val="center"/>
                        <w:rPr>
                          <w:rFonts w:ascii="Josefin Sans" w:hAnsi="Josefin Sans"/>
                          <w:sz w:val="24"/>
                          <w:szCs w:val="24"/>
                        </w:rPr>
                      </w:pPr>
                      <w:r w:rsidRPr="00F03F44">
                        <w:rPr>
                          <w:rFonts w:ascii="Josefin Sans" w:hAnsi="Josefin Sans"/>
                          <w:sz w:val="24"/>
                          <w:szCs w:val="24"/>
                        </w:rPr>
                        <w:t>Aiheesta kiinnostuneet voivat käyttää työkalua seuraavan linkin kautta:</w:t>
                      </w:r>
                      <w:r w:rsidR="0031137D" w:rsidRPr="00F03F44">
                        <w:rPr>
                          <w:rFonts w:ascii="Josefin Sans" w:hAnsi="Josefin Sans"/>
                          <w:sz w:val="24"/>
                          <w:szCs w:val="24"/>
                        </w:rPr>
                        <w:t xml:space="preserve"> </w:t>
                      </w:r>
                      <w:hyperlink r:id="rId24" w:history="1">
                        <w:r w:rsidR="00AE59AA" w:rsidRPr="00F03F44">
                          <w:rPr>
                            <w:rStyle w:val="Lienhypertexte"/>
                            <w:rFonts w:eastAsia="Times New Roman"/>
                            <w:color w:val="auto"/>
                            <w:sz w:val="24"/>
                            <w:szCs w:val="24"/>
                          </w:rPr>
                          <w:t>https://campusmicareproject.cesurformacion.com/</w:t>
                        </w:r>
                      </w:hyperlink>
                    </w:p>
                    <w:p w14:paraId="3D685898" w14:textId="3C248960" w:rsidR="00FD69B6" w:rsidRPr="00F03F44" w:rsidRDefault="0064372A" w:rsidP="00F03F44">
                      <w:pPr>
                        <w:pStyle w:val="Paragraphedeliste"/>
                        <w:ind w:left="0" w:firstLine="426"/>
                        <w:jc w:val="center"/>
                        <w:rPr>
                          <w:rFonts w:ascii="Josefin Sans" w:hAnsi="Josefin Sans"/>
                          <w:sz w:val="24"/>
                          <w:szCs w:val="24"/>
                        </w:rPr>
                      </w:pPr>
                      <w:r w:rsidRPr="00F03F44">
                        <w:rPr>
                          <w:rFonts w:ascii="Josefin Sans" w:hAnsi="Josefin Sans"/>
                          <w:sz w:val="24"/>
                          <w:szCs w:val="24"/>
                        </w:rPr>
                        <w:t>Sen jälkeen tarvitaan tilin profiili ja salasana.</w:t>
                      </w:r>
                    </w:p>
                    <w:p w14:paraId="7B74849A" w14:textId="0D17CC86" w:rsidR="0064372A" w:rsidRPr="00F03F44" w:rsidRDefault="004C0A09" w:rsidP="00F03F44">
                      <w:pPr>
                        <w:pStyle w:val="Paragraphedeliste"/>
                        <w:ind w:left="0" w:firstLine="426"/>
                        <w:jc w:val="center"/>
                        <w:rPr>
                          <w:rFonts w:ascii="Josefin Sans" w:hAnsi="Josefin Sans"/>
                          <w:sz w:val="40"/>
                          <w:szCs w:val="40"/>
                        </w:rPr>
                      </w:pPr>
                      <w:r w:rsidRPr="00F03F44">
                        <w:rPr>
                          <w:rFonts w:ascii="Josefin Sans" w:hAnsi="Josefin Sans"/>
                          <w:sz w:val="24"/>
                          <w:szCs w:val="24"/>
                        </w:rPr>
                        <w:t>Automaattinen kirjautumisjärjestelmä aktivoid</w:t>
                      </w:r>
                      <w:r w:rsidR="005603A9" w:rsidRPr="00F03F44">
                        <w:rPr>
                          <w:rFonts w:ascii="Josefin Sans" w:hAnsi="Josefin Sans"/>
                          <w:sz w:val="24"/>
                          <w:szCs w:val="24"/>
                        </w:rPr>
                        <w:t>aan uuden opiskelijatilin luomis</w:t>
                      </w:r>
                      <w:r w:rsidRPr="00F03F44">
                        <w:rPr>
                          <w:rFonts w:ascii="Josefin Sans" w:hAnsi="Josefin Sans"/>
                          <w:sz w:val="24"/>
                          <w:szCs w:val="24"/>
                        </w:rPr>
                        <w:t>ta varten</w:t>
                      </w:r>
                      <w:r w:rsidRPr="00F03F44">
                        <w:rPr>
                          <w:rFonts w:ascii="Josefin Sans" w:hAnsi="Josefin Sans"/>
                          <w:sz w:val="40"/>
                          <w:szCs w:val="24"/>
                        </w:rPr>
                        <w:t>.</w:t>
                      </w:r>
                      <w:r w:rsidRPr="00F03F44">
                        <w:rPr>
                          <w:rFonts w:ascii="Josefin Sans" w:hAnsi="Josefin Sans"/>
                          <w:sz w:val="24"/>
                          <w:szCs w:val="24"/>
                        </w:rPr>
                        <w:t xml:space="preserve"> Siinä tapauksessa, että luotava tili on tarkoitettu kouluttajalle, sinun on lähetettävä sähköpostiviesti alustan (</w:t>
                      </w:r>
                      <w:hyperlink r:id="rId25" w:history="1">
                        <w:r w:rsidR="00AE59AA" w:rsidRPr="00F03F44">
                          <w:rPr>
                            <w:rStyle w:val="Lienhypertexte"/>
                            <w:rFonts w:eastAsia="Times New Roman"/>
                            <w:color w:val="auto"/>
                            <w:sz w:val="24"/>
                            <w:szCs w:val="24"/>
                          </w:rPr>
                          <w:t>internacional@cesurformacion.com</w:t>
                        </w:r>
                      </w:hyperlink>
                      <w:r w:rsidRPr="00F03F44">
                        <w:rPr>
                          <w:rFonts w:ascii="Josefin Sans" w:hAnsi="Josefin Sans"/>
                          <w:sz w:val="24"/>
                          <w:szCs w:val="24"/>
                        </w:rPr>
                        <w:t>) ylläpitäjälle, jossa pyydetään kyseisen kouluttajatilin luomista.</w:t>
                      </w:r>
                    </w:p>
                  </w:txbxContent>
                </v:textbox>
                <w10:wrap anchorx="margin"/>
              </v:shape>
            </w:pict>
          </mc:Fallback>
        </mc:AlternateContent>
      </w:r>
      <w:r w:rsidR="00E356DA">
        <w:rPr>
          <w:rFonts w:ascii="Josefin Sans" w:hAnsi="Josefin Sans"/>
          <w:b/>
          <w:noProof/>
          <w:sz w:val="40"/>
          <w:lang w:eastAsia="fi-FI"/>
        </w:rPr>
        <mc:AlternateContent>
          <mc:Choice Requires="wps">
            <w:drawing>
              <wp:anchor distT="0" distB="0" distL="114300" distR="114300" simplePos="0" relativeHeight="251658309" behindDoc="0" locked="0" layoutInCell="1" allowOverlap="1" wp14:anchorId="5458981D" wp14:editId="37325477">
                <wp:simplePos x="0" y="0"/>
                <wp:positionH relativeFrom="column">
                  <wp:posOffset>861060</wp:posOffset>
                </wp:positionH>
                <wp:positionV relativeFrom="paragraph">
                  <wp:posOffset>880745</wp:posOffset>
                </wp:positionV>
                <wp:extent cx="1873250" cy="1384300"/>
                <wp:effectExtent l="0" t="0" r="12700" b="25400"/>
                <wp:wrapNone/>
                <wp:docPr id="1253699880" name="Rectangle: Rounded Corners 1253699880"/>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6CF1537E" w14:textId="77777777" w:rsidR="00E356DA" w:rsidRPr="00605363" w:rsidRDefault="00E356DA" w:rsidP="00E356DA">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011D0C94" w14:textId="77777777" w:rsidR="00E356DA" w:rsidRPr="004616E2" w:rsidRDefault="00E356DA" w:rsidP="00E356DA">
                            <w:pPr>
                              <w:jc w:val="center"/>
                              <w:rPr>
                                <w:sz w:val="32"/>
                                <w:szCs w:val="32"/>
                              </w:rPr>
                            </w:pPr>
                            <w:r w:rsidRPr="00605363">
                              <w:rPr>
                                <w:rFonts w:ascii="Josefin Sans" w:hAnsi="Josefin Sans"/>
                                <w:color w:val="FFFFFF" w:themeColor="background1"/>
                                <w:sz w:val="32"/>
                              </w:rPr>
                              <w:t>verkkoalusta</w:t>
                            </w:r>
                            <w:r>
                              <w:rPr>
                                <w:noProof/>
                                <w:lang w:eastAsia="fi-FI"/>
                              </w:rPr>
                              <w:drawing>
                                <wp:inline distT="0" distB="0" distL="0" distR="0" wp14:anchorId="66FDE5C9" wp14:editId="35653792">
                                  <wp:extent cx="648677" cy="398145"/>
                                  <wp:effectExtent l="0" t="0" r="0" b="1905"/>
                                  <wp:docPr id="216516575" name="Picture 2165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8981D" id="Rectangle: Rounded Corners 1253699880" o:spid="_x0000_s1089" style="position:absolute;margin-left:67.8pt;margin-top:69.35pt;width:147.5pt;height:109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" fillcolor="#00b050" strokecolor="#2f528f" strokeweight="1pt">
                <v:stroke joinstyle="miter"/>
                <v:textbox>
                  <w:txbxContent>
                    <w:p w14:paraId="6CF1537E" w14:textId="77777777" w:rsidR="00E356DA" w:rsidRPr="00605363" w:rsidRDefault="00E356DA" w:rsidP="00E356DA">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011D0C94" w14:textId="77777777" w:rsidR="00E356DA" w:rsidRPr="004616E2" w:rsidRDefault="00E356DA" w:rsidP="00E356DA">
                      <w:pPr>
                        <w:jc w:val="center"/>
                        <w:rPr>
                          <w:sz w:val="32"/>
                          <w:szCs w:val="32"/>
                        </w:rPr>
                      </w:pPr>
                      <w:r w:rsidRPr="00605363">
                        <w:rPr>
                          <w:rFonts w:ascii="Josefin Sans" w:hAnsi="Josefin Sans"/>
                          <w:color w:val="FFFFFF" w:themeColor="background1"/>
                          <w:sz w:val="32"/>
                        </w:rPr>
                        <w:t>verkkoalusta</w:t>
                      </w:r>
                      <w:r>
                        <w:rPr>
                          <w:noProof/>
                          <w:lang w:eastAsia="fi-FI"/>
                        </w:rPr>
                        <w:drawing>
                          <wp:inline distT="0" distB="0" distL="0" distR="0" wp14:anchorId="66FDE5C9" wp14:editId="35653792">
                            <wp:extent cx="648677" cy="398145"/>
                            <wp:effectExtent l="0" t="0" r="0" b="1905"/>
                            <wp:docPr id="216516575" name="Picture 2165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E356DA">
        <w:rPr>
          <w:rFonts w:ascii="Josefin Sans" w:hAnsi="Josefin Sans"/>
          <w:b/>
          <w:noProof/>
          <w:sz w:val="40"/>
          <w:lang w:eastAsia="fi-FI"/>
        </w:rPr>
        <mc:AlternateContent>
          <mc:Choice Requires="wps">
            <w:drawing>
              <wp:anchor distT="0" distB="0" distL="114300" distR="114300" simplePos="0" relativeHeight="251658311" behindDoc="0" locked="0" layoutInCell="1" allowOverlap="1" wp14:anchorId="37AC2560" wp14:editId="3DC983E8">
                <wp:simplePos x="0" y="0"/>
                <wp:positionH relativeFrom="column">
                  <wp:posOffset>1000760</wp:posOffset>
                </wp:positionH>
                <wp:positionV relativeFrom="paragraph">
                  <wp:posOffset>3674745</wp:posOffset>
                </wp:positionV>
                <wp:extent cx="1587500" cy="914400"/>
                <wp:effectExtent l="0" t="0" r="12700" b="19050"/>
                <wp:wrapNone/>
                <wp:docPr id="1348841694" name="Rectangle: Rounded Corners 1348841694"/>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682666AD" w14:textId="77777777" w:rsidR="00E356DA" w:rsidRPr="00605363" w:rsidRDefault="00E356DA" w:rsidP="00E356DA">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AC2560" id="Rectangle: Rounded Corners 1348841694" o:spid="_x0000_s1090" style="position:absolute;margin-left:78.8pt;margin-top:289.35pt;width:125pt;height:1in;z-index:251658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" fillcolor="#4472c4" strokecolor="#2f528f" strokeweight="1pt">
                <v:stroke joinstyle="miter"/>
                <v:textbox>
                  <w:txbxContent>
                    <w:p w14:paraId="682666AD" w14:textId="77777777" w:rsidR="00E356DA" w:rsidRPr="00605363" w:rsidRDefault="00E356DA" w:rsidP="00E356DA">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v:textbox>
              </v:roundrect>
            </w:pict>
          </mc:Fallback>
        </mc:AlternateContent>
      </w:r>
      <w:r w:rsidR="00E356DA">
        <w:rPr>
          <w:rFonts w:ascii="Josefin Sans" w:hAnsi="Josefin Sans"/>
          <w:b/>
          <w:noProof/>
          <w:sz w:val="40"/>
          <w:lang w:eastAsia="fi-FI"/>
        </w:rPr>
        <w:drawing>
          <wp:inline distT="0" distB="0" distL="0" distR="0" wp14:anchorId="7DBC8507" wp14:editId="58DACC2F">
            <wp:extent cx="8621395" cy="4949825"/>
            <wp:effectExtent l="171450" t="247650" r="198755" b="250825"/>
            <wp:docPr id="2144166069" name="Picture 214416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205A254" w14:textId="77777777" w:rsidR="00FD69B6" w:rsidRDefault="00FD69B6" w:rsidP="000F2D30">
      <w:pPr>
        <w:rPr>
          <w:b/>
          <w:bCs/>
          <w:color w:val="FFFFFF" w:themeColor="background1"/>
          <w:sz w:val="36"/>
          <w:szCs w:val="36"/>
        </w:rPr>
      </w:pPr>
    </w:p>
    <w:p w14:paraId="2A70CF07" w14:textId="536ABD27" w:rsidR="00FD69B6" w:rsidRDefault="00720826" w:rsidP="000F2D30">
      <w:pPr>
        <w:rPr>
          <w:b/>
          <w:bCs/>
          <w:color w:val="FFFFFF" w:themeColor="background1"/>
          <w:sz w:val="36"/>
          <w:szCs w:val="36"/>
        </w:rPr>
      </w:pPr>
      <w:r>
        <w:rPr>
          <w:rFonts w:ascii="Josefin Sans" w:hAnsi="Josefin Sans"/>
          <w:b/>
          <w:noProof/>
          <w:sz w:val="40"/>
          <w:lang w:eastAsia="fi-FI"/>
        </w:rPr>
        <w:lastRenderedPageBreak/>
        <mc:AlternateContent>
          <mc:Choice Requires="wps">
            <w:drawing>
              <wp:anchor distT="0" distB="0" distL="114300" distR="114300" simplePos="0" relativeHeight="251658312" behindDoc="0" locked="0" layoutInCell="1" allowOverlap="1" wp14:anchorId="0F1FAD0F" wp14:editId="2F9147E8">
                <wp:simplePos x="0" y="0"/>
                <wp:positionH relativeFrom="margin">
                  <wp:posOffset>3533858</wp:posOffset>
                </wp:positionH>
                <wp:positionV relativeFrom="paragraph">
                  <wp:posOffset>390829</wp:posOffset>
                </wp:positionV>
                <wp:extent cx="5096731" cy="4330313"/>
                <wp:effectExtent l="19050" t="19050" r="46990" b="565785"/>
                <wp:wrapNone/>
                <wp:docPr id="761377658" name="Speech Bubble: Oval 761377658"/>
                <wp:cNvGraphicFramePr/>
                <a:graphic xmlns:a="http://schemas.openxmlformats.org/drawingml/2006/main">
                  <a:graphicData uri="http://schemas.microsoft.com/office/word/2010/wordprocessingShape">
                    <wps:wsp>
                      <wps:cNvSpPr/>
                      <wps:spPr>
                        <a:xfrm>
                          <a:off x="0" y="0"/>
                          <a:ext cx="5096731" cy="4330313"/>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644EE5" w14:textId="0CBC6CF9" w:rsidR="00FD69B6" w:rsidRPr="00776BFA" w:rsidRDefault="00A672ED" w:rsidP="00776BFA">
                            <w:pPr>
                              <w:pStyle w:val="Paragraphedeliste"/>
                              <w:ind w:left="0"/>
                              <w:rPr>
                                <w:rFonts w:ascii="Josefin Sans" w:hAnsi="Josefin Sans"/>
                                <w:b/>
                                <w:bCs/>
                                <w:color w:val="000000" w:themeColor="text1"/>
                                <w:sz w:val="36"/>
                                <w:szCs w:val="36"/>
                              </w:rPr>
                            </w:pPr>
                            <w:r w:rsidRPr="00776BFA">
                              <w:rPr>
                                <w:rFonts w:ascii="Josefin Sans" w:hAnsi="Josefin Sans"/>
                                <w:b/>
                                <w:color w:val="000000" w:themeColor="text1"/>
                                <w:sz w:val="36"/>
                              </w:rPr>
                              <w:t>Moduulit ja verkkoaktiviteetit</w:t>
                            </w:r>
                          </w:p>
                          <w:p w14:paraId="55337C4F" w14:textId="17393CDF" w:rsidR="00FD69B6" w:rsidRPr="00776BFA" w:rsidRDefault="00A672ED" w:rsidP="00720826">
                            <w:pPr>
                              <w:pStyle w:val="Paragraphedeliste"/>
                              <w:ind w:left="0" w:firstLine="426"/>
                              <w:jc w:val="center"/>
                              <w:rPr>
                                <w:rFonts w:ascii="Josefin Sans" w:hAnsi="Josefin Sans"/>
                                <w:color w:val="000000" w:themeColor="text1"/>
                                <w:sz w:val="32"/>
                                <w:szCs w:val="32"/>
                              </w:rPr>
                            </w:pPr>
                            <w:r w:rsidRPr="00776BFA">
                              <w:rPr>
                                <w:rFonts w:ascii="Josefin Sans" w:hAnsi="Josefin Sans"/>
                                <w:color w:val="000000" w:themeColor="text1"/>
                                <w:sz w:val="32"/>
                                <w:szCs w:val="28"/>
                              </w:rPr>
                              <w:t>Sisältö jaetaan seuraaviin viiteen moduuliin:</w:t>
                            </w:r>
                          </w:p>
                          <w:p w14:paraId="153187D8" w14:textId="15882BC7"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28"/>
                                <w:szCs w:val="28"/>
                              </w:rPr>
                            </w:pPr>
                            <w:r w:rsidRPr="00776BFA">
                              <w:rPr>
                                <w:rFonts w:ascii="Josefin Sans" w:hAnsi="Josefin Sans"/>
                                <w:color w:val="000000" w:themeColor="text1"/>
                                <w:sz w:val="28"/>
                                <w:szCs w:val="24"/>
                              </w:rPr>
                              <w:t xml:space="preserve">Moduuli 1: </w:t>
                            </w:r>
                            <w:r w:rsidR="000D3974">
                              <w:rPr>
                                <w:rFonts w:ascii="Josefin Sans" w:hAnsi="Josefin Sans"/>
                                <w:color w:val="000000" w:themeColor="text1"/>
                                <w:sz w:val="28"/>
                                <w:szCs w:val="24"/>
                              </w:rPr>
                              <w:t xml:space="preserve">Perustietoa </w:t>
                            </w:r>
                            <w:r w:rsidR="004917EC">
                              <w:rPr>
                                <w:rFonts w:ascii="Josefin Sans" w:hAnsi="Josefin Sans"/>
                                <w:color w:val="000000" w:themeColor="text1"/>
                                <w:sz w:val="28"/>
                                <w:szCs w:val="24"/>
                              </w:rPr>
                              <w:t>hoitotyön avustavista tehtävistä</w:t>
                            </w:r>
                          </w:p>
                          <w:p w14:paraId="1E51799B" w14:textId="20B9B21D"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28"/>
                                <w:szCs w:val="28"/>
                              </w:rPr>
                            </w:pPr>
                            <w:r w:rsidRPr="00776BFA">
                              <w:rPr>
                                <w:rFonts w:ascii="Josefin Sans" w:hAnsi="Josefin Sans"/>
                                <w:color w:val="000000" w:themeColor="text1"/>
                                <w:sz w:val="28"/>
                                <w:szCs w:val="24"/>
                              </w:rPr>
                              <w:t xml:space="preserve">Moduuli 2: </w:t>
                            </w:r>
                            <w:r w:rsidR="004917EC">
                              <w:rPr>
                                <w:rFonts w:ascii="Josefin Sans" w:hAnsi="Josefin Sans"/>
                                <w:color w:val="000000" w:themeColor="text1"/>
                                <w:sz w:val="28"/>
                                <w:szCs w:val="24"/>
                              </w:rPr>
                              <w:t>Tietoa sairauksista</w:t>
                            </w:r>
                          </w:p>
                          <w:p w14:paraId="4E70063B" w14:textId="34688156"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28"/>
                                <w:szCs w:val="28"/>
                              </w:rPr>
                            </w:pPr>
                            <w:r w:rsidRPr="00776BFA">
                              <w:rPr>
                                <w:rFonts w:ascii="Josefin Sans" w:hAnsi="Josefin Sans"/>
                                <w:color w:val="000000" w:themeColor="text1"/>
                                <w:sz w:val="28"/>
                                <w:szCs w:val="24"/>
                              </w:rPr>
                              <w:t>Moduuli 3: Hoit</w:t>
                            </w:r>
                            <w:r w:rsidR="004917EC">
                              <w:rPr>
                                <w:rFonts w:ascii="Josefin Sans" w:hAnsi="Josefin Sans"/>
                                <w:color w:val="000000" w:themeColor="text1"/>
                                <w:sz w:val="28"/>
                                <w:szCs w:val="24"/>
                              </w:rPr>
                              <w:t>otyön osa-alueita</w:t>
                            </w:r>
                          </w:p>
                          <w:p w14:paraId="2B49CD97" w14:textId="41EF5C44"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28"/>
                                <w:szCs w:val="28"/>
                              </w:rPr>
                            </w:pPr>
                            <w:r w:rsidRPr="00776BFA">
                              <w:rPr>
                                <w:rFonts w:ascii="Josefin Sans" w:hAnsi="Josefin Sans"/>
                                <w:color w:val="000000" w:themeColor="text1"/>
                                <w:sz w:val="28"/>
                                <w:szCs w:val="24"/>
                              </w:rPr>
                              <w:t xml:space="preserve">Moduuli 4: </w:t>
                            </w:r>
                            <w:r w:rsidR="00331E10">
                              <w:rPr>
                                <w:rFonts w:ascii="Josefin Sans" w:hAnsi="Josefin Sans"/>
                                <w:color w:val="000000" w:themeColor="text1"/>
                                <w:sz w:val="28"/>
                                <w:szCs w:val="24"/>
                              </w:rPr>
                              <w:t>Kodinhoito</w:t>
                            </w:r>
                          </w:p>
                          <w:p w14:paraId="53F1E5A6" w14:textId="41B659CB"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32"/>
                                <w:szCs w:val="32"/>
                              </w:rPr>
                            </w:pPr>
                            <w:r w:rsidRPr="00776BFA">
                              <w:rPr>
                                <w:rFonts w:ascii="Josefin Sans" w:hAnsi="Josefin Sans"/>
                                <w:color w:val="000000" w:themeColor="text1"/>
                                <w:sz w:val="28"/>
                                <w:szCs w:val="24"/>
                              </w:rPr>
                              <w:t xml:space="preserve">Moduuli 5: </w:t>
                            </w:r>
                            <w:r w:rsidR="00331E10">
                              <w:rPr>
                                <w:rFonts w:ascii="Josefin Sans" w:hAnsi="Josefin Sans"/>
                                <w:color w:val="000000" w:themeColor="text1"/>
                                <w:sz w:val="28"/>
                                <w:szCs w:val="24"/>
                              </w:rPr>
                              <w:t>Työnhaku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FAD0F" id="Speech Bubble: Oval 761377658" o:spid="_x0000_s1091" type="#_x0000_t63" style="position:absolute;margin-left:278.25pt;margin-top:30.75pt;width:401.3pt;height:340.9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" adj="6300,24300" fillcolor="#f4b083 [1941]" strokecolor="#1f3763 [1604]" strokeweight="1pt">
                <v:textbox>
                  <w:txbxContent>
                    <w:p w14:paraId="5A644EE5" w14:textId="0CBC6CF9" w:rsidR="00FD69B6" w:rsidRPr="00776BFA" w:rsidRDefault="00A672ED" w:rsidP="00776BFA">
                      <w:pPr>
                        <w:pStyle w:val="Paragraphedeliste"/>
                        <w:ind w:left="0"/>
                        <w:rPr>
                          <w:rFonts w:ascii="Josefin Sans" w:hAnsi="Josefin Sans"/>
                          <w:b/>
                          <w:bCs/>
                          <w:color w:val="000000" w:themeColor="text1"/>
                          <w:sz w:val="36"/>
                          <w:szCs w:val="36"/>
                        </w:rPr>
                      </w:pPr>
                      <w:r w:rsidRPr="00776BFA">
                        <w:rPr>
                          <w:rFonts w:ascii="Josefin Sans" w:hAnsi="Josefin Sans"/>
                          <w:b/>
                          <w:color w:val="000000" w:themeColor="text1"/>
                          <w:sz w:val="36"/>
                        </w:rPr>
                        <w:t>Moduulit ja verkkoaktiviteetit</w:t>
                      </w:r>
                    </w:p>
                    <w:p w14:paraId="55337C4F" w14:textId="17393CDF" w:rsidR="00FD69B6" w:rsidRPr="00776BFA" w:rsidRDefault="00A672ED" w:rsidP="00720826">
                      <w:pPr>
                        <w:pStyle w:val="Paragraphedeliste"/>
                        <w:ind w:left="0" w:firstLine="426"/>
                        <w:jc w:val="center"/>
                        <w:rPr>
                          <w:rFonts w:ascii="Josefin Sans" w:hAnsi="Josefin Sans"/>
                          <w:color w:val="000000" w:themeColor="text1"/>
                          <w:sz w:val="32"/>
                          <w:szCs w:val="32"/>
                        </w:rPr>
                      </w:pPr>
                      <w:r w:rsidRPr="00776BFA">
                        <w:rPr>
                          <w:rFonts w:ascii="Josefin Sans" w:hAnsi="Josefin Sans"/>
                          <w:color w:val="000000" w:themeColor="text1"/>
                          <w:sz w:val="32"/>
                          <w:szCs w:val="28"/>
                        </w:rPr>
                        <w:t>Sisältö jaetaan seuraaviin viiteen moduuliin:</w:t>
                      </w:r>
                    </w:p>
                    <w:p w14:paraId="153187D8" w14:textId="15882BC7"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28"/>
                          <w:szCs w:val="28"/>
                        </w:rPr>
                      </w:pPr>
                      <w:r w:rsidRPr="00776BFA">
                        <w:rPr>
                          <w:rFonts w:ascii="Josefin Sans" w:hAnsi="Josefin Sans"/>
                          <w:color w:val="000000" w:themeColor="text1"/>
                          <w:sz w:val="28"/>
                          <w:szCs w:val="24"/>
                        </w:rPr>
                        <w:t xml:space="preserve">Moduuli 1: </w:t>
                      </w:r>
                      <w:r w:rsidR="000D3974">
                        <w:rPr>
                          <w:rFonts w:ascii="Josefin Sans" w:hAnsi="Josefin Sans"/>
                          <w:color w:val="000000" w:themeColor="text1"/>
                          <w:sz w:val="28"/>
                          <w:szCs w:val="24"/>
                        </w:rPr>
                        <w:t xml:space="preserve">Perustietoa </w:t>
                      </w:r>
                      <w:r w:rsidR="004917EC">
                        <w:rPr>
                          <w:rFonts w:ascii="Josefin Sans" w:hAnsi="Josefin Sans"/>
                          <w:color w:val="000000" w:themeColor="text1"/>
                          <w:sz w:val="28"/>
                          <w:szCs w:val="24"/>
                        </w:rPr>
                        <w:t>hoitotyön avustavista tehtävistä</w:t>
                      </w:r>
                    </w:p>
                    <w:p w14:paraId="1E51799B" w14:textId="20B9B21D"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28"/>
                          <w:szCs w:val="28"/>
                        </w:rPr>
                      </w:pPr>
                      <w:r w:rsidRPr="00776BFA">
                        <w:rPr>
                          <w:rFonts w:ascii="Josefin Sans" w:hAnsi="Josefin Sans"/>
                          <w:color w:val="000000" w:themeColor="text1"/>
                          <w:sz w:val="28"/>
                          <w:szCs w:val="24"/>
                        </w:rPr>
                        <w:t xml:space="preserve">Moduuli 2: </w:t>
                      </w:r>
                      <w:r w:rsidR="004917EC">
                        <w:rPr>
                          <w:rFonts w:ascii="Josefin Sans" w:hAnsi="Josefin Sans"/>
                          <w:color w:val="000000" w:themeColor="text1"/>
                          <w:sz w:val="28"/>
                          <w:szCs w:val="24"/>
                        </w:rPr>
                        <w:t>Tietoa sairauksista</w:t>
                      </w:r>
                    </w:p>
                    <w:p w14:paraId="4E70063B" w14:textId="34688156"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28"/>
                          <w:szCs w:val="28"/>
                        </w:rPr>
                      </w:pPr>
                      <w:r w:rsidRPr="00776BFA">
                        <w:rPr>
                          <w:rFonts w:ascii="Josefin Sans" w:hAnsi="Josefin Sans"/>
                          <w:color w:val="000000" w:themeColor="text1"/>
                          <w:sz w:val="28"/>
                          <w:szCs w:val="24"/>
                        </w:rPr>
                        <w:t>Moduuli 3: Hoit</w:t>
                      </w:r>
                      <w:r w:rsidR="004917EC">
                        <w:rPr>
                          <w:rFonts w:ascii="Josefin Sans" w:hAnsi="Josefin Sans"/>
                          <w:color w:val="000000" w:themeColor="text1"/>
                          <w:sz w:val="28"/>
                          <w:szCs w:val="24"/>
                        </w:rPr>
                        <w:t>otyön osa-alueita</w:t>
                      </w:r>
                    </w:p>
                    <w:p w14:paraId="2B49CD97" w14:textId="41EF5C44"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28"/>
                          <w:szCs w:val="28"/>
                        </w:rPr>
                      </w:pPr>
                      <w:r w:rsidRPr="00776BFA">
                        <w:rPr>
                          <w:rFonts w:ascii="Josefin Sans" w:hAnsi="Josefin Sans"/>
                          <w:color w:val="000000" w:themeColor="text1"/>
                          <w:sz w:val="28"/>
                          <w:szCs w:val="24"/>
                        </w:rPr>
                        <w:t xml:space="preserve">Moduuli 4: </w:t>
                      </w:r>
                      <w:r w:rsidR="00331E10">
                        <w:rPr>
                          <w:rFonts w:ascii="Josefin Sans" w:hAnsi="Josefin Sans"/>
                          <w:color w:val="000000" w:themeColor="text1"/>
                          <w:sz w:val="28"/>
                          <w:szCs w:val="24"/>
                        </w:rPr>
                        <w:t>Kodinhoito</w:t>
                      </w:r>
                    </w:p>
                    <w:p w14:paraId="53F1E5A6" w14:textId="41B659CB" w:rsidR="00A672ED" w:rsidRPr="00776BFA" w:rsidRDefault="00A672ED" w:rsidP="00720826">
                      <w:pPr>
                        <w:pStyle w:val="Paragraphedeliste"/>
                        <w:numPr>
                          <w:ilvl w:val="0"/>
                          <w:numId w:val="28"/>
                        </w:numPr>
                        <w:ind w:left="851" w:hanging="425"/>
                        <w:jc w:val="center"/>
                        <w:rPr>
                          <w:rFonts w:ascii="Josefin Sans" w:hAnsi="Josefin Sans"/>
                          <w:color w:val="000000" w:themeColor="text1"/>
                          <w:sz w:val="32"/>
                          <w:szCs w:val="32"/>
                        </w:rPr>
                      </w:pPr>
                      <w:r w:rsidRPr="00776BFA">
                        <w:rPr>
                          <w:rFonts w:ascii="Josefin Sans" w:hAnsi="Josefin Sans"/>
                          <w:color w:val="000000" w:themeColor="text1"/>
                          <w:sz w:val="28"/>
                          <w:szCs w:val="24"/>
                        </w:rPr>
                        <w:t xml:space="preserve">Moduuli 5: </w:t>
                      </w:r>
                      <w:r w:rsidR="00331E10">
                        <w:rPr>
                          <w:rFonts w:ascii="Josefin Sans" w:hAnsi="Josefin Sans"/>
                          <w:color w:val="000000" w:themeColor="text1"/>
                          <w:sz w:val="28"/>
                          <w:szCs w:val="24"/>
                        </w:rPr>
                        <w:t>Työnhaku</w:t>
                      </w:r>
                    </w:p>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319" behindDoc="0" locked="0" layoutInCell="1" allowOverlap="1" wp14:anchorId="6FF8DB5E" wp14:editId="44D85C17">
                <wp:simplePos x="0" y="0"/>
                <wp:positionH relativeFrom="column">
                  <wp:posOffset>862219</wp:posOffset>
                </wp:positionH>
                <wp:positionV relativeFrom="paragraph">
                  <wp:posOffset>928370</wp:posOffset>
                </wp:positionV>
                <wp:extent cx="2846567" cy="1384300"/>
                <wp:effectExtent l="0" t="0" r="11430" b="25400"/>
                <wp:wrapNone/>
                <wp:docPr id="740416213" name="Rectangle: Rounded Corners 740416213"/>
                <wp:cNvGraphicFramePr/>
                <a:graphic xmlns:a="http://schemas.openxmlformats.org/drawingml/2006/main">
                  <a:graphicData uri="http://schemas.microsoft.com/office/word/2010/wordprocessingShape">
                    <wps:wsp>
                      <wps:cNvSpPr/>
                      <wps:spPr>
                        <a:xfrm>
                          <a:off x="0" y="0"/>
                          <a:ext cx="2846567"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683B7ACF" w14:textId="77777777" w:rsidR="001F0E86" w:rsidRPr="00605363" w:rsidRDefault="001F0E86" w:rsidP="001F0E86">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6F7B8139" w14:textId="77777777" w:rsidR="00720826" w:rsidRDefault="001F0E86" w:rsidP="001F0E86">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4CE34292" w14:textId="1EEFC594" w:rsidR="001F0E86" w:rsidRPr="004616E2" w:rsidRDefault="001F0E86" w:rsidP="001F0E86">
                            <w:pPr>
                              <w:jc w:val="center"/>
                              <w:rPr>
                                <w:sz w:val="32"/>
                                <w:szCs w:val="32"/>
                              </w:rPr>
                            </w:pPr>
                            <w:r>
                              <w:rPr>
                                <w:noProof/>
                                <w:lang w:eastAsia="fi-FI"/>
                              </w:rPr>
                              <w:drawing>
                                <wp:inline distT="0" distB="0" distL="0" distR="0" wp14:anchorId="457DC00B" wp14:editId="043D3A25">
                                  <wp:extent cx="648677" cy="398145"/>
                                  <wp:effectExtent l="0" t="0" r="0" b="1905"/>
                                  <wp:docPr id="1161446096" name="Picture 116144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8DB5E" id="Rectangle: Rounded Corners 740416213" o:spid="_x0000_s1092" style="position:absolute;margin-left:67.9pt;margin-top:73.1pt;width:224.15pt;height:109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" fillcolor="#00b050" strokecolor="#2f528f" strokeweight="1pt">
                <v:stroke joinstyle="miter"/>
                <v:textbox>
                  <w:txbxContent>
                    <w:p w14:paraId="683B7ACF" w14:textId="77777777" w:rsidR="001F0E86" w:rsidRPr="00605363" w:rsidRDefault="001F0E86" w:rsidP="001F0E86">
                      <w:pPr>
                        <w:jc w:val="center"/>
                        <w:rPr>
                          <w:rFonts w:ascii="Josefin Sans" w:hAnsi="Josefin Sans"/>
                          <w:color w:val="FFFFFF" w:themeColor="background1"/>
                          <w:sz w:val="32"/>
                          <w:szCs w:val="32"/>
                        </w:rPr>
                      </w:pPr>
                      <w:r w:rsidRPr="00605363">
                        <w:rPr>
                          <w:rFonts w:ascii="Josefin Sans" w:hAnsi="Josefin Sans"/>
                          <w:color w:val="FFFFFF" w:themeColor="background1"/>
                          <w:sz w:val="32"/>
                        </w:rPr>
                        <w:t xml:space="preserve">Koulutustyökalupakin </w:t>
                      </w:r>
                    </w:p>
                    <w:p w14:paraId="6F7B8139" w14:textId="77777777" w:rsidR="00720826" w:rsidRDefault="001F0E86" w:rsidP="001F0E86">
                      <w:pPr>
                        <w:jc w:val="center"/>
                        <w:rPr>
                          <w:rFonts w:ascii="Josefin Sans" w:hAnsi="Josefin Sans"/>
                          <w:color w:val="FFFFFF" w:themeColor="background1"/>
                          <w:sz w:val="32"/>
                        </w:rPr>
                      </w:pPr>
                      <w:r w:rsidRPr="00605363">
                        <w:rPr>
                          <w:rFonts w:ascii="Josefin Sans" w:hAnsi="Josefin Sans"/>
                          <w:color w:val="FFFFFF" w:themeColor="background1"/>
                          <w:sz w:val="32"/>
                        </w:rPr>
                        <w:t>verkkoalusta</w:t>
                      </w:r>
                    </w:p>
                    <w:p w14:paraId="4CE34292" w14:textId="1EEFC594" w:rsidR="001F0E86" w:rsidRPr="004616E2" w:rsidRDefault="001F0E86" w:rsidP="001F0E86">
                      <w:pPr>
                        <w:jc w:val="center"/>
                        <w:rPr>
                          <w:sz w:val="32"/>
                          <w:szCs w:val="32"/>
                        </w:rPr>
                      </w:pPr>
                      <w:r>
                        <w:rPr>
                          <w:noProof/>
                          <w:lang w:eastAsia="fi-FI"/>
                        </w:rPr>
                        <w:drawing>
                          <wp:inline distT="0" distB="0" distL="0" distR="0" wp14:anchorId="457DC00B" wp14:editId="043D3A25">
                            <wp:extent cx="648677" cy="398145"/>
                            <wp:effectExtent l="0" t="0" r="0" b="1905"/>
                            <wp:docPr id="1161446096" name="Picture 116144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1F0E86">
        <w:rPr>
          <w:rFonts w:ascii="Josefin Sans" w:hAnsi="Josefin Sans"/>
          <w:b/>
          <w:noProof/>
          <w:sz w:val="40"/>
          <w:lang w:eastAsia="fi-FI"/>
        </w:rPr>
        <mc:AlternateContent>
          <mc:Choice Requires="wps">
            <w:drawing>
              <wp:anchor distT="0" distB="0" distL="114300" distR="114300" simplePos="0" relativeHeight="251658320" behindDoc="0" locked="0" layoutInCell="1" allowOverlap="1" wp14:anchorId="00095950" wp14:editId="23DFCEBC">
                <wp:simplePos x="0" y="0"/>
                <wp:positionH relativeFrom="column">
                  <wp:posOffset>1000760</wp:posOffset>
                </wp:positionH>
                <wp:positionV relativeFrom="paragraph">
                  <wp:posOffset>3722370</wp:posOffset>
                </wp:positionV>
                <wp:extent cx="1587500" cy="914400"/>
                <wp:effectExtent l="0" t="0" r="12700" b="19050"/>
                <wp:wrapNone/>
                <wp:docPr id="381603421" name="Rectangle: Rounded Corners 381603421"/>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BEC503E" w14:textId="77777777" w:rsidR="001F0E86" w:rsidRPr="00605363" w:rsidRDefault="001F0E86" w:rsidP="001F0E86">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0095950" id="Rectangle: Rounded Corners 381603421" o:spid="_x0000_s1093" style="position:absolute;margin-left:78.8pt;margin-top:293.1pt;width:125pt;height:1in;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" fillcolor="#4472c4" strokecolor="#2f528f" strokeweight="1pt">
                <v:stroke joinstyle="miter"/>
                <v:textbox>
                  <w:txbxContent>
                    <w:p w14:paraId="3BEC503E" w14:textId="77777777" w:rsidR="001F0E86" w:rsidRPr="00605363" w:rsidRDefault="001F0E86" w:rsidP="001F0E86">
                      <w:pPr>
                        <w:jc w:val="center"/>
                        <w:rPr>
                          <w:rFonts w:ascii="Josefin Sans" w:hAnsi="Josefin Sans"/>
                          <w:color w:val="FFFFFF" w:themeColor="background1"/>
                          <w:sz w:val="32"/>
                          <w:szCs w:val="32"/>
                        </w:rPr>
                      </w:pPr>
                      <w:r w:rsidRPr="00605363">
                        <w:rPr>
                          <w:rFonts w:ascii="Josefin Sans" w:hAnsi="Josefin Sans"/>
                          <w:color w:val="FFFFFF" w:themeColor="background1"/>
                          <w:sz w:val="32"/>
                        </w:rPr>
                        <w:t>CESUR</w:t>
                      </w:r>
                    </w:p>
                  </w:txbxContent>
                </v:textbox>
              </v:roundrect>
            </w:pict>
          </mc:Fallback>
        </mc:AlternateContent>
      </w:r>
      <w:r w:rsidR="001F0E86">
        <w:rPr>
          <w:rFonts w:ascii="Josefin Sans" w:hAnsi="Josefin Sans"/>
          <w:b/>
          <w:noProof/>
          <w:sz w:val="40"/>
          <w:lang w:eastAsia="fi-FI"/>
        </w:rPr>
        <w:drawing>
          <wp:inline distT="0" distB="0" distL="0" distR="0" wp14:anchorId="0BBFF5A1" wp14:editId="0AB5E328">
            <wp:extent cx="8621395" cy="4950037"/>
            <wp:effectExtent l="171450" t="247650" r="198755" b="250825"/>
            <wp:docPr id="1656408125" name="Picture 165640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4B5ECCD" w14:textId="77777777" w:rsidR="00BC12D7" w:rsidRDefault="00BC12D7" w:rsidP="000F2D30">
      <w:pPr>
        <w:rPr>
          <w:b/>
          <w:bCs/>
          <w:color w:val="FFFFFF" w:themeColor="background1"/>
          <w:sz w:val="36"/>
          <w:szCs w:val="36"/>
        </w:rPr>
      </w:pPr>
    </w:p>
    <w:p w14:paraId="72420A6E" w14:textId="6970AAB1" w:rsidR="003058AE" w:rsidRPr="001251FE" w:rsidRDefault="003058AE" w:rsidP="003058AE">
      <w:pPr>
        <w:jc w:val="center"/>
        <w:rPr>
          <w:color w:val="FFFFFF" w:themeColor="background1"/>
          <w:sz w:val="32"/>
          <w:szCs w:val="32"/>
        </w:rPr>
      </w:pPr>
      <w:r>
        <w:rPr>
          <w:color w:val="FFFFFF" w:themeColor="background1"/>
          <w:sz w:val="32"/>
        </w:rPr>
        <w:lastRenderedPageBreak/>
        <w:t>Koulutustyökalupakki  Koulutustyökalupakki CESUR</w:t>
      </w:r>
    </w:p>
    <w:p w14:paraId="34ABA744" w14:textId="1B4EBC0B" w:rsidR="00BC12D7" w:rsidRDefault="00720826" w:rsidP="000F2D30">
      <w:pPr>
        <w:rPr>
          <w:b/>
          <w:bCs/>
          <w:color w:val="FFFFFF" w:themeColor="background1"/>
          <w:sz w:val="36"/>
          <w:szCs w:val="36"/>
        </w:rPr>
      </w:pPr>
      <w:r>
        <w:rPr>
          <w:rFonts w:ascii="Josefin Sans" w:hAnsi="Josefin Sans"/>
          <w:b/>
          <w:noProof/>
          <w:sz w:val="40"/>
          <w:lang w:eastAsia="fi-FI"/>
        </w:rPr>
        <mc:AlternateContent>
          <mc:Choice Requires="wps">
            <w:drawing>
              <wp:anchor distT="0" distB="0" distL="114300" distR="114300" simplePos="0" relativeHeight="251658318" behindDoc="0" locked="0" layoutInCell="1" allowOverlap="1" wp14:anchorId="76D21D39" wp14:editId="4341B583">
                <wp:simplePos x="0" y="0"/>
                <wp:positionH relativeFrom="column">
                  <wp:posOffset>742949</wp:posOffset>
                </wp:positionH>
                <wp:positionV relativeFrom="paragraph">
                  <wp:posOffset>1027927</wp:posOffset>
                </wp:positionV>
                <wp:extent cx="2735249" cy="1384300"/>
                <wp:effectExtent l="0" t="0" r="27305" b="25400"/>
                <wp:wrapNone/>
                <wp:docPr id="2132116040" name="Rectangle: Rounded Corners 2132116040"/>
                <wp:cNvGraphicFramePr/>
                <a:graphic xmlns:a="http://schemas.openxmlformats.org/drawingml/2006/main">
                  <a:graphicData uri="http://schemas.microsoft.com/office/word/2010/wordprocessingShape">
                    <wps:wsp>
                      <wps:cNvSpPr/>
                      <wps:spPr>
                        <a:xfrm>
                          <a:off x="0" y="0"/>
                          <a:ext cx="2735249"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549348D5" w14:textId="77777777" w:rsidR="003058AE" w:rsidRPr="009D1EA2" w:rsidRDefault="003058AE" w:rsidP="003058AE">
                            <w:pPr>
                              <w:jc w:val="center"/>
                              <w:rPr>
                                <w:rFonts w:ascii="Josefin Sans" w:hAnsi="Josefin Sans"/>
                                <w:color w:val="FFFFFF" w:themeColor="background1"/>
                                <w:sz w:val="32"/>
                                <w:szCs w:val="32"/>
                              </w:rPr>
                            </w:pPr>
                            <w:r w:rsidRPr="009D1EA2">
                              <w:rPr>
                                <w:rFonts w:ascii="Josefin Sans" w:hAnsi="Josefin Sans"/>
                                <w:color w:val="FFFFFF" w:themeColor="background1"/>
                                <w:sz w:val="32"/>
                              </w:rPr>
                              <w:t xml:space="preserve">Koulutustyökalupakin </w:t>
                            </w:r>
                          </w:p>
                          <w:p w14:paraId="6A5354A6" w14:textId="77777777" w:rsidR="00720826" w:rsidRDefault="003058AE" w:rsidP="003058AE">
                            <w:pPr>
                              <w:jc w:val="center"/>
                              <w:rPr>
                                <w:rFonts w:ascii="Josefin Sans" w:hAnsi="Josefin Sans"/>
                                <w:color w:val="FFFFFF" w:themeColor="background1"/>
                                <w:sz w:val="32"/>
                              </w:rPr>
                            </w:pPr>
                            <w:r w:rsidRPr="009D1EA2">
                              <w:rPr>
                                <w:rFonts w:ascii="Josefin Sans" w:hAnsi="Josefin Sans"/>
                                <w:color w:val="FFFFFF" w:themeColor="background1"/>
                                <w:sz w:val="32"/>
                              </w:rPr>
                              <w:t>verkkoalusta</w:t>
                            </w:r>
                          </w:p>
                          <w:p w14:paraId="315E00B3" w14:textId="3690C145" w:rsidR="003058AE" w:rsidRPr="004616E2" w:rsidRDefault="003058AE" w:rsidP="003058AE">
                            <w:pPr>
                              <w:jc w:val="center"/>
                              <w:rPr>
                                <w:sz w:val="32"/>
                                <w:szCs w:val="32"/>
                              </w:rPr>
                            </w:pPr>
                            <w:r>
                              <w:rPr>
                                <w:noProof/>
                                <w:lang w:eastAsia="fi-FI"/>
                              </w:rPr>
                              <w:drawing>
                                <wp:inline distT="0" distB="0" distL="0" distR="0" wp14:anchorId="7E4DAD63" wp14:editId="0501B16B">
                                  <wp:extent cx="648677" cy="398145"/>
                                  <wp:effectExtent l="0" t="0" r="0" b="1905"/>
                                  <wp:docPr id="1778516201" name="Picture 177851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21D39" id="Rectangle: Rounded Corners 2132116040" o:spid="_x0000_s1094" style="position:absolute;margin-left:58.5pt;margin-top:80.95pt;width:215.35pt;height:109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" fillcolor="#00b050" strokecolor="#2f528f" strokeweight="1pt">
                <v:stroke joinstyle="miter"/>
                <v:textbox>
                  <w:txbxContent>
                    <w:p w14:paraId="549348D5" w14:textId="77777777" w:rsidR="003058AE" w:rsidRPr="009D1EA2" w:rsidRDefault="003058AE" w:rsidP="003058AE">
                      <w:pPr>
                        <w:jc w:val="center"/>
                        <w:rPr>
                          <w:rFonts w:ascii="Josefin Sans" w:hAnsi="Josefin Sans"/>
                          <w:color w:val="FFFFFF" w:themeColor="background1"/>
                          <w:sz w:val="32"/>
                          <w:szCs w:val="32"/>
                        </w:rPr>
                      </w:pPr>
                      <w:r w:rsidRPr="009D1EA2">
                        <w:rPr>
                          <w:rFonts w:ascii="Josefin Sans" w:hAnsi="Josefin Sans"/>
                          <w:color w:val="FFFFFF" w:themeColor="background1"/>
                          <w:sz w:val="32"/>
                        </w:rPr>
                        <w:t xml:space="preserve">Koulutustyökalupakin </w:t>
                      </w:r>
                    </w:p>
                    <w:p w14:paraId="6A5354A6" w14:textId="77777777" w:rsidR="00720826" w:rsidRDefault="003058AE" w:rsidP="003058AE">
                      <w:pPr>
                        <w:jc w:val="center"/>
                        <w:rPr>
                          <w:rFonts w:ascii="Josefin Sans" w:hAnsi="Josefin Sans"/>
                          <w:color w:val="FFFFFF" w:themeColor="background1"/>
                          <w:sz w:val="32"/>
                        </w:rPr>
                      </w:pPr>
                      <w:r w:rsidRPr="009D1EA2">
                        <w:rPr>
                          <w:rFonts w:ascii="Josefin Sans" w:hAnsi="Josefin Sans"/>
                          <w:color w:val="FFFFFF" w:themeColor="background1"/>
                          <w:sz w:val="32"/>
                        </w:rPr>
                        <w:t>verkkoalusta</w:t>
                      </w:r>
                    </w:p>
                    <w:p w14:paraId="315E00B3" w14:textId="3690C145" w:rsidR="003058AE" w:rsidRPr="004616E2" w:rsidRDefault="003058AE" w:rsidP="003058AE">
                      <w:pPr>
                        <w:jc w:val="center"/>
                        <w:rPr>
                          <w:sz w:val="32"/>
                          <w:szCs w:val="32"/>
                        </w:rPr>
                      </w:pPr>
                      <w:r>
                        <w:rPr>
                          <w:noProof/>
                          <w:lang w:eastAsia="fi-FI"/>
                        </w:rPr>
                        <w:drawing>
                          <wp:inline distT="0" distB="0" distL="0" distR="0" wp14:anchorId="7E4DAD63" wp14:editId="0501B16B">
                            <wp:extent cx="648677" cy="398145"/>
                            <wp:effectExtent l="0" t="0" r="0" b="1905"/>
                            <wp:docPr id="1778516201" name="Picture 177851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sidR="003859D2">
        <w:rPr>
          <w:rFonts w:ascii="Josefin Sans" w:hAnsi="Josefin Sans"/>
          <w:b/>
          <w:noProof/>
          <w:sz w:val="40"/>
          <w:lang w:eastAsia="fi-FI"/>
        </w:rPr>
        <mc:AlternateContent>
          <mc:Choice Requires="wps">
            <w:drawing>
              <wp:anchor distT="0" distB="0" distL="114300" distR="114300" simplePos="0" relativeHeight="251658314" behindDoc="0" locked="0" layoutInCell="1" allowOverlap="1" wp14:anchorId="4173005E" wp14:editId="11DE6991">
                <wp:simplePos x="0" y="0"/>
                <wp:positionH relativeFrom="column">
                  <wp:posOffset>851535</wp:posOffset>
                </wp:positionH>
                <wp:positionV relativeFrom="paragraph">
                  <wp:posOffset>3603625</wp:posOffset>
                </wp:positionV>
                <wp:extent cx="1587500" cy="914400"/>
                <wp:effectExtent l="0" t="0" r="12700" b="19050"/>
                <wp:wrapNone/>
                <wp:docPr id="1312661682" name="Rectangle: Rounded Corners 1312661682"/>
                <wp:cNvGraphicFramePr/>
                <a:graphic xmlns:a="http://schemas.openxmlformats.org/drawingml/2006/main">
                  <a:graphicData uri="http://schemas.microsoft.com/office/word/2010/wordprocessingShape">
                    <wps:wsp>
                      <wps:cNvSpPr/>
                      <wps:spPr>
                        <a:xfrm>
                          <a:off x="0" y="0"/>
                          <a:ext cx="158750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223BEA" w14:textId="3DD41626" w:rsidR="00BC12D7" w:rsidRPr="009D1EA2" w:rsidRDefault="003058AE" w:rsidP="00BC12D7">
                            <w:pPr>
                              <w:jc w:val="center"/>
                              <w:rPr>
                                <w:rFonts w:ascii="Josefin Sans" w:hAnsi="Josefin Sans"/>
                                <w:sz w:val="32"/>
                                <w:szCs w:val="32"/>
                              </w:rPr>
                            </w:pPr>
                            <w:r w:rsidRPr="009D1EA2">
                              <w:rPr>
                                <w:rFonts w:ascii="Josefin Sans" w:hAnsi="Josefin Sans"/>
                                <w:sz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73005E" id="Rectangle: Rounded Corners 1312661682" o:spid="_x0000_s1095" style="position:absolute;margin-left:67.05pt;margin-top:283.75pt;width:125pt;height:1in;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" fillcolor="#4472c4 [3204]" strokecolor="#1f3763 [1604]" strokeweight="1pt">
                <v:stroke joinstyle="miter"/>
                <v:textbox>
                  <w:txbxContent>
                    <w:p w14:paraId="28223BEA" w14:textId="3DD41626" w:rsidR="00BC12D7" w:rsidRPr="009D1EA2" w:rsidRDefault="003058AE" w:rsidP="00BC12D7">
                      <w:pPr>
                        <w:jc w:val="center"/>
                        <w:rPr>
                          <w:rFonts w:ascii="Josefin Sans" w:hAnsi="Josefin Sans"/>
                          <w:sz w:val="32"/>
                          <w:szCs w:val="32"/>
                        </w:rPr>
                      </w:pPr>
                      <w:r w:rsidRPr="009D1EA2">
                        <w:rPr>
                          <w:rFonts w:ascii="Josefin Sans" w:hAnsi="Josefin Sans"/>
                          <w:sz w:val="32"/>
                        </w:rPr>
                        <w:t>CESUR</w:t>
                      </w:r>
                    </w:p>
                  </w:txbxContent>
                </v:textbox>
              </v:roundrect>
            </w:pict>
          </mc:Fallback>
        </mc:AlternateContent>
      </w:r>
      <w:r w:rsidR="003859D2">
        <w:rPr>
          <w:rFonts w:ascii="Josefin Sans" w:hAnsi="Josefin Sans"/>
          <w:b/>
          <w:noProof/>
          <w:sz w:val="40"/>
          <w:lang w:eastAsia="fi-FI"/>
        </w:rPr>
        <mc:AlternateContent>
          <mc:Choice Requires="wps">
            <w:drawing>
              <wp:anchor distT="0" distB="0" distL="114300" distR="114300" simplePos="0" relativeHeight="251658313" behindDoc="0" locked="0" layoutInCell="1" allowOverlap="1" wp14:anchorId="1F5299A5" wp14:editId="614DDD2B">
                <wp:simplePos x="0" y="0"/>
                <wp:positionH relativeFrom="column">
                  <wp:posOffset>3997960</wp:posOffset>
                </wp:positionH>
                <wp:positionV relativeFrom="paragraph">
                  <wp:posOffset>682625</wp:posOffset>
                </wp:positionV>
                <wp:extent cx="4584700" cy="3886200"/>
                <wp:effectExtent l="19050" t="19050" r="44450" b="514350"/>
                <wp:wrapNone/>
                <wp:docPr id="775881296" name="Speech Bubble: Oval 775881296"/>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90EE80" w14:textId="77777777" w:rsidR="00BC12D7" w:rsidRPr="00720826" w:rsidRDefault="00BC12D7" w:rsidP="00720826">
                            <w:pPr>
                              <w:ind w:firstLine="426"/>
                              <w:jc w:val="center"/>
                              <w:rPr>
                                <w:rFonts w:ascii="Josefin Sans" w:hAnsi="Josefin Sans"/>
                                <w:b/>
                                <w:bCs/>
                                <w:color w:val="000000" w:themeColor="text1"/>
                                <w:sz w:val="36"/>
                                <w:szCs w:val="36"/>
                              </w:rPr>
                            </w:pPr>
                            <w:r w:rsidRPr="00720826">
                              <w:rPr>
                                <w:rFonts w:ascii="Josefin Sans" w:hAnsi="Josefin Sans"/>
                                <w:b/>
                                <w:color w:val="000000" w:themeColor="text1"/>
                                <w:sz w:val="36"/>
                              </w:rPr>
                              <w:t>Moduulit ja verkkoaktiviteetit</w:t>
                            </w:r>
                          </w:p>
                          <w:p w14:paraId="7251F42C" w14:textId="19E34351" w:rsidR="00BC12D7" w:rsidRPr="00720826" w:rsidRDefault="00BC12D7" w:rsidP="00720826">
                            <w:pPr>
                              <w:ind w:firstLine="426"/>
                              <w:jc w:val="center"/>
                              <w:rPr>
                                <w:rFonts w:ascii="Josefin Sans" w:hAnsi="Josefin Sans"/>
                                <w:color w:val="000000" w:themeColor="text1"/>
                                <w:sz w:val="32"/>
                                <w:szCs w:val="32"/>
                              </w:rPr>
                            </w:pPr>
                            <w:r w:rsidRPr="00720826">
                              <w:rPr>
                                <w:rFonts w:ascii="Josefin Sans" w:hAnsi="Josefin Sans"/>
                                <w:color w:val="000000" w:themeColor="text1"/>
                                <w:sz w:val="32"/>
                                <w:szCs w:val="24"/>
                              </w:rPr>
                              <w:t>Kussakin moduulissa on sarja verkkoaktiviteetteja. Osa näistä aktiviteeteista voidaan suorittaa suoraan verkkoalustalla, kun taas osa niistä on ladattava ja tulostettava paperille täyttämistä varten.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299A5" id="Speech Bubble: Oval 775881296" o:spid="_x0000_s1096" type="#_x0000_t63" style="position:absolute;margin-left:314.8pt;margin-top:53.75pt;width:361pt;height:30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" adj="6300,24300" fillcolor="#f4b083 [1941]" strokecolor="#1f3763 [1604]" strokeweight="1pt">
                <v:textbox>
                  <w:txbxContent>
                    <w:p w14:paraId="2990EE80" w14:textId="77777777" w:rsidR="00BC12D7" w:rsidRPr="00720826" w:rsidRDefault="00BC12D7" w:rsidP="00720826">
                      <w:pPr>
                        <w:ind w:firstLine="426"/>
                        <w:jc w:val="center"/>
                        <w:rPr>
                          <w:rFonts w:ascii="Josefin Sans" w:hAnsi="Josefin Sans"/>
                          <w:b/>
                          <w:bCs/>
                          <w:color w:val="000000" w:themeColor="text1"/>
                          <w:sz w:val="36"/>
                          <w:szCs w:val="36"/>
                        </w:rPr>
                      </w:pPr>
                      <w:r w:rsidRPr="00720826">
                        <w:rPr>
                          <w:rFonts w:ascii="Josefin Sans" w:hAnsi="Josefin Sans"/>
                          <w:b/>
                          <w:color w:val="000000" w:themeColor="text1"/>
                          <w:sz w:val="36"/>
                        </w:rPr>
                        <w:t>Moduulit ja verkkoaktiviteetit</w:t>
                      </w:r>
                    </w:p>
                    <w:p w14:paraId="7251F42C" w14:textId="19E34351" w:rsidR="00BC12D7" w:rsidRPr="00720826" w:rsidRDefault="00BC12D7" w:rsidP="00720826">
                      <w:pPr>
                        <w:ind w:firstLine="426"/>
                        <w:jc w:val="center"/>
                        <w:rPr>
                          <w:rFonts w:ascii="Josefin Sans" w:hAnsi="Josefin Sans"/>
                          <w:color w:val="000000" w:themeColor="text1"/>
                          <w:sz w:val="32"/>
                          <w:szCs w:val="32"/>
                        </w:rPr>
                      </w:pPr>
                      <w:r w:rsidRPr="00720826">
                        <w:rPr>
                          <w:rFonts w:ascii="Josefin Sans" w:hAnsi="Josefin Sans"/>
                          <w:color w:val="000000" w:themeColor="text1"/>
                          <w:sz w:val="32"/>
                          <w:szCs w:val="24"/>
                        </w:rPr>
                        <w:t>Kussakin moduulissa on sarja verkkoaktiviteetteja. Osa näistä aktiviteeteista voidaan suorittaa suoraan verkkoalustalla, kun taas osa niistä on ladattava ja tulostettava paperille täyttämistä varten.</w:t>
                      </w:r>
                    </w:p>
                  </w:txbxContent>
                </v:textbox>
              </v:shape>
            </w:pict>
          </mc:Fallback>
        </mc:AlternateContent>
      </w:r>
      <w:r w:rsidR="003859D2">
        <w:rPr>
          <w:rFonts w:ascii="Josefin Sans" w:hAnsi="Josefin Sans"/>
          <w:b/>
          <w:noProof/>
          <w:sz w:val="40"/>
          <w:lang w:eastAsia="fi-FI"/>
        </w:rPr>
        <w:drawing>
          <wp:inline distT="0" distB="0" distL="0" distR="0" wp14:anchorId="0A279D07" wp14:editId="672F2389">
            <wp:extent cx="8621395" cy="4949825"/>
            <wp:effectExtent l="171450" t="247650" r="198755" b="250825"/>
            <wp:docPr id="1510208484" name="Picture 151020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3193823" w14:textId="77777777" w:rsidR="00BC12D7" w:rsidRDefault="00BC12D7" w:rsidP="000F2D30">
      <w:pPr>
        <w:rPr>
          <w:b/>
          <w:bCs/>
          <w:color w:val="FFFFFF" w:themeColor="background1"/>
          <w:sz w:val="36"/>
          <w:szCs w:val="36"/>
        </w:rPr>
      </w:pPr>
    </w:p>
    <w:p w14:paraId="02EE85D8" w14:textId="0C50AA30" w:rsidR="00BC12D7" w:rsidRPr="000F2D30" w:rsidRDefault="00E05555" w:rsidP="000F2D30">
      <w:pPr>
        <w:rPr>
          <w:b/>
          <w:bCs/>
          <w:color w:val="FFFFFF" w:themeColor="background1"/>
          <w:sz w:val="36"/>
          <w:szCs w:val="36"/>
        </w:rPr>
      </w:pPr>
      <w:r>
        <w:rPr>
          <w:rFonts w:ascii="Josefin Sans" w:hAnsi="Josefin Sans"/>
          <w:b/>
          <w:noProof/>
          <w:sz w:val="40"/>
          <w:lang w:eastAsia="fi-FI"/>
        </w:rPr>
        <mc:AlternateContent>
          <mc:Choice Requires="wps">
            <w:drawing>
              <wp:anchor distT="0" distB="0" distL="114300" distR="114300" simplePos="0" relativeHeight="251658317" behindDoc="0" locked="0" layoutInCell="1" allowOverlap="1" wp14:anchorId="24DE37D6" wp14:editId="1BF86A69">
                <wp:simplePos x="0" y="0"/>
                <wp:positionH relativeFrom="column">
                  <wp:posOffset>876935</wp:posOffset>
                </wp:positionH>
                <wp:positionV relativeFrom="paragraph">
                  <wp:posOffset>3779520</wp:posOffset>
                </wp:positionV>
                <wp:extent cx="1587500" cy="914400"/>
                <wp:effectExtent l="0" t="0" r="12700" b="19050"/>
                <wp:wrapNone/>
                <wp:docPr id="1196393489" name="Rectangle: Rounded Corners 1196393489"/>
                <wp:cNvGraphicFramePr/>
                <a:graphic xmlns:a="http://schemas.openxmlformats.org/drawingml/2006/main">
                  <a:graphicData uri="http://schemas.microsoft.com/office/word/2010/wordprocessingShape">
                    <wps:wsp>
                      <wps:cNvSpPr/>
                      <wps:spPr>
                        <a:xfrm>
                          <a:off x="0" y="0"/>
                          <a:ext cx="1587500" cy="9144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A566869" w14:textId="77777777" w:rsidR="00E05555" w:rsidRPr="009D1EA2" w:rsidRDefault="00E05555" w:rsidP="00E05555">
                            <w:pPr>
                              <w:jc w:val="center"/>
                              <w:rPr>
                                <w:rFonts w:ascii="Josefin Sans" w:hAnsi="Josefin Sans"/>
                                <w:color w:val="FFFFFF" w:themeColor="background1"/>
                                <w:sz w:val="32"/>
                                <w:szCs w:val="32"/>
                              </w:rPr>
                            </w:pPr>
                            <w:r w:rsidRPr="009D1EA2">
                              <w:rPr>
                                <w:rFonts w:ascii="Josefin Sans" w:hAnsi="Josefin Sans"/>
                                <w:color w:val="FFFFFF" w:themeColor="background1"/>
                                <w:sz w:val="32"/>
                              </w:rPr>
                              <w:t>CESUR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DE37D6" id="Rectangle: Rounded Corners 1196393489" o:spid="_x0000_s1097" style="position:absolute;margin-left:69.05pt;margin-top:297.6pt;width:125pt;height:1in;z-index:2516583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" fillcolor="#4472c4" strokecolor="#2f528f" strokeweight="1pt">
                <v:stroke joinstyle="miter"/>
                <v:textbox>
                  <w:txbxContent>
                    <w:p w14:paraId="2A566869" w14:textId="77777777" w:rsidR="00E05555" w:rsidRPr="009D1EA2" w:rsidRDefault="00E05555" w:rsidP="00E05555">
                      <w:pPr>
                        <w:jc w:val="center"/>
                        <w:rPr>
                          <w:rFonts w:ascii="Josefin Sans" w:hAnsi="Josefin Sans"/>
                          <w:color w:val="FFFFFF" w:themeColor="background1"/>
                          <w:sz w:val="32"/>
                          <w:szCs w:val="32"/>
                        </w:rPr>
                      </w:pPr>
                      <w:r w:rsidRPr="009D1EA2">
                        <w:rPr>
                          <w:rFonts w:ascii="Josefin Sans" w:hAnsi="Josefin Sans"/>
                          <w:color w:val="FFFFFF" w:themeColor="background1"/>
                          <w:sz w:val="32"/>
                        </w:rPr>
                        <w:t>CESUR</w:t>
                      </w:r>
                    </w:p>
                  </w:txbxContent>
                </v:textbox>
              </v:roundrect>
            </w:pict>
          </mc:Fallback>
        </mc:AlternateContent>
      </w:r>
      <w:r>
        <w:rPr>
          <w:rFonts w:ascii="Josefin Sans" w:hAnsi="Josefin Sans"/>
          <w:b/>
          <w:noProof/>
          <w:sz w:val="40"/>
          <w:lang w:eastAsia="fi-FI"/>
        </w:rPr>
        <mc:AlternateContent>
          <mc:Choice Requires="wps">
            <w:drawing>
              <wp:anchor distT="0" distB="0" distL="114300" distR="114300" simplePos="0" relativeHeight="251658316" behindDoc="0" locked="0" layoutInCell="1" allowOverlap="1" wp14:anchorId="70FE37D8" wp14:editId="26A4D126">
                <wp:simplePos x="0" y="0"/>
                <wp:positionH relativeFrom="column">
                  <wp:posOffset>3874135</wp:posOffset>
                </wp:positionH>
                <wp:positionV relativeFrom="paragraph">
                  <wp:posOffset>718820</wp:posOffset>
                </wp:positionV>
                <wp:extent cx="4584700" cy="3886200"/>
                <wp:effectExtent l="19050" t="19050" r="44450" b="514350"/>
                <wp:wrapNone/>
                <wp:docPr id="1809676706" name="Speech Bubble: Oval 1809676706"/>
                <wp:cNvGraphicFramePr/>
                <a:graphic xmlns:a="http://schemas.openxmlformats.org/drawingml/2006/main">
                  <a:graphicData uri="http://schemas.microsoft.com/office/word/2010/wordprocessingShape">
                    <wps:wsp>
                      <wps:cNvSpPr/>
                      <wps:spPr>
                        <a:xfrm>
                          <a:off x="0" y="0"/>
                          <a:ext cx="4584700" cy="3886200"/>
                        </a:xfrm>
                        <a:prstGeom prst="wedgeEllipseCallou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5EDB696" w14:textId="77777777" w:rsidR="00E05555" w:rsidRPr="00F84AEB" w:rsidRDefault="00E05555" w:rsidP="0075565A">
                            <w:pPr>
                              <w:ind w:firstLine="426"/>
                              <w:rPr>
                                <w:rFonts w:ascii="Josefin Sans" w:hAnsi="Josefin Sans"/>
                                <w:b/>
                                <w:bCs/>
                                <w:sz w:val="36"/>
                                <w:szCs w:val="36"/>
                              </w:rPr>
                            </w:pPr>
                            <w:r w:rsidRPr="009D1EA2">
                              <w:rPr>
                                <w:rFonts w:ascii="Josefin Sans" w:hAnsi="Josefin Sans"/>
                                <w:b/>
                                <w:color w:val="FFFFFF" w:themeColor="background1"/>
                                <w:sz w:val="36"/>
                              </w:rPr>
                              <w:t xml:space="preserve"> </w:t>
                            </w:r>
                            <w:r w:rsidRPr="00F84AEB">
                              <w:rPr>
                                <w:rFonts w:ascii="Josefin Sans" w:hAnsi="Josefin Sans"/>
                                <w:b/>
                                <w:sz w:val="36"/>
                              </w:rPr>
                              <w:t>Vinkkejä ja ohjeita käyttöön</w:t>
                            </w:r>
                          </w:p>
                          <w:p w14:paraId="1A103B96" w14:textId="751CA3FE" w:rsidR="0075565A" w:rsidRPr="00F84AEB" w:rsidRDefault="000C4950" w:rsidP="00F84AEB">
                            <w:pPr>
                              <w:ind w:firstLine="426"/>
                              <w:jc w:val="center"/>
                              <w:rPr>
                                <w:rFonts w:ascii="Josefin Sans" w:hAnsi="Josefin Sans"/>
                                <w:sz w:val="32"/>
                                <w:szCs w:val="32"/>
                              </w:rPr>
                            </w:pPr>
                            <w:r w:rsidRPr="00F84AEB">
                              <w:rPr>
                                <w:rFonts w:ascii="Josefin Sans" w:hAnsi="Josefin Sans"/>
                                <w:sz w:val="32"/>
                                <w:szCs w:val="32"/>
                              </w:rPr>
                              <w:t>Suosittelemme, että kouluttajat perehtyvät koulutusmateriaaliin ennen kehittävien aktiviteettien aloittamista, jotta kurssia voidaan mukauttaa sopimaan harjoittelijoiden profiiliin.</w:t>
                            </w:r>
                          </w:p>
                          <w:p w14:paraId="000710AF" w14:textId="158D0450" w:rsidR="000C4950" w:rsidRPr="00F84AEB" w:rsidRDefault="000C4950" w:rsidP="00F84AEB">
                            <w:pPr>
                              <w:ind w:firstLine="426"/>
                              <w:jc w:val="center"/>
                              <w:rPr>
                                <w:rFonts w:ascii="Josefin Sans" w:hAnsi="Josefin Sans"/>
                                <w:sz w:val="32"/>
                                <w:szCs w:val="32"/>
                              </w:rPr>
                            </w:pPr>
                            <w:r w:rsidRPr="00F84AEB">
                              <w:rPr>
                                <w:rFonts w:ascii="Josefin Sans" w:hAnsi="Josefin Sans"/>
                                <w:sz w:val="32"/>
                                <w:szCs w:val="32"/>
                              </w:rPr>
                              <w:t>Vaikka työkalupakki ehdottaa kouluttajille polkua, jota seurata kehittävien tapaamisten aikana, suosittelemme painokkaasti, että opettajat päättävät suoritettavien aktiviteettien lukumäärän ja niiden muodot (kasvotusten tai verkossa). Joskus voi olla tarpeen muokata tai lisätä sisältöä.</w:t>
                            </w:r>
                          </w:p>
                          <w:p w14:paraId="3B8282BE" w14:textId="77777777" w:rsidR="00E05555" w:rsidRPr="0075719D" w:rsidRDefault="00E05555" w:rsidP="00E05555">
                            <w:pPr>
                              <w:ind w:left="360"/>
                              <w:rPr>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37D8" id="Speech Bubble: Oval 1809676706" o:spid="_x0000_s1098" type="#_x0000_t63" style="position:absolute;margin-left:305.05pt;margin-top:56.6pt;width:361pt;height:306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" adj="6300,24300" fillcolor="#f4b183" strokecolor="#2f528f" strokeweight="1pt">
                <v:textbox>
                  <w:txbxContent>
                    <w:p w14:paraId="75EDB696" w14:textId="77777777" w:rsidR="00E05555" w:rsidRPr="00F84AEB" w:rsidRDefault="00E05555" w:rsidP="0075565A">
                      <w:pPr>
                        <w:ind w:firstLine="426"/>
                        <w:rPr>
                          <w:rFonts w:ascii="Josefin Sans" w:hAnsi="Josefin Sans"/>
                          <w:b/>
                          <w:bCs/>
                          <w:sz w:val="36"/>
                          <w:szCs w:val="36"/>
                        </w:rPr>
                      </w:pPr>
                      <w:r w:rsidRPr="009D1EA2">
                        <w:rPr>
                          <w:rFonts w:ascii="Josefin Sans" w:hAnsi="Josefin Sans"/>
                          <w:b/>
                          <w:color w:val="FFFFFF" w:themeColor="background1"/>
                          <w:sz w:val="36"/>
                        </w:rPr>
                        <w:t xml:space="preserve"> </w:t>
                      </w:r>
                      <w:r w:rsidRPr="00F84AEB">
                        <w:rPr>
                          <w:rFonts w:ascii="Josefin Sans" w:hAnsi="Josefin Sans"/>
                          <w:b/>
                          <w:sz w:val="36"/>
                        </w:rPr>
                        <w:t>Vinkkejä ja ohjeita käyttöön</w:t>
                      </w:r>
                    </w:p>
                    <w:p w14:paraId="1A103B96" w14:textId="751CA3FE" w:rsidR="0075565A" w:rsidRPr="00F84AEB" w:rsidRDefault="000C4950" w:rsidP="00F84AEB">
                      <w:pPr>
                        <w:ind w:firstLine="426"/>
                        <w:jc w:val="center"/>
                        <w:rPr>
                          <w:rFonts w:ascii="Josefin Sans" w:hAnsi="Josefin Sans"/>
                          <w:sz w:val="32"/>
                          <w:szCs w:val="32"/>
                        </w:rPr>
                      </w:pPr>
                      <w:r w:rsidRPr="00F84AEB">
                        <w:rPr>
                          <w:rFonts w:ascii="Josefin Sans" w:hAnsi="Josefin Sans"/>
                          <w:sz w:val="32"/>
                          <w:szCs w:val="32"/>
                        </w:rPr>
                        <w:t>Suosittelemme, että kouluttajat perehtyvät koulutusmateriaaliin ennen kehittävien aktiviteettien aloittamista, jotta kurssia voidaan mukauttaa sopimaan harjoittelijoiden profiiliin.</w:t>
                      </w:r>
                    </w:p>
                    <w:p w14:paraId="000710AF" w14:textId="158D0450" w:rsidR="000C4950" w:rsidRPr="00F84AEB" w:rsidRDefault="000C4950" w:rsidP="00F84AEB">
                      <w:pPr>
                        <w:ind w:firstLine="426"/>
                        <w:jc w:val="center"/>
                        <w:rPr>
                          <w:rFonts w:ascii="Josefin Sans" w:hAnsi="Josefin Sans"/>
                          <w:sz w:val="32"/>
                          <w:szCs w:val="32"/>
                        </w:rPr>
                      </w:pPr>
                      <w:r w:rsidRPr="00F84AEB">
                        <w:rPr>
                          <w:rFonts w:ascii="Josefin Sans" w:hAnsi="Josefin Sans"/>
                          <w:sz w:val="32"/>
                          <w:szCs w:val="32"/>
                        </w:rPr>
                        <w:t>Vaikka työkalupakki ehdottaa kouluttajille polkua, jota seurata kehittävien tapaamisten aikana, suosittelemme painokkaasti, että opettajat päättävät suoritettavien aktiviteettien lukumäärän ja niiden muodot (kasvotusten tai verkossa). Joskus voi olla tarpeen muokata tai lisätä sisältöä.</w:t>
                      </w:r>
                    </w:p>
                    <w:p w14:paraId="3B8282BE" w14:textId="77777777" w:rsidR="00E05555" w:rsidRPr="0075719D" w:rsidRDefault="00E05555" w:rsidP="00E05555">
                      <w:pPr>
                        <w:ind w:left="360"/>
                        <w:rPr>
                          <w:sz w:val="24"/>
                          <w:szCs w:val="24"/>
                          <w:lang w:val="en-US"/>
                        </w:rPr>
                      </w:pP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15" behindDoc="0" locked="0" layoutInCell="1" allowOverlap="1" wp14:anchorId="089924F3" wp14:editId="4D038E74">
                <wp:simplePos x="0" y="0"/>
                <wp:positionH relativeFrom="column">
                  <wp:posOffset>737235</wp:posOffset>
                </wp:positionH>
                <wp:positionV relativeFrom="paragraph">
                  <wp:posOffset>985520</wp:posOffset>
                </wp:positionV>
                <wp:extent cx="1873250" cy="1384300"/>
                <wp:effectExtent l="0" t="0" r="12700" b="25400"/>
                <wp:wrapNone/>
                <wp:docPr id="348193541" name="Rectangle: Rounded Corners 348193541"/>
                <wp:cNvGraphicFramePr/>
                <a:graphic xmlns:a="http://schemas.openxmlformats.org/drawingml/2006/main">
                  <a:graphicData uri="http://schemas.microsoft.com/office/word/2010/wordprocessingShape">
                    <wps:wsp>
                      <wps:cNvSpPr/>
                      <wps:spPr>
                        <a:xfrm>
                          <a:off x="0" y="0"/>
                          <a:ext cx="1873250" cy="1384300"/>
                        </a:xfrm>
                        <a:prstGeom prst="roundRect">
                          <a:avLst/>
                        </a:prstGeom>
                        <a:solidFill>
                          <a:srgbClr val="00B050"/>
                        </a:solidFill>
                        <a:ln w="12700" cap="flat" cmpd="sng" algn="ctr">
                          <a:solidFill>
                            <a:srgbClr val="4472C4">
                              <a:shade val="50000"/>
                            </a:srgbClr>
                          </a:solidFill>
                          <a:prstDash val="solid"/>
                          <a:miter lim="800000"/>
                        </a:ln>
                        <a:effectLst/>
                      </wps:spPr>
                      <wps:txbx>
                        <w:txbxContent>
                          <w:p w14:paraId="0835FE70" w14:textId="77777777" w:rsidR="00E05555" w:rsidRPr="009D1EA2" w:rsidRDefault="00E05555" w:rsidP="00E05555">
                            <w:pPr>
                              <w:jc w:val="center"/>
                              <w:rPr>
                                <w:rFonts w:ascii="Josefin Sans" w:hAnsi="Josefin Sans"/>
                                <w:color w:val="FFFFFF" w:themeColor="background1"/>
                                <w:sz w:val="32"/>
                                <w:szCs w:val="32"/>
                              </w:rPr>
                            </w:pPr>
                            <w:r w:rsidRPr="009D1EA2">
                              <w:rPr>
                                <w:rFonts w:ascii="Josefin Sans" w:hAnsi="Josefin Sans"/>
                                <w:color w:val="FFFFFF" w:themeColor="background1"/>
                                <w:sz w:val="32"/>
                              </w:rPr>
                              <w:t xml:space="preserve">Koulutustyökalupakin </w:t>
                            </w:r>
                          </w:p>
                          <w:p w14:paraId="1A6ED63F" w14:textId="77777777" w:rsidR="00E05555" w:rsidRPr="004616E2" w:rsidRDefault="00E05555" w:rsidP="00E05555">
                            <w:pPr>
                              <w:jc w:val="center"/>
                              <w:rPr>
                                <w:sz w:val="32"/>
                                <w:szCs w:val="32"/>
                              </w:rPr>
                            </w:pPr>
                            <w:r w:rsidRPr="009D1EA2">
                              <w:rPr>
                                <w:rFonts w:ascii="Josefin Sans" w:hAnsi="Josefin Sans"/>
                                <w:color w:val="FFFFFF" w:themeColor="background1"/>
                                <w:sz w:val="32"/>
                              </w:rPr>
                              <w:t>verkkoalusta</w:t>
                            </w:r>
                            <w:r>
                              <w:rPr>
                                <w:noProof/>
                                <w:lang w:eastAsia="fi-FI"/>
                              </w:rPr>
                              <w:drawing>
                                <wp:inline distT="0" distB="0" distL="0" distR="0" wp14:anchorId="7D30DC8B" wp14:editId="5689CCC3">
                                  <wp:extent cx="648677" cy="398145"/>
                                  <wp:effectExtent l="0" t="0" r="0" b="1905"/>
                                  <wp:docPr id="1101979788" name="Picture 110197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924F3" id="Rectangle: Rounded Corners 348193541" o:spid="_x0000_s1099" style="position:absolute;margin-left:58.05pt;margin-top:77.6pt;width:147.5pt;height:109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" fillcolor="#00b050" strokecolor="#2f528f" strokeweight="1pt">
                <v:stroke joinstyle="miter"/>
                <v:textbox>
                  <w:txbxContent>
                    <w:p w14:paraId="0835FE70" w14:textId="77777777" w:rsidR="00E05555" w:rsidRPr="009D1EA2" w:rsidRDefault="00E05555" w:rsidP="00E05555">
                      <w:pPr>
                        <w:jc w:val="center"/>
                        <w:rPr>
                          <w:rFonts w:ascii="Josefin Sans" w:hAnsi="Josefin Sans"/>
                          <w:color w:val="FFFFFF" w:themeColor="background1"/>
                          <w:sz w:val="32"/>
                          <w:szCs w:val="32"/>
                        </w:rPr>
                      </w:pPr>
                      <w:r w:rsidRPr="009D1EA2">
                        <w:rPr>
                          <w:rFonts w:ascii="Josefin Sans" w:hAnsi="Josefin Sans"/>
                          <w:color w:val="FFFFFF" w:themeColor="background1"/>
                          <w:sz w:val="32"/>
                        </w:rPr>
                        <w:t xml:space="preserve">Koulutustyökalupakin </w:t>
                      </w:r>
                    </w:p>
                    <w:p w14:paraId="1A6ED63F" w14:textId="77777777" w:rsidR="00E05555" w:rsidRPr="004616E2" w:rsidRDefault="00E05555" w:rsidP="00E05555">
                      <w:pPr>
                        <w:jc w:val="center"/>
                        <w:rPr>
                          <w:sz w:val="32"/>
                          <w:szCs w:val="32"/>
                        </w:rPr>
                      </w:pPr>
                      <w:r w:rsidRPr="009D1EA2">
                        <w:rPr>
                          <w:rFonts w:ascii="Josefin Sans" w:hAnsi="Josefin Sans"/>
                          <w:color w:val="FFFFFF" w:themeColor="background1"/>
                          <w:sz w:val="32"/>
                        </w:rPr>
                        <w:t>verkkoalusta</w:t>
                      </w:r>
                      <w:r>
                        <w:rPr>
                          <w:noProof/>
                          <w:lang w:eastAsia="fi-FI"/>
                        </w:rPr>
                        <w:drawing>
                          <wp:inline distT="0" distB="0" distL="0" distR="0" wp14:anchorId="7D30DC8B" wp14:editId="5689CCC3">
                            <wp:extent cx="648677" cy="398145"/>
                            <wp:effectExtent l="0" t="0" r="0" b="1905"/>
                            <wp:docPr id="1101979788" name="Picture 1101979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o grafico 37"/>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 uri="{837473B0-CC2E-450A-ABE3-18F120FF3D39}">
                                          <a1611:picAttrSrcUrl xmlns:a1611="http://schemas.microsoft.com/office/drawing/2016/11/main" r:id="rId17"/>
                                        </a:ext>
                                      </a:extLst>
                                    </a:blip>
                                    <a:stretch>
                                      <a:fillRect/>
                                    </a:stretch>
                                  </pic:blipFill>
                                  <pic:spPr>
                                    <a:xfrm>
                                      <a:off x="0" y="0"/>
                                      <a:ext cx="658882" cy="404409"/>
                                    </a:xfrm>
                                    <a:prstGeom prst="rect">
                                      <a:avLst/>
                                    </a:prstGeom>
                                  </pic:spPr>
                                </pic:pic>
                              </a:graphicData>
                            </a:graphic>
                          </wp:inline>
                        </w:drawing>
                      </w:r>
                    </w:p>
                  </w:txbxContent>
                </v:textbox>
              </v:roundrect>
            </w:pict>
          </mc:Fallback>
        </mc:AlternateContent>
      </w:r>
      <w:r>
        <w:rPr>
          <w:rFonts w:ascii="Josefin Sans" w:hAnsi="Josefin Sans"/>
          <w:b/>
          <w:noProof/>
          <w:sz w:val="40"/>
          <w:lang w:eastAsia="fi-FI"/>
        </w:rPr>
        <w:drawing>
          <wp:inline distT="0" distB="0" distL="0" distR="0" wp14:anchorId="49FE2190" wp14:editId="2A90B82D">
            <wp:extent cx="8621395" cy="4950037"/>
            <wp:effectExtent l="171450" t="247650" r="198755" b="250825"/>
            <wp:docPr id="1910168141" name="Picture 191016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74A5AD7" w14:textId="08F5B97F" w:rsidR="005B3E12" w:rsidRPr="00486FC1" w:rsidRDefault="00A61712" w:rsidP="005B3E12">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261" behindDoc="0" locked="0" layoutInCell="1" allowOverlap="1" wp14:anchorId="221EE685" wp14:editId="7AD58CB2">
                <wp:simplePos x="0" y="0"/>
                <wp:positionH relativeFrom="column">
                  <wp:posOffset>1172320</wp:posOffset>
                </wp:positionH>
                <wp:positionV relativeFrom="paragraph">
                  <wp:posOffset>1667840</wp:posOffset>
                </wp:positionV>
                <wp:extent cx="6584950" cy="3379305"/>
                <wp:effectExtent l="0" t="0" r="25400" b="12065"/>
                <wp:wrapNone/>
                <wp:docPr id="1300818121" name="Rectangle: Single Corner Rounded 1300818121"/>
                <wp:cNvGraphicFramePr/>
                <a:graphic xmlns:a="http://schemas.openxmlformats.org/drawingml/2006/main">
                  <a:graphicData uri="http://schemas.microsoft.com/office/word/2010/wordprocessingShape">
                    <wps:wsp>
                      <wps:cNvSpPr/>
                      <wps:spPr>
                        <a:xfrm>
                          <a:off x="0" y="0"/>
                          <a:ext cx="6584950" cy="3379305"/>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7064A" w14:textId="383DFE96"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rPr>
                            </w:pPr>
                            <w:r>
                              <w:rPr>
                                <w:rStyle w:val="eop"/>
                                <w:rFonts w:ascii="Josefin Sans" w:hAnsi="Josefin Sans"/>
                                <w:color w:val="000000"/>
                                <w:sz w:val="36"/>
                              </w:rPr>
                              <w:t> </w:t>
                            </w:r>
                          </w:p>
                          <w:p w14:paraId="26F9052C"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rPr>
                            </w:pPr>
                            <w:r>
                              <w:rPr>
                                <w:rStyle w:val="eop"/>
                                <w:rFonts w:ascii="Josefin Sans" w:hAnsi="Josefin Sans"/>
                                <w:color w:val="000000"/>
                              </w:rPr>
                              <w:t> </w:t>
                            </w:r>
                          </w:p>
                          <w:p w14:paraId="0058346A" w14:textId="1182D9AA" w:rsidR="008E0911" w:rsidRPr="0075719D" w:rsidRDefault="008E0911" w:rsidP="008E0911">
                            <w:pPr>
                              <w:pStyle w:val="paragraph"/>
                              <w:spacing w:before="0" w:beforeAutospacing="0" w:after="0" w:afterAutospacing="0"/>
                              <w:jc w:val="both"/>
                              <w:textAlignment w:val="baseline"/>
                              <w:rPr>
                                <w:rFonts w:ascii="Segoe UI" w:hAnsi="Segoe UI" w:cs="Segoe UI"/>
                                <w:sz w:val="36"/>
                                <w:szCs w:val="36"/>
                              </w:rPr>
                            </w:pPr>
                            <w:r>
                              <w:rPr>
                                <w:rStyle w:val="normaltextrun"/>
                                <w:rFonts w:ascii="Josefin Sans" w:hAnsi="Josefin Sans"/>
                                <w:color w:val="000000"/>
                                <w:sz w:val="36"/>
                              </w:rPr>
                              <w:t xml:space="preserve">Kurssi järjestetään </w:t>
                            </w:r>
                            <w:r>
                              <w:rPr>
                                <w:rStyle w:val="normaltextrun"/>
                                <w:rFonts w:ascii="Josefin Sans" w:hAnsi="Josefin Sans"/>
                                <w:b/>
                                <w:color w:val="000000" w:themeColor="text1"/>
                                <w:sz w:val="36"/>
                              </w:rPr>
                              <w:t>monimuotoisena oppimisena,</w:t>
                            </w:r>
                            <w:r>
                              <w:rPr>
                                <w:rStyle w:val="normaltextrun"/>
                                <w:rFonts w:ascii="Josefin Sans" w:hAnsi="Josefin Sans"/>
                                <w:color w:val="000000" w:themeColor="text1"/>
                                <w:sz w:val="36"/>
                              </w:rPr>
                              <w:t xml:space="preserve"> </w:t>
                            </w:r>
                            <w:r>
                              <w:rPr>
                                <w:rStyle w:val="normaltextrun"/>
                                <w:rFonts w:ascii="Josefin Sans" w:hAnsi="Josefin Sans"/>
                                <w:color w:val="000000"/>
                                <w:sz w:val="36"/>
                              </w:rPr>
                              <w:t>joka koostuu kasvokkain tapahtuvasta koulutuksesta ja verkkokoulutuksesta. Koulutus on jaettu seuraaviin viiteen moduuliin:</w:t>
                            </w:r>
                            <w:r>
                              <w:rPr>
                                <w:rStyle w:val="eop"/>
                                <w:rFonts w:ascii="Josefin Sans" w:hAnsi="Josefin Sans"/>
                                <w:color w:val="000000"/>
                                <w:sz w:val="36"/>
                              </w:rPr>
                              <w:t> </w:t>
                            </w:r>
                          </w:p>
                          <w:p w14:paraId="02FC41D5" w14:textId="77777777"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1: Perustietoa hoitotyön avustavista tehtävistä</w:t>
                            </w:r>
                          </w:p>
                          <w:p w14:paraId="227631D1" w14:textId="5818073E"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2:</w:t>
                            </w:r>
                            <w:r w:rsidR="00F72E6A">
                              <w:rPr>
                                <w:rStyle w:val="normaltextrun"/>
                                <w:rFonts w:ascii="Josefin Sans" w:hAnsi="Josefin Sans"/>
                                <w:color w:val="000000"/>
                                <w:sz w:val="32"/>
                                <w:szCs w:val="22"/>
                              </w:rPr>
                              <w:t xml:space="preserve"> </w:t>
                            </w:r>
                            <w:r w:rsidRPr="00A61712">
                              <w:rPr>
                                <w:rStyle w:val="normaltextrun"/>
                                <w:rFonts w:ascii="Josefin Sans" w:hAnsi="Josefin Sans"/>
                                <w:color w:val="000000"/>
                                <w:sz w:val="32"/>
                                <w:szCs w:val="22"/>
                              </w:rPr>
                              <w:t>Tietoa sairauksista</w:t>
                            </w:r>
                          </w:p>
                          <w:p w14:paraId="2B61E390" w14:textId="77777777"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3: Hoitotyön osa-alueita</w:t>
                            </w:r>
                          </w:p>
                          <w:p w14:paraId="6563E47A" w14:textId="77777777"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4: Kodinhoito</w:t>
                            </w:r>
                          </w:p>
                          <w:p w14:paraId="4440FC01" w14:textId="77777777"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5: Työnhaku</w:t>
                            </w:r>
                          </w:p>
                          <w:p w14:paraId="3208198D" w14:textId="77777777" w:rsidR="008F450B" w:rsidRDefault="008F450B" w:rsidP="008F450B">
                            <w:pPr>
                              <w:pStyle w:val="paragraph"/>
                              <w:spacing w:before="0" w:beforeAutospacing="0" w:after="0" w:afterAutospacing="0"/>
                              <w:ind w:left="1935"/>
                              <w:jc w:val="both"/>
                              <w:textAlignment w:val="baseline"/>
                              <w:rPr>
                                <w:rFonts w:ascii="Josefin Sans" w:hAnsi="Josefin Sans" w:cs="Segoe UI"/>
                              </w:rPr>
                            </w:pPr>
                          </w:p>
                          <w:p w14:paraId="50630F80" w14:textId="48D7C37A" w:rsidR="00146193" w:rsidRPr="00146193" w:rsidRDefault="00146193" w:rsidP="00146193">
                            <w:pP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EE685" id="Rectangle: Single Corner Rounded 1300818121" o:spid="_x0000_s1100" style="position:absolute;margin-left:92.3pt;margin-top:131.35pt;width:518.5pt;height:266.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84950,33793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" adj="-11796480,,5400" path="m,l6021721,v311063,,563229,252166,563229,563229l6584950,3379305,,3379305,,xe" fillcolor="#f7caac [1301]" strokecolor="#1f3763 [1604]" strokeweight="1pt">
                <v:stroke joinstyle="miter"/>
                <v:formulas/>
                <v:path arrowok="t" o:connecttype="custom" o:connectlocs="0,0;6021721,0;6584950,563229;6584950,3379305;0,3379305;0,0" o:connectangles="0,0,0,0,0,0" textboxrect="0,0,6584950,3379305"/>
                <v:textbox>
                  <w:txbxContent>
                    <w:p w14:paraId="3137064A" w14:textId="383DFE96"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rPr>
                      </w:pPr>
                      <w:r>
                        <w:rPr>
                          <w:rStyle w:val="eop"/>
                          <w:rFonts w:ascii="Josefin Sans" w:hAnsi="Josefin Sans"/>
                          <w:color w:val="000000"/>
                          <w:sz w:val="36"/>
                        </w:rPr>
                        <w:t> </w:t>
                      </w:r>
                    </w:p>
                    <w:p w14:paraId="26F9052C" w14:textId="77777777" w:rsidR="008E0911" w:rsidRPr="0075719D" w:rsidRDefault="008E0911" w:rsidP="008E0911">
                      <w:pPr>
                        <w:pStyle w:val="paragraph"/>
                        <w:spacing w:before="0" w:beforeAutospacing="0" w:after="0" w:afterAutospacing="0"/>
                        <w:jc w:val="both"/>
                        <w:textAlignment w:val="baseline"/>
                        <w:rPr>
                          <w:rFonts w:ascii="Segoe UI" w:hAnsi="Segoe UI" w:cs="Segoe UI"/>
                          <w:sz w:val="18"/>
                          <w:szCs w:val="18"/>
                        </w:rPr>
                      </w:pPr>
                      <w:r>
                        <w:rPr>
                          <w:rStyle w:val="eop"/>
                          <w:rFonts w:ascii="Josefin Sans" w:hAnsi="Josefin Sans"/>
                          <w:color w:val="000000"/>
                        </w:rPr>
                        <w:t> </w:t>
                      </w:r>
                    </w:p>
                    <w:p w14:paraId="0058346A" w14:textId="1182D9AA" w:rsidR="008E0911" w:rsidRPr="0075719D" w:rsidRDefault="008E0911" w:rsidP="008E0911">
                      <w:pPr>
                        <w:pStyle w:val="paragraph"/>
                        <w:spacing w:before="0" w:beforeAutospacing="0" w:after="0" w:afterAutospacing="0"/>
                        <w:jc w:val="both"/>
                        <w:textAlignment w:val="baseline"/>
                        <w:rPr>
                          <w:rFonts w:ascii="Segoe UI" w:hAnsi="Segoe UI" w:cs="Segoe UI"/>
                          <w:sz w:val="36"/>
                          <w:szCs w:val="36"/>
                        </w:rPr>
                      </w:pPr>
                      <w:r>
                        <w:rPr>
                          <w:rStyle w:val="normaltextrun"/>
                          <w:rFonts w:ascii="Josefin Sans" w:hAnsi="Josefin Sans"/>
                          <w:color w:val="000000"/>
                          <w:sz w:val="36"/>
                        </w:rPr>
                        <w:t xml:space="preserve">Kurssi järjestetään </w:t>
                      </w:r>
                      <w:r>
                        <w:rPr>
                          <w:rStyle w:val="normaltextrun"/>
                          <w:rFonts w:ascii="Josefin Sans" w:hAnsi="Josefin Sans"/>
                          <w:b/>
                          <w:color w:val="000000" w:themeColor="text1"/>
                          <w:sz w:val="36"/>
                        </w:rPr>
                        <w:t>monimuotoisena oppimisena,</w:t>
                      </w:r>
                      <w:r>
                        <w:rPr>
                          <w:rStyle w:val="normaltextrun"/>
                          <w:rFonts w:ascii="Josefin Sans" w:hAnsi="Josefin Sans"/>
                          <w:color w:val="000000" w:themeColor="text1"/>
                          <w:sz w:val="36"/>
                        </w:rPr>
                        <w:t xml:space="preserve"> </w:t>
                      </w:r>
                      <w:r>
                        <w:rPr>
                          <w:rStyle w:val="normaltextrun"/>
                          <w:rFonts w:ascii="Josefin Sans" w:hAnsi="Josefin Sans"/>
                          <w:color w:val="000000"/>
                          <w:sz w:val="36"/>
                        </w:rPr>
                        <w:t>joka koostuu kasvokkain tapahtuvasta koulutuksesta ja verkkokoulutuksesta. Koulutus on jaettu seuraaviin viiteen moduuliin:</w:t>
                      </w:r>
                      <w:r>
                        <w:rPr>
                          <w:rStyle w:val="eop"/>
                          <w:rFonts w:ascii="Josefin Sans" w:hAnsi="Josefin Sans"/>
                          <w:color w:val="000000"/>
                          <w:sz w:val="36"/>
                        </w:rPr>
                        <w:t> </w:t>
                      </w:r>
                    </w:p>
                    <w:p w14:paraId="02FC41D5" w14:textId="77777777"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1: Perustietoa hoitotyön avustavista tehtävistä</w:t>
                      </w:r>
                    </w:p>
                    <w:p w14:paraId="227631D1" w14:textId="5818073E"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2:</w:t>
                      </w:r>
                      <w:r w:rsidR="00F72E6A">
                        <w:rPr>
                          <w:rStyle w:val="normaltextrun"/>
                          <w:rFonts w:ascii="Josefin Sans" w:hAnsi="Josefin Sans"/>
                          <w:color w:val="000000"/>
                          <w:sz w:val="32"/>
                          <w:szCs w:val="22"/>
                        </w:rPr>
                        <w:t xml:space="preserve"> </w:t>
                      </w:r>
                      <w:r w:rsidRPr="00A61712">
                        <w:rPr>
                          <w:rStyle w:val="normaltextrun"/>
                          <w:rFonts w:ascii="Josefin Sans" w:hAnsi="Josefin Sans"/>
                          <w:color w:val="000000"/>
                          <w:sz w:val="32"/>
                          <w:szCs w:val="22"/>
                        </w:rPr>
                        <w:t>Tietoa sairauksista</w:t>
                      </w:r>
                    </w:p>
                    <w:p w14:paraId="2B61E390" w14:textId="77777777"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3: Hoitotyön osa-alueita</w:t>
                      </w:r>
                    </w:p>
                    <w:p w14:paraId="6563E47A" w14:textId="77777777"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4: Kodinhoito</w:t>
                      </w:r>
                    </w:p>
                    <w:p w14:paraId="4440FC01" w14:textId="77777777" w:rsidR="00A61712" w:rsidRPr="00A61712" w:rsidRDefault="00A61712" w:rsidP="00A61712">
                      <w:pPr>
                        <w:pStyle w:val="paragraph"/>
                        <w:spacing w:after="0"/>
                        <w:jc w:val="both"/>
                        <w:textAlignment w:val="baseline"/>
                        <w:rPr>
                          <w:rStyle w:val="normaltextrun"/>
                          <w:rFonts w:ascii="Josefin Sans" w:hAnsi="Josefin Sans"/>
                          <w:color w:val="000000"/>
                          <w:sz w:val="32"/>
                          <w:szCs w:val="22"/>
                        </w:rPr>
                      </w:pPr>
                      <w:r w:rsidRPr="00A61712">
                        <w:rPr>
                          <w:rStyle w:val="normaltextrun"/>
                          <w:rFonts w:ascii="Josefin Sans" w:hAnsi="Josefin Sans"/>
                          <w:color w:val="000000"/>
                          <w:sz w:val="32"/>
                          <w:szCs w:val="22"/>
                        </w:rPr>
                        <w:t>Moduuli 5: Työnhaku</w:t>
                      </w:r>
                    </w:p>
                    <w:p w14:paraId="3208198D" w14:textId="77777777" w:rsidR="008F450B" w:rsidRDefault="008F450B" w:rsidP="008F450B">
                      <w:pPr>
                        <w:pStyle w:val="paragraph"/>
                        <w:spacing w:before="0" w:beforeAutospacing="0" w:after="0" w:afterAutospacing="0"/>
                        <w:ind w:left="1935"/>
                        <w:jc w:val="both"/>
                        <w:textAlignment w:val="baseline"/>
                        <w:rPr>
                          <w:rFonts w:ascii="Josefin Sans" w:hAnsi="Josefin Sans" w:cs="Segoe UI"/>
                        </w:rPr>
                      </w:pPr>
                    </w:p>
                    <w:p w14:paraId="50630F80" w14:textId="48D7C37A" w:rsidR="00146193" w:rsidRPr="00146193" w:rsidRDefault="00146193" w:rsidP="00146193">
                      <w:pPr>
                        <w:rPr>
                          <w:sz w:val="36"/>
                          <w:szCs w:val="36"/>
                        </w:rPr>
                      </w:pP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60" behindDoc="0" locked="0" layoutInCell="1" allowOverlap="1" wp14:anchorId="500B2F0C" wp14:editId="4EB979C5">
                <wp:simplePos x="0" y="0"/>
                <wp:positionH relativeFrom="column">
                  <wp:posOffset>396737</wp:posOffset>
                </wp:positionH>
                <wp:positionV relativeFrom="paragraph">
                  <wp:posOffset>382159</wp:posOffset>
                </wp:positionV>
                <wp:extent cx="3765550" cy="1212850"/>
                <wp:effectExtent l="0" t="0" r="25400" b="25400"/>
                <wp:wrapNone/>
                <wp:docPr id="606296614" name="Oval 606296614"/>
                <wp:cNvGraphicFramePr/>
                <a:graphic xmlns:a="http://schemas.openxmlformats.org/drawingml/2006/main">
                  <a:graphicData uri="http://schemas.microsoft.com/office/word/2010/wordprocessingShape">
                    <wps:wsp>
                      <wps:cNvSpPr/>
                      <wps:spPr>
                        <a:xfrm>
                          <a:off x="0" y="0"/>
                          <a:ext cx="3765550" cy="1212850"/>
                        </a:xfrm>
                        <a:prstGeom prst="ellipse">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BB6E35" w14:textId="7772AEF8" w:rsidR="00760DD8" w:rsidRPr="00760DD8" w:rsidRDefault="00760DD8" w:rsidP="00760DD8">
                            <w:pPr>
                              <w:jc w:val="center"/>
                              <w:rPr>
                                <w:rFonts w:ascii="Josefin Sans" w:hAnsi="Josefin Sans" w:cs="Tahoma"/>
                                <w:b/>
                                <w:color w:val="C00000"/>
                                <w:sz w:val="48"/>
                                <w:szCs w:val="48"/>
                              </w:rPr>
                            </w:pPr>
                            <w:r>
                              <w:rPr>
                                <w:rFonts w:ascii="Josefin Sans" w:hAnsi="Josefin Sans"/>
                                <w:b/>
                                <w:color w:val="C00000"/>
                                <w:sz w:val="48"/>
                              </w:rPr>
                              <w:t xml:space="preserve"> Koulutus</w:t>
                            </w:r>
                          </w:p>
                          <w:p w14:paraId="6D918814" w14:textId="048E64B5" w:rsidR="00760DD8" w:rsidRPr="00760DD8" w:rsidRDefault="00E55A2E" w:rsidP="00760DD8">
                            <w:pPr>
                              <w:jc w:val="center"/>
                              <w:rPr>
                                <w:rFonts w:ascii="Josefin Sans" w:hAnsi="Josefin Sans" w:cs="Tahoma"/>
                                <w:b/>
                                <w:color w:val="C00000"/>
                                <w:sz w:val="36"/>
                                <w:szCs w:val="36"/>
                              </w:rPr>
                            </w:pPr>
                            <w:r>
                              <w:rPr>
                                <w:rFonts w:ascii="Josefin Sans" w:hAnsi="Josefin Sans"/>
                                <w:b/>
                                <w:color w:val="C00000"/>
                                <w:sz w:val="36"/>
                              </w:rPr>
                              <w:t>Me</w:t>
                            </w:r>
                            <w:r w:rsidR="00553F3D">
                              <w:rPr>
                                <w:rFonts w:ascii="Josefin Sans" w:hAnsi="Josefin Sans"/>
                                <w:b/>
                                <w:color w:val="C00000"/>
                                <w:sz w:val="36"/>
                              </w:rPr>
                              <w:t>netelmät</w:t>
                            </w:r>
                          </w:p>
                          <w:p w14:paraId="762D5134" w14:textId="77777777" w:rsidR="00760DD8" w:rsidRDefault="00760DD8" w:rsidP="00760D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0B2F0C" id="Oval 606296614" o:spid="_x0000_s1101" style="position:absolute;margin-left:31.25pt;margin-top:30.1pt;width:296.5pt;height:9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" fillcolor="#f7caac [1301]" strokecolor="#1f3763 [1604]" strokeweight="1pt">
                <v:stroke joinstyle="miter"/>
                <v:textbox>
                  <w:txbxContent>
                    <w:p w14:paraId="7DBB6E35" w14:textId="7772AEF8" w:rsidR="00760DD8" w:rsidRPr="00760DD8" w:rsidRDefault="00760DD8" w:rsidP="00760DD8">
                      <w:pPr>
                        <w:jc w:val="center"/>
                        <w:rPr>
                          <w:rFonts w:ascii="Josefin Sans" w:hAnsi="Josefin Sans" w:cs="Tahoma"/>
                          <w:b/>
                          <w:color w:val="C00000"/>
                          <w:sz w:val="48"/>
                          <w:szCs w:val="48"/>
                        </w:rPr>
                      </w:pPr>
                      <w:r>
                        <w:rPr>
                          <w:rFonts w:ascii="Josefin Sans" w:hAnsi="Josefin Sans"/>
                          <w:b/>
                          <w:color w:val="C00000"/>
                          <w:sz w:val="48"/>
                        </w:rPr>
                        <w:t xml:space="preserve"> Koulutus</w:t>
                      </w:r>
                    </w:p>
                    <w:p w14:paraId="6D918814" w14:textId="048E64B5" w:rsidR="00760DD8" w:rsidRPr="00760DD8" w:rsidRDefault="00E55A2E" w:rsidP="00760DD8">
                      <w:pPr>
                        <w:jc w:val="center"/>
                        <w:rPr>
                          <w:rFonts w:ascii="Josefin Sans" w:hAnsi="Josefin Sans" w:cs="Tahoma"/>
                          <w:b/>
                          <w:color w:val="C00000"/>
                          <w:sz w:val="36"/>
                          <w:szCs w:val="36"/>
                        </w:rPr>
                      </w:pPr>
                      <w:r>
                        <w:rPr>
                          <w:rFonts w:ascii="Josefin Sans" w:hAnsi="Josefin Sans"/>
                          <w:b/>
                          <w:color w:val="C00000"/>
                          <w:sz w:val="36"/>
                        </w:rPr>
                        <w:t>Me</w:t>
                      </w:r>
                      <w:r w:rsidR="00553F3D">
                        <w:rPr>
                          <w:rFonts w:ascii="Josefin Sans" w:hAnsi="Josefin Sans"/>
                          <w:b/>
                          <w:color w:val="C00000"/>
                          <w:sz w:val="36"/>
                        </w:rPr>
                        <w:t>netelmät</w:t>
                      </w:r>
                    </w:p>
                    <w:p w14:paraId="762D5134" w14:textId="77777777" w:rsidR="00760DD8" w:rsidRDefault="00760DD8" w:rsidP="00760DD8">
                      <w:pPr>
                        <w:jc w:val="center"/>
                      </w:pPr>
                    </w:p>
                  </w:txbxContent>
                </v:textbox>
              </v:oval>
            </w:pict>
          </mc:Fallback>
        </mc:AlternateContent>
      </w:r>
      <w:r w:rsidR="00146193">
        <w:rPr>
          <w:rFonts w:ascii="Josefin Sans" w:hAnsi="Josefin Sans"/>
          <w:b/>
          <w:noProof/>
          <w:sz w:val="40"/>
          <w:lang w:eastAsia="fi-FI"/>
        </w:rPr>
        <w:drawing>
          <wp:inline distT="0" distB="0" distL="0" distR="0" wp14:anchorId="0F82ECCD" wp14:editId="78ACE9B4">
            <wp:extent cx="8621395" cy="4950037"/>
            <wp:effectExtent l="171450" t="247650" r="179705" b="250825"/>
            <wp:docPr id="1408442261" name="Picture 140844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500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A8BCE70" w14:textId="18FCC402" w:rsidR="005B3E12" w:rsidRPr="00486FC1" w:rsidRDefault="005B3E12" w:rsidP="005B3E12">
      <w:pPr>
        <w:rPr>
          <w:rFonts w:ascii="Josefin Sans" w:hAnsi="Josefin Sans" w:cs="Tahoma"/>
          <w:b/>
          <w:sz w:val="40"/>
          <w:szCs w:val="40"/>
          <w:lang w:val="en-GB"/>
        </w:rPr>
      </w:pPr>
    </w:p>
    <w:p w14:paraId="0D7DA4E1" w14:textId="41D6B3CF" w:rsidR="005B3E12" w:rsidRPr="00486FC1" w:rsidRDefault="008E3BB8" w:rsidP="005B3E12">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263" behindDoc="0" locked="0" layoutInCell="1" allowOverlap="1" wp14:anchorId="66362FEA" wp14:editId="73E834D0">
                <wp:simplePos x="0" y="0"/>
                <wp:positionH relativeFrom="page">
                  <wp:posOffset>1939705</wp:posOffset>
                </wp:positionH>
                <wp:positionV relativeFrom="paragraph">
                  <wp:posOffset>2287519</wp:posOffset>
                </wp:positionV>
                <wp:extent cx="6540831" cy="2293067"/>
                <wp:effectExtent l="0" t="0" r="12700" b="12065"/>
                <wp:wrapNone/>
                <wp:docPr id="537467387" name="Rectangle: Single Corner Rounded 537467387"/>
                <wp:cNvGraphicFramePr/>
                <a:graphic xmlns:a="http://schemas.openxmlformats.org/drawingml/2006/main">
                  <a:graphicData uri="http://schemas.microsoft.com/office/word/2010/wordprocessingShape">
                    <wps:wsp>
                      <wps:cNvSpPr/>
                      <wps:spPr>
                        <a:xfrm>
                          <a:off x="0" y="0"/>
                          <a:ext cx="6540831" cy="2293067"/>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486A9F" w14:textId="464FCA8F" w:rsidR="008F450B" w:rsidRDefault="008F450B" w:rsidP="008F450B">
                            <w:pPr>
                              <w:pStyle w:val="paragraph"/>
                              <w:spacing w:before="0" w:beforeAutospacing="0" w:after="0" w:afterAutospacing="0"/>
                              <w:jc w:val="both"/>
                              <w:textAlignment w:val="baseline"/>
                              <w:rPr>
                                <w:rFonts w:ascii="Segoe UI" w:hAnsi="Segoe UI" w:cs="Segoe UI"/>
                                <w:sz w:val="18"/>
                                <w:szCs w:val="18"/>
                              </w:rPr>
                            </w:pPr>
                          </w:p>
                          <w:p w14:paraId="4596FD78" w14:textId="2F5ADE59" w:rsidR="008F450B" w:rsidRPr="008E3BB8" w:rsidRDefault="008F450B" w:rsidP="008F450B">
                            <w:pPr>
                              <w:pStyle w:val="paragraph"/>
                              <w:spacing w:before="0" w:beforeAutospacing="0" w:after="0" w:afterAutospacing="0"/>
                              <w:jc w:val="both"/>
                              <w:textAlignment w:val="baseline"/>
                              <w:rPr>
                                <w:rFonts w:ascii="Segoe UI" w:hAnsi="Segoe UI" w:cs="Segoe UI"/>
                                <w:sz w:val="40"/>
                                <w:szCs w:val="40"/>
                              </w:rPr>
                            </w:pPr>
                          </w:p>
                          <w:p w14:paraId="7309D6E2" w14:textId="5B9407F8" w:rsidR="004F4716" w:rsidRPr="008E3BB8" w:rsidRDefault="008F450B" w:rsidP="004F4716">
                            <w:pPr>
                              <w:pStyle w:val="paragraph"/>
                              <w:numPr>
                                <w:ilvl w:val="0"/>
                                <w:numId w:val="15"/>
                              </w:numPr>
                              <w:spacing w:before="0" w:beforeAutospacing="0" w:after="0" w:afterAutospacing="0"/>
                              <w:jc w:val="both"/>
                              <w:textAlignment w:val="baseline"/>
                              <w:rPr>
                                <w:rStyle w:val="normaltextrun"/>
                                <w:rFonts w:ascii="Segoe UI" w:hAnsi="Segoe UI" w:cs="Segoe UI"/>
                                <w:sz w:val="40"/>
                                <w:szCs w:val="40"/>
                              </w:rPr>
                            </w:pPr>
                            <w:r w:rsidRPr="008E3BB8">
                              <w:rPr>
                                <w:rStyle w:val="normaltextrun"/>
                                <w:rFonts w:ascii="Josefin Sans" w:hAnsi="Josefin Sans"/>
                                <w:color w:val="000000"/>
                                <w:sz w:val="40"/>
                                <w:szCs w:val="28"/>
                              </w:rPr>
                              <w:t xml:space="preserve">Kurssin kokonaistuntimäärä on </w:t>
                            </w:r>
                            <w:r w:rsidRPr="008E3BB8">
                              <w:rPr>
                                <w:rStyle w:val="normaltextrun"/>
                                <w:rFonts w:ascii="Josefin Sans" w:hAnsi="Josefin Sans"/>
                                <w:b/>
                                <w:color w:val="000000"/>
                                <w:sz w:val="40"/>
                                <w:szCs w:val="28"/>
                              </w:rPr>
                              <w:t>20</w:t>
                            </w:r>
                            <w:r w:rsidRPr="008E3BB8">
                              <w:rPr>
                                <w:rStyle w:val="normaltextrun"/>
                                <w:rFonts w:ascii="Josefin Sans" w:hAnsi="Josefin Sans"/>
                                <w:color w:val="000000"/>
                                <w:sz w:val="40"/>
                                <w:szCs w:val="28"/>
                              </w:rPr>
                              <w:t>–</w:t>
                            </w:r>
                            <w:r w:rsidRPr="008E3BB8">
                              <w:rPr>
                                <w:rStyle w:val="normaltextrun"/>
                                <w:rFonts w:ascii="Josefin Sans" w:hAnsi="Josefin Sans"/>
                                <w:b/>
                                <w:color w:val="000000"/>
                                <w:sz w:val="40"/>
                                <w:szCs w:val="28"/>
                              </w:rPr>
                              <w:t>42</w:t>
                            </w:r>
                            <w:r w:rsidRPr="008E3BB8">
                              <w:rPr>
                                <w:rStyle w:val="normaltextrun"/>
                                <w:rFonts w:ascii="Josefin Sans" w:hAnsi="Josefin Sans"/>
                                <w:color w:val="000000"/>
                                <w:sz w:val="40"/>
                                <w:szCs w:val="28"/>
                              </w:rPr>
                              <w:t xml:space="preserve"> tuntia opiskelijoiden </w:t>
                            </w:r>
                            <w:r w:rsidRPr="00B55D6C">
                              <w:rPr>
                                <w:rStyle w:val="normaltextrun"/>
                                <w:rFonts w:ascii="Josefin Sans" w:hAnsi="Josefin Sans"/>
                                <w:color w:val="000000"/>
                                <w:sz w:val="40"/>
                                <w:szCs w:val="28"/>
                              </w:rPr>
                              <w:t>o</w:t>
                            </w:r>
                            <w:r w:rsidR="008E3BB8" w:rsidRPr="00B55D6C">
                              <w:rPr>
                                <w:rStyle w:val="normaltextrun"/>
                                <w:rFonts w:ascii="Josefin Sans" w:hAnsi="Josefin Sans"/>
                                <w:color w:val="000000"/>
                                <w:sz w:val="40"/>
                                <w:szCs w:val="28"/>
                              </w:rPr>
                              <w:t>saamisesta</w:t>
                            </w:r>
                            <w:r w:rsidRPr="00B55D6C">
                              <w:rPr>
                                <w:rStyle w:val="normaltextrun"/>
                                <w:rFonts w:ascii="Josefin Sans" w:hAnsi="Josefin Sans"/>
                                <w:color w:val="000000"/>
                                <w:sz w:val="40"/>
                                <w:szCs w:val="28"/>
                              </w:rPr>
                              <w:t xml:space="preserve"> </w:t>
                            </w:r>
                            <w:r w:rsidR="008E3BB8" w:rsidRPr="00B55D6C">
                              <w:rPr>
                                <w:rStyle w:val="normaltextrun"/>
                                <w:rFonts w:ascii="Josefin Sans" w:hAnsi="Josefin Sans"/>
                                <w:color w:val="000000"/>
                                <w:sz w:val="40"/>
                                <w:szCs w:val="28"/>
                              </w:rPr>
                              <w:t xml:space="preserve">ja </w:t>
                            </w:r>
                            <w:r w:rsidR="00C76AFF" w:rsidRPr="00B55D6C">
                              <w:rPr>
                                <w:rStyle w:val="normaltextrun"/>
                                <w:rFonts w:ascii="Josefin Sans" w:hAnsi="Josefin Sans"/>
                                <w:color w:val="000000"/>
                                <w:sz w:val="40"/>
                                <w:szCs w:val="28"/>
                              </w:rPr>
                              <w:t>toteuttajan suunnitelmista</w:t>
                            </w:r>
                            <w:r w:rsidR="00C76AFF">
                              <w:rPr>
                                <w:rStyle w:val="normaltextrun"/>
                                <w:rFonts w:ascii="Josefin Sans" w:hAnsi="Josefin Sans"/>
                                <w:color w:val="000000"/>
                                <w:sz w:val="40"/>
                                <w:szCs w:val="28"/>
                              </w:rPr>
                              <w:t xml:space="preserve"> </w:t>
                            </w:r>
                            <w:r w:rsidRPr="008E3BB8">
                              <w:rPr>
                                <w:rStyle w:val="normaltextrun"/>
                                <w:rFonts w:ascii="Josefin Sans" w:hAnsi="Josefin Sans"/>
                                <w:color w:val="000000"/>
                                <w:sz w:val="40"/>
                                <w:szCs w:val="28"/>
                              </w:rPr>
                              <w:t>riippuen</w:t>
                            </w:r>
                          </w:p>
                          <w:p w14:paraId="21D5EA8D" w14:textId="50841A33" w:rsidR="004F4716" w:rsidRPr="008E3BB8" w:rsidRDefault="004F4716" w:rsidP="004F4716">
                            <w:pPr>
                              <w:pStyle w:val="paragraph"/>
                              <w:numPr>
                                <w:ilvl w:val="0"/>
                                <w:numId w:val="15"/>
                              </w:numPr>
                              <w:spacing w:before="0" w:beforeAutospacing="0" w:after="0" w:afterAutospacing="0"/>
                              <w:jc w:val="both"/>
                              <w:textAlignment w:val="baseline"/>
                              <w:rPr>
                                <w:rStyle w:val="normaltextrun"/>
                                <w:rFonts w:ascii="Segoe UI" w:hAnsi="Segoe UI" w:cs="Segoe UI"/>
                                <w:sz w:val="40"/>
                                <w:szCs w:val="40"/>
                              </w:rPr>
                            </w:pPr>
                            <w:r w:rsidRPr="008E3BB8">
                              <w:rPr>
                                <w:rStyle w:val="normaltextrun"/>
                                <w:rFonts w:ascii="Josefin Sans" w:hAnsi="Josefin Sans"/>
                                <w:color w:val="000000"/>
                                <w:sz w:val="40"/>
                                <w:szCs w:val="28"/>
                              </w:rPr>
                              <w:t xml:space="preserve">Jokaisen moduulin kesto on </w:t>
                            </w:r>
                            <w:r w:rsidRPr="008E3BB8">
                              <w:rPr>
                                <w:rStyle w:val="normaltextrun"/>
                                <w:rFonts w:ascii="Josefin Sans" w:hAnsi="Josefin Sans"/>
                                <w:b/>
                                <w:color w:val="000000"/>
                                <w:sz w:val="40"/>
                                <w:szCs w:val="28"/>
                              </w:rPr>
                              <w:t>4–8</w:t>
                            </w:r>
                            <w:r w:rsidRPr="008E3BB8">
                              <w:rPr>
                                <w:rStyle w:val="normaltextrun"/>
                                <w:rFonts w:ascii="Josefin Sans" w:hAnsi="Josefin Sans"/>
                                <w:color w:val="000000"/>
                                <w:sz w:val="40"/>
                                <w:szCs w:val="28"/>
                              </w:rPr>
                              <w:t xml:space="preserve"> tuntia.</w:t>
                            </w:r>
                          </w:p>
                          <w:p w14:paraId="20B089A6" w14:textId="77777777" w:rsidR="008F450B" w:rsidRPr="005603A9" w:rsidRDefault="008F450B" w:rsidP="008F45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2FEA" id="Rectangle: Single Corner Rounded 537467387" o:spid="_x0000_s1102" style="position:absolute;margin-left:152.75pt;margin-top:180.1pt;width:515.05pt;height:180.5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540831,22930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" adj="-11796480,,5400" path="m,l6158646,v211075,,382185,171110,382185,382185l6540831,2293067,,2293067,,xe" fillcolor="#f7caac [1301]" strokecolor="#1f3763 [1604]" strokeweight="1pt">
                <v:stroke joinstyle="miter"/>
                <v:formulas/>
                <v:path arrowok="t" o:connecttype="custom" o:connectlocs="0,0;6158646,0;6540831,382185;6540831,2293067;0,2293067;0,0" o:connectangles="0,0,0,0,0,0" textboxrect="0,0,6540831,2293067"/>
                <v:textbox>
                  <w:txbxContent>
                    <w:p w14:paraId="28486A9F" w14:textId="464FCA8F" w:rsidR="008F450B" w:rsidRDefault="008F450B" w:rsidP="008F450B">
                      <w:pPr>
                        <w:pStyle w:val="paragraph"/>
                        <w:spacing w:before="0" w:beforeAutospacing="0" w:after="0" w:afterAutospacing="0"/>
                        <w:jc w:val="both"/>
                        <w:textAlignment w:val="baseline"/>
                        <w:rPr>
                          <w:rFonts w:ascii="Segoe UI" w:hAnsi="Segoe UI" w:cs="Segoe UI"/>
                          <w:sz w:val="18"/>
                          <w:szCs w:val="18"/>
                        </w:rPr>
                      </w:pPr>
                    </w:p>
                    <w:p w14:paraId="4596FD78" w14:textId="2F5ADE59" w:rsidR="008F450B" w:rsidRPr="008E3BB8" w:rsidRDefault="008F450B" w:rsidP="008F450B">
                      <w:pPr>
                        <w:pStyle w:val="paragraph"/>
                        <w:spacing w:before="0" w:beforeAutospacing="0" w:after="0" w:afterAutospacing="0"/>
                        <w:jc w:val="both"/>
                        <w:textAlignment w:val="baseline"/>
                        <w:rPr>
                          <w:rFonts w:ascii="Segoe UI" w:hAnsi="Segoe UI" w:cs="Segoe UI"/>
                          <w:sz w:val="40"/>
                          <w:szCs w:val="40"/>
                        </w:rPr>
                      </w:pPr>
                    </w:p>
                    <w:p w14:paraId="7309D6E2" w14:textId="5B9407F8" w:rsidR="004F4716" w:rsidRPr="008E3BB8" w:rsidRDefault="008F450B" w:rsidP="004F4716">
                      <w:pPr>
                        <w:pStyle w:val="paragraph"/>
                        <w:numPr>
                          <w:ilvl w:val="0"/>
                          <w:numId w:val="15"/>
                        </w:numPr>
                        <w:spacing w:before="0" w:beforeAutospacing="0" w:after="0" w:afterAutospacing="0"/>
                        <w:jc w:val="both"/>
                        <w:textAlignment w:val="baseline"/>
                        <w:rPr>
                          <w:rStyle w:val="normaltextrun"/>
                          <w:rFonts w:ascii="Segoe UI" w:hAnsi="Segoe UI" w:cs="Segoe UI"/>
                          <w:sz w:val="40"/>
                          <w:szCs w:val="40"/>
                        </w:rPr>
                      </w:pPr>
                      <w:r w:rsidRPr="008E3BB8">
                        <w:rPr>
                          <w:rStyle w:val="normaltextrun"/>
                          <w:rFonts w:ascii="Josefin Sans" w:hAnsi="Josefin Sans"/>
                          <w:color w:val="000000"/>
                          <w:sz w:val="40"/>
                          <w:szCs w:val="28"/>
                        </w:rPr>
                        <w:t xml:space="preserve">Kurssin kokonaistuntimäärä on </w:t>
                      </w:r>
                      <w:r w:rsidRPr="008E3BB8">
                        <w:rPr>
                          <w:rStyle w:val="normaltextrun"/>
                          <w:rFonts w:ascii="Josefin Sans" w:hAnsi="Josefin Sans"/>
                          <w:b/>
                          <w:color w:val="000000"/>
                          <w:sz w:val="40"/>
                          <w:szCs w:val="28"/>
                        </w:rPr>
                        <w:t>20</w:t>
                      </w:r>
                      <w:r w:rsidRPr="008E3BB8">
                        <w:rPr>
                          <w:rStyle w:val="normaltextrun"/>
                          <w:rFonts w:ascii="Josefin Sans" w:hAnsi="Josefin Sans"/>
                          <w:color w:val="000000"/>
                          <w:sz w:val="40"/>
                          <w:szCs w:val="28"/>
                        </w:rPr>
                        <w:t>–</w:t>
                      </w:r>
                      <w:r w:rsidRPr="008E3BB8">
                        <w:rPr>
                          <w:rStyle w:val="normaltextrun"/>
                          <w:rFonts w:ascii="Josefin Sans" w:hAnsi="Josefin Sans"/>
                          <w:b/>
                          <w:color w:val="000000"/>
                          <w:sz w:val="40"/>
                          <w:szCs w:val="28"/>
                        </w:rPr>
                        <w:t>42</w:t>
                      </w:r>
                      <w:r w:rsidRPr="008E3BB8">
                        <w:rPr>
                          <w:rStyle w:val="normaltextrun"/>
                          <w:rFonts w:ascii="Josefin Sans" w:hAnsi="Josefin Sans"/>
                          <w:color w:val="000000"/>
                          <w:sz w:val="40"/>
                          <w:szCs w:val="28"/>
                        </w:rPr>
                        <w:t xml:space="preserve"> tuntia opiskelijoiden </w:t>
                      </w:r>
                      <w:r w:rsidRPr="00B55D6C">
                        <w:rPr>
                          <w:rStyle w:val="normaltextrun"/>
                          <w:rFonts w:ascii="Josefin Sans" w:hAnsi="Josefin Sans"/>
                          <w:color w:val="000000"/>
                          <w:sz w:val="40"/>
                          <w:szCs w:val="28"/>
                        </w:rPr>
                        <w:t>o</w:t>
                      </w:r>
                      <w:r w:rsidR="008E3BB8" w:rsidRPr="00B55D6C">
                        <w:rPr>
                          <w:rStyle w:val="normaltextrun"/>
                          <w:rFonts w:ascii="Josefin Sans" w:hAnsi="Josefin Sans"/>
                          <w:color w:val="000000"/>
                          <w:sz w:val="40"/>
                          <w:szCs w:val="28"/>
                        </w:rPr>
                        <w:t>saamisesta</w:t>
                      </w:r>
                      <w:r w:rsidRPr="00B55D6C">
                        <w:rPr>
                          <w:rStyle w:val="normaltextrun"/>
                          <w:rFonts w:ascii="Josefin Sans" w:hAnsi="Josefin Sans"/>
                          <w:color w:val="000000"/>
                          <w:sz w:val="40"/>
                          <w:szCs w:val="28"/>
                        </w:rPr>
                        <w:t xml:space="preserve"> </w:t>
                      </w:r>
                      <w:r w:rsidR="008E3BB8" w:rsidRPr="00B55D6C">
                        <w:rPr>
                          <w:rStyle w:val="normaltextrun"/>
                          <w:rFonts w:ascii="Josefin Sans" w:hAnsi="Josefin Sans"/>
                          <w:color w:val="000000"/>
                          <w:sz w:val="40"/>
                          <w:szCs w:val="28"/>
                        </w:rPr>
                        <w:t xml:space="preserve">ja </w:t>
                      </w:r>
                      <w:r w:rsidR="00C76AFF" w:rsidRPr="00B55D6C">
                        <w:rPr>
                          <w:rStyle w:val="normaltextrun"/>
                          <w:rFonts w:ascii="Josefin Sans" w:hAnsi="Josefin Sans"/>
                          <w:color w:val="000000"/>
                          <w:sz w:val="40"/>
                          <w:szCs w:val="28"/>
                        </w:rPr>
                        <w:t>toteuttajan suunnitelmista</w:t>
                      </w:r>
                      <w:r w:rsidR="00C76AFF">
                        <w:rPr>
                          <w:rStyle w:val="normaltextrun"/>
                          <w:rFonts w:ascii="Josefin Sans" w:hAnsi="Josefin Sans"/>
                          <w:color w:val="000000"/>
                          <w:sz w:val="40"/>
                          <w:szCs w:val="28"/>
                        </w:rPr>
                        <w:t xml:space="preserve"> </w:t>
                      </w:r>
                      <w:r w:rsidRPr="008E3BB8">
                        <w:rPr>
                          <w:rStyle w:val="normaltextrun"/>
                          <w:rFonts w:ascii="Josefin Sans" w:hAnsi="Josefin Sans"/>
                          <w:color w:val="000000"/>
                          <w:sz w:val="40"/>
                          <w:szCs w:val="28"/>
                        </w:rPr>
                        <w:t>riippuen</w:t>
                      </w:r>
                    </w:p>
                    <w:p w14:paraId="21D5EA8D" w14:textId="50841A33" w:rsidR="004F4716" w:rsidRPr="008E3BB8" w:rsidRDefault="004F4716" w:rsidP="004F4716">
                      <w:pPr>
                        <w:pStyle w:val="paragraph"/>
                        <w:numPr>
                          <w:ilvl w:val="0"/>
                          <w:numId w:val="15"/>
                        </w:numPr>
                        <w:spacing w:before="0" w:beforeAutospacing="0" w:after="0" w:afterAutospacing="0"/>
                        <w:jc w:val="both"/>
                        <w:textAlignment w:val="baseline"/>
                        <w:rPr>
                          <w:rStyle w:val="normaltextrun"/>
                          <w:rFonts w:ascii="Segoe UI" w:hAnsi="Segoe UI" w:cs="Segoe UI"/>
                          <w:sz w:val="40"/>
                          <w:szCs w:val="40"/>
                        </w:rPr>
                      </w:pPr>
                      <w:r w:rsidRPr="008E3BB8">
                        <w:rPr>
                          <w:rStyle w:val="normaltextrun"/>
                          <w:rFonts w:ascii="Josefin Sans" w:hAnsi="Josefin Sans"/>
                          <w:color w:val="000000"/>
                          <w:sz w:val="40"/>
                          <w:szCs w:val="28"/>
                        </w:rPr>
                        <w:t xml:space="preserve">Jokaisen moduulin kesto on </w:t>
                      </w:r>
                      <w:r w:rsidRPr="008E3BB8">
                        <w:rPr>
                          <w:rStyle w:val="normaltextrun"/>
                          <w:rFonts w:ascii="Josefin Sans" w:hAnsi="Josefin Sans"/>
                          <w:b/>
                          <w:color w:val="000000"/>
                          <w:sz w:val="40"/>
                          <w:szCs w:val="28"/>
                        </w:rPr>
                        <w:t>4–8</w:t>
                      </w:r>
                      <w:r w:rsidRPr="008E3BB8">
                        <w:rPr>
                          <w:rStyle w:val="normaltextrun"/>
                          <w:rFonts w:ascii="Josefin Sans" w:hAnsi="Josefin Sans"/>
                          <w:color w:val="000000"/>
                          <w:sz w:val="40"/>
                          <w:szCs w:val="28"/>
                        </w:rPr>
                        <w:t xml:space="preserve"> tuntia.</w:t>
                      </w:r>
                    </w:p>
                    <w:p w14:paraId="20B089A6" w14:textId="77777777" w:rsidR="008F450B" w:rsidRPr="005603A9" w:rsidRDefault="008F450B" w:rsidP="008F450B">
                      <w:pPr>
                        <w:jc w:val="center"/>
                      </w:pPr>
                    </w:p>
                  </w:txbxContent>
                </v:textbox>
                <w10:wrap anchorx="page"/>
              </v:shape>
            </w:pict>
          </mc:Fallback>
        </mc:AlternateContent>
      </w:r>
      <w:r w:rsidR="006E7493">
        <w:rPr>
          <w:rFonts w:ascii="Josefin Sans" w:hAnsi="Josefin Sans"/>
          <w:b/>
          <w:noProof/>
          <w:sz w:val="40"/>
          <w:lang w:eastAsia="fi-FI"/>
        </w:rPr>
        <mc:AlternateContent>
          <mc:Choice Requires="wps">
            <w:drawing>
              <wp:anchor distT="0" distB="0" distL="114300" distR="114300" simplePos="0" relativeHeight="251658262" behindDoc="0" locked="0" layoutInCell="1" allowOverlap="1" wp14:anchorId="10491123" wp14:editId="29749C13">
                <wp:simplePos x="0" y="0"/>
                <wp:positionH relativeFrom="column">
                  <wp:posOffset>636270</wp:posOffset>
                </wp:positionH>
                <wp:positionV relativeFrom="paragraph">
                  <wp:posOffset>478790</wp:posOffset>
                </wp:positionV>
                <wp:extent cx="3155950" cy="1226820"/>
                <wp:effectExtent l="0" t="0" r="25400" b="11430"/>
                <wp:wrapNone/>
                <wp:docPr id="1918068169" name="Oval 1918068169"/>
                <wp:cNvGraphicFramePr/>
                <a:graphic xmlns:a="http://schemas.openxmlformats.org/drawingml/2006/main">
                  <a:graphicData uri="http://schemas.microsoft.com/office/word/2010/wordprocessingShape">
                    <wps:wsp>
                      <wps:cNvSpPr/>
                      <wps:spPr>
                        <a:xfrm>
                          <a:off x="0" y="0"/>
                          <a:ext cx="3155950" cy="122682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CA12EB" w14:textId="0EFEFF11" w:rsidR="001825E0" w:rsidRDefault="00BB3E92" w:rsidP="00E55A2E">
                            <w:pPr>
                              <w:jc w:val="center"/>
                              <w:rPr>
                                <w:rFonts w:ascii="Josefin Sans" w:hAnsi="Josefin Sans" w:cs="Tahoma"/>
                                <w:b/>
                                <w:color w:val="C00000"/>
                                <w:sz w:val="48"/>
                                <w:szCs w:val="48"/>
                              </w:rPr>
                            </w:pPr>
                            <w:r>
                              <w:rPr>
                                <w:rFonts w:ascii="Josefin Sans" w:hAnsi="Josefin Sans"/>
                                <w:b/>
                                <w:color w:val="C00000"/>
                                <w:sz w:val="48"/>
                              </w:rPr>
                              <w:t>Koulutus</w:t>
                            </w:r>
                          </w:p>
                          <w:p w14:paraId="7D352A51" w14:textId="2822B0C2" w:rsidR="00E55A2E" w:rsidRPr="00E55A2E" w:rsidRDefault="00E55A2E" w:rsidP="00E55A2E">
                            <w:pPr>
                              <w:jc w:val="center"/>
                              <w:rPr>
                                <w:rFonts w:ascii="Josefin Sans" w:hAnsi="Josefin Sans" w:cs="Tahoma"/>
                                <w:b/>
                                <w:color w:val="C00000"/>
                                <w:sz w:val="36"/>
                                <w:szCs w:val="36"/>
                              </w:rPr>
                            </w:pPr>
                            <w:r>
                              <w:rPr>
                                <w:rFonts w:ascii="Josefin Sans" w:hAnsi="Josefin Sans"/>
                                <w:b/>
                                <w:color w:val="C00000"/>
                                <w:sz w:val="36"/>
                              </w:rPr>
                              <w:t>Kesto</w:t>
                            </w:r>
                          </w:p>
                          <w:p w14:paraId="2DF1A578" w14:textId="77777777" w:rsidR="001825E0" w:rsidRDefault="001825E0" w:rsidP="001825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91123" id="Oval 1918068169" o:spid="_x0000_s1103" style="position:absolute;margin-left:50.1pt;margin-top:37.7pt;width:248.5pt;height:96.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" fillcolor="#f4b083 [1941]" strokecolor="#1f3763 [1604]" strokeweight="1pt">
                <v:stroke joinstyle="miter"/>
                <v:textbox>
                  <w:txbxContent>
                    <w:p w14:paraId="71CA12EB" w14:textId="0EFEFF11" w:rsidR="001825E0" w:rsidRDefault="00BB3E92" w:rsidP="00E55A2E">
                      <w:pPr>
                        <w:jc w:val="center"/>
                        <w:rPr>
                          <w:rFonts w:ascii="Josefin Sans" w:hAnsi="Josefin Sans" w:cs="Tahoma"/>
                          <w:b/>
                          <w:color w:val="C00000"/>
                          <w:sz w:val="48"/>
                          <w:szCs w:val="48"/>
                        </w:rPr>
                      </w:pPr>
                      <w:r>
                        <w:rPr>
                          <w:rFonts w:ascii="Josefin Sans" w:hAnsi="Josefin Sans"/>
                          <w:b/>
                          <w:color w:val="C00000"/>
                          <w:sz w:val="48"/>
                        </w:rPr>
                        <w:t>Koulutus</w:t>
                      </w:r>
                    </w:p>
                    <w:p w14:paraId="7D352A51" w14:textId="2822B0C2" w:rsidR="00E55A2E" w:rsidRPr="00E55A2E" w:rsidRDefault="00E55A2E" w:rsidP="00E55A2E">
                      <w:pPr>
                        <w:jc w:val="center"/>
                        <w:rPr>
                          <w:rFonts w:ascii="Josefin Sans" w:hAnsi="Josefin Sans" w:cs="Tahoma"/>
                          <w:b/>
                          <w:color w:val="C00000"/>
                          <w:sz w:val="36"/>
                          <w:szCs w:val="36"/>
                        </w:rPr>
                      </w:pPr>
                      <w:r>
                        <w:rPr>
                          <w:rFonts w:ascii="Josefin Sans" w:hAnsi="Josefin Sans"/>
                          <w:b/>
                          <w:color w:val="C00000"/>
                          <w:sz w:val="36"/>
                        </w:rPr>
                        <w:t>Kesto</w:t>
                      </w:r>
                    </w:p>
                    <w:p w14:paraId="2DF1A578" w14:textId="77777777" w:rsidR="001825E0" w:rsidRDefault="001825E0" w:rsidP="001825E0">
                      <w:pPr>
                        <w:jc w:val="center"/>
                      </w:pPr>
                    </w:p>
                  </w:txbxContent>
                </v:textbox>
              </v:oval>
            </w:pict>
          </mc:Fallback>
        </mc:AlternateContent>
      </w:r>
      <w:r w:rsidR="006E7493">
        <w:rPr>
          <w:rFonts w:ascii="Josefin Sans" w:hAnsi="Josefin Sans"/>
          <w:b/>
          <w:noProof/>
          <w:sz w:val="40"/>
          <w:lang w:eastAsia="fi-FI"/>
        </w:rPr>
        <w:drawing>
          <wp:inline distT="0" distB="0" distL="0" distR="0" wp14:anchorId="1CA3E143" wp14:editId="2CD44623">
            <wp:extent cx="8621395" cy="4949825"/>
            <wp:effectExtent l="171450" t="247650" r="179705" b="250825"/>
            <wp:docPr id="1568249243" name="Picture 156824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55FC9E" w14:textId="77777777" w:rsidR="00364755" w:rsidRDefault="00364755" w:rsidP="00B141AE">
      <w:pPr>
        <w:spacing w:after="0" w:line="240" w:lineRule="auto"/>
        <w:rPr>
          <w:noProof/>
        </w:rPr>
      </w:pPr>
    </w:p>
    <w:p w14:paraId="6476B709" w14:textId="77777777" w:rsidR="00364755" w:rsidRDefault="00364755" w:rsidP="00B141AE">
      <w:pPr>
        <w:spacing w:after="0" w:line="240" w:lineRule="auto"/>
        <w:rPr>
          <w:noProof/>
        </w:rPr>
      </w:pPr>
    </w:p>
    <w:p w14:paraId="40BBA501" w14:textId="77777777" w:rsidR="00364755" w:rsidRDefault="00364755" w:rsidP="00B141AE">
      <w:pPr>
        <w:spacing w:after="0" w:line="240" w:lineRule="auto"/>
        <w:rPr>
          <w:noProof/>
        </w:rPr>
      </w:pPr>
    </w:p>
    <w:p w14:paraId="54800339" w14:textId="7AD7510D" w:rsidR="00364755" w:rsidRDefault="00E52C6E" w:rsidP="00B141AE">
      <w:pPr>
        <w:spacing w:after="0" w:line="240" w:lineRule="auto"/>
        <w:rPr>
          <w:noProof/>
        </w:rPr>
      </w:pPr>
      <w:r>
        <w:rPr>
          <w:rFonts w:ascii="Josefin Sans" w:hAnsi="Josefin Sans"/>
          <w:b/>
          <w:noProof/>
          <w:sz w:val="40"/>
          <w:lang w:eastAsia="fi-FI"/>
        </w:rPr>
        <mc:AlternateContent>
          <mc:Choice Requires="wps">
            <w:drawing>
              <wp:anchor distT="0" distB="0" distL="114300" distR="114300" simplePos="0" relativeHeight="251658264" behindDoc="0" locked="0" layoutInCell="1" allowOverlap="1" wp14:anchorId="4D7592FB" wp14:editId="5B92C62D">
                <wp:simplePos x="0" y="0"/>
                <wp:positionH relativeFrom="column">
                  <wp:posOffset>429260</wp:posOffset>
                </wp:positionH>
                <wp:positionV relativeFrom="paragraph">
                  <wp:posOffset>486410</wp:posOffset>
                </wp:positionV>
                <wp:extent cx="3473450" cy="1435100"/>
                <wp:effectExtent l="0" t="0" r="12700" b="12700"/>
                <wp:wrapNone/>
                <wp:docPr id="936293093" name="Oval 936293093"/>
                <wp:cNvGraphicFramePr/>
                <a:graphic xmlns:a="http://schemas.openxmlformats.org/drawingml/2006/main">
                  <a:graphicData uri="http://schemas.microsoft.com/office/word/2010/wordprocessingShape">
                    <wps:wsp>
                      <wps:cNvSpPr/>
                      <wps:spPr>
                        <a:xfrm>
                          <a:off x="0" y="0"/>
                          <a:ext cx="3473450" cy="143510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AE8957" w14:textId="17EB36B0" w:rsidR="00364755" w:rsidRPr="00760DD8" w:rsidRDefault="00E55A2E" w:rsidP="00364755">
                            <w:pPr>
                              <w:jc w:val="center"/>
                              <w:rPr>
                                <w:rFonts w:ascii="Josefin Sans" w:hAnsi="Josefin Sans" w:cs="Tahoma"/>
                                <w:b/>
                                <w:color w:val="C00000"/>
                                <w:sz w:val="48"/>
                                <w:szCs w:val="48"/>
                              </w:rPr>
                            </w:pPr>
                            <w:r>
                              <w:rPr>
                                <w:rFonts w:ascii="Josefin Sans" w:hAnsi="Josefin Sans"/>
                                <w:b/>
                                <w:color w:val="C00000"/>
                                <w:sz w:val="48"/>
                              </w:rPr>
                              <w:t>Koulutus</w:t>
                            </w:r>
                          </w:p>
                          <w:p w14:paraId="38D7C13F" w14:textId="427B818E" w:rsidR="00364755" w:rsidRPr="00C76AFF" w:rsidRDefault="004C4705" w:rsidP="00364755">
                            <w:pPr>
                              <w:jc w:val="center"/>
                              <w:rPr>
                                <w:rFonts w:ascii="Josefin Sans" w:hAnsi="Josefin Sans" w:cs="Tahoma"/>
                                <w:b/>
                                <w:color w:val="C00000"/>
                                <w:sz w:val="32"/>
                                <w:szCs w:val="32"/>
                              </w:rPr>
                            </w:pPr>
                            <w:r w:rsidRPr="00C76AFF">
                              <w:rPr>
                                <w:rFonts w:ascii="Josefin Sans" w:hAnsi="Josefin Sans"/>
                                <w:b/>
                                <w:color w:val="C00000"/>
                                <w:sz w:val="32"/>
                                <w:szCs w:val="24"/>
                              </w:rPr>
                              <w:t>Tavoiteo</w:t>
                            </w:r>
                            <w:r w:rsidR="00C76AFF" w:rsidRPr="00C76AFF">
                              <w:rPr>
                                <w:rFonts w:ascii="Josefin Sans" w:hAnsi="Josefin Sans"/>
                                <w:b/>
                                <w:color w:val="C00000"/>
                                <w:sz w:val="32"/>
                                <w:szCs w:val="24"/>
                              </w:rPr>
                              <w:t>saaminen</w:t>
                            </w:r>
                            <w:r w:rsidRPr="00C76AFF">
                              <w:rPr>
                                <w:rFonts w:ascii="Josefin Sans" w:hAnsi="Josefin Sans"/>
                                <w:b/>
                                <w:color w:val="C00000"/>
                                <w:sz w:val="32"/>
                                <w:szCs w:val="24"/>
                              </w:rPr>
                              <w:t xml:space="preserve"> ja -ehdotukset</w:t>
                            </w:r>
                          </w:p>
                          <w:p w14:paraId="3AFD9A9C" w14:textId="77777777" w:rsidR="00B65C61" w:rsidRPr="00760DD8" w:rsidRDefault="00B65C61" w:rsidP="00364755">
                            <w:pPr>
                              <w:jc w:val="center"/>
                              <w:rPr>
                                <w:rFonts w:ascii="Josefin Sans" w:hAnsi="Josefin Sans" w:cs="Tahoma"/>
                                <w:b/>
                                <w:color w:val="C00000"/>
                                <w:sz w:val="36"/>
                                <w:szCs w:val="36"/>
                                <w:lang w:val="en-GB"/>
                              </w:rPr>
                            </w:pPr>
                          </w:p>
                          <w:p w14:paraId="25DA96B6" w14:textId="77777777" w:rsidR="00364755" w:rsidRDefault="00364755" w:rsidP="003647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592FB" id="Oval 936293093" o:spid="_x0000_s1104" style="position:absolute;margin-left:33.8pt;margin-top:38.3pt;width:273.5pt;height:11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" fillcolor="#f4b083 [1941]" strokecolor="#1f3763 [1604]" strokeweight="1pt">
                <v:stroke joinstyle="miter"/>
                <v:textbox>
                  <w:txbxContent>
                    <w:p w14:paraId="6EAE8957" w14:textId="17EB36B0" w:rsidR="00364755" w:rsidRPr="00760DD8" w:rsidRDefault="00E55A2E" w:rsidP="00364755">
                      <w:pPr>
                        <w:jc w:val="center"/>
                        <w:rPr>
                          <w:rFonts w:ascii="Josefin Sans" w:hAnsi="Josefin Sans" w:cs="Tahoma"/>
                          <w:b/>
                          <w:color w:val="C00000"/>
                          <w:sz w:val="48"/>
                          <w:szCs w:val="48"/>
                        </w:rPr>
                      </w:pPr>
                      <w:r>
                        <w:rPr>
                          <w:rFonts w:ascii="Josefin Sans" w:hAnsi="Josefin Sans"/>
                          <w:b/>
                          <w:color w:val="C00000"/>
                          <w:sz w:val="48"/>
                        </w:rPr>
                        <w:t>Koulutus</w:t>
                      </w:r>
                    </w:p>
                    <w:p w14:paraId="38D7C13F" w14:textId="427B818E" w:rsidR="00364755" w:rsidRPr="00C76AFF" w:rsidRDefault="004C4705" w:rsidP="00364755">
                      <w:pPr>
                        <w:jc w:val="center"/>
                        <w:rPr>
                          <w:rFonts w:ascii="Josefin Sans" w:hAnsi="Josefin Sans" w:cs="Tahoma"/>
                          <w:b/>
                          <w:color w:val="C00000"/>
                          <w:sz w:val="32"/>
                          <w:szCs w:val="32"/>
                        </w:rPr>
                      </w:pPr>
                      <w:r w:rsidRPr="00C76AFF">
                        <w:rPr>
                          <w:rFonts w:ascii="Josefin Sans" w:hAnsi="Josefin Sans"/>
                          <w:b/>
                          <w:color w:val="C00000"/>
                          <w:sz w:val="32"/>
                          <w:szCs w:val="24"/>
                        </w:rPr>
                        <w:t>Tavoiteo</w:t>
                      </w:r>
                      <w:r w:rsidR="00C76AFF" w:rsidRPr="00C76AFF">
                        <w:rPr>
                          <w:rFonts w:ascii="Josefin Sans" w:hAnsi="Josefin Sans"/>
                          <w:b/>
                          <w:color w:val="C00000"/>
                          <w:sz w:val="32"/>
                          <w:szCs w:val="24"/>
                        </w:rPr>
                        <w:t>saaminen</w:t>
                      </w:r>
                      <w:r w:rsidRPr="00C76AFF">
                        <w:rPr>
                          <w:rFonts w:ascii="Josefin Sans" w:hAnsi="Josefin Sans"/>
                          <w:b/>
                          <w:color w:val="C00000"/>
                          <w:sz w:val="32"/>
                          <w:szCs w:val="24"/>
                        </w:rPr>
                        <w:t xml:space="preserve"> ja -ehdotukset</w:t>
                      </w:r>
                    </w:p>
                    <w:p w14:paraId="3AFD9A9C" w14:textId="77777777" w:rsidR="00B65C61" w:rsidRPr="00760DD8" w:rsidRDefault="00B65C61" w:rsidP="00364755">
                      <w:pPr>
                        <w:jc w:val="center"/>
                        <w:rPr>
                          <w:rFonts w:ascii="Josefin Sans" w:hAnsi="Josefin Sans" w:cs="Tahoma"/>
                          <w:b/>
                          <w:color w:val="C00000"/>
                          <w:sz w:val="36"/>
                          <w:szCs w:val="36"/>
                          <w:lang w:val="en-GB"/>
                        </w:rPr>
                      </w:pPr>
                    </w:p>
                    <w:p w14:paraId="25DA96B6" w14:textId="77777777" w:rsidR="00364755" w:rsidRDefault="00364755" w:rsidP="00364755">
                      <w:pPr>
                        <w:jc w:val="center"/>
                      </w:pPr>
                    </w:p>
                  </w:txbxContent>
                </v:textbox>
              </v:oval>
            </w:pict>
          </mc:Fallback>
        </mc:AlternateContent>
      </w:r>
      <w:r>
        <w:rPr>
          <w:rFonts w:ascii="Josefin Sans" w:hAnsi="Josefin Sans"/>
          <w:b/>
          <w:noProof/>
          <w:sz w:val="40"/>
          <w:lang w:eastAsia="fi-FI"/>
        </w:rPr>
        <mc:AlternateContent>
          <mc:Choice Requires="wps">
            <w:drawing>
              <wp:anchor distT="0" distB="0" distL="114300" distR="114300" simplePos="0" relativeHeight="251658265" behindDoc="0" locked="0" layoutInCell="1" allowOverlap="1" wp14:anchorId="171841ED" wp14:editId="03ADDB4B">
                <wp:simplePos x="0" y="0"/>
                <wp:positionH relativeFrom="column">
                  <wp:posOffset>2499360</wp:posOffset>
                </wp:positionH>
                <wp:positionV relativeFrom="paragraph">
                  <wp:posOffset>2073910</wp:posOffset>
                </wp:positionV>
                <wp:extent cx="5734050" cy="2863850"/>
                <wp:effectExtent l="0" t="0" r="19050" b="12700"/>
                <wp:wrapNone/>
                <wp:docPr id="1797585115" name="Rectangle: Single Corner Rounded 1797585115"/>
                <wp:cNvGraphicFramePr/>
                <a:graphic xmlns:a="http://schemas.openxmlformats.org/drawingml/2006/main">
                  <a:graphicData uri="http://schemas.microsoft.com/office/word/2010/wordprocessingShape">
                    <wps:wsp>
                      <wps:cNvSpPr/>
                      <wps:spPr>
                        <a:xfrm>
                          <a:off x="0" y="0"/>
                          <a:ext cx="5734050" cy="2863850"/>
                        </a:xfrm>
                        <a:prstGeom prst="round1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C27A8D" w14:textId="46E5F413" w:rsidR="00E52C6E" w:rsidRDefault="00E52C6E" w:rsidP="00E52C6E">
                            <w:pPr>
                              <w:pStyle w:val="paragraph"/>
                              <w:spacing w:before="0" w:beforeAutospacing="0" w:after="0" w:afterAutospacing="0"/>
                              <w:jc w:val="both"/>
                              <w:textAlignment w:val="baseline"/>
                              <w:rPr>
                                <w:rStyle w:val="eop"/>
                                <w:rFonts w:ascii="Josefin Sans" w:hAnsi="Josefin Sans" w:cs="Segoe UI"/>
                                <w:b/>
                                <w:bCs/>
                                <w:color w:val="000000"/>
                                <w:sz w:val="36"/>
                                <w:szCs w:val="36"/>
                              </w:rPr>
                            </w:pPr>
                            <w:r>
                              <w:rPr>
                                <w:rStyle w:val="eop"/>
                                <w:rFonts w:ascii="Josefin Sans" w:hAnsi="Josefin Sans"/>
                                <w:b/>
                                <w:color w:val="000000"/>
                                <w:sz w:val="36"/>
                              </w:rPr>
                              <w:t xml:space="preserve">  </w:t>
                            </w:r>
                          </w:p>
                          <w:p w14:paraId="5123AB39" w14:textId="5C48BB11" w:rsidR="00F77C7C"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Kieli</w:t>
                            </w:r>
                            <w:r w:rsidR="00C76AFF">
                              <w:rPr>
                                <w:rStyle w:val="eop"/>
                                <w:rFonts w:ascii="Josefin Sans" w:hAnsi="Josefin Sans"/>
                                <w:b/>
                                <w:color w:val="000000"/>
                                <w:sz w:val="36"/>
                              </w:rPr>
                              <w:t>taito</w:t>
                            </w:r>
                            <w:r>
                              <w:rPr>
                                <w:rStyle w:val="eop"/>
                                <w:rFonts w:ascii="Josefin Sans" w:hAnsi="Josefin Sans"/>
                                <w:b/>
                                <w:color w:val="000000"/>
                                <w:sz w:val="36"/>
                              </w:rPr>
                              <w:t xml:space="preserve">: </w:t>
                            </w:r>
                            <w:r>
                              <w:rPr>
                                <w:rStyle w:val="eop"/>
                                <w:rFonts w:ascii="Josefin Sans" w:hAnsi="Josefin Sans"/>
                                <w:color w:val="000000"/>
                                <w:sz w:val="36"/>
                              </w:rPr>
                              <w:t>Vähintään A2-taso</w:t>
                            </w:r>
                          </w:p>
                          <w:p w14:paraId="6699B37B" w14:textId="68463CD8" w:rsidR="007B269F" w:rsidRPr="0075719D" w:rsidRDefault="00C76AFF"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T</w:t>
                            </w:r>
                            <w:r w:rsidR="00F77C7C">
                              <w:rPr>
                                <w:rStyle w:val="eop"/>
                                <w:rFonts w:ascii="Josefin Sans" w:hAnsi="Josefin Sans"/>
                                <w:b/>
                                <w:color w:val="000000"/>
                                <w:sz w:val="36"/>
                              </w:rPr>
                              <w:t>ietotekniset taidot</w:t>
                            </w:r>
                            <w:r w:rsidR="00F77C7C">
                              <w:rPr>
                                <w:rStyle w:val="eop"/>
                                <w:rFonts w:ascii="Josefin Sans" w:hAnsi="Josefin Sans"/>
                                <w:color w:val="000000"/>
                                <w:sz w:val="36"/>
                              </w:rPr>
                              <w:t>:</w:t>
                            </w:r>
                            <w:r w:rsidR="00F77C7C">
                              <w:rPr>
                                <w:rStyle w:val="eop"/>
                                <w:rFonts w:ascii="Josefin Sans" w:hAnsi="Josefin Sans"/>
                                <w:b/>
                                <w:color w:val="000000"/>
                                <w:sz w:val="36"/>
                              </w:rPr>
                              <w:t xml:space="preserve"> </w:t>
                            </w:r>
                            <w:r w:rsidR="00F77C7C">
                              <w:rPr>
                                <w:rStyle w:val="eop"/>
                                <w:rFonts w:ascii="Josefin Sans" w:hAnsi="Josefin Sans"/>
                                <w:color w:val="000000"/>
                                <w:sz w:val="36"/>
                              </w:rPr>
                              <w:t>taso voi olla melko alhainen ja edellyttää riittävää tukea tai joissakin tapauksissa erilaista sisällönhallintaa</w:t>
                            </w:r>
                          </w:p>
                          <w:p w14:paraId="7525D9AD" w14:textId="524962B1" w:rsidR="00F77C7C" w:rsidRPr="0075719D" w:rsidRDefault="00C76AFF" w:rsidP="0088783C">
                            <w:pPr>
                              <w:pStyle w:val="paragraph"/>
                              <w:numPr>
                                <w:ilvl w:val="0"/>
                                <w:numId w:val="16"/>
                              </w:numPr>
                              <w:spacing w:before="0" w:beforeAutospacing="0" w:after="0" w:afterAutospacing="0"/>
                              <w:jc w:val="both"/>
                              <w:textAlignment w:val="baseline"/>
                              <w:rPr>
                                <w:rFonts w:ascii="Josefin Sans" w:hAnsi="Josefin Sans" w:cs="Segoe UI"/>
                                <w:color w:val="000000"/>
                                <w:sz w:val="36"/>
                                <w:szCs w:val="36"/>
                              </w:rPr>
                            </w:pPr>
                            <w:r>
                              <w:rPr>
                                <w:rStyle w:val="eop"/>
                                <w:rFonts w:ascii="Josefin Sans" w:hAnsi="Josefin Sans"/>
                                <w:b/>
                                <w:color w:val="000000"/>
                                <w:sz w:val="36"/>
                              </w:rPr>
                              <w:t>T</w:t>
                            </w:r>
                            <w:r w:rsidR="0088783C">
                              <w:rPr>
                                <w:rStyle w:val="eop"/>
                                <w:rFonts w:ascii="Josefin Sans" w:hAnsi="Josefin Sans"/>
                                <w:b/>
                                <w:color w:val="000000"/>
                                <w:sz w:val="36"/>
                              </w:rPr>
                              <w:t>uki</w:t>
                            </w:r>
                            <w:r w:rsidR="0088783C">
                              <w:rPr>
                                <w:rStyle w:val="eop"/>
                                <w:rFonts w:ascii="Josefin Sans" w:hAnsi="Josefin Sans"/>
                                <w:color w:val="000000"/>
                                <w:sz w:val="36"/>
                              </w:rPr>
                              <w:t xml:space="preserve">: </w:t>
                            </w:r>
                            <w:r>
                              <w:rPr>
                                <w:rStyle w:val="eop"/>
                                <w:rFonts w:ascii="Josefin Sans" w:hAnsi="Josefin Sans"/>
                                <w:color w:val="000000"/>
                                <w:sz w:val="36"/>
                              </w:rPr>
                              <w:t>olisi hyvä tukea</w:t>
                            </w:r>
                            <w:r w:rsidR="0088783C">
                              <w:rPr>
                                <w:rStyle w:val="eop"/>
                                <w:rFonts w:ascii="Josefin Sans" w:hAnsi="Josefin Sans"/>
                                <w:color w:val="000000"/>
                                <w:sz w:val="36"/>
                              </w:rPr>
                              <w:t xml:space="preserve"> maahanmuuttajanaisia </w:t>
                            </w:r>
                            <w:r w:rsidR="0088783C">
                              <w:rPr>
                                <w:rStyle w:val="eop"/>
                                <w:rFonts w:ascii="Josefin Sans" w:hAnsi="Josefin Sans"/>
                                <w:b/>
                                <w:color w:val="000000"/>
                                <w:sz w:val="36"/>
                              </w:rPr>
                              <w:t>lasten hoidossa</w:t>
                            </w:r>
                            <w:r w:rsidR="0088783C">
                              <w:rPr>
                                <w:rStyle w:val="eop"/>
                                <w:rFonts w:ascii="Josefin Sans" w:hAnsi="Josefin Sans"/>
                                <w:color w:val="000000"/>
                                <w:sz w:val="36"/>
                              </w:rPr>
                              <w:t xml:space="preserve">, kannustamaan kurssille osallistumista ja auttaisi </w:t>
                            </w:r>
                            <w:r w:rsidR="0088783C">
                              <w:rPr>
                                <w:rStyle w:val="eop"/>
                                <w:rFonts w:ascii="Josefin Sans" w:hAnsi="Josefin Sans"/>
                                <w:b/>
                                <w:color w:val="000000"/>
                                <w:sz w:val="36"/>
                              </w:rPr>
                              <w:t>kuljetuskustannuksien</w:t>
                            </w:r>
                            <w:r w:rsidR="0088783C">
                              <w:rPr>
                                <w:rStyle w:val="eop"/>
                                <w:rFonts w:ascii="Josefin Sans" w:hAnsi="Josefin Sans"/>
                                <w:color w:val="000000"/>
                                <w:sz w:val="36"/>
                              </w:rPr>
                              <w:t xml:space="preserve"> kanssa (bussilipu</w:t>
                            </w:r>
                            <w:r>
                              <w:rPr>
                                <w:rStyle w:val="eop"/>
                                <w:rFonts w:ascii="Josefin Sans" w:hAnsi="Josefin Sans"/>
                                <w:color w:val="000000"/>
                                <w:sz w:val="36"/>
                              </w:rPr>
                              <w:t>t jne</w:t>
                            </w:r>
                            <w:r w:rsidR="0088783C">
                              <w:rPr>
                                <w:rStyle w:val="eop"/>
                                <w:rFonts w:ascii="Josefin Sans" w:hAnsi="Josefin Sans"/>
                                <w:color w:val="000000"/>
                                <w:sz w:val="36"/>
                              </w:rPr>
                              <w:t>)</w:t>
                            </w:r>
                          </w:p>
                          <w:p w14:paraId="2DF74F67" w14:textId="77777777" w:rsidR="00E52C6E" w:rsidRPr="005603A9" w:rsidRDefault="00E52C6E" w:rsidP="00E52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841ED" id="Rectangle: Single Corner Rounded 1797585115" o:spid="_x0000_s1105" style="position:absolute;margin-left:196.8pt;margin-top:163.3pt;width:451.5pt;height:22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4050,286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" adj="-11796480,,5400" path="m,l5256732,v263615,,477318,213703,477318,477318l5734050,2863850,,2863850,,xe" fillcolor="#f7caac [1301]" strokecolor="#1f3763 [1604]" strokeweight="1pt">
                <v:stroke joinstyle="miter"/>
                <v:formulas/>
                <v:path arrowok="t" o:connecttype="custom" o:connectlocs="0,0;5256732,0;5734050,477318;5734050,2863850;0,2863850;0,0" o:connectangles="0,0,0,0,0,0" textboxrect="0,0,5734050,2863850"/>
                <v:textbox>
                  <w:txbxContent>
                    <w:p w14:paraId="3FC27A8D" w14:textId="46E5F413" w:rsidR="00E52C6E" w:rsidRDefault="00E52C6E" w:rsidP="00E52C6E">
                      <w:pPr>
                        <w:pStyle w:val="paragraph"/>
                        <w:spacing w:before="0" w:beforeAutospacing="0" w:after="0" w:afterAutospacing="0"/>
                        <w:jc w:val="both"/>
                        <w:textAlignment w:val="baseline"/>
                        <w:rPr>
                          <w:rStyle w:val="eop"/>
                          <w:rFonts w:ascii="Josefin Sans" w:hAnsi="Josefin Sans" w:cs="Segoe UI"/>
                          <w:b/>
                          <w:bCs/>
                          <w:color w:val="000000"/>
                          <w:sz w:val="36"/>
                          <w:szCs w:val="36"/>
                        </w:rPr>
                      </w:pPr>
                      <w:r>
                        <w:rPr>
                          <w:rStyle w:val="eop"/>
                          <w:rFonts w:ascii="Josefin Sans" w:hAnsi="Josefin Sans"/>
                          <w:b/>
                          <w:color w:val="000000"/>
                          <w:sz w:val="36"/>
                        </w:rPr>
                        <w:t xml:space="preserve">  </w:t>
                      </w:r>
                    </w:p>
                    <w:p w14:paraId="5123AB39" w14:textId="5C48BB11" w:rsidR="00F77C7C" w:rsidRPr="0075719D" w:rsidRDefault="00F77C7C"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Kieli</w:t>
                      </w:r>
                      <w:r w:rsidR="00C76AFF">
                        <w:rPr>
                          <w:rStyle w:val="eop"/>
                          <w:rFonts w:ascii="Josefin Sans" w:hAnsi="Josefin Sans"/>
                          <w:b/>
                          <w:color w:val="000000"/>
                          <w:sz w:val="36"/>
                        </w:rPr>
                        <w:t>taito</w:t>
                      </w:r>
                      <w:r>
                        <w:rPr>
                          <w:rStyle w:val="eop"/>
                          <w:rFonts w:ascii="Josefin Sans" w:hAnsi="Josefin Sans"/>
                          <w:b/>
                          <w:color w:val="000000"/>
                          <w:sz w:val="36"/>
                        </w:rPr>
                        <w:t xml:space="preserve">: </w:t>
                      </w:r>
                      <w:r>
                        <w:rPr>
                          <w:rStyle w:val="eop"/>
                          <w:rFonts w:ascii="Josefin Sans" w:hAnsi="Josefin Sans"/>
                          <w:color w:val="000000"/>
                          <w:sz w:val="36"/>
                        </w:rPr>
                        <w:t>Vähintään A2-taso</w:t>
                      </w:r>
                    </w:p>
                    <w:p w14:paraId="6699B37B" w14:textId="68463CD8" w:rsidR="007B269F" w:rsidRPr="0075719D" w:rsidRDefault="00C76AFF" w:rsidP="00F77C7C">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T</w:t>
                      </w:r>
                      <w:r w:rsidR="00F77C7C">
                        <w:rPr>
                          <w:rStyle w:val="eop"/>
                          <w:rFonts w:ascii="Josefin Sans" w:hAnsi="Josefin Sans"/>
                          <w:b/>
                          <w:color w:val="000000"/>
                          <w:sz w:val="36"/>
                        </w:rPr>
                        <w:t>ietotekniset taidot</w:t>
                      </w:r>
                      <w:r w:rsidR="00F77C7C">
                        <w:rPr>
                          <w:rStyle w:val="eop"/>
                          <w:rFonts w:ascii="Josefin Sans" w:hAnsi="Josefin Sans"/>
                          <w:color w:val="000000"/>
                          <w:sz w:val="36"/>
                        </w:rPr>
                        <w:t>:</w:t>
                      </w:r>
                      <w:r w:rsidR="00F77C7C">
                        <w:rPr>
                          <w:rStyle w:val="eop"/>
                          <w:rFonts w:ascii="Josefin Sans" w:hAnsi="Josefin Sans"/>
                          <w:b/>
                          <w:color w:val="000000"/>
                          <w:sz w:val="36"/>
                        </w:rPr>
                        <w:t xml:space="preserve"> </w:t>
                      </w:r>
                      <w:r w:rsidR="00F77C7C">
                        <w:rPr>
                          <w:rStyle w:val="eop"/>
                          <w:rFonts w:ascii="Josefin Sans" w:hAnsi="Josefin Sans"/>
                          <w:color w:val="000000"/>
                          <w:sz w:val="36"/>
                        </w:rPr>
                        <w:t>taso voi olla melko alhainen ja edellyttää riittävää tukea tai joissakin tapauksissa erilaista sisällönhallintaa</w:t>
                      </w:r>
                    </w:p>
                    <w:p w14:paraId="7525D9AD" w14:textId="524962B1" w:rsidR="00F77C7C" w:rsidRPr="0075719D" w:rsidRDefault="00C76AFF" w:rsidP="0088783C">
                      <w:pPr>
                        <w:pStyle w:val="paragraph"/>
                        <w:numPr>
                          <w:ilvl w:val="0"/>
                          <w:numId w:val="16"/>
                        </w:numPr>
                        <w:spacing w:before="0" w:beforeAutospacing="0" w:after="0" w:afterAutospacing="0"/>
                        <w:jc w:val="both"/>
                        <w:textAlignment w:val="baseline"/>
                        <w:rPr>
                          <w:rFonts w:ascii="Josefin Sans" w:hAnsi="Josefin Sans" w:cs="Segoe UI"/>
                          <w:color w:val="000000"/>
                          <w:sz w:val="36"/>
                          <w:szCs w:val="36"/>
                        </w:rPr>
                      </w:pPr>
                      <w:r>
                        <w:rPr>
                          <w:rStyle w:val="eop"/>
                          <w:rFonts w:ascii="Josefin Sans" w:hAnsi="Josefin Sans"/>
                          <w:b/>
                          <w:color w:val="000000"/>
                          <w:sz w:val="36"/>
                        </w:rPr>
                        <w:t>T</w:t>
                      </w:r>
                      <w:r w:rsidR="0088783C">
                        <w:rPr>
                          <w:rStyle w:val="eop"/>
                          <w:rFonts w:ascii="Josefin Sans" w:hAnsi="Josefin Sans"/>
                          <w:b/>
                          <w:color w:val="000000"/>
                          <w:sz w:val="36"/>
                        </w:rPr>
                        <w:t>uki</w:t>
                      </w:r>
                      <w:r w:rsidR="0088783C">
                        <w:rPr>
                          <w:rStyle w:val="eop"/>
                          <w:rFonts w:ascii="Josefin Sans" w:hAnsi="Josefin Sans"/>
                          <w:color w:val="000000"/>
                          <w:sz w:val="36"/>
                        </w:rPr>
                        <w:t xml:space="preserve">: </w:t>
                      </w:r>
                      <w:r>
                        <w:rPr>
                          <w:rStyle w:val="eop"/>
                          <w:rFonts w:ascii="Josefin Sans" w:hAnsi="Josefin Sans"/>
                          <w:color w:val="000000"/>
                          <w:sz w:val="36"/>
                        </w:rPr>
                        <w:t>olisi hyvä tukea</w:t>
                      </w:r>
                      <w:r w:rsidR="0088783C">
                        <w:rPr>
                          <w:rStyle w:val="eop"/>
                          <w:rFonts w:ascii="Josefin Sans" w:hAnsi="Josefin Sans"/>
                          <w:color w:val="000000"/>
                          <w:sz w:val="36"/>
                        </w:rPr>
                        <w:t xml:space="preserve"> maahanmuuttajanaisia </w:t>
                      </w:r>
                      <w:r w:rsidR="0088783C">
                        <w:rPr>
                          <w:rStyle w:val="eop"/>
                          <w:rFonts w:ascii="Josefin Sans" w:hAnsi="Josefin Sans"/>
                          <w:b/>
                          <w:color w:val="000000"/>
                          <w:sz w:val="36"/>
                        </w:rPr>
                        <w:t>lasten hoidossa</w:t>
                      </w:r>
                      <w:r w:rsidR="0088783C">
                        <w:rPr>
                          <w:rStyle w:val="eop"/>
                          <w:rFonts w:ascii="Josefin Sans" w:hAnsi="Josefin Sans"/>
                          <w:color w:val="000000"/>
                          <w:sz w:val="36"/>
                        </w:rPr>
                        <w:t xml:space="preserve">, kannustamaan kurssille osallistumista ja auttaisi </w:t>
                      </w:r>
                      <w:r w:rsidR="0088783C">
                        <w:rPr>
                          <w:rStyle w:val="eop"/>
                          <w:rFonts w:ascii="Josefin Sans" w:hAnsi="Josefin Sans"/>
                          <w:b/>
                          <w:color w:val="000000"/>
                          <w:sz w:val="36"/>
                        </w:rPr>
                        <w:t>kuljetuskustannuksien</w:t>
                      </w:r>
                      <w:r w:rsidR="0088783C">
                        <w:rPr>
                          <w:rStyle w:val="eop"/>
                          <w:rFonts w:ascii="Josefin Sans" w:hAnsi="Josefin Sans"/>
                          <w:color w:val="000000"/>
                          <w:sz w:val="36"/>
                        </w:rPr>
                        <w:t xml:space="preserve"> kanssa (bussilipu</w:t>
                      </w:r>
                      <w:r>
                        <w:rPr>
                          <w:rStyle w:val="eop"/>
                          <w:rFonts w:ascii="Josefin Sans" w:hAnsi="Josefin Sans"/>
                          <w:color w:val="000000"/>
                          <w:sz w:val="36"/>
                        </w:rPr>
                        <w:t>t jne</w:t>
                      </w:r>
                      <w:r w:rsidR="0088783C">
                        <w:rPr>
                          <w:rStyle w:val="eop"/>
                          <w:rFonts w:ascii="Josefin Sans" w:hAnsi="Josefin Sans"/>
                          <w:color w:val="000000"/>
                          <w:sz w:val="36"/>
                        </w:rPr>
                        <w:t>)</w:t>
                      </w:r>
                    </w:p>
                    <w:p w14:paraId="2DF74F67" w14:textId="77777777" w:rsidR="00E52C6E" w:rsidRPr="005603A9" w:rsidRDefault="00E52C6E" w:rsidP="00E52C6E">
                      <w:pPr>
                        <w:jc w:val="center"/>
                      </w:pPr>
                    </w:p>
                  </w:txbxContent>
                </v:textbox>
              </v:shape>
            </w:pict>
          </mc:Fallback>
        </mc:AlternateContent>
      </w:r>
      <w:r>
        <w:rPr>
          <w:rFonts w:ascii="Josefin Sans" w:hAnsi="Josefin Sans"/>
          <w:b/>
          <w:noProof/>
          <w:sz w:val="40"/>
          <w:lang w:eastAsia="fi-FI"/>
        </w:rPr>
        <w:drawing>
          <wp:inline distT="0" distB="0" distL="0" distR="0" wp14:anchorId="5FB2D00F" wp14:editId="1CF45318">
            <wp:extent cx="8621395" cy="4949825"/>
            <wp:effectExtent l="171450" t="247650" r="179705" b="250825"/>
            <wp:docPr id="405954798" name="Picture 40595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AA5CB6C" w14:textId="77777777" w:rsidR="00364755" w:rsidRDefault="00364755" w:rsidP="00B141AE">
      <w:pPr>
        <w:spacing w:after="0" w:line="240" w:lineRule="auto"/>
        <w:rPr>
          <w:noProof/>
        </w:rPr>
      </w:pPr>
    </w:p>
    <w:p w14:paraId="2C2590C4" w14:textId="3E287502" w:rsidR="00364755" w:rsidRDefault="005603A9" w:rsidP="00B141AE">
      <w:pPr>
        <w:spacing w:after="0" w:line="240" w:lineRule="auto"/>
        <w:rPr>
          <w:noProof/>
        </w:rPr>
      </w:pPr>
      <w:r>
        <w:rPr>
          <w:rFonts w:ascii="Josefin Sans" w:hAnsi="Josefin Sans"/>
          <w:b/>
          <w:noProof/>
          <w:sz w:val="40"/>
          <w:lang w:eastAsia="fi-FI"/>
        </w:rPr>
        <w:lastRenderedPageBreak/>
        <mc:AlternateContent>
          <mc:Choice Requires="wps">
            <w:drawing>
              <wp:anchor distT="0" distB="0" distL="114300" distR="114300" simplePos="0" relativeHeight="251658267" behindDoc="0" locked="0" layoutInCell="1" allowOverlap="1" wp14:anchorId="298E2376" wp14:editId="0BC372B1">
                <wp:simplePos x="0" y="0"/>
                <wp:positionH relativeFrom="column">
                  <wp:posOffset>483870</wp:posOffset>
                </wp:positionH>
                <wp:positionV relativeFrom="paragraph">
                  <wp:posOffset>676910</wp:posOffset>
                </wp:positionV>
                <wp:extent cx="2940050" cy="1226820"/>
                <wp:effectExtent l="0" t="0" r="12700" b="11430"/>
                <wp:wrapNone/>
                <wp:docPr id="1342290844" name="Oval 1342290844"/>
                <wp:cNvGraphicFramePr/>
                <a:graphic xmlns:a="http://schemas.openxmlformats.org/drawingml/2006/main">
                  <a:graphicData uri="http://schemas.microsoft.com/office/word/2010/wordprocessingShape">
                    <wps:wsp>
                      <wps:cNvSpPr/>
                      <wps:spPr>
                        <a:xfrm>
                          <a:off x="0" y="0"/>
                          <a:ext cx="2940050" cy="122682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319F99" w14:textId="77777777" w:rsidR="005F3399" w:rsidRPr="00760DD8" w:rsidRDefault="005F3399" w:rsidP="005F3399">
                            <w:pPr>
                              <w:jc w:val="center"/>
                              <w:rPr>
                                <w:rFonts w:ascii="Josefin Sans" w:hAnsi="Josefin Sans" w:cs="Tahoma"/>
                                <w:b/>
                                <w:color w:val="C00000"/>
                                <w:sz w:val="48"/>
                                <w:szCs w:val="48"/>
                              </w:rPr>
                            </w:pPr>
                            <w:bookmarkStart w:id="8" w:name="_Hlk134110845"/>
                            <w:r>
                              <w:rPr>
                                <w:rFonts w:ascii="Josefin Sans" w:hAnsi="Josefin Sans"/>
                                <w:b/>
                                <w:color w:val="C00000"/>
                                <w:sz w:val="48"/>
                              </w:rPr>
                              <w:t>Koulutus</w:t>
                            </w:r>
                          </w:p>
                          <w:p w14:paraId="4AC4822E" w14:textId="796CCB91" w:rsidR="005F3399" w:rsidRPr="00760DD8" w:rsidRDefault="005F3399" w:rsidP="005F3399">
                            <w:pPr>
                              <w:jc w:val="center"/>
                              <w:rPr>
                                <w:rFonts w:ascii="Josefin Sans" w:hAnsi="Josefin Sans" w:cs="Tahoma"/>
                                <w:b/>
                                <w:color w:val="C00000"/>
                                <w:sz w:val="36"/>
                                <w:szCs w:val="36"/>
                              </w:rPr>
                            </w:pPr>
                            <w:r>
                              <w:rPr>
                                <w:rFonts w:ascii="Josefin Sans" w:hAnsi="Josefin Sans"/>
                                <w:b/>
                                <w:color w:val="C00000"/>
                                <w:sz w:val="36"/>
                              </w:rPr>
                              <w:t>Moduulit</w:t>
                            </w:r>
                          </w:p>
                          <w:bookmarkEnd w:id="8"/>
                          <w:p w14:paraId="128A433A" w14:textId="77777777" w:rsidR="005F3399" w:rsidRDefault="005F3399" w:rsidP="005F33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E2376" id="Oval 1342290844" o:spid="_x0000_s1106" style="position:absolute;margin-left:38.1pt;margin-top:53.3pt;width:231.5pt;height:96.6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" fillcolor="#f4b083 [1941]" strokecolor="#1f3763 [1604]" strokeweight="1pt">
                <v:stroke joinstyle="miter"/>
                <v:textbox>
                  <w:txbxContent>
                    <w:p w14:paraId="40319F99" w14:textId="77777777" w:rsidR="005F3399" w:rsidRPr="00760DD8" w:rsidRDefault="005F3399" w:rsidP="005F3399">
                      <w:pPr>
                        <w:jc w:val="center"/>
                        <w:rPr>
                          <w:rFonts w:ascii="Josefin Sans" w:hAnsi="Josefin Sans" w:cs="Tahoma"/>
                          <w:b/>
                          <w:color w:val="C00000"/>
                          <w:sz w:val="48"/>
                          <w:szCs w:val="48"/>
                        </w:rPr>
                      </w:pPr>
                      <w:bookmarkStart w:id="9" w:name="_Hlk134110845"/>
                      <w:r>
                        <w:rPr>
                          <w:rFonts w:ascii="Josefin Sans" w:hAnsi="Josefin Sans"/>
                          <w:b/>
                          <w:color w:val="C00000"/>
                          <w:sz w:val="48"/>
                        </w:rPr>
                        <w:t>Koulutus</w:t>
                      </w:r>
                    </w:p>
                    <w:p w14:paraId="4AC4822E" w14:textId="796CCB91" w:rsidR="005F3399" w:rsidRPr="00760DD8" w:rsidRDefault="005F3399" w:rsidP="005F3399">
                      <w:pPr>
                        <w:jc w:val="center"/>
                        <w:rPr>
                          <w:rFonts w:ascii="Josefin Sans" w:hAnsi="Josefin Sans" w:cs="Tahoma"/>
                          <w:b/>
                          <w:color w:val="C00000"/>
                          <w:sz w:val="36"/>
                          <w:szCs w:val="36"/>
                        </w:rPr>
                      </w:pPr>
                      <w:r>
                        <w:rPr>
                          <w:rFonts w:ascii="Josefin Sans" w:hAnsi="Josefin Sans"/>
                          <w:b/>
                          <w:color w:val="C00000"/>
                          <w:sz w:val="36"/>
                        </w:rPr>
                        <w:t>Moduulit</w:t>
                      </w:r>
                    </w:p>
                    <w:bookmarkEnd w:id="9"/>
                    <w:p w14:paraId="128A433A" w14:textId="77777777" w:rsidR="005F3399" w:rsidRDefault="005F3399" w:rsidP="005F3399">
                      <w:pPr>
                        <w:jc w:val="center"/>
                      </w:pPr>
                    </w:p>
                  </w:txbxContent>
                </v:textbox>
              </v:oval>
            </w:pict>
          </mc:Fallback>
        </mc:AlternateContent>
      </w:r>
      <w:r w:rsidR="00B70B05">
        <w:rPr>
          <w:rFonts w:ascii="Josefin Sans" w:hAnsi="Josefin Sans"/>
          <w:b/>
          <w:noProof/>
          <w:sz w:val="40"/>
          <w:lang w:eastAsia="fi-FI"/>
        </w:rPr>
        <mc:AlternateContent>
          <mc:Choice Requires="wps">
            <w:drawing>
              <wp:anchor distT="0" distB="0" distL="114300" distR="114300" simplePos="0" relativeHeight="251658268" behindDoc="0" locked="0" layoutInCell="1" allowOverlap="1" wp14:anchorId="119977AA" wp14:editId="524FAF63">
                <wp:simplePos x="0" y="0"/>
                <wp:positionH relativeFrom="margin">
                  <wp:posOffset>3282140</wp:posOffset>
                </wp:positionH>
                <wp:positionV relativeFrom="paragraph">
                  <wp:posOffset>1608806</wp:posOffset>
                </wp:positionV>
                <wp:extent cx="5162550" cy="3155950"/>
                <wp:effectExtent l="0" t="0" r="19050" b="25400"/>
                <wp:wrapNone/>
                <wp:docPr id="901729891" name="Rectangle: Diagonal Corners Rounded 901729891"/>
                <wp:cNvGraphicFramePr/>
                <a:graphic xmlns:a="http://schemas.openxmlformats.org/drawingml/2006/main">
                  <a:graphicData uri="http://schemas.microsoft.com/office/word/2010/wordprocessingShape">
                    <wps:wsp>
                      <wps:cNvSpPr/>
                      <wps:spPr>
                        <a:xfrm>
                          <a:off x="0" y="0"/>
                          <a:ext cx="5162550" cy="3155950"/>
                        </a:xfrm>
                        <a:prstGeom prst="round2Diag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E98915" w14:textId="5C8C04D2" w:rsidR="005F3399" w:rsidRPr="0075719D" w:rsidRDefault="00EE022C" w:rsidP="005F3399">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color w:val="000000"/>
                                <w:sz w:val="36"/>
                              </w:rPr>
                              <w:t xml:space="preserve">Kunkin moduulin </w:t>
                            </w:r>
                            <w:r>
                              <w:rPr>
                                <w:rStyle w:val="eop"/>
                                <w:rFonts w:ascii="Josefin Sans" w:hAnsi="Josefin Sans"/>
                                <w:b/>
                                <w:color w:val="000000"/>
                                <w:sz w:val="36"/>
                              </w:rPr>
                              <w:t>rakenne</w:t>
                            </w:r>
                            <w:r>
                              <w:rPr>
                                <w:rStyle w:val="eop"/>
                                <w:rFonts w:ascii="Josefin Sans" w:hAnsi="Josefin Sans"/>
                                <w:color w:val="000000"/>
                                <w:sz w:val="36"/>
                              </w:rPr>
                              <w:t xml:space="preserve"> ja </w:t>
                            </w:r>
                            <w:r>
                              <w:rPr>
                                <w:rStyle w:val="eop"/>
                                <w:rFonts w:ascii="Josefin Sans" w:hAnsi="Josefin Sans"/>
                                <w:b/>
                                <w:color w:val="000000"/>
                                <w:sz w:val="36"/>
                              </w:rPr>
                              <w:t>sisältö</w:t>
                            </w:r>
                            <w:r>
                              <w:rPr>
                                <w:rStyle w:val="eop"/>
                                <w:rFonts w:ascii="Josefin Sans" w:hAnsi="Josefin Sans"/>
                                <w:color w:val="000000"/>
                                <w:sz w:val="36"/>
                              </w:rPr>
                              <w:t xml:space="preserve"> sisältävät seuraavat osat:</w:t>
                            </w:r>
                          </w:p>
                          <w:p w14:paraId="12178191" w14:textId="44EE46E1" w:rsidR="00EE022C" w:rsidRPr="0075719D"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Dia 1</w:t>
                            </w:r>
                            <w:r>
                              <w:rPr>
                                <w:rStyle w:val="eop"/>
                                <w:rFonts w:ascii="Josefin Sans" w:hAnsi="Josefin Sans"/>
                                <w:color w:val="000000"/>
                                <w:sz w:val="36"/>
                              </w:rPr>
                              <w:t>: annettu osaamisal</w:t>
                            </w:r>
                            <w:r w:rsidR="007349CC">
                              <w:rPr>
                                <w:rStyle w:val="eop"/>
                                <w:rFonts w:ascii="Josefin Sans" w:hAnsi="Josefin Sans"/>
                                <w:color w:val="000000"/>
                                <w:sz w:val="36"/>
                              </w:rPr>
                              <w:t>ue</w:t>
                            </w:r>
                            <w:r>
                              <w:rPr>
                                <w:rStyle w:val="eop"/>
                                <w:rFonts w:ascii="Josefin Sans" w:hAnsi="Josefin Sans"/>
                                <w:color w:val="000000"/>
                                <w:sz w:val="36"/>
                              </w:rPr>
                              <w:t xml:space="preserve"> ja </w:t>
                            </w:r>
                            <w:r w:rsidR="007349CC">
                              <w:rPr>
                                <w:rStyle w:val="eop"/>
                                <w:rFonts w:ascii="Josefin Sans" w:hAnsi="Josefin Sans"/>
                                <w:color w:val="000000"/>
                                <w:sz w:val="36"/>
                              </w:rPr>
                              <w:t>otsikko</w:t>
                            </w:r>
                            <w:r>
                              <w:rPr>
                                <w:rStyle w:val="eop"/>
                                <w:rFonts w:ascii="Josefin Sans" w:hAnsi="Josefin Sans"/>
                                <w:color w:val="000000"/>
                                <w:sz w:val="36"/>
                              </w:rPr>
                              <w:t xml:space="preserve">. </w:t>
                            </w:r>
                          </w:p>
                          <w:p w14:paraId="78F8D1B7" w14:textId="7E49BBC3" w:rsidR="00EE022C" w:rsidRPr="00DC734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Dia 2</w:t>
                            </w:r>
                            <w:r>
                              <w:rPr>
                                <w:rStyle w:val="eop"/>
                                <w:rFonts w:ascii="Josefin Sans" w:hAnsi="Josefin Sans"/>
                                <w:color w:val="000000"/>
                                <w:sz w:val="36"/>
                              </w:rPr>
                              <w:t xml:space="preserve">: moduulin </w:t>
                            </w:r>
                            <w:r w:rsidRPr="00F72E6A">
                              <w:rPr>
                                <w:rStyle w:val="eop"/>
                                <w:rFonts w:ascii="Josefin Sans" w:hAnsi="Josefin Sans"/>
                                <w:color w:val="000000"/>
                                <w:sz w:val="36"/>
                              </w:rPr>
                              <w:t>tavoit</w:t>
                            </w:r>
                            <w:r w:rsidR="00F72E6A" w:rsidRPr="00F72E6A">
                              <w:rPr>
                                <w:rStyle w:val="eop"/>
                                <w:rFonts w:ascii="Josefin Sans" w:hAnsi="Josefin Sans"/>
                                <w:color w:val="000000"/>
                                <w:sz w:val="36"/>
                              </w:rPr>
                              <w:t>teet</w:t>
                            </w:r>
                          </w:p>
                          <w:p w14:paraId="2215F2E5"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Dia 3</w:t>
                            </w:r>
                            <w:r>
                              <w:rPr>
                                <w:rStyle w:val="eop"/>
                                <w:rFonts w:ascii="Josefin Sans" w:hAnsi="Josefin Sans"/>
                                <w:color w:val="000000"/>
                                <w:sz w:val="36"/>
                              </w:rPr>
                              <w:t>: oppimistavoitteet</w:t>
                            </w:r>
                            <w:r>
                              <w:rPr>
                                <w:rStyle w:val="eop"/>
                                <w:rFonts w:ascii="Josefin Sans" w:hAnsi="Josefin Sans"/>
                                <w:b/>
                                <w:color w:val="000000"/>
                                <w:sz w:val="36"/>
                              </w:rPr>
                              <w:t xml:space="preserve"> </w:t>
                            </w:r>
                          </w:p>
                          <w:p w14:paraId="650B7F03" w14:textId="19B498EF" w:rsidR="009479CB" w:rsidRPr="0075719D" w:rsidRDefault="00EE022C" w:rsidP="009479C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Dia 4</w:t>
                            </w:r>
                            <w:r>
                              <w:rPr>
                                <w:rStyle w:val="eop"/>
                                <w:rFonts w:ascii="Josefin Sans" w:hAnsi="Josefin Sans"/>
                                <w:color w:val="000000"/>
                                <w:sz w:val="36"/>
                              </w:rPr>
                              <w:t xml:space="preserve">: moduulin eri yksiköt </w:t>
                            </w:r>
                          </w:p>
                          <w:p w14:paraId="40032398" w14:textId="503B253E" w:rsidR="009479CB" w:rsidRPr="0075719D" w:rsidRDefault="009479CB" w:rsidP="007349CC">
                            <w:pPr>
                              <w:pStyle w:val="paragraph"/>
                              <w:numPr>
                                <w:ilvl w:val="0"/>
                                <w:numId w:val="16"/>
                              </w:numPr>
                              <w:spacing w:before="0" w:beforeAutospacing="0" w:after="0" w:afterAutospacing="0"/>
                              <w:textAlignment w:val="baseline"/>
                              <w:rPr>
                                <w:rStyle w:val="eop"/>
                                <w:rFonts w:ascii="Josefin Sans" w:hAnsi="Josefin Sans" w:cs="Segoe UI"/>
                                <w:color w:val="000000"/>
                                <w:sz w:val="36"/>
                                <w:szCs w:val="36"/>
                              </w:rPr>
                            </w:pPr>
                            <w:r>
                              <w:rPr>
                                <w:rStyle w:val="eop"/>
                                <w:rFonts w:ascii="Josefin Sans" w:hAnsi="Josefin Sans"/>
                                <w:b/>
                                <w:color w:val="000000"/>
                                <w:sz w:val="36"/>
                              </w:rPr>
                              <w:t xml:space="preserve">Kouluttajan työkalupakin opetussuunnitelma on saatavilla </w:t>
                            </w:r>
                            <w:r w:rsidR="007349CC">
                              <w:rPr>
                                <w:rStyle w:val="eop"/>
                                <w:rFonts w:ascii="Josefin Sans" w:hAnsi="Josefin Sans"/>
                                <w:b/>
                                <w:color w:val="000000"/>
                                <w:sz w:val="36"/>
                              </w:rPr>
                              <w:t>Moodle-</w:t>
                            </w:r>
                            <w:r>
                              <w:rPr>
                                <w:rStyle w:val="eop"/>
                                <w:rFonts w:ascii="Josefin Sans" w:hAnsi="Josefin Sans"/>
                                <w:b/>
                                <w:color w:val="000000"/>
                                <w:sz w:val="36"/>
                              </w:rPr>
                              <w:t>alustalla jokaiselle moduulille ja yksikölle</w:t>
                            </w:r>
                          </w:p>
                          <w:p w14:paraId="139487BD" w14:textId="77777777" w:rsidR="005F3399" w:rsidRPr="005603A9" w:rsidRDefault="005F3399" w:rsidP="005F33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77AA" id="Rectangle: Diagonal Corners Rounded 901729891" o:spid="_x0000_s1107" style="position:absolute;margin-left:258.45pt;margin-top:126.7pt;width:406.5pt;height:248.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0,315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" adj="-11796480,,5400" path="m526002,l5162550,r,l5162550,2629948v,290503,-235499,526002,-526002,526002l,3155950r,l,526002c,235499,235499,,526002,xe" fillcolor="#f4b083 [1941]" strokecolor="#1f3763 [1604]" strokeweight="1pt">
                <v:stroke joinstyle="miter"/>
                <v:formulas/>
                <v:path arrowok="t" o:connecttype="custom" o:connectlocs="526002,0;5162550,0;5162550,0;5162550,2629948;4636548,3155950;0,3155950;0,3155950;0,526002;526002,0" o:connectangles="0,0,0,0,0,0,0,0,0" textboxrect="0,0,5162550,3155950"/>
                <v:textbox>
                  <w:txbxContent>
                    <w:p w14:paraId="51E98915" w14:textId="5C8C04D2" w:rsidR="005F3399" w:rsidRPr="0075719D" w:rsidRDefault="00EE022C" w:rsidP="005F3399">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color w:val="000000"/>
                          <w:sz w:val="36"/>
                        </w:rPr>
                        <w:t xml:space="preserve">Kunkin moduulin </w:t>
                      </w:r>
                      <w:r>
                        <w:rPr>
                          <w:rStyle w:val="eop"/>
                          <w:rFonts w:ascii="Josefin Sans" w:hAnsi="Josefin Sans"/>
                          <w:b/>
                          <w:color w:val="000000"/>
                          <w:sz w:val="36"/>
                        </w:rPr>
                        <w:t>rakenne</w:t>
                      </w:r>
                      <w:r>
                        <w:rPr>
                          <w:rStyle w:val="eop"/>
                          <w:rFonts w:ascii="Josefin Sans" w:hAnsi="Josefin Sans"/>
                          <w:color w:val="000000"/>
                          <w:sz w:val="36"/>
                        </w:rPr>
                        <w:t xml:space="preserve"> ja </w:t>
                      </w:r>
                      <w:r>
                        <w:rPr>
                          <w:rStyle w:val="eop"/>
                          <w:rFonts w:ascii="Josefin Sans" w:hAnsi="Josefin Sans"/>
                          <w:b/>
                          <w:color w:val="000000"/>
                          <w:sz w:val="36"/>
                        </w:rPr>
                        <w:t>sisältö</w:t>
                      </w:r>
                      <w:r>
                        <w:rPr>
                          <w:rStyle w:val="eop"/>
                          <w:rFonts w:ascii="Josefin Sans" w:hAnsi="Josefin Sans"/>
                          <w:color w:val="000000"/>
                          <w:sz w:val="36"/>
                        </w:rPr>
                        <w:t xml:space="preserve"> sisältävät seuraavat osat:</w:t>
                      </w:r>
                    </w:p>
                    <w:p w14:paraId="12178191" w14:textId="44EE46E1" w:rsidR="00EE022C" w:rsidRPr="0075719D"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Dia 1</w:t>
                      </w:r>
                      <w:r>
                        <w:rPr>
                          <w:rStyle w:val="eop"/>
                          <w:rFonts w:ascii="Josefin Sans" w:hAnsi="Josefin Sans"/>
                          <w:color w:val="000000"/>
                          <w:sz w:val="36"/>
                        </w:rPr>
                        <w:t>: annettu osaamisal</w:t>
                      </w:r>
                      <w:r w:rsidR="007349CC">
                        <w:rPr>
                          <w:rStyle w:val="eop"/>
                          <w:rFonts w:ascii="Josefin Sans" w:hAnsi="Josefin Sans"/>
                          <w:color w:val="000000"/>
                          <w:sz w:val="36"/>
                        </w:rPr>
                        <w:t>ue</w:t>
                      </w:r>
                      <w:r>
                        <w:rPr>
                          <w:rStyle w:val="eop"/>
                          <w:rFonts w:ascii="Josefin Sans" w:hAnsi="Josefin Sans"/>
                          <w:color w:val="000000"/>
                          <w:sz w:val="36"/>
                        </w:rPr>
                        <w:t xml:space="preserve"> ja </w:t>
                      </w:r>
                      <w:r w:rsidR="007349CC">
                        <w:rPr>
                          <w:rStyle w:val="eop"/>
                          <w:rFonts w:ascii="Josefin Sans" w:hAnsi="Josefin Sans"/>
                          <w:color w:val="000000"/>
                          <w:sz w:val="36"/>
                        </w:rPr>
                        <w:t>otsikko</w:t>
                      </w:r>
                      <w:r>
                        <w:rPr>
                          <w:rStyle w:val="eop"/>
                          <w:rFonts w:ascii="Josefin Sans" w:hAnsi="Josefin Sans"/>
                          <w:color w:val="000000"/>
                          <w:sz w:val="36"/>
                        </w:rPr>
                        <w:t xml:space="preserve">. </w:t>
                      </w:r>
                    </w:p>
                    <w:p w14:paraId="78F8D1B7" w14:textId="7E49BBC3" w:rsidR="00EE022C" w:rsidRPr="00DC734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Dia 2</w:t>
                      </w:r>
                      <w:r>
                        <w:rPr>
                          <w:rStyle w:val="eop"/>
                          <w:rFonts w:ascii="Josefin Sans" w:hAnsi="Josefin Sans"/>
                          <w:color w:val="000000"/>
                          <w:sz w:val="36"/>
                        </w:rPr>
                        <w:t xml:space="preserve">: moduulin </w:t>
                      </w:r>
                      <w:r w:rsidRPr="00F72E6A">
                        <w:rPr>
                          <w:rStyle w:val="eop"/>
                          <w:rFonts w:ascii="Josefin Sans" w:hAnsi="Josefin Sans"/>
                          <w:color w:val="000000"/>
                          <w:sz w:val="36"/>
                        </w:rPr>
                        <w:t>tavoit</w:t>
                      </w:r>
                      <w:r w:rsidR="00F72E6A" w:rsidRPr="00F72E6A">
                        <w:rPr>
                          <w:rStyle w:val="eop"/>
                          <w:rFonts w:ascii="Josefin Sans" w:hAnsi="Josefin Sans"/>
                          <w:color w:val="000000"/>
                          <w:sz w:val="36"/>
                        </w:rPr>
                        <w:t>teet</w:t>
                      </w:r>
                    </w:p>
                    <w:p w14:paraId="2215F2E5" w14:textId="77777777" w:rsidR="00EE022C" w:rsidRPr="00EE022C" w:rsidRDefault="00EE022C" w:rsidP="005F3399">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Dia 3</w:t>
                      </w:r>
                      <w:r>
                        <w:rPr>
                          <w:rStyle w:val="eop"/>
                          <w:rFonts w:ascii="Josefin Sans" w:hAnsi="Josefin Sans"/>
                          <w:color w:val="000000"/>
                          <w:sz w:val="36"/>
                        </w:rPr>
                        <w:t>: oppimistavoitteet</w:t>
                      </w:r>
                      <w:r>
                        <w:rPr>
                          <w:rStyle w:val="eop"/>
                          <w:rFonts w:ascii="Josefin Sans" w:hAnsi="Josefin Sans"/>
                          <w:b/>
                          <w:color w:val="000000"/>
                          <w:sz w:val="36"/>
                        </w:rPr>
                        <w:t xml:space="preserve"> </w:t>
                      </w:r>
                    </w:p>
                    <w:p w14:paraId="650B7F03" w14:textId="19B498EF" w:rsidR="009479CB" w:rsidRPr="0075719D" w:rsidRDefault="00EE022C" w:rsidP="009479CB">
                      <w:pPr>
                        <w:pStyle w:val="paragraph"/>
                        <w:numPr>
                          <w:ilvl w:val="0"/>
                          <w:numId w:val="16"/>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b/>
                          <w:color w:val="000000"/>
                          <w:sz w:val="36"/>
                        </w:rPr>
                        <w:t>Dia 4</w:t>
                      </w:r>
                      <w:r>
                        <w:rPr>
                          <w:rStyle w:val="eop"/>
                          <w:rFonts w:ascii="Josefin Sans" w:hAnsi="Josefin Sans"/>
                          <w:color w:val="000000"/>
                          <w:sz w:val="36"/>
                        </w:rPr>
                        <w:t xml:space="preserve">: moduulin eri yksiköt </w:t>
                      </w:r>
                    </w:p>
                    <w:p w14:paraId="40032398" w14:textId="503B253E" w:rsidR="009479CB" w:rsidRPr="0075719D" w:rsidRDefault="009479CB" w:rsidP="007349CC">
                      <w:pPr>
                        <w:pStyle w:val="paragraph"/>
                        <w:numPr>
                          <w:ilvl w:val="0"/>
                          <w:numId w:val="16"/>
                        </w:numPr>
                        <w:spacing w:before="0" w:beforeAutospacing="0" w:after="0" w:afterAutospacing="0"/>
                        <w:textAlignment w:val="baseline"/>
                        <w:rPr>
                          <w:rStyle w:val="eop"/>
                          <w:rFonts w:ascii="Josefin Sans" w:hAnsi="Josefin Sans" w:cs="Segoe UI"/>
                          <w:color w:val="000000"/>
                          <w:sz w:val="36"/>
                          <w:szCs w:val="36"/>
                        </w:rPr>
                      </w:pPr>
                      <w:r>
                        <w:rPr>
                          <w:rStyle w:val="eop"/>
                          <w:rFonts w:ascii="Josefin Sans" w:hAnsi="Josefin Sans"/>
                          <w:b/>
                          <w:color w:val="000000"/>
                          <w:sz w:val="36"/>
                        </w:rPr>
                        <w:t xml:space="preserve">Kouluttajan työkalupakin opetussuunnitelma on saatavilla </w:t>
                      </w:r>
                      <w:r w:rsidR="007349CC">
                        <w:rPr>
                          <w:rStyle w:val="eop"/>
                          <w:rFonts w:ascii="Josefin Sans" w:hAnsi="Josefin Sans"/>
                          <w:b/>
                          <w:color w:val="000000"/>
                          <w:sz w:val="36"/>
                        </w:rPr>
                        <w:t>Moodle-</w:t>
                      </w:r>
                      <w:r>
                        <w:rPr>
                          <w:rStyle w:val="eop"/>
                          <w:rFonts w:ascii="Josefin Sans" w:hAnsi="Josefin Sans"/>
                          <w:b/>
                          <w:color w:val="000000"/>
                          <w:sz w:val="36"/>
                        </w:rPr>
                        <w:t>alustalla jokaiselle moduulille ja yksikölle</w:t>
                      </w:r>
                    </w:p>
                    <w:p w14:paraId="139487BD" w14:textId="77777777" w:rsidR="005F3399" w:rsidRPr="005603A9" w:rsidRDefault="005F3399" w:rsidP="005F3399">
                      <w:pPr>
                        <w:jc w:val="center"/>
                      </w:pPr>
                    </w:p>
                  </w:txbxContent>
                </v:textbox>
                <w10:wrap anchorx="margin"/>
              </v:shape>
            </w:pict>
          </mc:Fallback>
        </mc:AlternateContent>
      </w:r>
      <w:r w:rsidR="00B70B05">
        <w:rPr>
          <w:rFonts w:ascii="Josefin Sans" w:hAnsi="Josefin Sans"/>
          <w:b/>
          <w:noProof/>
          <w:sz w:val="40"/>
          <w:lang w:eastAsia="fi-FI"/>
        </w:rPr>
        <w:drawing>
          <wp:inline distT="0" distB="0" distL="0" distR="0" wp14:anchorId="2473DFF7" wp14:editId="4179226B">
            <wp:extent cx="8621395" cy="4949825"/>
            <wp:effectExtent l="171450" t="247650" r="179705" b="250825"/>
            <wp:docPr id="309376280" name="Picture 30937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389CB49" w14:textId="572A3A70" w:rsidR="00364755" w:rsidRDefault="00364755" w:rsidP="00B141AE">
      <w:pPr>
        <w:spacing w:after="0" w:line="240" w:lineRule="auto"/>
        <w:rPr>
          <w:noProof/>
        </w:rPr>
      </w:pPr>
    </w:p>
    <w:p w14:paraId="25FAF64A" w14:textId="6EBBF3FC" w:rsidR="00364755" w:rsidRDefault="00364755" w:rsidP="00B141AE">
      <w:pPr>
        <w:spacing w:after="0" w:line="240" w:lineRule="auto"/>
        <w:rPr>
          <w:noProof/>
        </w:rPr>
      </w:pPr>
    </w:p>
    <w:p w14:paraId="3EF9A5EC" w14:textId="31AAAD28" w:rsidR="00364755" w:rsidRDefault="00364755" w:rsidP="00B141AE">
      <w:pPr>
        <w:spacing w:after="0" w:line="240" w:lineRule="auto"/>
        <w:rPr>
          <w:rFonts w:ascii="Josefin Sans" w:hAnsi="Josefin Sans" w:cs="Tahoma"/>
          <w:b/>
          <w:noProof/>
          <w:sz w:val="40"/>
          <w:szCs w:val="40"/>
          <w:lang w:val="en-GB"/>
        </w:rPr>
      </w:pPr>
    </w:p>
    <w:p w14:paraId="21B9DCB0" w14:textId="53B3A5C4" w:rsidR="00364755" w:rsidRDefault="007349CC" w:rsidP="00B141AE">
      <w:pPr>
        <w:spacing w:after="0" w:line="240" w:lineRule="auto"/>
        <w:rPr>
          <w:noProof/>
        </w:rPr>
      </w:pPr>
      <w:r>
        <w:rPr>
          <w:rFonts w:ascii="Josefin Sans" w:hAnsi="Josefin Sans"/>
          <w:b/>
          <w:noProof/>
          <w:sz w:val="40"/>
          <w:lang w:eastAsia="fi-FI"/>
        </w:rPr>
        <mc:AlternateContent>
          <mc:Choice Requires="wps">
            <w:drawing>
              <wp:anchor distT="0" distB="0" distL="114300" distR="114300" simplePos="0" relativeHeight="251658270" behindDoc="0" locked="0" layoutInCell="1" allowOverlap="1" wp14:anchorId="48D0FC66" wp14:editId="509B0FA1">
                <wp:simplePos x="0" y="0"/>
                <wp:positionH relativeFrom="margin">
                  <wp:posOffset>4368744</wp:posOffset>
                </wp:positionH>
                <wp:positionV relativeFrom="paragraph">
                  <wp:posOffset>2129459</wp:posOffset>
                </wp:positionV>
                <wp:extent cx="4130647" cy="2580364"/>
                <wp:effectExtent l="0" t="0" r="22860" b="10795"/>
                <wp:wrapNone/>
                <wp:docPr id="2143183212" name="Rectangle: Single Corner Rounded 2143183212"/>
                <wp:cNvGraphicFramePr/>
                <a:graphic xmlns:a="http://schemas.openxmlformats.org/drawingml/2006/main">
                  <a:graphicData uri="http://schemas.microsoft.com/office/word/2010/wordprocessingShape">
                    <wps:wsp>
                      <wps:cNvSpPr/>
                      <wps:spPr>
                        <a:xfrm>
                          <a:off x="0" y="0"/>
                          <a:ext cx="4130647" cy="2580364"/>
                        </a:xfrm>
                        <a:prstGeom prst="round1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34541C" w14:textId="77777777" w:rsidR="007349CC" w:rsidRDefault="007349CC" w:rsidP="009479CB">
                            <w:pPr>
                              <w:pStyle w:val="paragraph"/>
                              <w:spacing w:before="0" w:beforeAutospacing="0" w:after="0" w:afterAutospacing="0"/>
                              <w:ind w:left="720"/>
                              <w:jc w:val="both"/>
                              <w:textAlignment w:val="baseline"/>
                              <w:rPr>
                                <w:rStyle w:val="eop"/>
                                <w:rFonts w:ascii="Josefin Sans" w:hAnsi="Josefin Sans"/>
                                <w:b/>
                                <w:color w:val="000000"/>
                                <w:sz w:val="36"/>
                              </w:rPr>
                            </w:pPr>
                          </w:p>
                          <w:p w14:paraId="334DE838" w14:textId="2DEB2D44" w:rsidR="00626A64" w:rsidRPr="0075719D" w:rsidRDefault="00626A64" w:rsidP="009479CB">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b/>
                                <w:color w:val="000000"/>
                                <w:sz w:val="36"/>
                              </w:rPr>
                              <w:t>KOULUTTAJA</w:t>
                            </w:r>
                          </w:p>
                          <w:p w14:paraId="48AC6939" w14:textId="0F25AC41" w:rsidR="00626A64" w:rsidRPr="0075719D" w:rsidRDefault="009479CB" w:rsidP="007349CC">
                            <w:pPr>
                              <w:pStyle w:val="paragraph"/>
                              <w:spacing w:before="0" w:beforeAutospacing="0" w:after="0" w:afterAutospacing="0"/>
                              <w:ind w:left="720"/>
                              <w:textAlignment w:val="baseline"/>
                              <w:rPr>
                                <w:rStyle w:val="eop"/>
                                <w:rFonts w:ascii="Josefin Sans" w:hAnsi="Josefin Sans" w:cs="Segoe UI"/>
                                <w:color w:val="000000"/>
                                <w:sz w:val="36"/>
                                <w:szCs w:val="36"/>
                              </w:rPr>
                            </w:pPr>
                            <w:r>
                              <w:rPr>
                                <w:rStyle w:val="eop"/>
                                <w:rFonts w:ascii="Josefin Sans" w:hAnsi="Josefin Sans"/>
                                <w:color w:val="000000"/>
                                <w:sz w:val="36"/>
                              </w:rPr>
                              <w:t>Kutakin moduulia varten alustalla on PowerPoint, joka sisältää seuraavat osiot:</w:t>
                            </w:r>
                          </w:p>
                          <w:p w14:paraId="5E409C95" w14:textId="40CE1D61" w:rsidR="00626A64"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rPr>
                              <w:t xml:space="preserve"> Pedagogiset </w:t>
                            </w:r>
                            <w:r>
                              <w:rPr>
                                <w:rStyle w:val="eop"/>
                                <w:rFonts w:ascii="Josefin Sans" w:hAnsi="Josefin Sans"/>
                                <w:b/>
                                <w:color w:val="000000"/>
                                <w:sz w:val="36"/>
                              </w:rPr>
                              <w:t>sisällöt</w:t>
                            </w:r>
                          </w:p>
                          <w:p w14:paraId="79CA3CB7" w14:textId="6FC3AB64" w:rsidR="00626A64" w:rsidRPr="0075719D"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rPr>
                              <w:t xml:space="preserve"> </w:t>
                            </w:r>
                            <w:r>
                              <w:rPr>
                                <w:rStyle w:val="eop"/>
                                <w:rFonts w:ascii="Josefin Sans" w:hAnsi="Josefin Sans"/>
                                <w:b/>
                                <w:color w:val="000000"/>
                                <w:sz w:val="36"/>
                              </w:rPr>
                              <w:t>aktiviteetit ja harjoitukset</w:t>
                            </w:r>
                            <w:r>
                              <w:rPr>
                                <w:rStyle w:val="eop"/>
                                <w:rFonts w:ascii="Josefin Sans" w:hAnsi="Josefin Sans"/>
                                <w:color w:val="000000"/>
                                <w:sz w:val="36"/>
                              </w:rPr>
                              <w:t xml:space="preserve"> ja niihin liittyvät korjaukset</w:t>
                            </w:r>
                          </w:p>
                          <w:p w14:paraId="626DA91B" w14:textId="368A8243" w:rsidR="00626A64" w:rsidRPr="0075719D" w:rsidRDefault="009479CB" w:rsidP="00626A64">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color w:val="000000"/>
                                <w:sz w:val="36"/>
                              </w:rPr>
                              <w:t xml:space="preserve"> </w:t>
                            </w:r>
                          </w:p>
                          <w:p w14:paraId="20E0DF39" w14:textId="0DE46C91" w:rsidR="009479CB" w:rsidRPr="005603A9" w:rsidRDefault="009479CB" w:rsidP="00626A64">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p>
                          <w:p w14:paraId="589E937D" w14:textId="77777777" w:rsidR="009479CB" w:rsidRPr="005603A9" w:rsidRDefault="009479CB" w:rsidP="0094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0FC66" id="Rectangle: Single Corner Rounded 2143183212" o:spid="_x0000_s1108" style="position:absolute;margin-left:344pt;margin-top:167.65pt;width:325.25pt;height:203.2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30647,258036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" adj="-11796480,,5400" path="m,l3700578,v237521,,430069,192548,430069,430069l4130647,2580364,,2580364,,xe" fillcolor="#f4b083 [1941]" strokecolor="#1f3763 [1604]" strokeweight="1pt">
                <v:stroke joinstyle="miter"/>
                <v:formulas/>
                <v:path arrowok="t" o:connecttype="custom" o:connectlocs="0,0;3700578,0;4130647,430069;4130647,2580364;0,2580364;0,0" o:connectangles="0,0,0,0,0,0" textboxrect="0,0,4130647,2580364"/>
                <v:textbox>
                  <w:txbxContent>
                    <w:p w14:paraId="3234541C" w14:textId="77777777" w:rsidR="007349CC" w:rsidRDefault="007349CC" w:rsidP="009479CB">
                      <w:pPr>
                        <w:pStyle w:val="paragraph"/>
                        <w:spacing w:before="0" w:beforeAutospacing="0" w:after="0" w:afterAutospacing="0"/>
                        <w:ind w:left="720"/>
                        <w:jc w:val="both"/>
                        <w:textAlignment w:val="baseline"/>
                        <w:rPr>
                          <w:rStyle w:val="eop"/>
                          <w:rFonts w:ascii="Josefin Sans" w:hAnsi="Josefin Sans"/>
                          <w:b/>
                          <w:color w:val="000000"/>
                          <w:sz w:val="36"/>
                        </w:rPr>
                      </w:pPr>
                    </w:p>
                    <w:p w14:paraId="334DE838" w14:textId="2DEB2D44" w:rsidR="00626A64" w:rsidRPr="0075719D" w:rsidRDefault="00626A64" w:rsidP="009479CB">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b/>
                          <w:color w:val="000000"/>
                          <w:sz w:val="36"/>
                        </w:rPr>
                        <w:t>KOULUTTAJA</w:t>
                      </w:r>
                    </w:p>
                    <w:p w14:paraId="48AC6939" w14:textId="0F25AC41" w:rsidR="00626A64" w:rsidRPr="0075719D" w:rsidRDefault="009479CB" w:rsidP="007349CC">
                      <w:pPr>
                        <w:pStyle w:val="paragraph"/>
                        <w:spacing w:before="0" w:beforeAutospacing="0" w:after="0" w:afterAutospacing="0"/>
                        <w:ind w:left="720"/>
                        <w:textAlignment w:val="baseline"/>
                        <w:rPr>
                          <w:rStyle w:val="eop"/>
                          <w:rFonts w:ascii="Josefin Sans" w:hAnsi="Josefin Sans" w:cs="Segoe UI"/>
                          <w:color w:val="000000"/>
                          <w:sz w:val="36"/>
                          <w:szCs w:val="36"/>
                        </w:rPr>
                      </w:pPr>
                      <w:r>
                        <w:rPr>
                          <w:rStyle w:val="eop"/>
                          <w:rFonts w:ascii="Josefin Sans" w:hAnsi="Josefin Sans"/>
                          <w:color w:val="000000"/>
                          <w:sz w:val="36"/>
                        </w:rPr>
                        <w:t>Kutakin moduulia varten alustalla on PowerPoint, joka sisältää seuraavat osiot:</w:t>
                      </w:r>
                    </w:p>
                    <w:p w14:paraId="5E409C95" w14:textId="40CE1D61" w:rsidR="00626A64"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rPr>
                        <w:t xml:space="preserve"> Pedagogiset </w:t>
                      </w:r>
                      <w:r>
                        <w:rPr>
                          <w:rStyle w:val="eop"/>
                          <w:rFonts w:ascii="Josefin Sans" w:hAnsi="Josefin Sans"/>
                          <w:b/>
                          <w:color w:val="000000"/>
                          <w:sz w:val="36"/>
                        </w:rPr>
                        <w:t>sisällöt</w:t>
                      </w:r>
                    </w:p>
                    <w:p w14:paraId="79CA3CB7" w14:textId="6FC3AB64" w:rsidR="00626A64" w:rsidRPr="0075719D" w:rsidRDefault="00626A64" w:rsidP="00626A64">
                      <w:pPr>
                        <w:pStyle w:val="paragraph"/>
                        <w:numPr>
                          <w:ilvl w:val="0"/>
                          <w:numId w:val="17"/>
                        </w:numPr>
                        <w:spacing w:before="0" w:beforeAutospacing="0" w:after="0" w:afterAutospacing="0"/>
                        <w:jc w:val="both"/>
                        <w:textAlignment w:val="baseline"/>
                        <w:rPr>
                          <w:rStyle w:val="eop"/>
                          <w:rFonts w:ascii="Josefin Sans" w:hAnsi="Josefin Sans" w:cs="Segoe UI"/>
                          <w:color w:val="000000"/>
                          <w:sz w:val="36"/>
                          <w:szCs w:val="36"/>
                        </w:rPr>
                      </w:pPr>
                      <w:r>
                        <w:rPr>
                          <w:rStyle w:val="eop"/>
                          <w:rFonts w:ascii="Josefin Sans" w:hAnsi="Josefin Sans"/>
                          <w:color w:val="000000"/>
                          <w:sz w:val="36"/>
                        </w:rPr>
                        <w:t xml:space="preserve"> </w:t>
                      </w:r>
                      <w:r>
                        <w:rPr>
                          <w:rStyle w:val="eop"/>
                          <w:rFonts w:ascii="Josefin Sans" w:hAnsi="Josefin Sans"/>
                          <w:b/>
                          <w:color w:val="000000"/>
                          <w:sz w:val="36"/>
                        </w:rPr>
                        <w:t>aktiviteetit ja harjoitukset</w:t>
                      </w:r>
                      <w:r>
                        <w:rPr>
                          <w:rStyle w:val="eop"/>
                          <w:rFonts w:ascii="Josefin Sans" w:hAnsi="Josefin Sans"/>
                          <w:color w:val="000000"/>
                          <w:sz w:val="36"/>
                        </w:rPr>
                        <w:t xml:space="preserve"> ja niihin liittyvät korjaukset</w:t>
                      </w:r>
                    </w:p>
                    <w:p w14:paraId="626DA91B" w14:textId="368A8243" w:rsidR="00626A64" w:rsidRPr="0075719D" w:rsidRDefault="009479CB" w:rsidP="00626A64">
                      <w:pPr>
                        <w:pStyle w:val="paragraph"/>
                        <w:spacing w:before="0" w:beforeAutospacing="0" w:after="0" w:afterAutospacing="0"/>
                        <w:ind w:left="720"/>
                        <w:jc w:val="both"/>
                        <w:textAlignment w:val="baseline"/>
                        <w:rPr>
                          <w:rStyle w:val="eop"/>
                          <w:rFonts w:ascii="Josefin Sans" w:hAnsi="Josefin Sans" w:cs="Segoe UI"/>
                          <w:b/>
                          <w:bCs/>
                          <w:color w:val="000000"/>
                          <w:sz w:val="36"/>
                          <w:szCs w:val="36"/>
                        </w:rPr>
                      </w:pPr>
                      <w:r>
                        <w:rPr>
                          <w:rStyle w:val="eop"/>
                          <w:rFonts w:ascii="Josefin Sans" w:hAnsi="Josefin Sans"/>
                          <w:color w:val="000000"/>
                          <w:sz w:val="36"/>
                        </w:rPr>
                        <w:t xml:space="preserve"> </w:t>
                      </w:r>
                    </w:p>
                    <w:p w14:paraId="20E0DF39" w14:textId="0DE46C91" w:rsidR="009479CB" w:rsidRPr="005603A9" w:rsidRDefault="009479CB" w:rsidP="00626A64">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p>
                    <w:p w14:paraId="589E937D" w14:textId="77777777" w:rsidR="009479CB" w:rsidRPr="005603A9" w:rsidRDefault="009479CB" w:rsidP="009479CB">
                      <w:pPr>
                        <w:jc w:val="center"/>
                      </w:pPr>
                    </w:p>
                  </w:txbxContent>
                </v:textbox>
                <w10:wrap anchorx="margin"/>
              </v:shape>
            </w:pict>
          </mc:Fallback>
        </mc:AlternateContent>
      </w:r>
      <w:r w:rsidR="005603A9">
        <w:rPr>
          <w:rFonts w:ascii="Josefin Sans" w:hAnsi="Josefin Sans"/>
          <w:b/>
          <w:noProof/>
          <w:sz w:val="40"/>
          <w:lang w:eastAsia="fi-FI"/>
        </w:rPr>
        <mc:AlternateContent>
          <mc:Choice Requires="wps">
            <w:drawing>
              <wp:anchor distT="0" distB="0" distL="114300" distR="114300" simplePos="0" relativeHeight="251658269" behindDoc="0" locked="0" layoutInCell="1" allowOverlap="1" wp14:anchorId="010555A0" wp14:editId="4FAC5930">
                <wp:simplePos x="0" y="0"/>
                <wp:positionH relativeFrom="column">
                  <wp:posOffset>613410</wp:posOffset>
                </wp:positionH>
                <wp:positionV relativeFrom="paragraph">
                  <wp:posOffset>816610</wp:posOffset>
                </wp:positionV>
                <wp:extent cx="2660650" cy="1242060"/>
                <wp:effectExtent l="0" t="0" r="25400" b="15240"/>
                <wp:wrapNone/>
                <wp:docPr id="2074914170" name="Oval 2074914170"/>
                <wp:cNvGraphicFramePr/>
                <a:graphic xmlns:a="http://schemas.openxmlformats.org/drawingml/2006/main">
                  <a:graphicData uri="http://schemas.microsoft.com/office/word/2010/wordprocessingShape">
                    <wps:wsp>
                      <wps:cNvSpPr/>
                      <wps:spPr>
                        <a:xfrm>
                          <a:off x="0" y="0"/>
                          <a:ext cx="2660650" cy="124206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0AC43C" w14:textId="77777777" w:rsidR="009479CB" w:rsidRPr="00760DD8" w:rsidRDefault="009479CB" w:rsidP="009479CB">
                            <w:pPr>
                              <w:jc w:val="center"/>
                              <w:rPr>
                                <w:rFonts w:ascii="Josefin Sans" w:hAnsi="Josefin Sans" w:cs="Tahoma"/>
                                <w:b/>
                                <w:color w:val="C00000"/>
                                <w:sz w:val="48"/>
                                <w:szCs w:val="48"/>
                              </w:rPr>
                            </w:pPr>
                            <w:r>
                              <w:rPr>
                                <w:rFonts w:ascii="Josefin Sans" w:hAnsi="Josefin Sans"/>
                                <w:b/>
                                <w:color w:val="C00000"/>
                                <w:sz w:val="48"/>
                              </w:rPr>
                              <w:t>Koulutus</w:t>
                            </w:r>
                          </w:p>
                          <w:p w14:paraId="321714A1" w14:textId="77777777" w:rsidR="009479CB" w:rsidRPr="00760DD8" w:rsidRDefault="009479CB" w:rsidP="009479CB">
                            <w:pPr>
                              <w:jc w:val="center"/>
                              <w:rPr>
                                <w:rFonts w:ascii="Josefin Sans" w:hAnsi="Josefin Sans" w:cs="Tahoma"/>
                                <w:b/>
                                <w:color w:val="C00000"/>
                                <w:sz w:val="36"/>
                                <w:szCs w:val="36"/>
                              </w:rPr>
                            </w:pPr>
                            <w:r>
                              <w:rPr>
                                <w:rFonts w:ascii="Josefin Sans" w:hAnsi="Josefin Sans"/>
                                <w:b/>
                                <w:color w:val="C00000"/>
                                <w:sz w:val="36"/>
                              </w:rPr>
                              <w:t>Moduulit</w:t>
                            </w:r>
                          </w:p>
                          <w:p w14:paraId="462AD592" w14:textId="77777777" w:rsidR="009479CB" w:rsidRDefault="009479CB" w:rsidP="009479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555A0" id="Oval 2074914170" o:spid="_x0000_s1109" style="position:absolute;margin-left:48.3pt;margin-top:64.3pt;width:209.5pt;height:97.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" fillcolor="#f4b083 [1941]" strokecolor="#1f3763 [1604]" strokeweight="1pt">
                <v:stroke joinstyle="miter"/>
                <v:textbox>
                  <w:txbxContent>
                    <w:p w14:paraId="420AC43C" w14:textId="77777777" w:rsidR="009479CB" w:rsidRPr="00760DD8" w:rsidRDefault="009479CB" w:rsidP="009479CB">
                      <w:pPr>
                        <w:jc w:val="center"/>
                        <w:rPr>
                          <w:rFonts w:ascii="Josefin Sans" w:hAnsi="Josefin Sans" w:cs="Tahoma"/>
                          <w:b/>
                          <w:color w:val="C00000"/>
                          <w:sz w:val="48"/>
                          <w:szCs w:val="48"/>
                        </w:rPr>
                      </w:pPr>
                      <w:r>
                        <w:rPr>
                          <w:rFonts w:ascii="Josefin Sans" w:hAnsi="Josefin Sans"/>
                          <w:b/>
                          <w:color w:val="C00000"/>
                          <w:sz w:val="48"/>
                        </w:rPr>
                        <w:t>Koulutus</w:t>
                      </w:r>
                    </w:p>
                    <w:p w14:paraId="321714A1" w14:textId="77777777" w:rsidR="009479CB" w:rsidRPr="00760DD8" w:rsidRDefault="009479CB" w:rsidP="009479CB">
                      <w:pPr>
                        <w:jc w:val="center"/>
                        <w:rPr>
                          <w:rFonts w:ascii="Josefin Sans" w:hAnsi="Josefin Sans" w:cs="Tahoma"/>
                          <w:b/>
                          <w:color w:val="C00000"/>
                          <w:sz w:val="36"/>
                          <w:szCs w:val="36"/>
                        </w:rPr>
                      </w:pPr>
                      <w:r>
                        <w:rPr>
                          <w:rFonts w:ascii="Josefin Sans" w:hAnsi="Josefin Sans"/>
                          <w:b/>
                          <w:color w:val="C00000"/>
                          <w:sz w:val="36"/>
                        </w:rPr>
                        <w:t>Moduulit</w:t>
                      </w:r>
                    </w:p>
                    <w:p w14:paraId="462AD592" w14:textId="77777777" w:rsidR="009479CB" w:rsidRDefault="009479CB" w:rsidP="009479CB">
                      <w:pPr>
                        <w:jc w:val="center"/>
                      </w:pPr>
                    </w:p>
                  </w:txbxContent>
                </v:textbox>
              </v:oval>
            </w:pict>
          </mc:Fallback>
        </mc:AlternateContent>
      </w:r>
      <w:r w:rsidR="00B70B05">
        <w:rPr>
          <w:rFonts w:ascii="Josefin Sans" w:hAnsi="Josefin Sans"/>
          <w:b/>
          <w:noProof/>
          <w:sz w:val="40"/>
          <w:lang w:eastAsia="fi-FI"/>
        </w:rPr>
        <mc:AlternateContent>
          <mc:Choice Requires="wps">
            <w:drawing>
              <wp:anchor distT="0" distB="0" distL="114300" distR="114300" simplePos="0" relativeHeight="251658271" behindDoc="0" locked="0" layoutInCell="1" allowOverlap="1" wp14:anchorId="05DA6ABD" wp14:editId="136290D3">
                <wp:simplePos x="0" y="0"/>
                <wp:positionH relativeFrom="column">
                  <wp:posOffset>581660</wp:posOffset>
                </wp:positionH>
                <wp:positionV relativeFrom="paragraph">
                  <wp:posOffset>2351624</wp:posOffset>
                </wp:positionV>
                <wp:extent cx="3562350" cy="2482850"/>
                <wp:effectExtent l="19050" t="19050" r="38100" b="336550"/>
                <wp:wrapNone/>
                <wp:docPr id="1962242238" name="Speech Bubble: Oval 1962242238"/>
                <wp:cNvGraphicFramePr/>
                <a:graphic xmlns:a="http://schemas.openxmlformats.org/drawingml/2006/main">
                  <a:graphicData uri="http://schemas.microsoft.com/office/word/2010/wordprocessingShape">
                    <wps:wsp>
                      <wps:cNvSpPr/>
                      <wps:spPr>
                        <a:xfrm>
                          <a:off x="0" y="0"/>
                          <a:ext cx="3562350" cy="2482850"/>
                        </a:xfrm>
                        <a:prstGeom prst="wedgeEllipseCallou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CC02A8" w14:textId="71C18C57" w:rsidR="00626A64" w:rsidRPr="009D1EA2" w:rsidRDefault="00626A64" w:rsidP="00626A64">
                            <w:pPr>
                              <w:rPr>
                                <w:rFonts w:ascii="Josefin Sans" w:hAnsi="Josefin Sans"/>
                                <w:b/>
                                <w:bCs/>
                                <w:sz w:val="32"/>
                                <w:szCs w:val="32"/>
                              </w:rPr>
                            </w:pPr>
                            <w:r w:rsidRPr="009D1EA2">
                              <w:rPr>
                                <w:rFonts w:ascii="Josefin Sans" w:hAnsi="Josefin Sans"/>
                                <w:b/>
                                <w:sz w:val="32"/>
                              </w:rPr>
                              <w:t>AKTIVITEETIT</w:t>
                            </w:r>
                          </w:p>
                          <w:p w14:paraId="0735EA7E" w14:textId="66E19EBC" w:rsidR="00626A64" w:rsidRPr="007349CC" w:rsidRDefault="00626A64" w:rsidP="00626A64">
                            <w:pPr>
                              <w:rPr>
                                <w:rFonts w:ascii="Josefin Sans" w:hAnsi="Josefin Sans"/>
                                <w:b/>
                                <w:bCs/>
                                <w:sz w:val="28"/>
                                <w:szCs w:val="28"/>
                              </w:rPr>
                            </w:pPr>
                            <w:r w:rsidRPr="007349CC">
                              <w:rPr>
                                <w:rFonts w:ascii="Josefin Sans" w:hAnsi="Josefin Sans"/>
                                <w:b/>
                                <w:sz w:val="28"/>
                                <w:szCs w:val="24"/>
                              </w:rPr>
                              <w:t>Löydät täältä yleisohjeen kullekin aktiviteetille:</w:t>
                            </w:r>
                          </w:p>
                          <w:p w14:paraId="4C655B75" w14:textId="4583D490" w:rsidR="00626A64" w:rsidRPr="007349CC" w:rsidRDefault="00626A64" w:rsidP="00626A64">
                            <w:pPr>
                              <w:pStyle w:val="Paragraphedeliste"/>
                              <w:numPr>
                                <w:ilvl w:val="0"/>
                                <w:numId w:val="18"/>
                              </w:numPr>
                              <w:rPr>
                                <w:rFonts w:ascii="Josefin Sans" w:hAnsi="Josefin Sans"/>
                                <w:b/>
                                <w:bCs/>
                                <w:sz w:val="28"/>
                                <w:szCs w:val="28"/>
                              </w:rPr>
                            </w:pPr>
                            <w:r w:rsidRPr="007349CC">
                              <w:rPr>
                                <w:rFonts w:ascii="Josefin Sans" w:hAnsi="Josefin Sans"/>
                                <w:b/>
                                <w:sz w:val="28"/>
                                <w:szCs w:val="24"/>
                              </w:rPr>
                              <w:t>Ryhmä/yksilö/verkko</w:t>
                            </w:r>
                          </w:p>
                          <w:p w14:paraId="36D46F3A" w14:textId="343001AE" w:rsidR="009B3295" w:rsidRPr="007349CC" w:rsidRDefault="009B3295" w:rsidP="00626A64">
                            <w:pPr>
                              <w:pStyle w:val="Paragraphedeliste"/>
                              <w:numPr>
                                <w:ilvl w:val="0"/>
                                <w:numId w:val="18"/>
                              </w:numPr>
                              <w:rPr>
                                <w:rFonts w:ascii="Josefin Sans" w:hAnsi="Josefin Sans"/>
                                <w:b/>
                                <w:bCs/>
                                <w:sz w:val="28"/>
                                <w:szCs w:val="28"/>
                              </w:rPr>
                            </w:pPr>
                            <w:r w:rsidRPr="007349CC">
                              <w:rPr>
                                <w:rFonts w:ascii="Josefin Sans" w:hAnsi="Josefin Sans"/>
                                <w:b/>
                                <w:sz w:val="28"/>
                                <w:szCs w:val="24"/>
                              </w:rPr>
                              <w:t xml:space="preserve">Kielitaso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6ABD" id="Speech Bubble: Oval 1962242238" o:spid="_x0000_s1110" type="#_x0000_t63" style="position:absolute;margin-left:45.8pt;margin-top:185.15pt;width:280.5pt;height:19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" adj="6300,24300" fillcolor="#c45911 [2405]" strokecolor="#1f3763 [1604]" strokeweight="1pt">
                <v:textbox>
                  <w:txbxContent>
                    <w:p w14:paraId="7CCC02A8" w14:textId="71C18C57" w:rsidR="00626A64" w:rsidRPr="009D1EA2" w:rsidRDefault="00626A64" w:rsidP="00626A64">
                      <w:pPr>
                        <w:rPr>
                          <w:rFonts w:ascii="Josefin Sans" w:hAnsi="Josefin Sans"/>
                          <w:b/>
                          <w:bCs/>
                          <w:sz w:val="32"/>
                          <w:szCs w:val="32"/>
                        </w:rPr>
                      </w:pPr>
                      <w:r w:rsidRPr="009D1EA2">
                        <w:rPr>
                          <w:rFonts w:ascii="Josefin Sans" w:hAnsi="Josefin Sans"/>
                          <w:b/>
                          <w:sz w:val="32"/>
                        </w:rPr>
                        <w:t>AKTIVITEETIT</w:t>
                      </w:r>
                    </w:p>
                    <w:p w14:paraId="0735EA7E" w14:textId="66E19EBC" w:rsidR="00626A64" w:rsidRPr="007349CC" w:rsidRDefault="00626A64" w:rsidP="00626A64">
                      <w:pPr>
                        <w:rPr>
                          <w:rFonts w:ascii="Josefin Sans" w:hAnsi="Josefin Sans"/>
                          <w:b/>
                          <w:bCs/>
                          <w:sz w:val="28"/>
                          <w:szCs w:val="28"/>
                        </w:rPr>
                      </w:pPr>
                      <w:r w:rsidRPr="007349CC">
                        <w:rPr>
                          <w:rFonts w:ascii="Josefin Sans" w:hAnsi="Josefin Sans"/>
                          <w:b/>
                          <w:sz w:val="28"/>
                          <w:szCs w:val="24"/>
                        </w:rPr>
                        <w:t>Löydät täältä yleisohjeen kullekin aktiviteetille:</w:t>
                      </w:r>
                    </w:p>
                    <w:p w14:paraId="4C655B75" w14:textId="4583D490" w:rsidR="00626A64" w:rsidRPr="007349CC" w:rsidRDefault="00626A64" w:rsidP="00626A64">
                      <w:pPr>
                        <w:pStyle w:val="Paragraphedeliste"/>
                        <w:numPr>
                          <w:ilvl w:val="0"/>
                          <w:numId w:val="18"/>
                        </w:numPr>
                        <w:rPr>
                          <w:rFonts w:ascii="Josefin Sans" w:hAnsi="Josefin Sans"/>
                          <w:b/>
                          <w:bCs/>
                          <w:sz w:val="28"/>
                          <w:szCs w:val="28"/>
                        </w:rPr>
                      </w:pPr>
                      <w:r w:rsidRPr="007349CC">
                        <w:rPr>
                          <w:rFonts w:ascii="Josefin Sans" w:hAnsi="Josefin Sans"/>
                          <w:b/>
                          <w:sz w:val="28"/>
                          <w:szCs w:val="24"/>
                        </w:rPr>
                        <w:t>Ryhmä/yksilö/verkko</w:t>
                      </w:r>
                    </w:p>
                    <w:p w14:paraId="36D46F3A" w14:textId="343001AE" w:rsidR="009B3295" w:rsidRPr="007349CC" w:rsidRDefault="009B3295" w:rsidP="00626A64">
                      <w:pPr>
                        <w:pStyle w:val="Paragraphedeliste"/>
                        <w:numPr>
                          <w:ilvl w:val="0"/>
                          <w:numId w:val="18"/>
                        </w:numPr>
                        <w:rPr>
                          <w:rFonts w:ascii="Josefin Sans" w:hAnsi="Josefin Sans"/>
                          <w:b/>
                          <w:bCs/>
                          <w:sz w:val="28"/>
                          <w:szCs w:val="28"/>
                        </w:rPr>
                      </w:pPr>
                      <w:r w:rsidRPr="007349CC">
                        <w:rPr>
                          <w:rFonts w:ascii="Josefin Sans" w:hAnsi="Josefin Sans"/>
                          <w:b/>
                          <w:sz w:val="28"/>
                          <w:szCs w:val="24"/>
                        </w:rPr>
                        <w:t xml:space="preserve">Kielitaso </w:t>
                      </w:r>
                    </w:p>
                  </w:txbxContent>
                </v:textbox>
              </v:shape>
            </w:pict>
          </mc:Fallback>
        </mc:AlternateContent>
      </w:r>
      <w:r w:rsidR="00B70B05">
        <w:rPr>
          <w:rFonts w:ascii="Josefin Sans" w:hAnsi="Josefin Sans"/>
          <w:b/>
          <w:noProof/>
          <w:sz w:val="40"/>
          <w:lang w:eastAsia="fi-FI"/>
        </w:rPr>
        <w:drawing>
          <wp:inline distT="0" distB="0" distL="0" distR="0" wp14:anchorId="589D9B34" wp14:editId="70F31A53">
            <wp:extent cx="8621395" cy="4949825"/>
            <wp:effectExtent l="171450" t="247650" r="179705" b="250825"/>
            <wp:docPr id="1287515102" name="Picture 128751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BF5F19F" w14:textId="66EDCC0B" w:rsidR="00364755" w:rsidRDefault="00364755" w:rsidP="00B141AE">
      <w:pPr>
        <w:spacing w:after="0" w:line="240" w:lineRule="auto"/>
        <w:rPr>
          <w:noProof/>
        </w:rPr>
      </w:pPr>
    </w:p>
    <w:p w14:paraId="3B8E6143" w14:textId="687E8A5F" w:rsidR="00364755" w:rsidRDefault="00364755" w:rsidP="00B141AE">
      <w:pPr>
        <w:spacing w:after="0" w:line="240" w:lineRule="auto"/>
        <w:rPr>
          <w:noProof/>
        </w:rPr>
      </w:pPr>
    </w:p>
    <w:p w14:paraId="1536CF52" w14:textId="77777777" w:rsidR="00364755" w:rsidRDefault="00364755" w:rsidP="00B141AE">
      <w:pPr>
        <w:spacing w:after="0" w:line="240" w:lineRule="auto"/>
        <w:rPr>
          <w:noProof/>
        </w:rPr>
      </w:pPr>
    </w:p>
    <w:p w14:paraId="39AE25B4" w14:textId="77777777" w:rsidR="00364755" w:rsidRDefault="00364755" w:rsidP="00B141AE">
      <w:pPr>
        <w:spacing w:after="0" w:line="240" w:lineRule="auto"/>
        <w:rPr>
          <w:noProof/>
        </w:rPr>
      </w:pPr>
    </w:p>
    <w:p w14:paraId="54D200CC" w14:textId="6B62DC14" w:rsidR="00364755" w:rsidRDefault="007349CC" w:rsidP="00B141AE">
      <w:pPr>
        <w:spacing w:after="0" w:line="240" w:lineRule="auto"/>
        <w:rPr>
          <w:noProof/>
        </w:rPr>
      </w:pPr>
      <w:r>
        <w:rPr>
          <w:rFonts w:ascii="Josefin Sans" w:hAnsi="Josefin Sans"/>
          <w:b/>
          <w:noProof/>
          <w:sz w:val="40"/>
          <w:lang w:eastAsia="fi-FI"/>
        </w:rPr>
        <mc:AlternateContent>
          <mc:Choice Requires="wps">
            <w:drawing>
              <wp:anchor distT="0" distB="0" distL="114300" distR="114300" simplePos="0" relativeHeight="251658273" behindDoc="0" locked="0" layoutInCell="1" allowOverlap="1" wp14:anchorId="6F81E68A" wp14:editId="4AA1D55D">
                <wp:simplePos x="0" y="0"/>
                <wp:positionH relativeFrom="margin">
                  <wp:align>right</wp:align>
                </wp:positionH>
                <wp:positionV relativeFrom="paragraph">
                  <wp:posOffset>1545645</wp:posOffset>
                </wp:positionV>
                <wp:extent cx="4146550" cy="3431761"/>
                <wp:effectExtent l="0" t="0" r="25400" b="16510"/>
                <wp:wrapNone/>
                <wp:docPr id="1339821534" name="Rectangle: Single Corner Rounded 1339821534"/>
                <wp:cNvGraphicFramePr/>
                <a:graphic xmlns:a="http://schemas.openxmlformats.org/drawingml/2006/main">
                  <a:graphicData uri="http://schemas.microsoft.com/office/word/2010/wordprocessingShape">
                    <wps:wsp>
                      <wps:cNvSpPr/>
                      <wps:spPr>
                        <a:xfrm>
                          <a:off x="0" y="0"/>
                          <a:ext cx="4146550" cy="3431761"/>
                        </a:xfrm>
                        <a:prstGeom prst="round1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B272AE0" w14:textId="77777777" w:rsidR="00081587" w:rsidRDefault="00B55D6C" w:rsidP="005E0744">
                            <w:pPr>
                              <w:pStyle w:val="paragraph"/>
                              <w:spacing w:before="0" w:beforeAutospacing="0" w:after="0" w:afterAutospacing="0"/>
                              <w:ind w:left="720"/>
                              <w:jc w:val="both"/>
                              <w:textAlignment w:val="baseline"/>
                              <w:rPr>
                                <w:rStyle w:val="eop"/>
                                <w:rFonts w:ascii="Josefin Sans" w:hAnsi="Josefin Sans"/>
                                <w:b/>
                                <w:color w:val="000000"/>
                                <w:sz w:val="36"/>
                              </w:rPr>
                            </w:pPr>
                            <w:r>
                              <w:rPr>
                                <w:rStyle w:val="eop"/>
                                <w:rFonts w:ascii="Josefin Sans" w:hAnsi="Josefin Sans"/>
                                <w:b/>
                                <w:color w:val="000000"/>
                                <w:sz w:val="36"/>
                              </w:rPr>
                              <w:t xml:space="preserve">OPPIJAT </w:t>
                            </w:r>
                          </w:p>
                          <w:p w14:paraId="743ED0F8" w14:textId="233D20FC" w:rsidR="005E0744" w:rsidRPr="0075719D" w:rsidRDefault="0041442D" w:rsidP="005E0744">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color w:val="000000"/>
                                <w:sz w:val="36"/>
                              </w:rPr>
                              <w:t>Kullekin moduulille on saatavilla kahden alustan tuotetuki:</w:t>
                            </w:r>
                          </w:p>
                          <w:p w14:paraId="774FD076" w14:textId="4C1710A1" w:rsidR="0041442D" w:rsidRPr="0075719D" w:rsidRDefault="0041442D" w:rsidP="007349CC">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rPr>
                            </w:pPr>
                            <w:r>
                              <w:rPr>
                                <w:rStyle w:val="eop"/>
                                <w:rFonts w:ascii="Josefin Sans" w:hAnsi="Josefin Sans"/>
                                <w:color w:val="000000"/>
                                <w:sz w:val="36"/>
                              </w:rPr>
                              <w:t>yksinkertaistettu moduulin sisältö PowerPoint-muodossa</w:t>
                            </w:r>
                          </w:p>
                          <w:p w14:paraId="1A22B741" w14:textId="7A76C3DC" w:rsidR="0041442D" w:rsidRPr="0075719D" w:rsidRDefault="0041442D" w:rsidP="007349CC">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rPr>
                            </w:pPr>
                            <w:r>
                              <w:rPr>
                                <w:rStyle w:val="eop"/>
                                <w:rFonts w:ascii="Josefin Sans" w:hAnsi="Josefin Sans"/>
                                <w:color w:val="000000"/>
                                <w:sz w:val="36"/>
                              </w:rPr>
                              <w:t>erillinen PowerPoint aktiviteetteineen ja harjoituksineen</w:t>
                            </w:r>
                          </w:p>
                          <w:p w14:paraId="5C3C1186" w14:textId="66B10202" w:rsidR="00492C02" w:rsidRPr="00EE022C" w:rsidRDefault="00492C02" w:rsidP="007349CC">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rPr>
                            </w:pPr>
                            <w:r>
                              <w:rPr>
                                <w:rStyle w:val="eop"/>
                                <w:rFonts w:ascii="Josefin Sans" w:hAnsi="Josefin Sans"/>
                                <w:color w:val="000000"/>
                                <w:sz w:val="36"/>
                              </w:rPr>
                              <w:t>lisäresursseja</w:t>
                            </w:r>
                          </w:p>
                          <w:p w14:paraId="28E3B966" w14:textId="77777777" w:rsidR="005E0744" w:rsidRDefault="005E0744" w:rsidP="005E07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1E68A" id="Rectangle: Single Corner Rounded 1339821534" o:spid="_x0000_s1111" style="position:absolute;margin-left:275.3pt;margin-top:121.7pt;width:326.5pt;height:270.2pt;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146550,34317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" adj="-11796480,,5400" path="m,l3574578,v315891,,571972,256081,571972,571972l4146550,3431761,,3431761,,xe" fillcolor="#f4b183" strokecolor="#2f528f" strokeweight="1pt">
                <v:stroke joinstyle="miter"/>
                <v:formulas/>
                <v:path arrowok="t" o:connecttype="custom" o:connectlocs="0,0;3574578,0;4146550,571972;4146550,3431761;0,3431761;0,0" o:connectangles="0,0,0,0,0,0" textboxrect="0,0,4146550,3431761"/>
                <v:textbox>
                  <w:txbxContent>
                    <w:p w14:paraId="7B272AE0" w14:textId="77777777" w:rsidR="00081587" w:rsidRDefault="00B55D6C" w:rsidP="005E0744">
                      <w:pPr>
                        <w:pStyle w:val="paragraph"/>
                        <w:spacing w:before="0" w:beforeAutospacing="0" w:after="0" w:afterAutospacing="0"/>
                        <w:ind w:left="720"/>
                        <w:jc w:val="both"/>
                        <w:textAlignment w:val="baseline"/>
                        <w:rPr>
                          <w:rStyle w:val="eop"/>
                          <w:rFonts w:ascii="Josefin Sans" w:hAnsi="Josefin Sans"/>
                          <w:b/>
                          <w:color w:val="000000"/>
                          <w:sz w:val="36"/>
                        </w:rPr>
                      </w:pPr>
                      <w:r>
                        <w:rPr>
                          <w:rStyle w:val="eop"/>
                          <w:rFonts w:ascii="Josefin Sans" w:hAnsi="Josefin Sans"/>
                          <w:b/>
                          <w:color w:val="000000"/>
                          <w:sz w:val="36"/>
                        </w:rPr>
                        <w:t xml:space="preserve">OPPIJAT </w:t>
                      </w:r>
                    </w:p>
                    <w:p w14:paraId="743ED0F8" w14:textId="233D20FC" w:rsidR="005E0744" w:rsidRPr="0075719D" w:rsidRDefault="0041442D" w:rsidP="005E0744">
                      <w:pPr>
                        <w:pStyle w:val="paragraph"/>
                        <w:spacing w:before="0" w:beforeAutospacing="0" w:after="0" w:afterAutospacing="0"/>
                        <w:ind w:left="720"/>
                        <w:jc w:val="both"/>
                        <w:textAlignment w:val="baseline"/>
                        <w:rPr>
                          <w:rStyle w:val="eop"/>
                          <w:rFonts w:ascii="Josefin Sans" w:hAnsi="Josefin Sans" w:cs="Segoe UI"/>
                          <w:color w:val="000000"/>
                          <w:sz w:val="36"/>
                          <w:szCs w:val="36"/>
                        </w:rPr>
                      </w:pPr>
                      <w:r>
                        <w:rPr>
                          <w:rStyle w:val="eop"/>
                          <w:rFonts w:ascii="Josefin Sans" w:hAnsi="Josefin Sans"/>
                          <w:color w:val="000000"/>
                          <w:sz w:val="36"/>
                        </w:rPr>
                        <w:t>Kullekin moduulille on saatavilla kahden alustan tuotetuki:</w:t>
                      </w:r>
                    </w:p>
                    <w:p w14:paraId="774FD076" w14:textId="4C1710A1" w:rsidR="0041442D" w:rsidRPr="0075719D" w:rsidRDefault="0041442D" w:rsidP="007349CC">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rPr>
                      </w:pPr>
                      <w:r>
                        <w:rPr>
                          <w:rStyle w:val="eop"/>
                          <w:rFonts w:ascii="Josefin Sans" w:hAnsi="Josefin Sans"/>
                          <w:color w:val="000000"/>
                          <w:sz w:val="36"/>
                        </w:rPr>
                        <w:t>yksinkertaistettu moduulin sisältö PowerPoint-muodossa</w:t>
                      </w:r>
                    </w:p>
                    <w:p w14:paraId="1A22B741" w14:textId="7A76C3DC" w:rsidR="0041442D" w:rsidRPr="0075719D" w:rsidRDefault="0041442D" w:rsidP="007349CC">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rPr>
                      </w:pPr>
                      <w:r>
                        <w:rPr>
                          <w:rStyle w:val="eop"/>
                          <w:rFonts w:ascii="Josefin Sans" w:hAnsi="Josefin Sans"/>
                          <w:color w:val="000000"/>
                          <w:sz w:val="36"/>
                        </w:rPr>
                        <w:t>erillinen PowerPoint aktiviteetteineen ja harjoituksineen</w:t>
                      </w:r>
                    </w:p>
                    <w:p w14:paraId="5C3C1186" w14:textId="66B10202" w:rsidR="00492C02" w:rsidRPr="00EE022C" w:rsidRDefault="00492C02" w:rsidP="007349CC">
                      <w:pPr>
                        <w:pStyle w:val="paragraph"/>
                        <w:numPr>
                          <w:ilvl w:val="0"/>
                          <w:numId w:val="19"/>
                        </w:numPr>
                        <w:spacing w:before="0" w:beforeAutospacing="0" w:after="0" w:afterAutospacing="0"/>
                        <w:textAlignment w:val="baseline"/>
                        <w:rPr>
                          <w:rStyle w:val="eop"/>
                          <w:rFonts w:ascii="Josefin Sans" w:hAnsi="Josefin Sans" w:cs="Segoe UI"/>
                          <w:color w:val="000000"/>
                          <w:sz w:val="36"/>
                          <w:szCs w:val="36"/>
                        </w:rPr>
                      </w:pPr>
                      <w:r>
                        <w:rPr>
                          <w:rStyle w:val="eop"/>
                          <w:rFonts w:ascii="Josefin Sans" w:hAnsi="Josefin Sans"/>
                          <w:color w:val="000000"/>
                          <w:sz w:val="36"/>
                        </w:rPr>
                        <w:t>lisäresursseja</w:t>
                      </w:r>
                    </w:p>
                    <w:p w14:paraId="28E3B966" w14:textId="77777777" w:rsidR="005E0744" w:rsidRDefault="005E0744" w:rsidP="005E0744">
                      <w:pPr>
                        <w:jc w:val="center"/>
                      </w:pPr>
                    </w:p>
                  </w:txbxContent>
                </v:textbox>
                <w10:wrap anchorx="margin"/>
              </v:shape>
            </w:pict>
          </mc:Fallback>
        </mc:AlternateContent>
      </w:r>
      <w:r w:rsidR="005603A9">
        <w:rPr>
          <w:rFonts w:ascii="Josefin Sans" w:hAnsi="Josefin Sans"/>
          <w:b/>
          <w:noProof/>
          <w:sz w:val="40"/>
          <w:lang w:eastAsia="fi-FI"/>
        </w:rPr>
        <mc:AlternateContent>
          <mc:Choice Requires="wps">
            <w:drawing>
              <wp:anchor distT="0" distB="0" distL="114300" distR="114300" simplePos="0" relativeHeight="251658272" behindDoc="0" locked="0" layoutInCell="1" allowOverlap="1" wp14:anchorId="4477F97C" wp14:editId="2E97A72D">
                <wp:simplePos x="0" y="0"/>
                <wp:positionH relativeFrom="column">
                  <wp:posOffset>697230</wp:posOffset>
                </wp:positionH>
                <wp:positionV relativeFrom="paragraph">
                  <wp:posOffset>668020</wp:posOffset>
                </wp:positionV>
                <wp:extent cx="2660650" cy="1234440"/>
                <wp:effectExtent l="0" t="0" r="25400" b="22860"/>
                <wp:wrapNone/>
                <wp:docPr id="582097982" name="Oval 582097982"/>
                <wp:cNvGraphicFramePr/>
                <a:graphic xmlns:a="http://schemas.openxmlformats.org/drawingml/2006/main">
                  <a:graphicData uri="http://schemas.microsoft.com/office/word/2010/wordprocessingShape">
                    <wps:wsp>
                      <wps:cNvSpPr/>
                      <wps:spPr>
                        <a:xfrm>
                          <a:off x="0" y="0"/>
                          <a:ext cx="2660650" cy="1234440"/>
                        </a:xfrm>
                        <a:prstGeom prst="ellips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43B8A4F" w14:textId="77777777" w:rsidR="005E0744" w:rsidRPr="00760DD8" w:rsidRDefault="005E0744" w:rsidP="005E0744">
                            <w:pPr>
                              <w:jc w:val="center"/>
                              <w:rPr>
                                <w:rFonts w:ascii="Josefin Sans" w:hAnsi="Josefin Sans" w:cs="Tahoma"/>
                                <w:b/>
                                <w:color w:val="C00000"/>
                                <w:sz w:val="48"/>
                                <w:szCs w:val="48"/>
                              </w:rPr>
                            </w:pPr>
                            <w:r>
                              <w:rPr>
                                <w:rFonts w:ascii="Josefin Sans" w:hAnsi="Josefin Sans"/>
                                <w:b/>
                                <w:color w:val="C00000"/>
                                <w:sz w:val="48"/>
                              </w:rPr>
                              <w:t>Koulutus</w:t>
                            </w:r>
                          </w:p>
                          <w:p w14:paraId="0B35E63F" w14:textId="77777777" w:rsidR="005E0744" w:rsidRPr="00760DD8" w:rsidRDefault="005E0744" w:rsidP="005E0744">
                            <w:pPr>
                              <w:jc w:val="center"/>
                              <w:rPr>
                                <w:rFonts w:ascii="Josefin Sans" w:hAnsi="Josefin Sans" w:cs="Tahoma"/>
                                <w:b/>
                                <w:color w:val="C00000"/>
                                <w:sz w:val="36"/>
                                <w:szCs w:val="36"/>
                              </w:rPr>
                            </w:pPr>
                            <w:r>
                              <w:rPr>
                                <w:rFonts w:ascii="Josefin Sans" w:hAnsi="Josefin Sans"/>
                                <w:b/>
                                <w:color w:val="C00000"/>
                                <w:sz w:val="36"/>
                              </w:rPr>
                              <w:t>Moduulit</w:t>
                            </w:r>
                          </w:p>
                          <w:p w14:paraId="2DCEC7CB" w14:textId="77777777" w:rsidR="005E0744" w:rsidRDefault="005E0744" w:rsidP="005E07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7F97C" id="Oval 582097982" o:spid="_x0000_s1112" style="position:absolute;margin-left:54.9pt;margin-top:52.6pt;width:209.5pt;height:97.2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" fillcolor="#f4b183" strokecolor="#2f528f" strokeweight="1pt">
                <v:stroke joinstyle="miter"/>
                <v:textbox>
                  <w:txbxContent>
                    <w:p w14:paraId="543B8A4F" w14:textId="77777777" w:rsidR="005E0744" w:rsidRPr="00760DD8" w:rsidRDefault="005E0744" w:rsidP="005E0744">
                      <w:pPr>
                        <w:jc w:val="center"/>
                        <w:rPr>
                          <w:rFonts w:ascii="Josefin Sans" w:hAnsi="Josefin Sans" w:cs="Tahoma"/>
                          <w:b/>
                          <w:color w:val="C00000"/>
                          <w:sz w:val="48"/>
                          <w:szCs w:val="48"/>
                        </w:rPr>
                      </w:pPr>
                      <w:r>
                        <w:rPr>
                          <w:rFonts w:ascii="Josefin Sans" w:hAnsi="Josefin Sans"/>
                          <w:b/>
                          <w:color w:val="C00000"/>
                          <w:sz w:val="48"/>
                        </w:rPr>
                        <w:t>Koulutus</w:t>
                      </w:r>
                    </w:p>
                    <w:p w14:paraId="0B35E63F" w14:textId="77777777" w:rsidR="005E0744" w:rsidRPr="00760DD8" w:rsidRDefault="005E0744" w:rsidP="005E0744">
                      <w:pPr>
                        <w:jc w:val="center"/>
                        <w:rPr>
                          <w:rFonts w:ascii="Josefin Sans" w:hAnsi="Josefin Sans" w:cs="Tahoma"/>
                          <w:b/>
                          <w:color w:val="C00000"/>
                          <w:sz w:val="36"/>
                          <w:szCs w:val="36"/>
                        </w:rPr>
                      </w:pPr>
                      <w:r>
                        <w:rPr>
                          <w:rFonts w:ascii="Josefin Sans" w:hAnsi="Josefin Sans"/>
                          <w:b/>
                          <w:color w:val="C00000"/>
                          <w:sz w:val="36"/>
                        </w:rPr>
                        <w:t>Moduulit</w:t>
                      </w:r>
                    </w:p>
                    <w:p w14:paraId="2DCEC7CB" w14:textId="77777777" w:rsidR="005E0744" w:rsidRDefault="005E0744" w:rsidP="005E0744">
                      <w:pPr>
                        <w:jc w:val="center"/>
                      </w:pPr>
                    </w:p>
                  </w:txbxContent>
                </v:textbox>
              </v:oval>
            </w:pict>
          </mc:Fallback>
        </mc:AlternateContent>
      </w:r>
      <w:r w:rsidR="009F4E69">
        <w:rPr>
          <w:rFonts w:ascii="Josefin Sans" w:hAnsi="Josefin Sans"/>
          <w:b/>
          <w:noProof/>
          <w:sz w:val="40"/>
          <w:lang w:eastAsia="fi-FI"/>
        </w:rPr>
        <w:drawing>
          <wp:inline distT="0" distB="0" distL="0" distR="0" wp14:anchorId="149DE6BD" wp14:editId="22049DB5">
            <wp:extent cx="8621395" cy="4949825"/>
            <wp:effectExtent l="171450" t="247650" r="179705" b="250825"/>
            <wp:docPr id="1776042127" name="Picture 17760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043AB3F" w14:textId="34DA47A1" w:rsidR="00364755" w:rsidRDefault="00364755" w:rsidP="00B141AE">
      <w:pPr>
        <w:spacing w:after="0" w:line="240" w:lineRule="auto"/>
        <w:rPr>
          <w:noProof/>
        </w:rPr>
      </w:pPr>
    </w:p>
    <w:p w14:paraId="443A9A8E" w14:textId="60018854" w:rsidR="00B141AE" w:rsidRPr="00B141AE" w:rsidRDefault="00B141AE" w:rsidP="00B141AE">
      <w:pPr>
        <w:spacing w:after="0" w:line="240" w:lineRule="auto"/>
        <w:rPr>
          <w:rFonts w:ascii="Times New Roman" w:eastAsia="Times New Roman" w:hAnsi="Times New Roman" w:cs="Times New Roman"/>
          <w:sz w:val="24"/>
          <w:szCs w:val="24"/>
          <w:lang w:val="it-IT" w:eastAsia="it-IT"/>
        </w:rPr>
      </w:pPr>
    </w:p>
    <w:p w14:paraId="13939DE8" w14:textId="59915B13" w:rsidR="005B3E12" w:rsidRPr="00486FC1" w:rsidRDefault="009E78C4" w:rsidP="005B3E12">
      <w:pPr>
        <w:rPr>
          <w:rFonts w:ascii="Josefin Sans" w:hAnsi="Josefin Sans" w:cs="Tahoma"/>
          <w:b/>
          <w:sz w:val="40"/>
          <w:szCs w:val="40"/>
        </w:rPr>
      </w:pPr>
      <w:r>
        <w:rPr>
          <w:rFonts w:ascii="Josefin Sans" w:hAnsi="Josefin Sans"/>
          <w:b/>
          <w:noProof/>
          <w:sz w:val="40"/>
          <w:lang w:eastAsia="fi-FI"/>
        </w:rPr>
        <mc:AlternateContent>
          <mc:Choice Requires="wps">
            <w:drawing>
              <wp:anchor distT="0" distB="0" distL="114300" distR="114300" simplePos="0" relativeHeight="251658275" behindDoc="0" locked="0" layoutInCell="1" allowOverlap="1" wp14:anchorId="6D57B428" wp14:editId="60A02F4B">
                <wp:simplePos x="0" y="0"/>
                <wp:positionH relativeFrom="margin">
                  <wp:align>center</wp:align>
                </wp:positionH>
                <wp:positionV relativeFrom="paragraph">
                  <wp:posOffset>979309</wp:posOffset>
                </wp:positionV>
                <wp:extent cx="2775005" cy="914400"/>
                <wp:effectExtent l="0" t="0" r="25400" b="19050"/>
                <wp:wrapNone/>
                <wp:docPr id="690546571" name="Double Wave 690546571"/>
                <wp:cNvGraphicFramePr/>
                <a:graphic xmlns:a="http://schemas.openxmlformats.org/drawingml/2006/main">
                  <a:graphicData uri="http://schemas.microsoft.com/office/word/2010/wordprocessingShape">
                    <wps:wsp>
                      <wps:cNvSpPr/>
                      <wps:spPr>
                        <a:xfrm>
                          <a:off x="0" y="0"/>
                          <a:ext cx="2775005" cy="914400"/>
                        </a:xfrm>
                        <a:prstGeom prst="doubleWav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B32478" w14:textId="23F6BB7E" w:rsidR="009E78C4" w:rsidRPr="009D1EA2" w:rsidRDefault="009E78C4" w:rsidP="009E78C4">
                            <w:pPr>
                              <w:jc w:val="center"/>
                              <w:rPr>
                                <w:rFonts w:ascii="Josefin Sans" w:hAnsi="Josefin Sans"/>
                                <w:sz w:val="52"/>
                                <w:szCs w:val="52"/>
                              </w:rPr>
                            </w:pPr>
                            <w:r w:rsidRPr="009D1EA2">
                              <w:rPr>
                                <w:rFonts w:ascii="Josefin Sans" w:hAnsi="Josefin Sans"/>
                                <w:sz w:val="52"/>
                              </w:rPr>
                              <w:t>VINKKEJÄ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57B428"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690546571" o:spid="_x0000_s1113" type="#_x0000_t188" style="position:absolute;margin-left:0;margin-top:77.1pt;width:218.5pt;height:1in;z-index:25165827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" adj="1350" fillcolor="#c45911 [2405]" strokecolor="#1f3763 [1604]" strokeweight="1pt">
                <v:textbox>
                  <w:txbxContent>
                    <w:p w14:paraId="63B32478" w14:textId="23F6BB7E" w:rsidR="009E78C4" w:rsidRPr="009D1EA2" w:rsidRDefault="009E78C4" w:rsidP="009E78C4">
                      <w:pPr>
                        <w:jc w:val="center"/>
                        <w:rPr>
                          <w:rFonts w:ascii="Josefin Sans" w:hAnsi="Josefin Sans"/>
                          <w:sz w:val="52"/>
                          <w:szCs w:val="52"/>
                        </w:rPr>
                      </w:pPr>
                      <w:r w:rsidRPr="009D1EA2">
                        <w:rPr>
                          <w:rFonts w:ascii="Josefin Sans" w:hAnsi="Josefin Sans"/>
                          <w:sz w:val="52"/>
                        </w:rPr>
                        <w:t>VINKKEJÄ</w:t>
                      </w:r>
                    </w:p>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274" behindDoc="0" locked="0" layoutInCell="1" allowOverlap="1" wp14:anchorId="72CEB75D" wp14:editId="6CDE36D9">
                <wp:simplePos x="0" y="0"/>
                <wp:positionH relativeFrom="margin">
                  <wp:align>center</wp:align>
                </wp:positionH>
                <wp:positionV relativeFrom="paragraph">
                  <wp:posOffset>866500</wp:posOffset>
                </wp:positionV>
                <wp:extent cx="7277803" cy="3978876"/>
                <wp:effectExtent l="0" t="0" r="18415" b="22225"/>
                <wp:wrapNone/>
                <wp:docPr id="1930479323" name="Rectangle: Diagonal Corners Rounded 1930479323"/>
                <wp:cNvGraphicFramePr/>
                <a:graphic xmlns:a="http://schemas.openxmlformats.org/drawingml/2006/main">
                  <a:graphicData uri="http://schemas.microsoft.com/office/word/2010/wordprocessingShape">
                    <wps:wsp>
                      <wps:cNvSpPr/>
                      <wps:spPr>
                        <a:xfrm>
                          <a:off x="0" y="0"/>
                          <a:ext cx="7277803" cy="3978876"/>
                        </a:xfrm>
                        <a:prstGeom prst="round2Diag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B90413" w14:textId="3A05E5D9" w:rsidR="009E78C4" w:rsidRDefault="009E78C4" w:rsidP="009E78C4">
                            <w:pPr>
                              <w:rPr>
                                <w:color w:val="000000" w:themeColor="text1"/>
                                <w:sz w:val="40"/>
                                <w:szCs w:val="40"/>
                              </w:rPr>
                            </w:pPr>
                          </w:p>
                          <w:p w14:paraId="660F155F" w14:textId="77777777" w:rsidR="00E1253F" w:rsidRDefault="00E1253F" w:rsidP="009E78C4">
                            <w:pPr>
                              <w:rPr>
                                <w:color w:val="000000" w:themeColor="text1"/>
                                <w:sz w:val="40"/>
                                <w:szCs w:val="40"/>
                              </w:rPr>
                            </w:pPr>
                          </w:p>
                          <w:p w14:paraId="73549012" w14:textId="4F92945A" w:rsidR="009E78C4" w:rsidRPr="009D1EA2" w:rsidRDefault="009E78C4" w:rsidP="009E78C4">
                            <w:pPr>
                              <w:pStyle w:val="Paragraphedeliste"/>
                              <w:numPr>
                                <w:ilvl w:val="0"/>
                                <w:numId w:val="20"/>
                              </w:numPr>
                              <w:rPr>
                                <w:rFonts w:ascii="Josefin Sans" w:hAnsi="Josefin Sans"/>
                                <w:color w:val="000000" w:themeColor="text1"/>
                                <w:sz w:val="40"/>
                                <w:szCs w:val="40"/>
                              </w:rPr>
                            </w:pPr>
                            <w:r w:rsidRPr="009D1EA2">
                              <w:rPr>
                                <w:rFonts w:ascii="Josefin Sans" w:hAnsi="Josefin Sans"/>
                                <w:color w:val="000000" w:themeColor="text1"/>
                                <w:sz w:val="40"/>
                              </w:rPr>
                              <w:t xml:space="preserve">Kaikki </w:t>
                            </w:r>
                            <w:r w:rsidRPr="009D1EA2">
                              <w:rPr>
                                <w:rFonts w:ascii="Josefin Sans" w:hAnsi="Josefin Sans"/>
                                <w:color w:val="000000" w:themeColor="text1"/>
                                <w:sz w:val="40"/>
                              </w:rPr>
                              <w:t>ehdotet</w:t>
                            </w:r>
                            <w:r w:rsidR="007349CC">
                              <w:rPr>
                                <w:rFonts w:ascii="Josefin Sans" w:hAnsi="Josefin Sans"/>
                                <w:color w:val="000000" w:themeColor="text1"/>
                                <w:sz w:val="40"/>
                              </w:rPr>
                              <w:t>ut</w:t>
                            </w:r>
                            <w:r w:rsidRPr="009D1EA2">
                              <w:rPr>
                                <w:rFonts w:ascii="Josefin Sans" w:hAnsi="Josefin Sans"/>
                                <w:color w:val="000000" w:themeColor="text1"/>
                                <w:sz w:val="40"/>
                              </w:rPr>
                              <w:t xml:space="preserve"> aktiviteeti</w:t>
                            </w:r>
                            <w:r w:rsidR="007349CC">
                              <w:rPr>
                                <w:rFonts w:ascii="Josefin Sans" w:hAnsi="Josefin Sans"/>
                                <w:color w:val="000000" w:themeColor="text1"/>
                                <w:sz w:val="40"/>
                              </w:rPr>
                              <w:t>t</w:t>
                            </w:r>
                            <w:r w:rsidRPr="009D1EA2">
                              <w:rPr>
                                <w:rFonts w:ascii="Josefin Sans" w:hAnsi="Josefin Sans"/>
                                <w:color w:val="000000" w:themeColor="text1"/>
                                <w:sz w:val="40"/>
                              </w:rPr>
                              <w:t xml:space="preserve"> o</w:t>
                            </w:r>
                            <w:r w:rsidR="007349CC">
                              <w:rPr>
                                <w:rFonts w:ascii="Josefin Sans" w:hAnsi="Josefin Sans"/>
                                <w:color w:val="000000" w:themeColor="text1"/>
                                <w:sz w:val="40"/>
                              </w:rPr>
                              <w:t>vat</w:t>
                            </w:r>
                            <w:r w:rsidRPr="009D1EA2">
                              <w:rPr>
                                <w:rFonts w:ascii="Josefin Sans" w:hAnsi="Josefin Sans"/>
                                <w:color w:val="000000" w:themeColor="text1"/>
                                <w:sz w:val="40"/>
                              </w:rPr>
                              <w:t xml:space="preserve"> vapaaehtoista, ja </w:t>
                            </w:r>
                            <w:r w:rsidR="007349CC">
                              <w:rPr>
                                <w:rFonts w:ascii="Josefin Sans" w:hAnsi="Josefin Sans"/>
                                <w:color w:val="000000" w:themeColor="text1"/>
                                <w:sz w:val="40"/>
                              </w:rPr>
                              <w:t xml:space="preserve">voit </w:t>
                            </w:r>
                            <w:r w:rsidRPr="009D1EA2">
                              <w:rPr>
                                <w:rFonts w:ascii="Josefin Sans" w:hAnsi="Josefin Sans"/>
                                <w:color w:val="000000" w:themeColor="text1"/>
                                <w:sz w:val="40"/>
                              </w:rPr>
                              <w:t>kouluttajan</w:t>
                            </w:r>
                            <w:r w:rsidR="007349CC">
                              <w:rPr>
                                <w:rFonts w:ascii="Josefin Sans" w:hAnsi="Josefin Sans"/>
                                <w:color w:val="000000" w:themeColor="text1"/>
                                <w:sz w:val="40"/>
                              </w:rPr>
                              <w:t>a</w:t>
                            </w:r>
                            <w:r w:rsidRPr="009D1EA2">
                              <w:rPr>
                                <w:rFonts w:ascii="Josefin Sans" w:hAnsi="Josefin Sans"/>
                                <w:color w:val="000000" w:themeColor="text1"/>
                                <w:sz w:val="40"/>
                              </w:rPr>
                              <w:t xml:space="preserve"> päättä</w:t>
                            </w:r>
                            <w:r w:rsidR="007349CC">
                              <w:rPr>
                                <w:rFonts w:ascii="Josefin Sans" w:hAnsi="Josefin Sans"/>
                                <w:color w:val="000000" w:themeColor="text1"/>
                                <w:sz w:val="40"/>
                              </w:rPr>
                              <w:t>ä</w:t>
                            </w:r>
                            <w:r w:rsidRPr="009D1EA2">
                              <w:rPr>
                                <w:rFonts w:ascii="Josefin Sans" w:hAnsi="Josefin Sans"/>
                                <w:color w:val="000000" w:themeColor="text1"/>
                                <w:sz w:val="40"/>
                              </w:rPr>
                              <w:t>, mikä aktiviteetti sopii parhaiten ryhmälle ja/tai henkilölle suhteessa seuraaviin tekijöihin:</w:t>
                            </w:r>
                          </w:p>
                          <w:p w14:paraId="22261E04" w14:textId="73103B85" w:rsidR="00E1253F" w:rsidRPr="009D1EA2" w:rsidRDefault="00E1253F" w:rsidP="00E1253F">
                            <w:pPr>
                              <w:pStyle w:val="Paragraphedeliste"/>
                              <w:numPr>
                                <w:ilvl w:val="0"/>
                                <w:numId w:val="21"/>
                              </w:numPr>
                              <w:rPr>
                                <w:rFonts w:ascii="Josefin Sans" w:hAnsi="Josefin Sans"/>
                                <w:color w:val="000000" w:themeColor="text1"/>
                                <w:sz w:val="40"/>
                                <w:szCs w:val="40"/>
                              </w:rPr>
                            </w:pPr>
                            <w:r w:rsidRPr="009D1EA2">
                              <w:rPr>
                                <w:rFonts w:ascii="Josefin Sans" w:hAnsi="Josefin Sans"/>
                                <w:color w:val="000000" w:themeColor="text1"/>
                                <w:sz w:val="40"/>
                              </w:rPr>
                              <w:t>Kielen ymmärtäminen</w:t>
                            </w:r>
                          </w:p>
                          <w:p w14:paraId="2E34D19E" w14:textId="387C071C" w:rsidR="00E1253F" w:rsidRPr="009D1EA2" w:rsidRDefault="00E1253F" w:rsidP="00E1253F">
                            <w:pPr>
                              <w:pStyle w:val="Paragraphedeliste"/>
                              <w:numPr>
                                <w:ilvl w:val="0"/>
                                <w:numId w:val="21"/>
                              </w:numPr>
                              <w:rPr>
                                <w:rFonts w:ascii="Josefin Sans" w:hAnsi="Josefin Sans"/>
                                <w:color w:val="000000" w:themeColor="text1"/>
                                <w:sz w:val="40"/>
                                <w:szCs w:val="40"/>
                              </w:rPr>
                            </w:pPr>
                            <w:r w:rsidRPr="009D1EA2">
                              <w:rPr>
                                <w:rFonts w:ascii="Josefin Sans" w:hAnsi="Josefin Sans"/>
                                <w:color w:val="000000" w:themeColor="text1"/>
                                <w:sz w:val="40"/>
                              </w:rPr>
                              <w:t>Kulttuuritausta</w:t>
                            </w:r>
                          </w:p>
                          <w:p w14:paraId="2A9241F6" w14:textId="275FE5DD" w:rsidR="00E1253F" w:rsidRPr="009D1EA2" w:rsidRDefault="00E1253F" w:rsidP="00E1253F">
                            <w:pPr>
                              <w:pStyle w:val="Paragraphedeliste"/>
                              <w:numPr>
                                <w:ilvl w:val="0"/>
                                <w:numId w:val="21"/>
                              </w:numPr>
                              <w:rPr>
                                <w:rFonts w:ascii="Josefin Sans" w:hAnsi="Josefin Sans"/>
                                <w:color w:val="000000" w:themeColor="text1"/>
                                <w:sz w:val="40"/>
                                <w:szCs w:val="40"/>
                              </w:rPr>
                            </w:pPr>
                            <w:r w:rsidRPr="009D1EA2">
                              <w:rPr>
                                <w:rFonts w:ascii="Josefin Sans" w:hAnsi="Josefin Sans"/>
                                <w:color w:val="000000" w:themeColor="text1"/>
                                <w:sz w:val="40"/>
                              </w:rPr>
                              <w:t>Tietotekniset taidot</w:t>
                            </w:r>
                          </w:p>
                          <w:p w14:paraId="7C6A614B" w14:textId="77777777" w:rsidR="009E78C4" w:rsidRPr="009E78C4" w:rsidRDefault="009E78C4" w:rsidP="009E78C4">
                            <w:pPr>
                              <w:jc w:val="center"/>
                              <w:rPr>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B75D" id="Rectangle: Diagonal Corners Rounded 1930479323" o:spid="_x0000_s1114" style="position:absolute;margin-left:0;margin-top:68.25pt;width:573.05pt;height:313.3pt;z-index:25165827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7277803,39788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" adj="-11796480,,5400" path="m663159,l7277803,r,l7277803,3315717v,366253,-296906,663159,-663159,663159l,3978876r,l,663159c,296906,296906,,663159,xe" fillcolor="#f7caac [1301]" strokecolor="#1f3763 [1604]" strokeweight="1pt">
                <v:stroke joinstyle="miter"/>
                <v:formulas/>
                <v:path arrowok="t" o:connecttype="custom" o:connectlocs="663159,0;7277803,0;7277803,0;7277803,3315717;6614644,3978876;0,3978876;0,3978876;0,663159;663159,0" o:connectangles="0,0,0,0,0,0,0,0,0" textboxrect="0,0,7277803,3978876"/>
                <v:textbox>
                  <w:txbxContent>
                    <w:p w14:paraId="78B90413" w14:textId="3A05E5D9" w:rsidR="009E78C4" w:rsidRDefault="009E78C4" w:rsidP="009E78C4">
                      <w:pPr>
                        <w:rPr>
                          <w:color w:val="000000" w:themeColor="text1"/>
                          <w:sz w:val="40"/>
                          <w:szCs w:val="40"/>
                        </w:rPr>
                      </w:pPr>
                    </w:p>
                    <w:p w14:paraId="660F155F" w14:textId="77777777" w:rsidR="00E1253F" w:rsidRDefault="00E1253F" w:rsidP="009E78C4">
                      <w:pPr>
                        <w:rPr>
                          <w:color w:val="000000" w:themeColor="text1"/>
                          <w:sz w:val="40"/>
                          <w:szCs w:val="40"/>
                        </w:rPr>
                      </w:pPr>
                    </w:p>
                    <w:p w14:paraId="73549012" w14:textId="4F92945A" w:rsidR="009E78C4" w:rsidRPr="009D1EA2" w:rsidRDefault="009E78C4" w:rsidP="009E78C4">
                      <w:pPr>
                        <w:pStyle w:val="Paragraphedeliste"/>
                        <w:numPr>
                          <w:ilvl w:val="0"/>
                          <w:numId w:val="20"/>
                        </w:numPr>
                        <w:rPr>
                          <w:rFonts w:ascii="Josefin Sans" w:hAnsi="Josefin Sans"/>
                          <w:color w:val="000000" w:themeColor="text1"/>
                          <w:sz w:val="40"/>
                          <w:szCs w:val="40"/>
                        </w:rPr>
                      </w:pPr>
                      <w:r w:rsidRPr="009D1EA2">
                        <w:rPr>
                          <w:rFonts w:ascii="Josefin Sans" w:hAnsi="Josefin Sans"/>
                          <w:color w:val="000000" w:themeColor="text1"/>
                          <w:sz w:val="40"/>
                        </w:rPr>
                        <w:t xml:space="preserve">Kaikki </w:t>
                      </w:r>
                      <w:r w:rsidRPr="009D1EA2">
                        <w:rPr>
                          <w:rFonts w:ascii="Josefin Sans" w:hAnsi="Josefin Sans"/>
                          <w:color w:val="000000" w:themeColor="text1"/>
                          <w:sz w:val="40"/>
                        </w:rPr>
                        <w:t>ehdotet</w:t>
                      </w:r>
                      <w:r w:rsidR="007349CC">
                        <w:rPr>
                          <w:rFonts w:ascii="Josefin Sans" w:hAnsi="Josefin Sans"/>
                          <w:color w:val="000000" w:themeColor="text1"/>
                          <w:sz w:val="40"/>
                        </w:rPr>
                        <w:t>ut</w:t>
                      </w:r>
                      <w:r w:rsidRPr="009D1EA2">
                        <w:rPr>
                          <w:rFonts w:ascii="Josefin Sans" w:hAnsi="Josefin Sans"/>
                          <w:color w:val="000000" w:themeColor="text1"/>
                          <w:sz w:val="40"/>
                        </w:rPr>
                        <w:t xml:space="preserve"> aktiviteeti</w:t>
                      </w:r>
                      <w:r w:rsidR="007349CC">
                        <w:rPr>
                          <w:rFonts w:ascii="Josefin Sans" w:hAnsi="Josefin Sans"/>
                          <w:color w:val="000000" w:themeColor="text1"/>
                          <w:sz w:val="40"/>
                        </w:rPr>
                        <w:t>t</w:t>
                      </w:r>
                      <w:r w:rsidRPr="009D1EA2">
                        <w:rPr>
                          <w:rFonts w:ascii="Josefin Sans" w:hAnsi="Josefin Sans"/>
                          <w:color w:val="000000" w:themeColor="text1"/>
                          <w:sz w:val="40"/>
                        </w:rPr>
                        <w:t xml:space="preserve"> o</w:t>
                      </w:r>
                      <w:r w:rsidR="007349CC">
                        <w:rPr>
                          <w:rFonts w:ascii="Josefin Sans" w:hAnsi="Josefin Sans"/>
                          <w:color w:val="000000" w:themeColor="text1"/>
                          <w:sz w:val="40"/>
                        </w:rPr>
                        <w:t>vat</w:t>
                      </w:r>
                      <w:r w:rsidRPr="009D1EA2">
                        <w:rPr>
                          <w:rFonts w:ascii="Josefin Sans" w:hAnsi="Josefin Sans"/>
                          <w:color w:val="000000" w:themeColor="text1"/>
                          <w:sz w:val="40"/>
                        </w:rPr>
                        <w:t xml:space="preserve"> vapaaehtoista, ja </w:t>
                      </w:r>
                      <w:r w:rsidR="007349CC">
                        <w:rPr>
                          <w:rFonts w:ascii="Josefin Sans" w:hAnsi="Josefin Sans"/>
                          <w:color w:val="000000" w:themeColor="text1"/>
                          <w:sz w:val="40"/>
                        </w:rPr>
                        <w:t xml:space="preserve">voit </w:t>
                      </w:r>
                      <w:r w:rsidRPr="009D1EA2">
                        <w:rPr>
                          <w:rFonts w:ascii="Josefin Sans" w:hAnsi="Josefin Sans"/>
                          <w:color w:val="000000" w:themeColor="text1"/>
                          <w:sz w:val="40"/>
                        </w:rPr>
                        <w:t>kouluttajan</w:t>
                      </w:r>
                      <w:r w:rsidR="007349CC">
                        <w:rPr>
                          <w:rFonts w:ascii="Josefin Sans" w:hAnsi="Josefin Sans"/>
                          <w:color w:val="000000" w:themeColor="text1"/>
                          <w:sz w:val="40"/>
                        </w:rPr>
                        <w:t>a</w:t>
                      </w:r>
                      <w:r w:rsidRPr="009D1EA2">
                        <w:rPr>
                          <w:rFonts w:ascii="Josefin Sans" w:hAnsi="Josefin Sans"/>
                          <w:color w:val="000000" w:themeColor="text1"/>
                          <w:sz w:val="40"/>
                        </w:rPr>
                        <w:t xml:space="preserve"> päättä</w:t>
                      </w:r>
                      <w:r w:rsidR="007349CC">
                        <w:rPr>
                          <w:rFonts w:ascii="Josefin Sans" w:hAnsi="Josefin Sans"/>
                          <w:color w:val="000000" w:themeColor="text1"/>
                          <w:sz w:val="40"/>
                        </w:rPr>
                        <w:t>ä</w:t>
                      </w:r>
                      <w:r w:rsidRPr="009D1EA2">
                        <w:rPr>
                          <w:rFonts w:ascii="Josefin Sans" w:hAnsi="Josefin Sans"/>
                          <w:color w:val="000000" w:themeColor="text1"/>
                          <w:sz w:val="40"/>
                        </w:rPr>
                        <w:t>, mikä aktiviteetti sopii parhaiten ryhmälle ja/tai henkilölle suhteessa seuraaviin tekijöihin:</w:t>
                      </w:r>
                    </w:p>
                    <w:p w14:paraId="22261E04" w14:textId="73103B85" w:rsidR="00E1253F" w:rsidRPr="009D1EA2" w:rsidRDefault="00E1253F" w:rsidP="00E1253F">
                      <w:pPr>
                        <w:pStyle w:val="Paragraphedeliste"/>
                        <w:numPr>
                          <w:ilvl w:val="0"/>
                          <w:numId w:val="21"/>
                        </w:numPr>
                        <w:rPr>
                          <w:rFonts w:ascii="Josefin Sans" w:hAnsi="Josefin Sans"/>
                          <w:color w:val="000000" w:themeColor="text1"/>
                          <w:sz w:val="40"/>
                          <w:szCs w:val="40"/>
                        </w:rPr>
                      </w:pPr>
                      <w:r w:rsidRPr="009D1EA2">
                        <w:rPr>
                          <w:rFonts w:ascii="Josefin Sans" w:hAnsi="Josefin Sans"/>
                          <w:color w:val="000000" w:themeColor="text1"/>
                          <w:sz w:val="40"/>
                        </w:rPr>
                        <w:t>Kielen ymmärtäminen</w:t>
                      </w:r>
                    </w:p>
                    <w:p w14:paraId="2E34D19E" w14:textId="387C071C" w:rsidR="00E1253F" w:rsidRPr="009D1EA2" w:rsidRDefault="00E1253F" w:rsidP="00E1253F">
                      <w:pPr>
                        <w:pStyle w:val="Paragraphedeliste"/>
                        <w:numPr>
                          <w:ilvl w:val="0"/>
                          <w:numId w:val="21"/>
                        </w:numPr>
                        <w:rPr>
                          <w:rFonts w:ascii="Josefin Sans" w:hAnsi="Josefin Sans"/>
                          <w:color w:val="000000" w:themeColor="text1"/>
                          <w:sz w:val="40"/>
                          <w:szCs w:val="40"/>
                        </w:rPr>
                      </w:pPr>
                      <w:r w:rsidRPr="009D1EA2">
                        <w:rPr>
                          <w:rFonts w:ascii="Josefin Sans" w:hAnsi="Josefin Sans"/>
                          <w:color w:val="000000" w:themeColor="text1"/>
                          <w:sz w:val="40"/>
                        </w:rPr>
                        <w:t>Kulttuuritausta</w:t>
                      </w:r>
                    </w:p>
                    <w:p w14:paraId="2A9241F6" w14:textId="275FE5DD" w:rsidR="00E1253F" w:rsidRPr="009D1EA2" w:rsidRDefault="00E1253F" w:rsidP="00E1253F">
                      <w:pPr>
                        <w:pStyle w:val="Paragraphedeliste"/>
                        <w:numPr>
                          <w:ilvl w:val="0"/>
                          <w:numId w:val="21"/>
                        </w:numPr>
                        <w:rPr>
                          <w:rFonts w:ascii="Josefin Sans" w:hAnsi="Josefin Sans"/>
                          <w:color w:val="000000" w:themeColor="text1"/>
                          <w:sz w:val="40"/>
                          <w:szCs w:val="40"/>
                        </w:rPr>
                      </w:pPr>
                      <w:r w:rsidRPr="009D1EA2">
                        <w:rPr>
                          <w:rFonts w:ascii="Josefin Sans" w:hAnsi="Josefin Sans"/>
                          <w:color w:val="000000" w:themeColor="text1"/>
                          <w:sz w:val="40"/>
                        </w:rPr>
                        <w:t>Tietotekniset taidot</w:t>
                      </w:r>
                    </w:p>
                    <w:p w14:paraId="7C6A614B" w14:textId="77777777" w:rsidR="009E78C4" w:rsidRPr="009E78C4" w:rsidRDefault="009E78C4" w:rsidP="009E78C4">
                      <w:pPr>
                        <w:jc w:val="center"/>
                        <w:rPr>
                          <w:color w:val="000000" w:themeColor="text1"/>
                          <w:sz w:val="40"/>
                          <w:szCs w:val="40"/>
                        </w:rPr>
                      </w:pPr>
                    </w:p>
                  </w:txbxContent>
                </v:textbox>
                <w10:wrap anchorx="margin"/>
              </v:shape>
            </w:pict>
          </mc:Fallback>
        </mc:AlternateContent>
      </w:r>
      <w:r>
        <w:rPr>
          <w:rFonts w:ascii="Josefin Sans" w:hAnsi="Josefin Sans"/>
          <w:b/>
          <w:noProof/>
          <w:sz w:val="40"/>
          <w:lang w:eastAsia="fi-FI"/>
        </w:rPr>
        <w:drawing>
          <wp:inline distT="0" distB="0" distL="0" distR="0" wp14:anchorId="2E9ECB8D" wp14:editId="45AAA1CA">
            <wp:extent cx="8621395" cy="4949825"/>
            <wp:effectExtent l="171450" t="247650" r="179705" b="250825"/>
            <wp:docPr id="1142763017" name="Picture 114276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07B5A7B" w14:textId="725E924C" w:rsidR="005B3E12" w:rsidRDefault="005B3E12" w:rsidP="005B3E12"/>
    <w:p w14:paraId="704035B7" w14:textId="68CEFBD3" w:rsidR="001F0E86" w:rsidRPr="00486FC1" w:rsidRDefault="001F0E86" w:rsidP="005B3E12">
      <w:pPr>
        <w:rPr>
          <w:rFonts w:ascii="Josefin Sans" w:hAnsi="Josefin Sans" w:cs="Tahoma"/>
          <w:b/>
          <w:sz w:val="40"/>
          <w:szCs w:val="40"/>
        </w:rPr>
      </w:pPr>
      <w:r>
        <w:rPr>
          <w:rFonts w:ascii="Josefin Sans" w:hAnsi="Josefin Sans"/>
          <w:b/>
          <w:noProof/>
          <w:sz w:val="40"/>
          <w:lang w:eastAsia="fi-FI"/>
        </w:rPr>
        <mc:AlternateContent>
          <mc:Choice Requires="wps">
            <w:drawing>
              <wp:anchor distT="0" distB="0" distL="114300" distR="114300" simplePos="0" relativeHeight="251658323" behindDoc="0" locked="0" layoutInCell="1" allowOverlap="1" wp14:anchorId="6A97F5FD" wp14:editId="58F3E860">
                <wp:simplePos x="0" y="0"/>
                <wp:positionH relativeFrom="page">
                  <wp:posOffset>3978275</wp:posOffset>
                </wp:positionH>
                <wp:positionV relativeFrom="paragraph">
                  <wp:posOffset>633095</wp:posOffset>
                </wp:positionV>
                <wp:extent cx="4095750" cy="914400"/>
                <wp:effectExtent l="0" t="0" r="19050" b="19050"/>
                <wp:wrapNone/>
                <wp:docPr id="1107839459" name="Rectangle: Diagonal Corners Rounded 1107839459"/>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AA3F5F" w14:textId="3694ABC6" w:rsidR="001F0E86" w:rsidRPr="009D1EA2" w:rsidRDefault="001F0E86" w:rsidP="001F0E86">
                            <w:pPr>
                              <w:jc w:val="center"/>
                              <w:rPr>
                                <w:rFonts w:ascii="Josefin Sans" w:hAnsi="Josefin Sans"/>
                                <w:b/>
                                <w:bCs/>
                                <w:color w:val="000000" w:themeColor="text1"/>
                                <w:sz w:val="40"/>
                                <w:szCs w:val="40"/>
                              </w:rPr>
                            </w:pPr>
                            <w:r w:rsidRPr="009D1EA2">
                              <w:rPr>
                                <w:rFonts w:ascii="Josefin Sans" w:hAnsi="Josefin Sans"/>
                                <w:b/>
                                <w:color w:val="000000" w:themeColor="text1"/>
                                <w:sz w:val="40"/>
                              </w:rPr>
                              <w:t xml:space="preserve">Hoitaja: </w:t>
                            </w:r>
                            <w:r w:rsidRPr="009D1EA2">
                              <w:rPr>
                                <w:rFonts w:ascii="Josefin Sans" w:hAnsi="Josefin Sans"/>
                                <w:b/>
                                <w:color w:val="000000" w:themeColor="text1"/>
                                <w:sz w:val="40"/>
                              </w:rPr>
                              <w:t>perustiedot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97F5FD" id="Rectangle: Diagonal Corners Rounded 1107839459" o:spid="_x0000_s1115" style="position:absolute;margin-left:313.25pt;margin-top:49.85pt;width:322.5pt;height:1in;z-index:25165832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" adj="-11796480,,5400" path="m152403,l4095750,r,l4095750,761997v,84170,-68233,152403,-152403,152403l,914400r,l,152403c,68233,68233,,152403,xe" fillcolor="#cfcdcd [2894]" strokecolor="#1f3763 [1604]" strokeweight="1pt">
                <v:stroke joinstyle="miter"/>
                <v:formulas/>
                <v:path arrowok="t" o:connecttype="custom" o:connectlocs="152403,0;4095750,0;4095750,0;4095750,761997;3943347,914400;0,914400;0,914400;0,152403;152403,0" o:connectangles="0,0,0,0,0,0,0,0,0" textboxrect="0,0,4095750,914400"/>
                <v:textbox>
                  <w:txbxContent>
                    <w:p w14:paraId="60AA3F5F" w14:textId="3694ABC6" w:rsidR="001F0E86" w:rsidRPr="009D1EA2" w:rsidRDefault="001F0E86" w:rsidP="001F0E86">
                      <w:pPr>
                        <w:jc w:val="center"/>
                        <w:rPr>
                          <w:rFonts w:ascii="Josefin Sans" w:hAnsi="Josefin Sans"/>
                          <w:b/>
                          <w:bCs/>
                          <w:color w:val="000000" w:themeColor="text1"/>
                          <w:sz w:val="40"/>
                          <w:szCs w:val="40"/>
                        </w:rPr>
                      </w:pPr>
                      <w:r w:rsidRPr="009D1EA2">
                        <w:rPr>
                          <w:rFonts w:ascii="Josefin Sans" w:hAnsi="Josefin Sans"/>
                          <w:b/>
                          <w:color w:val="000000" w:themeColor="text1"/>
                          <w:sz w:val="40"/>
                        </w:rPr>
                        <w:t xml:space="preserve">Hoitaja: </w:t>
                      </w:r>
                      <w:r w:rsidRPr="009D1EA2">
                        <w:rPr>
                          <w:rFonts w:ascii="Josefin Sans" w:hAnsi="Josefin Sans"/>
                          <w:b/>
                          <w:color w:val="000000" w:themeColor="text1"/>
                          <w:sz w:val="40"/>
                        </w:rPr>
                        <w:t>perustiedot</w:t>
                      </w: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22" behindDoc="0" locked="0" layoutInCell="1" allowOverlap="1" wp14:anchorId="4DA6753F" wp14:editId="51919452">
                <wp:simplePos x="0" y="0"/>
                <wp:positionH relativeFrom="column">
                  <wp:posOffset>727710</wp:posOffset>
                </wp:positionH>
                <wp:positionV relativeFrom="paragraph">
                  <wp:posOffset>647700</wp:posOffset>
                </wp:positionV>
                <wp:extent cx="1216025" cy="1216025"/>
                <wp:effectExtent l="0" t="0" r="22225" b="22225"/>
                <wp:wrapNone/>
                <wp:docPr id="664077163" name="Cube 664077163"/>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9516C" w14:textId="77777777" w:rsidR="001F0E86" w:rsidRPr="009D1EA2" w:rsidRDefault="001F0E86" w:rsidP="001F0E86">
                            <w:pPr>
                              <w:jc w:val="center"/>
                              <w:rPr>
                                <w:rFonts w:ascii="Josefin Sans" w:hAnsi="Josefin Sans"/>
                                <w:b/>
                                <w:bCs/>
                                <w:color w:val="000000" w:themeColor="text1"/>
                                <w:sz w:val="48"/>
                                <w:szCs w:val="48"/>
                              </w:rPr>
                            </w:pPr>
                            <w:r w:rsidRPr="009D1EA2">
                              <w:rPr>
                                <w:rFonts w:ascii="Josefin Sans" w:hAnsi="Josefin Sans"/>
                                <w:b/>
                                <w:color w:val="000000" w:themeColor="text1"/>
                                <w:sz w:val="48"/>
                              </w:rPr>
                              <w:t xml:space="preserve">Mod </w:t>
                            </w:r>
                            <w:r w:rsidRPr="009D1EA2">
                              <w:rPr>
                                <w:rFonts w:ascii="Josefin Sans" w:hAnsi="Josefin Sans"/>
                                <w:b/>
                                <w:color w:val="000000" w:themeColor="text1"/>
                                <w:sz w:val="48"/>
                              </w:rPr>
                              <w:t>1</w:t>
                            </w:r>
                          </w:p>
                          <w:p w14:paraId="2BE597F1" w14:textId="77777777" w:rsidR="001F0E86" w:rsidRDefault="001F0E86" w:rsidP="001F0E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A6753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64077163" o:spid="_x0000_s1116" type="#_x0000_t16" style="position:absolute;margin-left:57.3pt;margin-top:51pt;width:95.75pt;height:95.75pt;z-index:2516583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" fillcolor="#dbdbdb [1302]" strokecolor="#1f3763 [1604]" strokeweight="1pt">
                <v:textbox>
                  <w:txbxContent>
                    <w:p w14:paraId="62E9516C" w14:textId="77777777" w:rsidR="001F0E86" w:rsidRPr="009D1EA2" w:rsidRDefault="001F0E86" w:rsidP="001F0E86">
                      <w:pPr>
                        <w:jc w:val="center"/>
                        <w:rPr>
                          <w:rFonts w:ascii="Josefin Sans" w:hAnsi="Josefin Sans"/>
                          <w:b/>
                          <w:bCs/>
                          <w:color w:val="000000" w:themeColor="text1"/>
                          <w:sz w:val="48"/>
                          <w:szCs w:val="48"/>
                        </w:rPr>
                      </w:pPr>
                      <w:r w:rsidRPr="009D1EA2">
                        <w:rPr>
                          <w:rFonts w:ascii="Josefin Sans" w:hAnsi="Josefin Sans"/>
                          <w:b/>
                          <w:color w:val="000000" w:themeColor="text1"/>
                          <w:sz w:val="48"/>
                        </w:rPr>
                        <w:t xml:space="preserve">Mod </w:t>
                      </w:r>
                      <w:r w:rsidRPr="009D1EA2">
                        <w:rPr>
                          <w:rFonts w:ascii="Josefin Sans" w:hAnsi="Josefin Sans"/>
                          <w:b/>
                          <w:color w:val="000000" w:themeColor="text1"/>
                          <w:sz w:val="48"/>
                        </w:rPr>
                        <w:t>1</w:t>
                      </w:r>
                    </w:p>
                    <w:p w14:paraId="2BE597F1" w14:textId="77777777" w:rsidR="001F0E86" w:rsidRDefault="001F0E86" w:rsidP="001F0E86"/>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21" behindDoc="0" locked="0" layoutInCell="1" allowOverlap="1" wp14:anchorId="6BF85A61" wp14:editId="302D5A73">
                <wp:simplePos x="0" y="0"/>
                <wp:positionH relativeFrom="column">
                  <wp:posOffset>2028825</wp:posOffset>
                </wp:positionH>
                <wp:positionV relativeFrom="paragraph">
                  <wp:posOffset>1757045</wp:posOffset>
                </wp:positionV>
                <wp:extent cx="6561266" cy="3226388"/>
                <wp:effectExtent l="0" t="0" r="11430" b="12700"/>
                <wp:wrapNone/>
                <wp:docPr id="79389486" name="Rectangle: Diagonal Corners Rounded 79389486"/>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A7F0D7" w14:textId="4D140011" w:rsidR="001F0E86" w:rsidRPr="009D1EA2" w:rsidRDefault="00756CDD" w:rsidP="001F0E86">
                            <w:pPr>
                              <w:rPr>
                                <w:rFonts w:ascii="Josefin Sans" w:hAnsi="Josefin Sans"/>
                                <w:b/>
                                <w:bCs/>
                                <w:color w:val="000000" w:themeColor="text1"/>
                                <w:sz w:val="40"/>
                                <w:szCs w:val="40"/>
                              </w:rPr>
                            </w:pPr>
                            <w:r>
                              <w:rPr>
                                <w:rFonts w:ascii="Josefin Sans" w:hAnsi="Josefin Sans"/>
                                <w:b/>
                                <w:color w:val="000000" w:themeColor="text1"/>
                                <w:sz w:val="40"/>
                              </w:rPr>
                              <w:t>Osat</w:t>
                            </w:r>
                            <w:r w:rsidR="001F0E86" w:rsidRPr="009D1EA2">
                              <w:rPr>
                                <w:rFonts w:ascii="Josefin Sans" w:hAnsi="Josefin Sans"/>
                                <w:b/>
                                <w:color w:val="000000" w:themeColor="text1"/>
                                <w:sz w:val="40"/>
                              </w:rPr>
                              <w:t xml:space="preserve"> </w:t>
                            </w:r>
                            <w:r w:rsidR="001F0E86" w:rsidRPr="009D1EA2">
                              <w:rPr>
                                <w:rFonts w:ascii="Josefin Sans" w:hAnsi="Josefin Sans"/>
                                <w:b/>
                                <w:color w:val="000000" w:themeColor="text1"/>
                                <w:sz w:val="40"/>
                              </w:rPr>
                              <w:t>ja tavoitteet:</w:t>
                            </w:r>
                          </w:p>
                          <w:p w14:paraId="79B03E1E" w14:textId="6520ED4B" w:rsidR="001F0E86" w:rsidRPr="009D1EA2" w:rsidRDefault="001F0E86"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OSA 1.1: Johdanto: Hoitajan ammatti</w:t>
                            </w:r>
                          </w:p>
                          <w:p w14:paraId="187D9C79" w14:textId="5F27BEF7" w:rsidR="001F0E86" w:rsidRPr="009D1EA2" w:rsidRDefault="001F0E86"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OSA 1.2: Työolot</w:t>
                            </w:r>
                          </w:p>
                          <w:p w14:paraId="33F81929" w14:textId="3880FC36" w:rsidR="00AF7493" w:rsidRPr="009D1EA2" w:rsidRDefault="00AF7493"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 xml:space="preserve">OSA 1.3: </w:t>
                            </w:r>
                            <w:r w:rsidR="002E7789">
                              <w:rPr>
                                <w:rFonts w:ascii="Josefin Sans" w:hAnsi="Josefin Sans"/>
                                <w:color w:val="000000" w:themeColor="text1"/>
                                <w:sz w:val="40"/>
                              </w:rPr>
                              <w:t>Kulttuurinen ja kielellinen ymmärrys</w:t>
                            </w:r>
                          </w:p>
                          <w:p w14:paraId="64288500" w14:textId="6A63AB7D" w:rsidR="00AF7493" w:rsidRPr="009D1EA2" w:rsidRDefault="00AF7493"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OSA 1.4: Viestintä: perussanasto</w:t>
                            </w:r>
                          </w:p>
                          <w:p w14:paraId="5E01A9CD" w14:textId="514A2DD5" w:rsidR="00AF7493" w:rsidRPr="009D1EA2" w:rsidRDefault="00AF7493"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OSA 1.5: Op</w:t>
                            </w:r>
                            <w:r w:rsidR="007349CC">
                              <w:rPr>
                                <w:rFonts w:ascii="Josefin Sans" w:hAnsi="Josefin Sans"/>
                                <w:color w:val="000000" w:themeColor="text1"/>
                                <w:sz w:val="40"/>
                              </w:rPr>
                              <w:t>i</w:t>
                            </w:r>
                            <w:r w:rsidRPr="009D1EA2">
                              <w:rPr>
                                <w:rFonts w:ascii="Josefin Sans" w:hAnsi="Josefin Sans"/>
                                <w:color w:val="000000" w:themeColor="text1"/>
                                <w:sz w:val="40"/>
                              </w:rPr>
                              <w:t xml:space="preserve"> oikeutesi ja velvollisuutesi </w:t>
                            </w:r>
                            <w:r w:rsidR="002E7789">
                              <w:rPr>
                                <w:rFonts w:ascii="Josefin Sans" w:hAnsi="Josefin Sans"/>
                                <w:color w:val="000000" w:themeColor="text1"/>
                                <w:sz w:val="40"/>
                              </w:rPr>
                              <w:t>työssä</w:t>
                            </w:r>
                          </w:p>
                          <w:p w14:paraId="59E2D40F" w14:textId="77777777" w:rsidR="001F0E86" w:rsidRPr="005603A9" w:rsidRDefault="001F0E86" w:rsidP="001F0E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5A61" id="Rectangle: Diagonal Corners Rounded 79389486" o:spid="_x0000_s1117" style="position:absolute;margin-left:159.75pt;margin-top:138.35pt;width:516.65pt;height:254.0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" adj="-11796480,,5400" path="m537742,l6561266,r,l6561266,2688646v,296987,-240755,537742,-537742,537742l,3226388r,l,537742c,240755,240755,,537742,xe" fillcolor="#cfcdcd [2894]" strokecolor="#1f3763 [1604]" strokeweight="1pt">
                <v:stroke joinstyle="miter"/>
                <v:formulas/>
                <v:path arrowok="t" o:connecttype="custom" o:connectlocs="537742,0;6561266,0;6561266,0;6561266,2688646;6023524,3226388;0,3226388;0,3226388;0,537742;537742,0" o:connectangles="0,0,0,0,0,0,0,0,0" textboxrect="0,0,6561266,3226388"/>
                <v:textbox>
                  <w:txbxContent>
                    <w:p w14:paraId="3BA7F0D7" w14:textId="4D140011" w:rsidR="001F0E86" w:rsidRPr="009D1EA2" w:rsidRDefault="00756CDD" w:rsidP="001F0E86">
                      <w:pPr>
                        <w:rPr>
                          <w:rFonts w:ascii="Josefin Sans" w:hAnsi="Josefin Sans"/>
                          <w:b/>
                          <w:bCs/>
                          <w:color w:val="000000" w:themeColor="text1"/>
                          <w:sz w:val="40"/>
                          <w:szCs w:val="40"/>
                        </w:rPr>
                      </w:pPr>
                      <w:r>
                        <w:rPr>
                          <w:rFonts w:ascii="Josefin Sans" w:hAnsi="Josefin Sans"/>
                          <w:b/>
                          <w:color w:val="000000" w:themeColor="text1"/>
                          <w:sz w:val="40"/>
                        </w:rPr>
                        <w:t>Osat</w:t>
                      </w:r>
                      <w:r w:rsidR="001F0E86" w:rsidRPr="009D1EA2">
                        <w:rPr>
                          <w:rFonts w:ascii="Josefin Sans" w:hAnsi="Josefin Sans"/>
                          <w:b/>
                          <w:color w:val="000000" w:themeColor="text1"/>
                          <w:sz w:val="40"/>
                        </w:rPr>
                        <w:t xml:space="preserve"> </w:t>
                      </w:r>
                      <w:r w:rsidR="001F0E86" w:rsidRPr="009D1EA2">
                        <w:rPr>
                          <w:rFonts w:ascii="Josefin Sans" w:hAnsi="Josefin Sans"/>
                          <w:b/>
                          <w:color w:val="000000" w:themeColor="text1"/>
                          <w:sz w:val="40"/>
                        </w:rPr>
                        <w:t>ja tavoitteet:</w:t>
                      </w:r>
                    </w:p>
                    <w:p w14:paraId="79B03E1E" w14:textId="6520ED4B" w:rsidR="001F0E86" w:rsidRPr="009D1EA2" w:rsidRDefault="001F0E86"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OSA 1.1: Johdanto: Hoitajan ammatti</w:t>
                      </w:r>
                    </w:p>
                    <w:p w14:paraId="187D9C79" w14:textId="5F27BEF7" w:rsidR="001F0E86" w:rsidRPr="009D1EA2" w:rsidRDefault="001F0E86"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OSA 1.2: Työolot</w:t>
                      </w:r>
                    </w:p>
                    <w:p w14:paraId="33F81929" w14:textId="3880FC36" w:rsidR="00AF7493" w:rsidRPr="009D1EA2" w:rsidRDefault="00AF7493"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 xml:space="preserve">OSA 1.3: </w:t>
                      </w:r>
                      <w:r w:rsidR="002E7789">
                        <w:rPr>
                          <w:rFonts w:ascii="Josefin Sans" w:hAnsi="Josefin Sans"/>
                          <w:color w:val="000000" w:themeColor="text1"/>
                          <w:sz w:val="40"/>
                        </w:rPr>
                        <w:t>Kulttuurinen ja kielellinen ymmärrys</w:t>
                      </w:r>
                    </w:p>
                    <w:p w14:paraId="64288500" w14:textId="6A63AB7D" w:rsidR="00AF7493" w:rsidRPr="009D1EA2" w:rsidRDefault="00AF7493"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OSA 1.4: Viestintä: perussanasto</w:t>
                      </w:r>
                    </w:p>
                    <w:p w14:paraId="5E01A9CD" w14:textId="514A2DD5" w:rsidR="00AF7493" w:rsidRPr="009D1EA2" w:rsidRDefault="00AF7493" w:rsidP="001F0E86">
                      <w:pPr>
                        <w:pStyle w:val="Paragraphedeliste"/>
                        <w:numPr>
                          <w:ilvl w:val="0"/>
                          <w:numId w:val="29"/>
                        </w:numPr>
                        <w:rPr>
                          <w:rFonts w:ascii="Josefin Sans" w:hAnsi="Josefin Sans"/>
                          <w:color w:val="000000" w:themeColor="text1"/>
                          <w:sz w:val="40"/>
                          <w:szCs w:val="40"/>
                        </w:rPr>
                      </w:pPr>
                      <w:r w:rsidRPr="009D1EA2">
                        <w:rPr>
                          <w:rFonts w:ascii="Josefin Sans" w:hAnsi="Josefin Sans"/>
                          <w:color w:val="000000" w:themeColor="text1"/>
                          <w:sz w:val="40"/>
                        </w:rPr>
                        <w:t>OSA 1.5: Op</w:t>
                      </w:r>
                      <w:r w:rsidR="007349CC">
                        <w:rPr>
                          <w:rFonts w:ascii="Josefin Sans" w:hAnsi="Josefin Sans"/>
                          <w:color w:val="000000" w:themeColor="text1"/>
                          <w:sz w:val="40"/>
                        </w:rPr>
                        <w:t>i</w:t>
                      </w:r>
                      <w:r w:rsidRPr="009D1EA2">
                        <w:rPr>
                          <w:rFonts w:ascii="Josefin Sans" w:hAnsi="Josefin Sans"/>
                          <w:color w:val="000000" w:themeColor="text1"/>
                          <w:sz w:val="40"/>
                        </w:rPr>
                        <w:t xml:space="preserve"> oikeutesi ja velvollisuutesi </w:t>
                      </w:r>
                      <w:r w:rsidR="002E7789">
                        <w:rPr>
                          <w:rFonts w:ascii="Josefin Sans" w:hAnsi="Josefin Sans"/>
                          <w:color w:val="000000" w:themeColor="text1"/>
                          <w:sz w:val="40"/>
                        </w:rPr>
                        <w:t>työssä</w:t>
                      </w:r>
                    </w:p>
                    <w:p w14:paraId="59E2D40F" w14:textId="77777777" w:rsidR="001F0E86" w:rsidRPr="005603A9" w:rsidRDefault="001F0E86" w:rsidP="001F0E86"/>
                  </w:txbxContent>
                </v:textbox>
              </v:shape>
            </w:pict>
          </mc:Fallback>
        </mc:AlternateContent>
      </w:r>
      <w:r>
        <w:rPr>
          <w:rFonts w:ascii="Josefin Sans" w:hAnsi="Josefin Sans"/>
          <w:b/>
          <w:noProof/>
          <w:sz w:val="40"/>
          <w:lang w:eastAsia="fi-FI"/>
        </w:rPr>
        <w:drawing>
          <wp:inline distT="0" distB="0" distL="0" distR="0" wp14:anchorId="69BDD17A" wp14:editId="5AC796A5">
            <wp:extent cx="8621395" cy="4949825"/>
            <wp:effectExtent l="171450" t="247650" r="198755" b="250825"/>
            <wp:docPr id="988983970" name="Picture 98898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074AF894" w14:textId="02782478" w:rsidR="005B3E12" w:rsidRDefault="005B3E12" w:rsidP="005B3E12">
      <w:pPr>
        <w:rPr>
          <w:rFonts w:ascii="Josefin Sans" w:hAnsi="Josefin Sans" w:cs="Tahoma"/>
          <w:b/>
          <w:sz w:val="40"/>
          <w:szCs w:val="40"/>
          <w:lang w:val="en-GB"/>
        </w:rPr>
      </w:pPr>
    </w:p>
    <w:p w14:paraId="0172BAF0" w14:textId="4FF11CB8" w:rsidR="004613BE" w:rsidRDefault="004613BE" w:rsidP="005B3E12">
      <w:pPr>
        <w:rPr>
          <w:rFonts w:ascii="Josefin Sans" w:hAnsi="Josefin Sans" w:cs="Tahoma"/>
          <w:b/>
          <w:sz w:val="40"/>
          <w:szCs w:val="40"/>
        </w:rPr>
      </w:pPr>
      <w:r>
        <w:rPr>
          <w:rFonts w:ascii="Josefin Sans" w:hAnsi="Josefin Sans"/>
          <w:b/>
          <w:noProof/>
          <w:sz w:val="40"/>
          <w:lang w:eastAsia="fi-FI"/>
        </w:rPr>
        <mc:AlternateContent>
          <mc:Choice Requires="wps">
            <w:drawing>
              <wp:anchor distT="0" distB="0" distL="114300" distR="114300" simplePos="0" relativeHeight="251658326" behindDoc="0" locked="0" layoutInCell="1" allowOverlap="1" wp14:anchorId="095635B1" wp14:editId="0C1624DA">
                <wp:simplePos x="0" y="0"/>
                <wp:positionH relativeFrom="page">
                  <wp:posOffset>3930650</wp:posOffset>
                </wp:positionH>
                <wp:positionV relativeFrom="paragraph">
                  <wp:posOffset>623570</wp:posOffset>
                </wp:positionV>
                <wp:extent cx="4095750" cy="914400"/>
                <wp:effectExtent l="0" t="0" r="19050" b="19050"/>
                <wp:wrapNone/>
                <wp:docPr id="1491773040" name="Rectangle: Diagonal Corners Rounded 1491773040"/>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C1ACBA" w14:textId="6D27AEB5" w:rsidR="004613BE" w:rsidRPr="009D1EA2" w:rsidRDefault="00756CDD" w:rsidP="004613BE">
                            <w:pPr>
                              <w:rPr>
                                <w:rFonts w:ascii="Josefin Sans" w:hAnsi="Josefin Sans"/>
                                <w:b/>
                                <w:bCs/>
                                <w:color w:val="000000" w:themeColor="text1"/>
                                <w:sz w:val="40"/>
                                <w:szCs w:val="40"/>
                              </w:rPr>
                            </w:pPr>
                            <w:r>
                              <w:rPr>
                                <w:rFonts w:ascii="Josefin Sans" w:hAnsi="Josefin Sans"/>
                                <w:b/>
                                <w:color w:val="000000" w:themeColor="text1"/>
                                <w:sz w:val="40"/>
                              </w:rPr>
                              <w:t>Osa</w:t>
                            </w:r>
                            <w:r w:rsidR="004613BE" w:rsidRPr="009D1EA2">
                              <w:rPr>
                                <w:rFonts w:ascii="Josefin Sans" w:hAnsi="Josefin Sans"/>
                                <w:b/>
                                <w:color w:val="000000" w:themeColor="text1"/>
                                <w:sz w:val="40"/>
                              </w:rPr>
                              <w:t xml:space="preserve"> 1.01 </w:t>
                            </w:r>
                          </w:p>
                          <w:p w14:paraId="2D9FDBF2" w14:textId="6D589073" w:rsidR="004613BE" w:rsidRPr="009D1EA2" w:rsidRDefault="006E647D" w:rsidP="004613BE">
                            <w:pPr>
                              <w:jc w:val="center"/>
                              <w:rPr>
                                <w:rFonts w:ascii="Josefin Sans" w:hAnsi="Josefin Sans"/>
                                <w:b/>
                                <w:bCs/>
                                <w:color w:val="000000" w:themeColor="text1"/>
                                <w:sz w:val="40"/>
                                <w:szCs w:val="40"/>
                              </w:rPr>
                            </w:pPr>
                            <w:r w:rsidRPr="009D1EA2">
                              <w:rPr>
                                <w:rFonts w:ascii="Josefin Sans" w:hAnsi="Josefin Sans"/>
                                <w:b/>
                                <w:i/>
                                <w:color w:val="000000" w:themeColor="text1"/>
                                <w:sz w:val="32"/>
                              </w:rPr>
                              <w:t>Hoitaja: Perustiedot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5635B1" id="Rectangle: Diagonal Corners Rounded 1491773040" o:spid="_x0000_s1118" style="position:absolute;margin-left:309.5pt;margin-top:49.1pt;width:322.5pt;height:1in;z-index:25165832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" adj="-11796480,,5400" path="m152403,l4095750,r,l4095750,761997v,84170,-68233,152403,-152403,152403l,914400r,l,152403c,68233,68233,,152403,xe" fillcolor="#cfcdcd [2894]" strokecolor="#1f3763 [1604]" strokeweight="1pt">
                <v:stroke joinstyle="miter"/>
                <v:formulas/>
                <v:path arrowok="t" o:connecttype="custom" o:connectlocs="152403,0;4095750,0;4095750,0;4095750,761997;3943347,914400;0,914400;0,914400;0,152403;152403,0" o:connectangles="0,0,0,0,0,0,0,0,0" textboxrect="0,0,4095750,914400"/>
                <v:textbox>
                  <w:txbxContent>
                    <w:p w14:paraId="54C1ACBA" w14:textId="6D27AEB5" w:rsidR="004613BE" w:rsidRPr="009D1EA2" w:rsidRDefault="00756CDD" w:rsidP="004613BE">
                      <w:pPr>
                        <w:rPr>
                          <w:rFonts w:ascii="Josefin Sans" w:hAnsi="Josefin Sans"/>
                          <w:b/>
                          <w:bCs/>
                          <w:color w:val="000000" w:themeColor="text1"/>
                          <w:sz w:val="40"/>
                          <w:szCs w:val="40"/>
                        </w:rPr>
                      </w:pPr>
                      <w:r>
                        <w:rPr>
                          <w:rFonts w:ascii="Josefin Sans" w:hAnsi="Josefin Sans"/>
                          <w:b/>
                          <w:color w:val="000000" w:themeColor="text1"/>
                          <w:sz w:val="40"/>
                        </w:rPr>
                        <w:t>Osa</w:t>
                      </w:r>
                      <w:r w:rsidR="004613BE" w:rsidRPr="009D1EA2">
                        <w:rPr>
                          <w:rFonts w:ascii="Josefin Sans" w:hAnsi="Josefin Sans"/>
                          <w:b/>
                          <w:color w:val="000000" w:themeColor="text1"/>
                          <w:sz w:val="40"/>
                        </w:rPr>
                        <w:t xml:space="preserve"> 1.01 </w:t>
                      </w:r>
                    </w:p>
                    <w:p w14:paraId="2D9FDBF2" w14:textId="6D589073" w:rsidR="004613BE" w:rsidRPr="009D1EA2" w:rsidRDefault="006E647D" w:rsidP="004613BE">
                      <w:pPr>
                        <w:jc w:val="center"/>
                        <w:rPr>
                          <w:rFonts w:ascii="Josefin Sans" w:hAnsi="Josefin Sans"/>
                          <w:b/>
                          <w:bCs/>
                          <w:color w:val="000000" w:themeColor="text1"/>
                          <w:sz w:val="40"/>
                          <w:szCs w:val="40"/>
                        </w:rPr>
                      </w:pPr>
                      <w:r w:rsidRPr="009D1EA2">
                        <w:rPr>
                          <w:rFonts w:ascii="Josefin Sans" w:hAnsi="Josefin Sans"/>
                          <w:b/>
                          <w:i/>
                          <w:color w:val="000000" w:themeColor="text1"/>
                          <w:sz w:val="32"/>
                        </w:rPr>
                        <w:t>Hoitaja: Perustiedot</w:t>
                      </w: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25" behindDoc="0" locked="0" layoutInCell="1" allowOverlap="1" wp14:anchorId="1FA3DD6F" wp14:editId="4227CDFC">
                <wp:simplePos x="0" y="0"/>
                <wp:positionH relativeFrom="column">
                  <wp:posOffset>680085</wp:posOffset>
                </wp:positionH>
                <wp:positionV relativeFrom="paragraph">
                  <wp:posOffset>638175</wp:posOffset>
                </wp:positionV>
                <wp:extent cx="1216025" cy="1216025"/>
                <wp:effectExtent l="0" t="0" r="22225" b="22225"/>
                <wp:wrapNone/>
                <wp:docPr id="692022623" name="Cube 692022623"/>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CBB91C" w14:textId="77777777" w:rsidR="004613BE" w:rsidRPr="009D1EA2" w:rsidRDefault="004613BE" w:rsidP="004613BE">
                            <w:pPr>
                              <w:jc w:val="center"/>
                              <w:rPr>
                                <w:rFonts w:ascii="Josefin Sans" w:hAnsi="Josefin Sans"/>
                                <w:b/>
                                <w:bCs/>
                                <w:color w:val="000000" w:themeColor="text1"/>
                                <w:sz w:val="48"/>
                                <w:szCs w:val="48"/>
                              </w:rPr>
                            </w:pPr>
                            <w:r w:rsidRPr="009D1EA2">
                              <w:rPr>
                                <w:rFonts w:ascii="Josefin Sans" w:hAnsi="Josefin Sans"/>
                                <w:b/>
                                <w:color w:val="000000" w:themeColor="text1"/>
                                <w:sz w:val="48"/>
                              </w:rPr>
                              <w:t xml:space="preserve">Mod </w:t>
                            </w:r>
                            <w:r w:rsidRPr="009D1EA2">
                              <w:rPr>
                                <w:rFonts w:ascii="Josefin Sans" w:hAnsi="Josefin Sans"/>
                                <w:b/>
                                <w:color w:val="000000" w:themeColor="text1"/>
                                <w:sz w:val="48"/>
                              </w:rPr>
                              <w:t>1</w:t>
                            </w:r>
                          </w:p>
                          <w:p w14:paraId="0B895A91" w14:textId="77777777" w:rsidR="004613BE" w:rsidRDefault="004613BE" w:rsidP="00461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A3DD6F" id="Cube 692022623" o:spid="_x0000_s1119" type="#_x0000_t16" style="position:absolute;margin-left:53.55pt;margin-top:50.25pt;width:95.75pt;height:95.75pt;z-index:2516583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" fillcolor="#dbdbdb [1302]" strokecolor="#1f3763 [1604]" strokeweight="1pt">
                <v:textbox>
                  <w:txbxContent>
                    <w:p w14:paraId="7DCBB91C" w14:textId="77777777" w:rsidR="004613BE" w:rsidRPr="009D1EA2" w:rsidRDefault="004613BE" w:rsidP="004613BE">
                      <w:pPr>
                        <w:jc w:val="center"/>
                        <w:rPr>
                          <w:rFonts w:ascii="Josefin Sans" w:hAnsi="Josefin Sans"/>
                          <w:b/>
                          <w:bCs/>
                          <w:color w:val="000000" w:themeColor="text1"/>
                          <w:sz w:val="48"/>
                          <w:szCs w:val="48"/>
                        </w:rPr>
                      </w:pPr>
                      <w:r w:rsidRPr="009D1EA2">
                        <w:rPr>
                          <w:rFonts w:ascii="Josefin Sans" w:hAnsi="Josefin Sans"/>
                          <w:b/>
                          <w:color w:val="000000" w:themeColor="text1"/>
                          <w:sz w:val="48"/>
                        </w:rPr>
                        <w:t xml:space="preserve">Mod </w:t>
                      </w:r>
                      <w:r w:rsidRPr="009D1EA2">
                        <w:rPr>
                          <w:rFonts w:ascii="Josefin Sans" w:hAnsi="Josefin Sans"/>
                          <w:b/>
                          <w:color w:val="000000" w:themeColor="text1"/>
                          <w:sz w:val="48"/>
                        </w:rPr>
                        <w:t>1</w:t>
                      </w:r>
                    </w:p>
                    <w:p w14:paraId="0B895A91" w14:textId="77777777" w:rsidR="004613BE" w:rsidRDefault="004613BE" w:rsidP="004613BE"/>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24" behindDoc="0" locked="0" layoutInCell="1" allowOverlap="1" wp14:anchorId="3A6C77E1" wp14:editId="06199428">
                <wp:simplePos x="0" y="0"/>
                <wp:positionH relativeFrom="column">
                  <wp:posOffset>1981200</wp:posOffset>
                </wp:positionH>
                <wp:positionV relativeFrom="paragraph">
                  <wp:posOffset>1747520</wp:posOffset>
                </wp:positionV>
                <wp:extent cx="6561266" cy="3226388"/>
                <wp:effectExtent l="0" t="0" r="11430" b="12700"/>
                <wp:wrapNone/>
                <wp:docPr id="595934497" name="Rectangle: Diagonal Corners Rounded 595934497"/>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BF4D2E" w14:textId="6EA240AF" w:rsidR="004613BE" w:rsidRPr="009D1EA2" w:rsidRDefault="004613BE" w:rsidP="004613BE">
                            <w:pPr>
                              <w:pStyle w:val="Paragraphedeliste"/>
                              <w:rPr>
                                <w:rFonts w:ascii="Josefin Sans" w:hAnsi="Josefin Sans"/>
                                <w:b/>
                                <w:bCs/>
                                <w:color w:val="000000" w:themeColor="text1"/>
                                <w:sz w:val="40"/>
                                <w:szCs w:val="40"/>
                              </w:rPr>
                            </w:pPr>
                            <w:r w:rsidRPr="009D1EA2">
                              <w:rPr>
                                <w:rFonts w:ascii="Josefin Sans" w:hAnsi="Josefin Sans"/>
                                <w:b/>
                                <w:color w:val="000000" w:themeColor="text1"/>
                                <w:sz w:val="40"/>
                              </w:rPr>
                              <w:t xml:space="preserve">Suunnitellun </w:t>
                            </w:r>
                            <w:r w:rsidRPr="009D1EA2">
                              <w:rPr>
                                <w:rFonts w:ascii="Josefin Sans" w:hAnsi="Josefin Sans"/>
                                <w:b/>
                                <w:color w:val="000000" w:themeColor="text1"/>
                                <w:sz w:val="40"/>
                              </w:rPr>
                              <w:t>aktiviteetin tavoitteena on</w:t>
                            </w:r>
                          </w:p>
                          <w:p w14:paraId="1FFBFAB9" w14:textId="204DE62D" w:rsidR="005B07F9" w:rsidRPr="009D1EA2" w:rsidRDefault="00685B71" w:rsidP="004613BE">
                            <w:pPr>
                              <w:pStyle w:val="Paragraphedeliste"/>
                              <w:numPr>
                                <w:ilvl w:val="0"/>
                                <w:numId w:val="23"/>
                              </w:numPr>
                              <w:rPr>
                                <w:rFonts w:ascii="Josefin Sans" w:hAnsi="Josefin Sans"/>
                                <w:b/>
                                <w:bCs/>
                                <w:color w:val="000000" w:themeColor="text1"/>
                                <w:sz w:val="28"/>
                                <w:szCs w:val="28"/>
                              </w:rPr>
                            </w:pPr>
                            <w:r w:rsidRPr="009D1EA2">
                              <w:rPr>
                                <w:rFonts w:ascii="Josefin Sans" w:hAnsi="Josefin Sans"/>
                                <w:b/>
                                <w:color w:val="000000" w:themeColor="text1"/>
                                <w:sz w:val="40"/>
                              </w:rPr>
                              <w:t>hoitajien päätehtävien tunteminen</w:t>
                            </w:r>
                          </w:p>
                          <w:p w14:paraId="62D87C7D" w14:textId="0BCF3367" w:rsidR="004613BE" w:rsidRPr="009D1EA2" w:rsidRDefault="005B07F9" w:rsidP="004613BE">
                            <w:pPr>
                              <w:pStyle w:val="Paragraphedeliste"/>
                              <w:numPr>
                                <w:ilvl w:val="0"/>
                                <w:numId w:val="23"/>
                              </w:numPr>
                              <w:rPr>
                                <w:rFonts w:ascii="Josefin Sans" w:hAnsi="Josefin Sans"/>
                                <w:b/>
                                <w:bCs/>
                                <w:color w:val="000000" w:themeColor="text1"/>
                                <w:sz w:val="28"/>
                                <w:szCs w:val="28"/>
                              </w:rPr>
                            </w:pPr>
                            <w:r w:rsidRPr="009D1EA2">
                              <w:rPr>
                                <w:rFonts w:ascii="Josefin Sans" w:hAnsi="Josefin Sans"/>
                                <w:b/>
                                <w:color w:val="000000" w:themeColor="text1"/>
                                <w:sz w:val="40"/>
                              </w:rPr>
                              <w:t xml:space="preserve">hoitajien profiilien pohtiminen </w:t>
                            </w:r>
                          </w:p>
                          <w:p w14:paraId="262CC5D1" w14:textId="77777777" w:rsidR="004613BE" w:rsidRPr="009D1EA2" w:rsidRDefault="004613BE" w:rsidP="004613BE">
                            <w:pPr>
                              <w:pStyle w:val="Paragraphedeliste"/>
                              <w:ind w:left="1533"/>
                              <w:rPr>
                                <w:rFonts w:ascii="Josefin Sans" w:hAnsi="Josefin Sans"/>
                                <w:b/>
                                <w:bCs/>
                                <w:color w:val="000000" w:themeColor="text1"/>
                                <w:sz w:val="28"/>
                                <w:szCs w:val="28"/>
                                <w:lang w:val="en-GB"/>
                              </w:rPr>
                            </w:pPr>
                          </w:p>
                          <w:p w14:paraId="1EADA6D0" w14:textId="6F3BCD79" w:rsidR="004613BE" w:rsidRPr="009D1EA2" w:rsidRDefault="004613BE" w:rsidP="004613BE">
                            <w:pPr>
                              <w:pStyle w:val="Paragraphedeliste"/>
                              <w:ind w:left="1533"/>
                              <w:rPr>
                                <w:rFonts w:ascii="Josefin Sans" w:hAnsi="Josefin Sans"/>
                                <w:b/>
                                <w:bCs/>
                                <w:color w:val="000000" w:themeColor="text1"/>
                                <w:sz w:val="40"/>
                                <w:szCs w:val="40"/>
                                <w:u w:val="single"/>
                              </w:rPr>
                            </w:pPr>
                            <w:r w:rsidRPr="009D1EA2">
                              <w:rPr>
                                <w:rFonts w:ascii="Josefin Sans" w:hAnsi="Josefin Sans"/>
                                <w:b/>
                                <w:color w:val="C00000"/>
                                <w:sz w:val="40"/>
                              </w:rPr>
                              <w:t>VINKKEJÄ</w:t>
                            </w:r>
                            <w:r w:rsidRPr="009D1EA2">
                              <w:rPr>
                                <w:rFonts w:ascii="Josefin Sans" w:hAnsi="Josefin Sans"/>
                                <w:b/>
                                <w:color w:val="000000" w:themeColor="text1"/>
                                <w:sz w:val="40"/>
                              </w:rPr>
                              <w:t xml:space="preserve">: </w:t>
                            </w:r>
                            <w:bookmarkStart w:id="10" w:name="_Hlk143681068"/>
                            <w:r w:rsidRPr="009D1EA2">
                              <w:rPr>
                                <w:rFonts w:ascii="Josefin Sans" w:hAnsi="Josefin Sans"/>
                                <w:b/>
                                <w:color w:val="000000" w:themeColor="text1"/>
                                <w:sz w:val="28"/>
                              </w:rPr>
                              <w:t xml:space="preserve">siitä huolimatta, että yksikön ja aktiviteetin suorittaminen on ajateltu olevan verkko-opintoja, </w:t>
                            </w:r>
                            <w:r w:rsidR="000F5093" w:rsidRPr="008B0042">
                              <w:rPr>
                                <w:rFonts w:ascii="Josefin Sans" w:hAnsi="Josefin Sans"/>
                                <w:b/>
                                <w:color w:val="000000" w:themeColor="text1"/>
                                <w:sz w:val="28"/>
                              </w:rPr>
                              <w:t>se voidaan toteuttaa myös</w:t>
                            </w:r>
                            <w:r w:rsidRPr="008B0042">
                              <w:rPr>
                                <w:rFonts w:ascii="Josefin Sans" w:hAnsi="Josefin Sans"/>
                                <w:b/>
                                <w:color w:val="000000" w:themeColor="text1"/>
                                <w:sz w:val="28"/>
                              </w:rPr>
                              <w:t xml:space="preserve"> lähikoulutuksena </w:t>
                            </w:r>
                            <w:r w:rsidR="00B143AE">
                              <w:rPr>
                                <w:rFonts w:ascii="Josefin Sans" w:hAnsi="Josefin Sans"/>
                                <w:b/>
                                <w:color w:val="000000" w:themeColor="text1"/>
                                <w:sz w:val="28"/>
                              </w:rPr>
                              <w:t>oppijoiden</w:t>
                            </w:r>
                            <w:r w:rsidRPr="008B0042">
                              <w:rPr>
                                <w:rFonts w:ascii="Josefin Sans" w:hAnsi="Josefin Sans"/>
                                <w:b/>
                                <w:color w:val="000000" w:themeColor="text1"/>
                                <w:sz w:val="28"/>
                              </w:rPr>
                              <w:t xml:space="preserve"> tarpeiden mukaisesti.</w:t>
                            </w:r>
                            <w:bookmarkEnd w:id="10"/>
                          </w:p>
                          <w:p w14:paraId="23954D72" w14:textId="77777777" w:rsidR="004613BE" w:rsidRPr="005603A9" w:rsidRDefault="004613BE" w:rsidP="00461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C77E1" id="Rectangle: Diagonal Corners Rounded 595934497" o:spid="_x0000_s1120" style="position:absolute;margin-left:156pt;margin-top:137.6pt;width:516.65pt;height:254.0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" adj="-11796480,,5400" path="m537742,l6561266,r,l6561266,2688646v,296987,-240755,537742,-537742,537742l,3226388r,l,537742c,240755,240755,,537742,xe" fillcolor="#cfcdcd [2894]" strokecolor="#1f3763 [1604]" strokeweight="1pt">
                <v:stroke joinstyle="miter"/>
                <v:formulas/>
                <v:path arrowok="t" o:connecttype="custom" o:connectlocs="537742,0;6561266,0;6561266,0;6561266,2688646;6023524,3226388;0,3226388;0,3226388;0,537742;537742,0" o:connectangles="0,0,0,0,0,0,0,0,0" textboxrect="0,0,6561266,3226388"/>
                <v:textbox>
                  <w:txbxContent>
                    <w:p w14:paraId="6ABF4D2E" w14:textId="6EA240AF" w:rsidR="004613BE" w:rsidRPr="009D1EA2" w:rsidRDefault="004613BE" w:rsidP="004613BE">
                      <w:pPr>
                        <w:pStyle w:val="Paragraphedeliste"/>
                        <w:rPr>
                          <w:rFonts w:ascii="Josefin Sans" w:hAnsi="Josefin Sans"/>
                          <w:b/>
                          <w:bCs/>
                          <w:color w:val="000000" w:themeColor="text1"/>
                          <w:sz w:val="40"/>
                          <w:szCs w:val="40"/>
                        </w:rPr>
                      </w:pPr>
                      <w:r w:rsidRPr="009D1EA2">
                        <w:rPr>
                          <w:rFonts w:ascii="Josefin Sans" w:hAnsi="Josefin Sans"/>
                          <w:b/>
                          <w:color w:val="000000" w:themeColor="text1"/>
                          <w:sz w:val="40"/>
                        </w:rPr>
                        <w:t xml:space="preserve">Suunnitellun </w:t>
                      </w:r>
                      <w:r w:rsidRPr="009D1EA2">
                        <w:rPr>
                          <w:rFonts w:ascii="Josefin Sans" w:hAnsi="Josefin Sans"/>
                          <w:b/>
                          <w:color w:val="000000" w:themeColor="text1"/>
                          <w:sz w:val="40"/>
                        </w:rPr>
                        <w:t>aktiviteetin tavoitteena on</w:t>
                      </w:r>
                    </w:p>
                    <w:p w14:paraId="1FFBFAB9" w14:textId="204DE62D" w:rsidR="005B07F9" w:rsidRPr="009D1EA2" w:rsidRDefault="00685B71" w:rsidP="004613BE">
                      <w:pPr>
                        <w:pStyle w:val="Paragraphedeliste"/>
                        <w:numPr>
                          <w:ilvl w:val="0"/>
                          <w:numId w:val="23"/>
                        </w:numPr>
                        <w:rPr>
                          <w:rFonts w:ascii="Josefin Sans" w:hAnsi="Josefin Sans"/>
                          <w:b/>
                          <w:bCs/>
                          <w:color w:val="000000" w:themeColor="text1"/>
                          <w:sz w:val="28"/>
                          <w:szCs w:val="28"/>
                        </w:rPr>
                      </w:pPr>
                      <w:r w:rsidRPr="009D1EA2">
                        <w:rPr>
                          <w:rFonts w:ascii="Josefin Sans" w:hAnsi="Josefin Sans"/>
                          <w:b/>
                          <w:color w:val="000000" w:themeColor="text1"/>
                          <w:sz w:val="40"/>
                        </w:rPr>
                        <w:t>hoitajien päätehtävien tunteminen</w:t>
                      </w:r>
                    </w:p>
                    <w:p w14:paraId="62D87C7D" w14:textId="0BCF3367" w:rsidR="004613BE" w:rsidRPr="009D1EA2" w:rsidRDefault="005B07F9" w:rsidP="004613BE">
                      <w:pPr>
                        <w:pStyle w:val="Paragraphedeliste"/>
                        <w:numPr>
                          <w:ilvl w:val="0"/>
                          <w:numId w:val="23"/>
                        </w:numPr>
                        <w:rPr>
                          <w:rFonts w:ascii="Josefin Sans" w:hAnsi="Josefin Sans"/>
                          <w:b/>
                          <w:bCs/>
                          <w:color w:val="000000" w:themeColor="text1"/>
                          <w:sz w:val="28"/>
                          <w:szCs w:val="28"/>
                        </w:rPr>
                      </w:pPr>
                      <w:r w:rsidRPr="009D1EA2">
                        <w:rPr>
                          <w:rFonts w:ascii="Josefin Sans" w:hAnsi="Josefin Sans"/>
                          <w:b/>
                          <w:color w:val="000000" w:themeColor="text1"/>
                          <w:sz w:val="40"/>
                        </w:rPr>
                        <w:t xml:space="preserve">hoitajien profiilien pohtiminen </w:t>
                      </w:r>
                    </w:p>
                    <w:p w14:paraId="262CC5D1" w14:textId="77777777" w:rsidR="004613BE" w:rsidRPr="009D1EA2" w:rsidRDefault="004613BE" w:rsidP="004613BE">
                      <w:pPr>
                        <w:pStyle w:val="Paragraphedeliste"/>
                        <w:ind w:left="1533"/>
                        <w:rPr>
                          <w:rFonts w:ascii="Josefin Sans" w:hAnsi="Josefin Sans"/>
                          <w:b/>
                          <w:bCs/>
                          <w:color w:val="000000" w:themeColor="text1"/>
                          <w:sz w:val="28"/>
                          <w:szCs w:val="28"/>
                          <w:lang w:val="en-GB"/>
                        </w:rPr>
                      </w:pPr>
                    </w:p>
                    <w:p w14:paraId="1EADA6D0" w14:textId="6F3BCD79" w:rsidR="004613BE" w:rsidRPr="009D1EA2" w:rsidRDefault="004613BE" w:rsidP="004613BE">
                      <w:pPr>
                        <w:pStyle w:val="Paragraphedeliste"/>
                        <w:ind w:left="1533"/>
                        <w:rPr>
                          <w:rFonts w:ascii="Josefin Sans" w:hAnsi="Josefin Sans"/>
                          <w:b/>
                          <w:bCs/>
                          <w:color w:val="000000" w:themeColor="text1"/>
                          <w:sz w:val="40"/>
                          <w:szCs w:val="40"/>
                          <w:u w:val="single"/>
                        </w:rPr>
                      </w:pPr>
                      <w:r w:rsidRPr="009D1EA2">
                        <w:rPr>
                          <w:rFonts w:ascii="Josefin Sans" w:hAnsi="Josefin Sans"/>
                          <w:b/>
                          <w:color w:val="C00000"/>
                          <w:sz w:val="40"/>
                        </w:rPr>
                        <w:t>VINKKEJÄ</w:t>
                      </w:r>
                      <w:r w:rsidRPr="009D1EA2">
                        <w:rPr>
                          <w:rFonts w:ascii="Josefin Sans" w:hAnsi="Josefin Sans"/>
                          <w:b/>
                          <w:color w:val="000000" w:themeColor="text1"/>
                          <w:sz w:val="40"/>
                        </w:rPr>
                        <w:t xml:space="preserve">: </w:t>
                      </w:r>
                      <w:bookmarkStart w:id="11" w:name="_Hlk143681068"/>
                      <w:r w:rsidRPr="009D1EA2">
                        <w:rPr>
                          <w:rFonts w:ascii="Josefin Sans" w:hAnsi="Josefin Sans"/>
                          <w:b/>
                          <w:color w:val="000000" w:themeColor="text1"/>
                          <w:sz w:val="28"/>
                        </w:rPr>
                        <w:t xml:space="preserve">siitä huolimatta, että yksikön ja aktiviteetin suorittaminen on ajateltu olevan verkko-opintoja, </w:t>
                      </w:r>
                      <w:r w:rsidR="000F5093" w:rsidRPr="008B0042">
                        <w:rPr>
                          <w:rFonts w:ascii="Josefin Sans" w:hAnsi="Josefin Sans"/>
                          <w:b/>
                          <w:color w:val="000000" w:themeColor="text1"/>
                          <w:sz w:val="28"/>
                        </w:rPr>
                        <w:t>se voidaan toteuttaa myös</w:t>
                      </w:r>
                      <w:r w:rsidRPr="008B0042">
                        <w:rPr>
                          <w:rFonts w:ascii="Josefin Sans" w:hAnsi="Josefin Sans"/>
                          <w:b/>
                          <w:color w:val="000000" w:themeColor="text1"/>
                          <w:sz w:val="28"/>
                        </w:rPr>
                        <w:t xml:space="preserve"> lähikoulutuksena </w:t>
                      </w:r>
                      <w:r w:rsidR="00B143AE">
                        <w:rPr>
                          <w:rFonts w:ascii="Josefin Sans" w:hAnsi="Josefin Sans"/>
                          <w:b/>
                          <w:color w:val="000000" w:themeColor="text1"/>
                          <w:sz w:val="28"/>
                        </w:rPr>
                        <w:t>oppijoiden</w:t>
                      </w:r>
                      <w:r w:rsidRPr="008B0042">
                        <w:rPr>
                          <w:rFonts w:ascii="Josefin Sans" w:hAnsi="Josefin Sans"/>
                          <w:b/>
                          <w:color w:val="000000" w:themeColor="text1"/>
                          <w:sz w:val="28"/>
                        </w:rPr>
                        <w:t xml:space="preserve"> tarpeiden mukaisesti.</w:t>
                      </w:r>
                      <w:bookmarkEnd w:id="11"/>
                    </w:p>
                    <w:p w14:paraId="23954D72" w14:textId="77777777" w:rsidR="004613BE" w:rsidRPr="005603A9" w:rsidRDefault="004613BE" w:rsidP="004613BE"/>
                  </w:txbxContent>
                </v:textbox>
              </v:shape>
            </w:pict>
          </mc:Fallback>
        </mc:AlternateContent>
      </w:r>
      <w:r>
        <w:rPr>
          <w:rFonts w:ascii="Josefin Sans" w:hAnsi="Josefin Sans"/>
          <w:b/>
          <w:noProof/>
          <w:sz w:val="40"/>
          <w:lang w:eastAsia="fi-FI"/>
        </w:rPr>
        <w:drawing>
          <wp:inline distT="0" distB="0" distL="0" distR="0" wp14:anchorId="2D5A939B" wp14:editId="62B0893C">
            <wp:extent cx="8621395" cy="4949825"/>
            <wp:effectExtent l="171450" t="247650" r="198755" b="250825"/>
            <wp:docPr id="487902499" name="Picture 48790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20FD6CE" w14:textId="42FDBB51" w:rsidR="004613BE" w:rsidRDefault="004613BE" w:rsidP="005B3E12">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27" behindDoc="0" locked="0" layoutInCell="1" allowOverlap="1" wp14:anchorId="6C0E00D4" wp14:editId="4F963FCC">
                <wp:simplePos x="0" y="0"/>
                <wp:positionH relativeFrom="column">
                  <wp:posOffset>2047875</wp:posOffset>
                </wp:positionH>
                <wp:positionV relativeFrom="paragraph">
                  <wp:posOffset>1823720</wp:posOffset>
                </wp:positionV>
                <wp:extent cx="6560820" cy="3225800"/>
                <wp:effectExtent l="0" t="0" r="11430" b="12700"/>
                <wp:wrapNone/>
                <wp:docPr id="1015417297" name="Rectangle: Diagonal Corners Rounded 1015417297"/>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A8F6CE" w14:textId="77777777" w:rsidR="00A34FC9" w:rsidRPr="009D1EA2" w:rsidRDefault="00A34FC9" w:rsidP="00A34FC9">
                            <w:pPr>
                              <w:pStyle w:val="Paragraphedeliste"/>
                              <w:rPr>
                                <w:rFonts w:ascii="Josefin Sans" w:hAnsi="Josefin Sans"/>
                                <w:b/>
                                <w:bCs/>
                                <w:color w:val="000000" w:themeColor="text1"/>
                                <w:sz w:val="36"/>
                                <w:szCs w:val="36"/>
                              </w:rPr>
                            </w:pPr>
                            <w:r w:rsidRPr="009D1EA2">
                              <w:rPr>
                                <w:rFonts w:ascii="Josefin Sans" w:hAnsi="Josefin Sans"/>
                                <w:b/>
                                <w:color w:val="000000" w:themeColor="text1"/>
                                <w:sz w:val="36"/>
                              </w:rPr>
                              <w:t xml:space="preserve">Suunnitellun </w:t>
                            </w:r>
                            <w:r w:rsidRPr="009D1EA2">
                              <w:rPr>
                                <w:rFonts w:ascii="Josefin Sans" w:hAnsi="Josefin Sans"/>
                                <w:b/>
                                <w:color w:val="000000" w:themeColor="text1"/>
                                <w:sz w:val="36"/>
                              </w:rPr>
                              <w:t>aktiviteetin tavoitteena on</w:t>
                            </w:r>
                          </w:p>
                          <w:p w14:paraId="4710FA47" w14:textId="1EC424AA" w:rsidR="00A34FC9" w:rsidRPr="009D1EA2" w:rsidRDefault="000F5093" w:rsidP="00A34FC9">
                            <w:pPr>
                              <w:pStyle w:val="Paragraphedeliste"/>
                              <w:numPr>
                                <w:ilvl w:val="0"/>
                                <w:numId w:val="23"/>
                              </w:numPr>
                              <w:rPr>
                                <w:rFonts w:ascii="Josefin Sans" w:hAnsi="Josefin Sans"/>
                                <w:b/>
                                <w:bCs/>
                                <w:color w:val="000000" w:themeColor="text1"/>
                                <w:sz w:val="36"/>
                                <w:szCs w:val="36"/>
                              </w:rPr>
                            </w:pPr>
                            <w:r>
                              <w:rPr>
                                <w:rFonts w:ascii="Josefin Sans" w:hAnsi="Josefin Sans"/>
                                <w:b/>
                                <w:color w:val="000000" w:themeColor="text1"/>
                                <w:sz w:val="36"/>
                              </w:rPr>
                              <w:t>Suomen</w:t>
                            </w:r>
                            <w:r w:rsidR="00685B71" w:rsidRPr="009D1EA2">
                              <w:rPr>
                                <w:rFonts w:ascii="Josefin Sans" w:hAnsi="Josefin Sans"/>
                                <w:b/>
                                <w:color w:val="000000" w:themeColor="text1"/>
                                <w:sz w:val="36"/>
                              </w:rPr>
                              <w:t xml:space="preserve"> työolojen tiedostaminen</w:t>
                            </w:r>
                          </w:p>
                          <w:p w14:paraId="715E5908" w14:textId="7399087C" w:rsidR="00A34FC9" w:rsidRPr="0062585E" w:rsidRDefault="0062585E" w:rsidP="00A34FC9">
                            <w:pPr>
                              <w:pStyle w:val="Paragraphedeliste"/>
                              <w:numPr>
                                <w:ilvl w:val="0"/>
                                <w:numId w:val="23"/>
                              </w:numPr>
                              <w:rPr>
                                <w:rFonts w:ascii="Josefin Sans" w:hAnsi="Josefin Sans"/>
                                <w:b/>
                                <w:bCs/>
                                <w:color w:val="000000" w:themeColor="text1"/>
                                <w:sz w:val="36"/>
                                <w:szCs w:val="36"/>
                              </w:rPr>
                            </w:pPr>
                            <w:r w:rsidRPr="0062585E">
                              <w:rPr>
                                <w:rFonts w:ascii="Josefin Sans" w:hAnsi="Josefin Sans"/>
                                <w:b/>
                                <w:color w:val="000000" w:themeColor="text1"/>
                                <w:sz w:val="36"/>
                              </w:rPr>
                              <w:t>Hoitotyön avustavien tehtävien ymmärtäminen</w:t>
                            </w:r>
                          </w:p>
                          <w:p w14:paraId="4B8A8B55" w14:textId="77777777" w:rsidR="00A34FC9" w:rsidRPr="005603A9" w:rsidRDefault="00A34FC9" w:rsidP="00A34FC9">
                            <w:pPr>
                              <w:pStyle w:val="Paragraphedeliste"/>
                              <w:ind w:left="1533"/>
                              <w:rPr>
                                <w:b/>
                                <w:bCs/>
                                <w:color w:val="000000" w:themeColor="text1"/>
                                <w:sz w:val="28"/>
                                <w:szCs w:val="28"/>
                              </w:rPr>
                            </w:pPr>
                          </w:p>
                          <w:p w14:paraId="1D10066F" w14:textId="60277772" w:rsidR="00A34FC9" w:rsidRPr="00685B71" w:rsidRDefault="00A34FC9" w:rsidP="00A34FC9">
                            <w:pPr>
                              <w:pStyle w:val="Paragraphedeliste"/>
                              <w:ind w:left="1533"/>
                              <w:rPr>
                                <w:b/>
                                <w:bCs/>
                                <w:color w:val="000000" w:themeColor="text1"/>
                                <w:sz w:val="28"/>
                                <w:szCs w:val="28"/>
                                <w:u w:val="single"/>
                              </w:rPr>
                            </w:pPr>
                            <w:r>
                              <w:rPr>
                                <w:b/>
                                <w:color w:val="C00000"/>
                                <w:sz w:val="28"/>
                              </w:rPr>
                              <w:t>VINKKEJÄ</w:t>
                            </w:r>
                            <w:r>
                              <w:rPr>
                                <w:b/>
                                <w:color w:val="000000" w:themeColor="text1"/>
                                <w:sz w:val="28"/>
                              </w:rPr>
                              <w:t xml:space="preserve">: </w:t>
                            </w:r>
                            <w:r w:rsidR="00233219" w:rsidRPr="009D1EA2">
                              <w:rPr>
                                <w:rFonts w:ascii="Josefin Sans" w:hAnsi="Josefin Sans"/>
                                <w:b/>
                                <w:color w:val="000000" w:themeColor="text1"/>
                                <w:sz w:val="28"/>
                              </w:rPr>
                              <w:t xml:space="preserve">siitä huolimatta, että yksikön ja aktiviteetin suorittaminen on ajateltu olevan verkko-opintoja, </w:t>
                            </w:r>
                            <w:r w:rsidR="00233219" w:rsidRPr="00B143AE">
                              <w:rPr>
                                <w:rFonts w:ascii="Josefin Sans" w:hAnsi="Josefin Sans"/>
                                <w:b/>
                                <w:color w:val="000000" w:themeColor="text1"/>
                                <w:sz w:val="28"/>
                              </w:rPr>
                              <w:t xml:space="preserve">se voidaan toteuttaa myös lähikoulutuksena </w:t>
                            </w:r>
                            <w:r w:rsidR="00B143AE">
                              <w:rPr>
                                <w:rFonts w:ascii="Josefin Sans" w:hAnsi="Josefin Sans"/>
                                <w:b/>
                                <w:color w:val="000000" w:themeColor="text1"/>
                                <w:sz w:val="28"/>
                              </w:rPr>
                              <w:t>oppijoiden</w:t>
                            </w:r>
                            <w:r w:rsidR="00233219" w:rsidRPr="00B143AE">
                              <w:rPr>
                                <w:rFonts w:ascii="Josefin Sans" w:hAnsi="Josefin Sans"/>
                                <w:b/>
                                <w:color w:val="000000" w:themeColor="text1"/>
                                <w:sz w:val="28"/>
                              </w:rPr>
                              <w:t xml:space="preserve"> tarpeiden mukaisesti.</w:t>
                            </w:r>
                          </w:p>
                          <w:p w14:paraId="2680C8BD" w14:textId="77777777" w:rsidR="004613BE" w:rsidRPr="005603A9" w:rsidRDefault="004613BE" w:rsidP="00461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E00D4" id="Rectangle: Diagonal Corners Rounded 1015417297" o:spid="_x0000_s1121" style="position:absolute;margin-left:161.25pt;margin-top:143.6pt;width:516.6pt;height:254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22A8F6CE" w14:textId="77777777" w:rsidR="00A34FC9" w:rsidRPr="009D1EA2" w:rsidRDefault="00A34FC9" w:rsidP="00A34FC9">
                      <w:pPr>
                        <w:pStyle w:val="Paragraphedeliste"/>
                        <w:rPr>
                          <w:rFonts w:ascii="Josefin Sans" w:hAnsi="Josefin Sans"/>
                          <w:b/>
                          <w:bCs/>
                          <w:color w:val="000000" w:themeColor="text1"/>
                          <w:sz w:val="36"/>
                          <w:szCs w:val="36"/>
                        </w:rPr>
                      </w:pPr>
                      <w:r w:rsidRPr="009D1EA2">
                        <w:rPr>
                          <w:rFonts w:ascii="Josefin Sans" w:hAnsi="Josefin Sans"/>
                          <w:b/>
                          <w:color w:val="000000" w:themeColor="text1"/>
                          <w:sz w:val="36"/>
                        </w:rPr>
                        <w:t xml:space="preserve">Suunnitellun </w:t>
                      </w:r>
                      <w:r w:rsidRPr="009D1EA2">
                        <w:rPr>
                          <w:rFonts w:ascii="Josefin Sans" w:hAnsi="Josefin Sans"/>
                          <w:b/>
                          <w:color w:val="000000" w:themeColor="text1"/>
                          <w:sz w:val="36"/>
                        </w:rPr>
                        <w:t>aktiviteetin tavoitteena on</w:t>
                      </w:r>
                    </w:p>
                    <w:p w14:paraId="4710FA47" w14:textId="1EC424AA" w:rsidR="00A34FC9" w:rsidRPr="009D1EA2" w:rsidRDefault="000F5093" w:rsidP="00A34FC9">
                      <w:pPr>
                        <w:pStyle w:val="Paragraphedeliste"/>
                        <w:numPr>
                          <w:ilvl w:val="0"/>
                          <w:numId w:val="23"/>
                        </w:numPr>
                        <w:rPr>
                          <w:rFonts w:ascii="Josefin Sans" w:hAnsi="Josefin Sans"/>
                          <w:b/>
                          <w:bCs/>
                          <w:color w:val="000000" w:themeColor="text1"/>
                          <w:sz w:val="36"/>
                          <w:szCs w:val="36"/>
                        </w:rPr>
                      </w:pPr>
                      <w:r>
                        <w:rPr>
                          <w:rFonts w:ascii="Josefin Sans" w:hAnsi="Josefin Sans"/>
                          <w:b/>
                          <w:color w:val="000000" w:themeColor="text1"/>
                          <w:sz w:val="36"/>
                        </w:rPr>
                        <w:t>Suomen</w:t>
                      </w:r>
                      <w:r w:rsidR="00685B71" w:rsidRPr="009D1EA2">
                        <w:rPr>
                          <w:rFonts w:ascii="Josefin Sans" w:hAnsi="Josefin Sans"/>
                          <w:b/>
                          <w:color w:val="000000" w:themeColor="text1"/>
                          <w:sz w:val="36"/>
                        </w:rPr>
                        <w:t xml:space="preserve"> työolojen tiedostaminen</w:t>
                      </w:r>
                    </w:p>
                    <w:p w14:paraId="715E5908" w14:textId="7399087C" w:rsidR="00A34FC9" w:rsidRPr="0062585E" w:rsidRDefault="0062585E" w:rsidP="00A34FC9">
                      <w:pPr>
                        <w:pStyle w:val="Paragraphedeliste"/>
                        <w:numPr>
                          <w:ilvl w:val="0"/>
                          <w:numId w:val="23"/>
                        </w:numPr>
                        <w:rPr>
                          <w:rFonts w:ascii="Josefin Sans" w:hAnsi="Josefin Sans"/>
                          <w:b/>
                          <w:bCs/>
                          <w:color w:val="000000" w:themeColor="text1"/>
                          <w:sz w:val="36"/>
                          <w:szCs w:val="36"/>
                        </w:rPr>
                      </w:pPr>
                      <w:r w:rsidRPr="0062585E">
                        <w:rPr>
                          <w:rFonts w:ascii="Josefin Sans" w:hAnsi="Josefin Sans"/>
                          <w:b/>
                          <w:color w:val="000000" w:themeColor="text1"/>
                          <w:sz w:val="36"/>
                        </w:rPr>
                        <w:t>Hoitotyön avustavien tehtävien ymmärtäminen</w:t>
                      </w:r>
                    </w:p>
                    <w:p w14:paraId="4B8A8B55" w14:textId="77777777" w:rsidR="00A34FC9" w:rsidRPr="005603A9" w:rsidRDefault="00A34FC9" w:rsidP="00A34FC9">
                      <w:pPr>
                        <w:pStyle w:val="Paragraphedeliste"/>
                        <w:ind w:left="1533"/>
                        <w:rPr>
                          <w:b/>
                          <w:bCs/>
                          <w:color w:val="000000" w:themeColor="text1"/>
                          <w:sz w:val="28"/>
                          <w:szCs w:val="28"/>
                        </w:rPr>
                      </w:pPr>
                    </w:p>
                    <w:p w14:paraId="1D10066F" w14:textId="60277772" w:rsidR="00A34FC9" w:rsidRPr="00685B71" w:rsidRDefault="00A34FC9" w:rsidP="00A34FC9">
                      <w:pPr>
                        <w:pStyle w:val="Paragraphedeliste"/>
                        <w:ind w:left="1533"/>
                        <w:rPr>
                          <w:b/>
                          <w:bCs/>
                          <w:color w:val="000000" w:themeColor="text1"/>
                          <w:sz w:val="28"/>
                          <w:szCs w:val="28"/>
                          <w:u w:val="single"/>
                        </w:rPr>
                      </w:pPr>
                      <w:r>
                        <w:rPr>
                          <w:b/>
                          <w:color w:val="C00000"/>
                          <w:sz w:val="28"/>
                        </w:rPr>
                        <w:t>VINKKEJÄ</w:t>
                      </w:r>
                      <w:r>
                        <w:rPr>
                          <w:b/>
                          <w:color w:val="000000" w:themeColor="text1"/>
                          <w:sz w:val="28"/>
                        </w:rPr>
                        <w:t xml:space="preserve">: </w:t>
                      </w:r>
                      <w:r w:rsidR="00233219" w:rsidRPr="009D1EA2">
                        <w:rPr>
                          <w:rFonts w:ascii="Josefin Sans" w:hAnsi="Josefin Sans"/>
                          <w:b/>
                          <w:color w:val="000000" w:themeColor="text1"/>
                          <w:sz w:val="28"/>
                        </w:rPr>
                        <w:t xml:space="preserve">siitä huolimatta, että yksikön ja aktiviteetin suorittaminen on ajateltu olevan verkko-opintoja, </w:t>
                      </w:r>
                      <w:r w:rsidR="00233219" w:rsidRPr="00B143AE">
                        <w:rPr>
                          <w:rFonts w:ascii="Josefin Sans" w:hAnsi="Josefin Sans"/>
                          <w:b/>
                          <w:color w:val="000000" w:themeColor="text1"/>
                          <w:sz w:val="28"/>
                        </w:rPr>
                        <w:t xml:space="preserve">se voidaan toteuttaa myös lähikoulutuksena </w:t>
                      </w:r>
                      <w:r w:rsidR="00B143AE">
                        <w:rPr>
                          <w:rFonts w:ascii="Josefin Sans" w:hAnsi="Josefin Sans"/>
                          <w:b/>
                          <w:color w:val="000000" w:themeColor="text1"/>
                          <w:sz w:val="28"/>
                        </w:rPr>
                        <w:t>oppijoiden</w:t>
                      </w:r>
                      <w:r w:rsidR="00233219" w:rsidRPr="00B143AE">
                        <w:rPr>
                          <w:rFonts w:ascii="Josefin Sans" w:hAnsi="Josefin Sans"/>
                          <w:b/>
                          <w:color w:val="000000" w:themeColor="text1"/>
                          <w:sz w:val="28"/>
                        </w:rPr>
                        <w:t xml:space="preserve"> tarpeiden mukaisesti.</w:t>
                      </w:r>
                    </w:p>
                    <w:p w14:paraId="2680C8BD" w14:textId="77777777" w:rsidR="004613BE" w:rsidRPr="005603A9" w:rsidRDefault="004613BE" w:rsidP="004613BE"/>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28" behindDoc="0" locked="0" layoutInCell="1" allowOverlap="1" wp14:anchorId="4781818C" wp14:editId="61A69B07">
                <wp:simplePos x="0" y="0"/>
                <wp:positionH relativeFrom="column">
                  <wp:posOffset>746760</wp:posOffset>
                </wp:positionH>
                <wp:positionV relativeFrom="paragraph">
                  <wp:posOffset>714375</wp:posOffset>
                </wp:positionV>
                <wp:extent cx="1216025" cy="1216025"/>
                <wp:effectExtent l="0" t="0" r="22225" b="22225"/>
                <wp:wrapNone/>
                <wp:docPr id="1444679199" name="Cube 1444679199"/>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3F85BA" w14:textId="77777777" w:rsidR="004613BE" w:rsidRPr="009D1EA2" w:rsidRDefault="004613BE" w:rsidP="004613BE">
                            <w:pPr>
                              <w:jc w:val="center"/>
                              <w:rPr>
                                <w:rFonts w:ascii="Josefin Sans" w:hAnsi="Josefin Sans"/>
                                <w:b/>
                                <w:bCs/>
                                <w:color w:val="000000" w:themeColor="text1"/>
                                <w:sz w:val="48"/>
                                <w:szCs w:val="48"/>
                              </w:rPr>
                            </w:pPr>
                            <w:r w:rsidRPr="009D1EA2">
                              <w:rPr>
                                <w:rFonts w:ascii="Josefin Sans" w:hAnsi="Josefin Sans"/>
                                <w:b/>
                                <w:color w:val="000000" w:themeColor="text1"/>
                                <w:sz w:val="48"/>
                              </w:rPr>
                              <w:t>Mod 1</w:t>
                            </w:r>
                          </w:p>
                          <w:p w14:paraId="4BF9EEAF" w14:textId="77777777" w:rsidR="004613BE" w:rsidRDefault="004613BE" w:rsidP="00461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1818C" id="Cube 1444679199" o:spid="_x0000_s1122" type="#_x0000_t16" style="position:absolute;margin-left:58.8pt;margin-top:56.25pt;width:95.75pt;height:95.75pt;z-index:251658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" fillcolor="#dbdbdb [1302]" strokecolor="#1f3763 [1604]" strokeweight="1pt">
                <v:textbox>
                  <w:txbxContent>
                    <w:p w14:paraId="1C3F85BA" w14:textId="77777777" w:rsidR="004613BE" w:rsidRPr="009D1EA2" w:rsidRDefault="004613BE" w:rsidP="004613BE">
                      <w:pPr>
                        <w:jc w:val="center"/>
                        <w:rPr>
                          <w:rFonts w:ascii="Josefin Sans" w:hAnsi="Josefin Sans"/>
                          <w:b/>
                          <w:bCs/>
                          <w:color w:val="000000" w:themeColor="text1"/>
                          <w:sz w:val="48"/>
                          <w:szCs w:val="48"/>
                        </w:rPr>
                      </w:pPr>
                      <w:r w:rsidRPr="009D1EA2">
                        <w:rPr>
                          <w:rFonts w:ascii="Josefin Sans" w:hAnsi="Josefin Sans"/>
                          <w:b/>
                          <w:color w:val="000000" w:themeColor="text1"/>
                          <w:sz w:val="48"/>
                        </w:rPr>
                        <w:t>Mod 1</w:t>
                      </w:r>
                    </w:p>
                    <w:p w14:paraId="4BF9EEAF" w14:textId="77777777" w:rsidR="004613BE" w:rsidRDefault="004613BE" w:rsidP="004613BE"/>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29" behindDoc="0" locked="0" layoutInCell="1" allowOverlap="1" wp14:anchorId="7A4283CD" wp14:editId="7E9F1A37">
                <wp:simplePos x="0" y="0"/>
                <wp:positionH relativeFrom="page">
                  <wp:posOffset>3997325</wp:posOffset>
                </wp:positionH>
                <wp:positionV relativeFrom="paragraph">
                  <wp:posOffset>699770</wp:posOffset>
                </wp:positionV>
                <wp:extent cx="4095908" cy="914400"/>
                <wp:effectExtent l="0" t="0" r="19050" b="19050"/>
                <wp:wrapNone/>
                <wp:docPr id="1269081540" name="Rectangle: Diagonal Corners Rounded 126908154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75908D" w14:textId="196E438C" w:rsidR="00A34FC9" w:rsidRPr="009D1EA2" w:rsidRDefault="00756CDD" w:rsidP="00A34FC9">
                            <w:pPr>
                              <w:rPr>
                                <w:rFonts w:ascii="Josefin Sans" w:hAnsi="Josefin Sans"/>
                                <w:b/>
                                <w:bCs/>
                                <w:color w:val="000000" w:themeColor="text1"/>
                                <w:sz w:val="40"/>
                                <w:szCs w:val="40"/>
                              </w:rPr>
                            </w:pPr>
                            <w:r>
                              <w:rPr>
                                <w:rFonts w:ascii="Josefin Sans" w:hAnsi="Josefin Sans"/>
                                <w:b/>
                                <w:color w:val="000000" w:themeColor="text1"/>
                                <w:sz w:val="40"/>
                              </w:rPr>
                              <w:t>Osa</w:t>
                            </w:r>
                            <w:r w:rsidR="00A34FC9" w:rsidRPr="009D1EA2">
                              <w:rPr>
                                <w:rFonts w:ascii="Josefin Sans" w:hAnsi="Josefin Sans"/>
                                <w:b/>
                                <w:color w:val="000000" w:themeColor="text1"/>
                                <w:sz w:val="40"/>
                              </w:rPr>
                              <w:t xml:space="preserve"> 1.02 </w:t>
                            </w:r>
                          </w:p>
                          <w:p w14:paraId="28373376" w14:textId="56330455" w:rsidR="00A34FC9" w:rsidRPr="009D1EA2" w:rsidRDefault="006E647D" w:rsidP="00A34FC9">
                            <w:pPr>
                              <w:rPr>
                                <w:rFonts w:ascii="Josefin Sans" w:hAnsi="Josefin Sans"/>
                                <w:b/>
                                <w:bCs/>
                                <w:color w:val="000000" w:themeColor="text1"/>
                                <w:sz w:val="32"/>
                                <w:szCs w:val="32"/>
                              </w:rPr>
                            </w:pPr>
                            <w:r w:rsidRPr="009D1EA2">
                              <w:rPr>
                                <w:rFonts w:ascii="Josefin Sans" w:hAnsi="Josefin Sans"/>
                                <w:b/>
                                <w:i/>
                                <w:color w:val="000000" w:themeColor="text1"/>
                                <w:sz w:val="32"/>
                              </w:rPr>
                              <w:t>Työolot</w:t>
                            </w:r>
                          </w:p>
                          <w:p w14:paraId="066832C6" w14:textId="362819E1" w:rsidR="004613BE" w:rsidRPr="00E2573D" w:rsidRDefault="004613BE" w:rsidP="004613BE">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4283CD" id="Rectangle: Diagonal Corners Rounded 1269081540" o:spid="_x0000_s1123" style="position:absolute;margin-left:314.75pt;margin-top:55.1pt;width:322.5pt;height:1in;z-index:25165832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3B75908D" w14:textId="196E438C" w:rsidR="00A34FC9" w:rsidRPr="009D1EA2" w:rsidRDefault="00756CDD" w:rsidP="00A34FC9">
                      <w:pPr>
                        <w:rPr>
                          <w:rFonts w:ascii="Josefin Sans" w:hAnsi="Josefin Sans"/>
                          <w:b/>
                          <w:bCs/>
                          <w:color w:val="000000" w:themeColor="text1"/>
                          <w:sz w:val="40"/>
                          <w:szCs w:val="40"/>
                        </w:rPr>
                      </w:pPr>
                      <w:r>
                        <w:rPr>
                          <w:rFonts w:ascii="Josefin Sans" w:hAnsi="Josefin Sans"/>
                          <w:b/>
                          <w:color w:val="000000" w:themeColor="text1"/>
                          <w:sz w:val="40"/>
                        </w:rPr>
                        <w:t>Osa</w:t>
                      </w:r>
                      <w:r w:rsidR="00A34FC9" w:rsidRPr="009D1EA2">
                        <w:rPr>
                          <w:rFonts w:ascii="Josefin Sans" w:hAnsi="Josefin Sans"/>
                          <w:b/>
                          <w:color w:val="000000" w:themeColor="text1"/>
                          <w:sz w:val="40"/>
                        </w:rPr>
                        <w:t xml:space="preserve"> 1.02 </w:t>
                      </w:r>
                    </w:p>
                    <w:p w14:paraId="28373376" w14:textId="56330455" w:rsidR="00A34FC9" w:rsidRPr="009D1EA2" w:rsidRDefault="006E647D" w:rsidP="00A34FC9">
                      <w:pPr>
                        <w:rPr>
                          <w:rFonts w:ascii="Josefin Sans" w:hAnsi="Josefin Sans"/>
                          <w:b/>
                          <w:bCs/>
                          <w:color w:val="000000" w:themeColor="text1"/>
                          <w:sz w:val="32"/>
                          <w:szCs w:val="32"/>
                        </w:rPr>
                      </w:pPr>
                      <w:r w:rsidRPr="009D1EA2">
                        <w:rPr>
                          <w:rFonts w:ascii="Josefin Sans" w:hAnsi="Josefin Sans"/>
                          <w:b/>
                          <w:i/>
                          <w:color w:val="000000" w:themeColor="text1"/>
                          <w:sz w:val="32"/>
                        </w:rPr>
                        <w:t>Työolot</w:t>
                      </w:r>
                    </w:p>
                    <w:p w14:paraId="066832C6" w14:textId="362819E1" w:rsidR="004613BE" w:rsidRPr="00E2573D" w:rsidRDefault="004613BE" w:rsidP="004613BE">
                      <w:pPr>
                        <w:jc w:val="center"/>
                        <w:rPr>
                          <w:b/>
                          <w:bCs/>
                          <w:color w:val="000000" w:themeColor="text1"/>
                          <w:sz w:val="40"/>
                          <w:szCs w:val="40"/>
                        </w:rPr>
                      </w:pPr>
                    </w:p>
                  </w:txbxContent>
                </v:textbox>
                <w10:wrap anchorx="page"/>
              </v:shape>
            </w:pict>
          </mc:Fallback>
        </mc:AlternateContent>
      </w:r>
      <w:r>
        <w:rPr>
          <w:rFonts w:ascii="Josefin Sans" w:hAnsi="Josefin Sans"/>
          <w:b/>
          <w:noProof/>
          <w:sz w:val="40"/>
          <w:lang w:eastAsia="fi-FI"/>
        </w:rPr>
        <w:drawing>
          <wp:inline distT="0" distB="0" distL="0" distR="0" wp14:anchorId="0F125C30" wp14:editId="28E9D55F">
            <wp:extent cx="8621395" cy="4949825"/>
            <wp:effectExtent l="171450" t="247650" r="198755" b="250825"/>
            <wp:docPr id="861195190" name="Picture 86119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82C5EC9" w14:textId="77777777" w:rsidR="006E647D" w:rsidRDefault="006E647D" w:rsidP="005B3E12">
      <w:pPr>
        <w:rPr>
          <w:rFonts w:ascii="Josefin Sans" w:hAnsi="Josefin Sans" w:cs="Tahoma"/>
          <w:b/>
          <w:sz w:val="40"/>
          <w:szCs w:val="40"/>
          <w:lang w:val="en-GB"/>
        </w:rPr>
      </w:pPr>
    </w:p>
    <w:p w14:paraId="1EE11946" w14:textId="42BE9105" w:rsidR="006E647D" w:rsidRDefault="00322067" w:rsidP="005B3E12">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32" behindDoc="0" locked="0" layoutInCell="1" allowOverlap="1" wp14:anchorId="24564336" wp14:editId="69CD2F13">
                <wp:simplePos x="0" y="0"/>
                <wp:positionH relativeFrom="page">
                  <wp:posOffset>3956364</wp:posOffset>
                </wp:positionH>
                <wp:positionV relativeFrom="paragraph">
                  <wp:posOffset>674872</wp:posOffset>
                </wp:positionV>
                <wp:extent cx="4095750" cy="1032095"/>
                <wp:effectExtent l="0" t="0" r="19050" b="15875"/>
                <wp:wrapNone/>
                <wp:docPr id="1171565637" name="Rectangle: Diagonal Corners Rounded 1171565637"/>
                <wp:cNvGraphicFramePr/>
                <a:graphic xmlns:a="http://schemas.openxmlformats.org/drawingml/2006/main">
                  <a:graphicData uri="http://schemas.microsoft.com/office/word/2010/wordprocessingShape">
                    <wps:wsp>
                      <wps:cNvSpPr/>
                      <wps:spPr>
                        <a:xfrm>
                          <a:off x="0" y="0"/>
                          <a:ext cx="4095750" cy="1032095"/>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9EB267" w14:textId="137A07FB" w:rsidR="006E647D" w:rsidRPr="009D1EA2" w:rsidRDefault="00756CDD" w:rsidP="006E647D">
                            <w:pPr>
                              <w:rPr>
                                <w:rFonts w:ascii="Josefin Sans" w:hAnsi="Josefin Sans"/>
                                <w:b/>
                                <w:bCs/>
                                <w:color w:val="000000" w:themeColor="text1"/>
                                <w:sz w:val="40"/>
                                <w:szCs w:val="40"/>
                              </w:rPr>
                            </w:pPr>
                            <w:r>
                              <w:rPr>
                                <w:rFonts w:ascii="Josefin Sans" w:hAnsi="Josefin Sans"/>
                                <w:b/>
                                <w:color w:val="000000" w:themeColor="text1"/>
                                <w:sz w:val="40"/>
                              </w:rPr>
                              <w:t>Osa</w:t>
                            </w:r>
                            <w:r w:rsidR="006E647D" w:rsidRPr="009D1EA2">
                              <w:rPr>
                                <w:rFonts w:ascii="Josefin Sans" w:hAnsi="Josefin Sans"/>
                                <w:b/>
                                <w:color w:val="000000" w:themeColor="text1"/>
                                <w:sz w:val="40"/>
                              </w:rPr>
                              <w:t xml:space="preserve"> </w:t>
                            </w:r>
                            <w:r w:rsidR="006E647D" w:rsidRPr="009D1EA2">
                              <w:rPr>
                                <w:rFonts w:ascii="Josefin Sans" w:hAnsi="Josefin Sans"/>
                                <w:b/>
                                <w:color w:val="000000" w:themeColor="text1"/>
                                <w:sz w:val="40"/>
                              </w:rPr>
                              <w:t xml:space="preserve">1.03 </w:t>
                            </w:r>
                          </w:p>
                          <w:p w14:paraId="34D3491D" w14:textId="269D4BA9" w:rsidR="006E647D" w:rsidRPr="0075719D" w:rsidRDefault="006E647D" w:rsidP="006E647D">
                            <w:pPr>
                              <w:rPr>
                                <w:b/>
                                <w:bCs/>
                                <w:color w:val="000000" w:themeColor="text1"/>
                                <w:sz w:val="28"/>
                                <w:szCs w:val="28"/>
                              </w:rPr>
                            </w:pPr>
                            <w:r w:rsidRPr="009D1EA2">
                              <w:rPr>
                                <w:rFonts w:ascii="Josefin Sans" w:hAnsi="Josefin Sans"/>
                                <w:b/>
                                <w:i/>
                                <w:color w:val="000000" w:themeColor="text1"/>
                                <w:sz w:val="28"/>
                              </w:rPr>
                              <w:t>Miten kulttuurisiin ja kielellisiin esteisiin</w:t>
                            </w:r>
                            <w:r>
                              <w:rPr>
                                <w:b/>
                                <w:i/>
                                <w:color w:val="000000" w:themeColor="text1"/>
                                <w:sz w:val="28"/>
                              </w:rPr>
                              <w:t xml:space="preserve"> puututaan?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4336" id="Rectangle: Diagonal Corners Rounded 1171565637" o:spid="_x0000_s1124" style="position:absolute;margin-left:311.5pt;margin-top:53.15pt;width:322.5pt;height:81.25pt;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750,10320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" adj="-11796480,,5400" path="m172019,l4095750,r,l4095750,860076v,95003,-77016,172019,-172019,172019l,1032095r,l,172019c,77016,77016,,172019,xe" fillcolor="#cfcdcd [2894]" strokecolor="#1f3763 [1604]" strokeweight="1pt">
                <v:stroke joinstyle="miter"/>
                <v:formulas/>
                <v:path arrowok="t" o:connecttype="custom" o:connectlocs="172019,0;4095750,0;4095750,0;4095750,860076;3923731,1032095;0,1032095;0,1032095;0,172019;172019,0" o:connectangles="0,0,0,0,0,0,0,0,0" textboxrect="0,0,4095750,1032095"/>
                <v:textbox>
                  <w:txbxContent>
                    <w:p w14:paraId="279EB267" w14:textId="137A07FB" w:rsidR="006E647D" w:rsidRPr="009D1EA2" w:rsidRDefault="00756CDD" w:rsidP="006E647D">
                      <w:pPr>
                        <w:rPr>
                          <w:rFonts w:ascii="Josefin Sans" w:hAnsi="Josefin Sans"/>
                          <w:b/>
                          <w:bCs/>
                          <w:color w:val="000000" w:themeColor="text1"/>
                          <w:sz w:val="40"/>
                          <w:szCs w:val="40"/>
                        </w:rPr>
                      </w:pPr>
                      <w:r>
                        <w:rPr>
                          <w:rFonts w:ascii="Josefin Sans" w:hAnsi="Josefin Sans"/>
                          <w:b/>
                          <w:color w:val="000000" w:themeColor="text1"/>
                          <w:sz w:val="40"/>
                        </w:rPr>
                        <w:t>Osa</w:t>
                      </w:r>
                      <w:r w:rsidR="006E647D" w:rsidRPr="009D1EA2">
                        <w:rPr>
                          <w:rFonts w:ascii="Josefin Sans" w:hAnsi="Josefin Sans"/>
                          <w:b/>
                          <w:color w:val="000000" w:themeColor="text1"/>
                          <w:sz w:val="40"/>
                        </w:rPr>
                        <w:t xml:space="preserve"> </w:t>
                      </w:r>
                      <w:r w:rsidR="006E647D" w:rsidRPr="009D1EA2">
                        <w:rPr>
                          <w:rFonts w:ascii="Josefin Sans" w:hAnsi="Josefin Sans"/>
                          <w:b/>
                          <w:color w:val="000000" w:themeColor="text1"/>
                          <w:sz w:val="40"/>
                        </w:rPr>
                        <w:t xml:space="preserve">1.03 </w:t>
                      </w:r>
                    </w:p>
                    <w:p w14:paraId="34D3491D" w14:textId="269D4BA9" w:rsidR="006E647D" w:rsidRPr="0075719D" w:rsidRDefault="006E647D" w:rsidP="006E647D">
                      <w:pPr>
                        <w:rPr>
                          <w:b/>
                          <w:bCs/>
                          <w:color w:val="000000" w:themeColor="text1"/>
                          <w:sz w:val="28"/>
                          <w:szCs w:val="28"/>
                        </w:rPr>
                      </w:pPr>
                      <w:r w:rsidRPr="009D1EA2">
                        <w:rPr>
                          <w:rFonts w:ascii="Josefin Sans" w:hAnsi="Josefin Sans"/>
                          <w:b/>
                          <w:i/>
                          <w:color w:val="000000" w:themeColor="text1"/>
                          <w:sz w:val="28"/>
                        </w:rPr>
                        <w:t>Miten kulttuurisiin ja kielellisiin esteisiin</w:t>
                      </w:r>
                      <w:r>
                        <w:rPr>
                          <w:b/>
                          <w:i/>
                          <w:color w:val="000000" w:themeColor="text1"/>
                          <w:sz w:val="28"/>
                        </w:rPr>
                        <w:t xml:space="preserve"> puututaan?</w:t>
                      </w:r>
                    </w:p>
                  </w:txbxContent>
                </v:textbox>
                <w10:wrap anchorx="page"/>
              </v:shape>
            </w:pict>
          </mc:Fallback>
        </mc:AlternateContent>
      </w:r>
      <w:r w:rsidR="006E647D">
        <w:rPr>
          <w:rFonts w:ascii="Josefin Sans" w:hAnsi="Josefin Sans"/>
          <w:b/>
          <w:noProof/>
          <w:sz w:val="40"/>
          <w:lang w:eastAsia="fi-FI"/>
        </w:rPr>
        <mc:AlternateContent>
          <mc:Choice Requires="wps">
            <w:drawing>
              <wp:anchor distT="0" distB="0" distL="114300" distR="114300" simplePos="0" relativeHeight="251658330" behindDoc="0" locked="0" layoutInCell="1" allowOverlap="1" wp14:anchorId="5D70CB64" wp14:editId="57E24DA7">
                <wp:simplePos x="0" y="0"/>
                <wp:positionH relativeFrom="column">
                  <wp:posOffset>2009775</wp:posOffset>
                </wp:positionH>
                <wp:positionV relativeFrom="paragraph">
                  <wp:posOffset>1795145</wp:posOffset>
                </wp:positionV>
                <wp:extent cx="6560820" cy="3225800"/>
                <wp:effectExtent l="0" t="0" r="11430" b="12700"/>
                <wp:wrapNone/>
                <wp:docPr id="1712749993" name="Rectangle: Diagonal Corners Rounded 1712749993"/>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354CAD" w14:textId="77777777" w:rsidR="006E647D" w:rsidRPr="009D1EA2" w:rsidRDefault="006E647D" w:rsidP="006E647D">
                            <w:pPr>
                              <w:pStyle w:val="Paragraphedeliste"/>
                              <w:rPr>
                                <w:rFonts w:ascii="Josefin Sans" w:hAnsi="Josefin Sans"/>
                                <w:b/>
                                <w:bCs/>
                                <w:color w:val="000000" w:themeColor="text1"/>
                                <w:sz w:val="28"/>
                                <w:szCs w:val="28"/>
                              </w:rPr>
                            </w:pPr>
                            <w:r w:rsidRPr="009D1EA2">
                              <w:rPr>
                                <w:rFonts w:ascii="Josefin Sans" w:hAnsi="Josefin Sans"/>
                                <w:b/>
                                <w:color w:val="000000" w:themeColor="text1"/>
                                <w:sz w:val="28"/>
                                <w:szCs w:val="28"/>
                              </w:rPr>
                              <w:t xml:space="preserve">Suunnitellun </w:t>
                            </w:r>
                            <w:r w:rsidRPr="009D1EA2">
                              <w:rPr>
                                <w:rFonts w:ascii="Josefin Sans" w:hAnsi="Josefin Sans"/>
                                <w:b/>
                                <w:color w:val="000000" w:themeColor="text1"/>
                                <w:sz w:val="28"/>
                                <w:szCs w:val="28"/>
                              </w:rPr>
                              <w:t>aktiviteetin tavoitteena on</w:t>
                            </w:r>
                          </w:p>
                          <w:p w14:paraId="3BCB841B" w14:textId="0B6B8329" w:rsidR="006E647D" w:rsidRPr="009D1EA2" w:rsidRDefault="006E647D" w:rsidP="006E647D">
                            <w:pPr>
                              <w:pStyle w:val="Paragraphedeliste"/>
                              <w:numPr>
                                <w:ilvl w:val="0"/>
                                <w:numId w:val="23"/>
                              </w:numPr>
                              <w:rPr>
                                <w:rFonts w:ascii="Josefin Sans" w:hAnsi="Josefin Sans"/>
                                <w:b/>
                                <w:bCs/>
                                <w:color w:val="000000" w:themeColor="text1"/>
                                <w:sz w:val="28"/>
                                <w:szCs w:val="28"/>
                              </w:rPr>
                            </w:pPr>
                            <w:r w:rsidRPr="009D1EA2">
                              <w:rPr>
                                <w:rFonts w:ascii="Josefin Sans" w:hAnsi="Josefin Sans"/>
                                <w:b/>
                                <w:color w:val="000000" w:themeColor="text1"/>
                                <w:sz w:val="28"/>
                                <w:szCs w:val="28"/>
                              </w:rPr>
                              <w:t>esittää useita neuvoja maahanmuuttajan kotouttamisen helpottamiseksi</w:t>
                            </w:r>
                          </w:p>
                          <w:p w14:paraId="0997D202" w14:textId="79005667" w:rsidR="006E647D" w:rsidRPr="009D1EA2" w:rsidRDefault="006E647D" w:rsidP="006E647D">
                            <w:pPr>
                              <w:pStyle w:val="Paragraphedeliste"/>
                              <w:numPr>
                                <w:ilvl w:val="0"/>
                                <w:numId w:val="23"/>
                              </w:numPr>
                              <w:rPr>
                                <w:rFonts w:ascii="Josefin Sans" w:hAnsi="Josefin Sans"/>
                                <w:b/>
                                <w:bCs/>
                                <w:color w:val="000000" w:themeColor="text1"/>
                                <w:sz w:val="28"/>
                                <w:szCs w:val="28"/>
                              </w:rPr>
                            </w:pPr>
                            <w:r w:rsidRPr="009D1EA2">
                              <w:rPr>
                                <w:rFonts w:ascii="Josefin Sans" w:hAnsi="Josefin Sans"/>
                                <w:b/>
                                <w:color w:val="000000" w:themeColor="text1"/>
                                <w:sz w:val="28"/>
                                <w:szCs w:val="28"/>
                              </w:rPr>
                              <w:t>pohtia tiedossa olevia keinoja kielellisten ja kulttuuristen esteiden poistamiseksi</w:t>
                            </w:r>
                          </w:p>
                          <w:p w14:paraId="2060542C" w14:textId="77777777" w:rsidR="006E647D" w:rsidRPr="009D1EA2" w:rsidRDefault="006E647D" w:rsidP="006E647D">
                            <w:pPr>
                              <w:pStyle w:val="Paragraphedeliste"/>
                              <w:ind w:left="1533"/>
                              <w:rPr>
                                <w:rFonts w:ascii="Josefin Sans" w:hAnsi="Josefin Sans"/>
                                <w:b/>
                                <w:bCs/>
                                <w:color w:val="000000" w:themeColor="text1"/>
                                <w:sz w:val="28"/>
                                <w:szCs w:val="28"/>
                              </w:rPr>
                            </w:pPr>
                          </w:p>
                          <w:p w14:paraId="2A89CD5D" w14:textId="132ABD3B" w:rsidR="006E647D" w:rsidRPr="00C560FE" w:rsidRDefault="006E647D" w:rsidP="006E647D">
                            <w:pPr>
                              <w:pStyle w:val="Paragraphedeliste"/>
                              <w:ind w:left="1533"/>
                              <w:rPr>
                                <w:b/>
                                <w:bCs/>
                                <w:color w:val="000000" w:themeColor="text1"/>
                                <w:sz w:val="24"/>
                                <w:szCs w:val="24"/>
                                <w:u w:val="single"/>
                              </w:rPr>
                            </w:pPr>
                            <w:r w:rsidRPr="009D1EA2">
                              <w:rPr>
                                <w:rFonts w:ascii="Josefin Sans" w:hAnsi="Josefin Sans"/>
                                <w:b/>
                                <w:color w:val="C00000"/>
                                <w:sz w:val="28"/>
                                <w:szCs w:val="28"/>
                              </w:rPr>
                              <w:t>VINKKEJÄ</w:t>
                            </w:r>
                            <w:r w:rsidRPr="009D1EA2">
                              <w:rPr>
                                <w:rFonts w:ascii="Josefin Sans" w:hAnsi="Josefin Sans"/>
                                <w:b/>
                                <w:color w:val="000000" w:themeColor="text1"/>
                                <w:sz w:val="28"/>
                                <w:szCs w:val="28"/>
                              </w:rPr>
                              <w:t xml:space="preserve">: </w:t>
                            </w:r>
                            <w:r w:rsidR="00233219" w:rsidRPr="009D1EA2">
                              <w:rPr>
                                <w:rFonts w:ascii="Josefin Sans" w:hAnsi="Josefin Sans"/>
                                <w:b/>
                                <w:color w:val="000000" w:themeColor="text1"/>
                                <w:sz w:val="28"/>
                              </w:rPr>
                              <w:t xml:space="preserve">siitä huolimatta, että yksikön ja aktiviteetin suorittaminen on ajateltu olevan verkko-opintoja, </w:t>
                            </w:r>
                            <w:r w:rsidR="00233219" w:rsidRPr="0062585E">
                              <w:rPr>
                                <w:rFonts w:ascii="Josefin Sans" w:hAnsi="Josefin Sans"/>
                                <w:b/>
                                <w:color w:val="000000" w:themeColor="text1"/>
                                <w:sz w:val="28"/>
                              </w:rPr>
                              <w:t xml:space="preserve">se voidaan toteuttaa myös lähikoulutuksena </w:t>
                            </w:r>
                            <w:r w:rsidR="0062585E" w:rsidRPr="0062585E">
                              <w:rPr>
                                <w:rFonts w:ascii="Josefin Sans" w:hAnsi="Josefin Sans"/>
                                <w:b/>
                                <w:color w:val="000000" w:themeColor="text1"/>
                                <w:sz w:val="28"/>
                              </w:rPr>
                              <w:t>oppijoiden</w:t>
                            </w:r>
                            <w:r w:rsidR="00233219" w:rsidRPr="0062585E">
                              <w:rPr>
                                <w:rFonts w:ascii="Josefin Sans" w:hAnsi="Josefin Sans"/>
                                <w:b/>
                                <w:color w:val="000000" w:themeColor="text1"/>
                                <w:sz w:val="28"/>
                              </w:rPr>
                              <w:t xml:space="preserve"> tarpeiden mukaisesti.</w:t>
                            </w:r>
                            <w:r w:rsidR="00233219">
                              <w:rPr>
                                <w:rFonts w:ascii="Josefin Sans" w:hAnsi="Josefin Sans"/>
                                <w:b/>
                                <w:color w:val="000000" w:themeColor="text1"/>
                                <w:sz w:val="28"/>
                              </w:rPr>
                              <w:t xml:space="preserve"> </w:t>
                            </w:r>
                            <w:r w:rsidRPr="009D1EA2">
                              <w:rPr>
                                <w:rFonts w:ascii="Josefin Sans" w:hAnsi="Josefin Sans"/>
                                <w:b/>
                                <w:color w:val="000000" w:themeColor="text1"/>
                                <w:sz w:val="28"/>
                                <w:szCs w:val="28"/>
                              </w:rPr>
                              <w:t>Esseeaktiviteettia suositellaan vain opiskelijoille, joiden kielitaso on</w:t>
                            </w:r>
                            <w:r>
                              <w:rPr>
                                <w:b/>
                                <w:color w:val="000000" w:themeColor="text1"/>
                                <w:sz w:val="24"/>
                              </w:rPr>
                              <w:t xml:space="preserve"> </w:t>
                            </w:r>
                            <w:r w:rsidRPr="00233219">
                              <w:rPr>
                                <w:rFonts w:ascii="Josefin Sans" w:hAnsi="Josefin Sans"/>
                                <w:b/>
                                <w:color w:val="000000" w:themeColor="text1"/>
                                <w:sz w:val="28"/>
                                <w:szCs w:val="28"/>
                              </w:rPr>
                              <w:t>korkea.</w:t>
                            </w:r>
                          </w:p>
                          <w:p w14:paraId="0398372A" w14:textId="77777777" w:rsidR="006E647D" w:rsidRPr="00233219" w:rsidRDefault="006E647D" w:rsidP="006E64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CB64" id="Rectangle: Diagonal Corners Rounded 1712749993" o:spid="_x0000_s1125" style="position:absolute;margin-left:158.25pt;margin-top:141.35pt;width:516.6pt;height:25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74354CAD" w14:textId="77777777" w:rsidR="006E647D" w:rsidRPr="009D1EA2" w:rsidRDefault="006E647D" w:rsidP="006E647D">
                      <w:pPr>
                        <w:pStyle w:val="Paragraphedeliste"/>
                        <w:rPr>
                          <w:rFonts w:ascii="Josefin Sans" w:hAnsi="Josefin Sans"/>
                          <w:b/>
                          <w:bCs/>
                          <w:color w:val="000000" w:themeColor="text1"/>
                          <w:sz w:val="28"/>
                          <w:szCs w:val="28"/>
                        </w:rPr>
                      </w:pPr>
                      <w:r w:rsidRPr="009D1EA2">
                        <w:rPr>
                          <w:rFonts w:ascii="Josefin Sans" w:hAnsi="Josefin Sans"/>
                          <w:b/>
                          <w:color w:val="000000" w:themeColor="text1"/>
                          <w:sz w:val="28"/>
                          <w:szCs w:val="28"/>
                        </w:rPr>
                        <w:t xml:space="preserve">Suunnitellun </w:t>
                      </w:r>
                      <w:r w:rsidRPr="009D1EA2">
                        <w:rPr>
                          <w:rFonts w:ascii="Josefin Sans" w:hAnsi="Josefin Sans"/>
                          <w:b/>
                          <w:color w:val="000000" w:themeColor="text1"/>
                          <w:sz w:val="28"/>
                          <w:szCs w:val="28"/>
                        </w:rPr>
                        <w:t>aktiviteetin tavoitteena on</w:t>
                      </w:r>
                    </w:p>
                    <w:p w14:paraId="3BCB841B" w14:textId="0B6B8329" w:rsidR="006E647D" w:rsidRPr="009D1EA2" w:rsidRDefault="006E647D" w:rsidP="006E647D">
                      <w:pPr>
                        <w:pStyle w:val="Paragraphedeliste"/>
                        <w:numPr>
                          <w:ilvl w:val="0"/>
                          <w:numId w:val="23"/>
                        </w:numPr>
                        <w:rPr>
                          <w:rFonts w:ascii="Josefin Sans" w:hAnsi="Josefin Sans"/>
                          <w:b/>
                          <w:bCs/>
                          <w:color w:val="000000" w:themeColor="text1"/>
                          <w:sz w:val="28"/>
                          <w:szCs w:val="28"/>
                        </w:rPr>
                      </w:pPr>
                      <w:r w:rsidRPr="009D1EA2">
                        <w:rPr>
                          <w:rFonts w:ascii="Josefin Sans" w:hAnsi="Josefin Sans"/>
                          <w:b/>
                          <w:color w:val="000000" w:themeColor="text1"/>
                          <w:sz w:val="28"/>
                          <w:szCs w:val="28"/>
                        </w:rPr>
                        <w:t>esittää useita neuvoja maahanmuuttajan kotouttamisen helpottamiseksi</w:t>
                      </w:r>
                    </w:p>
                    <w:p w14:paraId="0997D202" w14:textId="79005667" w:rsidR="006E647D" w:rsidRPr="009D1EA2" w:rsidRDefault="006E647D" w:rsidP="006E647D">
                      <w:pPr>
                        <w:pStyle w:val="Paragraphedeliste"/>
                        <w:numPr>
                          <w:ilvl w:val="0"/>
                          <w:numId w:val="23"/>
                        </w:numPr>
                        <w:rPr>
                          <w:rFonts w:ascii="Josefin Sans" w:hAnsi="Josefin Sans"/>
                          <w:b/>
                          <w:bCs/>
                          <w:color w:val="000000" w:themeColor="text1"/>
                          <w:sz w:val="28"/>
                          <w:szCs w:val="28"/>
                        </w:rPr>
                      </w:pPr>
                      <w:r w:rsidRPr="009D1EA2">
                        <w:rPr>
                          <w:rFonts w:ascii="Josefin Sans" w:hAnsi="Josefin Sans"/>
                          <w:b/>
                          <w:color w:val="000000" w:themeColor="text1"/>
                          <w:sz w:val="28"/>
                          <w:szCs w:val="28"/>
                        </w:rPr>
                        <w:t>pohtia tiedossa olevia keinoja kielellisten ja kulttuuristen esteiden poistamiseksi</w:t>
                      </w:r>
                    </w:p>
                    <w:p w14:paraId="2060542C" w14:textId="77777777" w:rsidR="006E647D" w:rsidRPr="009D1EA2" w:rsidRDefault="006E647D" w:rsidP="006E647D">
                      <w:pPr>
                        <w:pStyle w:val="Paragraphedeliste"/>
                        <w:ind w:left="1533"/>
                        <w:rPr>
                          <w:rFonts w:ascii="Josefin Sans" w:hAnsi="Josefin Sans"/>
                          <w:b/>
                          <w:bCs/>
                          <w:color w:val="000000" w:themeColor="text1"/>
                          <w:sz w:val="28"/>
                          <w:szCs w:val="28"/>
                        </w:rPr>
                      </w:pPr>
                    </w:p>
                    <w:p w14:paraId="2A89CD5D" w14:textId="132ABD3B" w:rsidR="006E647D" w:rsidRPr="00C560FE" w:rsidRDefault="006E647D" w:rsidP="006E647D">
                      <w:pPr>
                        <w:pStyle w:val="Paragraphedeliste"/>
                        <w:ind w:left="1533"/>
                        <w:rPr>
                          <w:b/>
                          <w:bCs/>
                          <w:color w:val="000000" w:themeColor="text1"/>
                          <w:sz w:val="24"/>
                          <w:szCs w:val="24"/>
                          <w:u w:val="single"/>
                        </w:rPr>
                      </w:pPr>
                      <w:r w:rsidRPr="009D1EA2">
                        <w:rPr>
                          <w:rFonts w:ascii="Josefin Sans" w:hAnsi="Josefin Sans"/>
                          <w:b/>
                          <w:color w:val="C00000"/>
                          <w:sz w:val="28"/>
                          <w:szCs w:val="28"/>
                        </w:rPr>
                        <w:t>VINKKEJÄ</w:t>
                      </w:r>
                      <w:r w:rsidRPr="009D1EA2">
                        <w:rPr>
                          <w:rFonts w:ascii="Josefin Sans" w:hAnsi="Josefin Sans"/>
                          <w:b/>
                          <w:color w:val="000000" w:themeColor="text1"/>
                          <w:sz w:val="28"/>
                          <w:szCs w:val="28"/>
                        </w:rPr>
                        <w:t xml:space="preserve">: </w:t>
                      </w:r>
                      <w:r w:rsidR="00233219" w:rsidRPr="009D1EA2">
                        <w:rPr>
                          <w:rFonts w:ascii="Josefin Sans" w:hAnsi="Josefin Sans"/>
                          <w:b/>
                          <w:color w:val="000000" w:themeColor="text1"/>
                          <w:sz w:val="28"/>
                        </w:rPr>
                        <w:t xml:space="preserve">siitä huolimatta, että yksikön ja aktiviteetin suorittaminen on ajateltu olevan verkko-opintoja, </w:t>
                      </w:r>
                      <w:r w:rsidR="00233219" w:rsidRPr="0062585E">
                        <w:rPr>
                          <w:rFonts w:ascii="Josefin Sans" w:hAnsi="Josefin Sans"/>
                          <w:b/>
                          <w:color w:val="000000" w:themeColor="text1"/>
                          <w:sz w:val="28"/>
                        </w:rPr>
                        <w:t xml:space="preserve">se voidaan toteuttaa myös lähikoulutuksena </w:t>
                      </w:r>
                      <w:r w:rsidR="0062585E" w:rsidRPr="0062585E">
                        <w:rPr>
                          <w:rFonts w:ascii="Josefin Sans" w:hAnsi="Josefin Sans"/>
                          <w:b/>
                          <w:color w:val="000000" w:themeColor="text1"/>
                          <w:sz w:val="28"/>
                        </w:rPr>
                        <w:t>oppijoiden</w:t>
                      </w:r>
                      <w:r w:rsidR="00233219" w:rsidRPr="0062585E">
                        <w:rPr>
                          <w:rFonts w:ascii="Josefin Sans" w:hAnsi="Josefin Sans"/>
                          <w:b/>
                          <w:color w:val="000000" w:themeColor="text1"/>
                          <w:sz w:val="28"/>
                        </w:rPr>
                        <w:t xml:space="preserve"> tarpeiden mukaisesti.</w:t>
                      </w:r>
                      <w:r w:rsidR="00233219">
                        <w:rPr>
                          <w:rFonts w:ascii="Josefin Sans" w:hAnsi="Josefin Sans"/>
                          <w:b/>
                          <w:color w:val="000000" w:themeColor="text1"/>
                          <w:sz w:val="28"/>
                        </w:rPr>
                        <w:t xml:space="preserve"> </w:t>
                      </w:r>
                      <w:r w:rsidRPr="009D1EA2">
                        <w:rPr>
                          <w:rFonts w:ascii="Josefin Sans" w:hAnsi="Josefin Sans"/>
                          <w:b/>
                          <w:color w:val="000000" w:themeColor="text1"/>
                          <w:sz w:val="28"/>
                          <w:szCs w:val="28"/>
                        </w:rPr>
                        <w:t>Esseeaktiviteettia suositellaan vain opiskelijoille, joiden kielitaso on</w:t>
                      </w:r>
                      <w:r>
                        <w:rPr>
                          <w:b/>
                          <w:color w:val="000000" w:themeColor="text1"/>
                          <w:sz w:val="24"/>
                        </w:rPr>
                        <w:t xml:space="preserve"> </w:t>
                      </w:r>
                      <w:r w:rsidRPr="00233219">
                        <w:rPr>
                          <w:rFonts w:ascii="Josefin Sans" w:hAnsi="Josefin Sans"/>
                          <w:b/>
                          <w:color w:val="000000" w:themeColor="text1"/>
                          <w:sz w:val="28"/>
                          <w:szCs w:val="28"/>
                        </w:rPr>
                        <w:t>korkea.</w:t>
                      </w:r>
                    </w:p>
                    <w:p w14:paraId="0398372A" w14:textId="77777777" w:rsidR="006E647D" w:rsidRPr="00233219" w:rsidRDefault="006E647D" w:rsidP="006E647D"/>
                  </w:txbxContent>
                </v:textbox>
              </v:shape>
            </w:pict>
          </mc:Fallback>
        </mc:AlternateContent>
      </w:r>
      <w:r w:rsidR="006E647D">
        <w:rPr>
          <w:rFonts w:ascii="Josefin Sans" w:hAnsi="Josefin Sans"/>
          <w:b/>
          <w:noProof/>
          <w:sz w:val="40"/>
          <w:lang w:eastAsia="fi-FI"/>
        </w:rPr>
        <mc:AlternateContent>
          <mc:Choice Requires="wps">
            <w:drawing>
              <wp:anchor distT="0" distB="0" distL="114300" distR="114300" simplePos="0" relativeHeight="251658331" behindDoc="0" locked="0" layoutInCell="1" allowOverlap="1" wp14:anchorId="33224D97" wp14:editId="73C261B9">
                <wp:simplePos x="0" y="0"/>
                <wp:positionH relativeFrom="column">
                  <wp:posOffset>708660</wp:posOffset>
                </wp:positionH>
                <wp:positionV relativeFrom="paragraph">
                  <wp:posOffset>685800</wp:posOffset>
                </wp:positionV>
                <wp:extent cx="1216025" cy="1216025"/>
                <wp:effectExtent l="0" t="0" r="22225" b="22225"/>
                <wp:wrapNone/>
                <wp:docPr id="1612581346" name="Cube 1612581346"/>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DBB339" w14:textId="77777777" w:rsidR="006E647D" w:rsidRPr="009D1EA2" w:rsidRDefault="006E647D" w:rsidP="006E647D">
                            <w:pPr>
                              <w:jc w:val="center"/>
                              <w:rPr>
                                <w:rFonts w:ascii="Josefin Sans" w:hAnsi="Josefin Sans"/>
                                <w:b/>
                                <w:bCs/>
                                <w:color w:val="000000" w:themeColor="text1"/>
                                <w:sz w:val="48"/>
                                <w:szCs w:val="48"/>
                              </w:rPr>
                            </w:pPr>
                            <w:r w:rsidRPr="009D1EA2">
                              <w:rPr>
                                <w:rFonts w:ascii="Josefin Sans" w:hAnsi="Josefin Sans"/>
                                <w:b/>
                                <w:color w:val="000000" w:themeColor="text1"/>
                                <w:sz w:val="48"/>
                              </w:rPr>
                              <w:t>Mod 1</w:t>
                            </w:r>
                          </w:p>
                          <w:p w14:paraId="4D7799B4" w14:textId="77777777" w:rsidR="006E647D" w:rsidRDefault="006E647D" w:rsidP="006E64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224D97" id="Cube 1612581346" o:spid="_x0000_s1126" type="#_x0000_t16" style="position:absolute;margin-left:55.8pt;margin-top:54pt;width:95.75pt;height:95.75pt;z-index:2516583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" fillcolor="#dbdbdb [1302]" strokecolor="#1f3763 [1604]" strokeweight="1pt">
                <v:textbox>
                  <w:txbxContent>
                    <w:p w14:paraId="7EDBB339" w14:textId="77777777" w:rsidR="006E647D" w:rsidRPr="009D1EA2" w:rsidRDefault="006E647D" w:rsidP="006E647D">
                      <w:pPr>
                        <w:jc w:val="center"/>
                        <w:rPr>
                          <w:rFonts w:ascii="Josefin Sans" w:hAnsi="Josefin Sans"/>
                          <w:b/>
                          <w:bCs/>
                          <w:color w:val="000000" w:themeColor="text1"/>
                          <w:sz w:val="48"/>
                          <w:szCs w:val="48"/>
                        </w:rPr>
                      </w:pPr>
                      <w:r w:rsidRPr="009D1EA2">
                        <w:rPr>
                          <w:rFonts w:ascii="Josefin Sans" w:hAnsi="Josefin Sans"/>
                          <w:b/>
                          <w:color w:val="000000" w:themeColor="text1"/>
                          <w:sz w:val="48"/>
                        </w:rPr>
                        <w:t>Mod 1</w:t>
                      </w:r>
                    </w:p>
                    <w:p w14:paraId="4D7799B4" w14:textId="77777777" w:rsidR="006E647D" w:rsidRDefault="006E647D" w:rsidP="006E647D"/>
                  </w:txbxContent>
                </v:textbox>
              </v:shape>
            </w:pict>
          </mc:Fallback>
        </mc:AlternateContent>
      </w:r>
      <w:r w:rsidR="006E647D">
        <w:rPr>
          <w:rFonts w:ascii="Josefin Sans" w:hAnsi="Josefin Sans"/>
          <w:b/>
          <w:noProof/>
          <w:sz w:val="40"/>
          <w:lang w:eastAsia="fi-FI"/>
        </w:rPr>
        <w:drawing>
          <wp:inline distT="0" distB="0" distL="0" distR="0" wp14:anchorId="6136F673" wp14:editId="67F5828E">
            <wp:extent cx="8621395" cy="4949825"/>
            <wp:effectExtent l="171450" t="247650" r="198755" b="250825"/>
            <wp:docPr id="79485569" name="Picture 7948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F2E6988" w14:textId="77777777" w:rsidR="00C560FE" w:rsidRDefault="00C560FE" w:rsidP="005B3E12">
      <w:pPr>
        <w:rPr>
          <w:rFonts w:ascii="Josefin Sans" w:hAnsi="Josefin Sans" w:cs="Tahoma"/>
          <w:b/>
          <w:sz w:val="40"/>
          <w:szCs w:val="40"/>
          <w:lang w:val="en-GB"/>
        </w:rPr>
      </w:pPr>
    </w:p>
    <w:p w14:paraId="4F708624" w14:textId="64A9F3A2" w:rsidR="00C560FE" w:rsidRDefault="00C560FE" w:rsidP="005B3E12">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33" behindDoc="0" locked="0" layoutInCell="1" allowOverlap="1" wp14:anchorId="13CA850E" wp14:editId="55A7DE89">
                <wp:simplePos x="0" y="0"/>
                <wp:positionH relativeFrom="column">
                  <wp:posOffset>1933575</wp:posOffset>
                </wp:positionH>
                <wp:positionV relativeFrom="paragraph">
                  <wp:posOffset>1709420</wp:posOffset>
                </wp:positionV>
                <wp:extent cx="6560820" cy="3225800"/>
                <wp:effectExtent l="0" t="0" r="11430" b="12700"/>
                <wp:wrapNone/>
                <wp:docPr id="185441809" name="Rectangle: Diagonal Corners Rounded 185441809"/>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29DB55" w14:textId="3DDCC661" w:rsidR="00C560FE" w:rsidRPr="009D1EA2" w:rsidRDefault="00C560FE" w:rsidP="00C560FE">
                            <w:pPr>
                              <w:pStyle w:val="Paragraphedeliste"/>
                              <w:rPr>
                                <w:rFonts w:ascii="Josefin Sans" w:hAnsi="Josefin Sans"/>
                                <w:b/>
                                <w:bCs/>
                                <w:color w:val="000000" w:themeColor="text1"/>
                                <w:sz w:val="36"/>
                                <w:szCs w:val="36"/>
                              </w:rPr>
                            </w:pPr>
                            <w:r w:rsidRPr="009D1EA2">
                              <w:rPr>
                                <w:rFonts w:ascii="Josefin Sans" w:hAnsi="Josefin Sans"/>
                                <w:b/>
                                <w:color w:val="000000" w:themeColor="text1"/>
                                <w:sz w:val="36"/>
                              </w:rPr>
                              <w:t xml:space="preserve">Suunniteltujen </w:t>
                            </w:r>
                            <w:r w:rsidRPr="009D1EA2">
                              <w:rPr>
                                <w:rFonts w:ascii="Josefin Sans" w:hAnsi="Josefin Sans"/>
                                <w:b/>
                                <w:color w:val="000000" w:themeColor="text1"/>
                                <w:sz w:val="36"/>
                              </w:rPr>
                              <w:t>aktiviteettien tavoitteena on</w:t>
                            </w:r>
                          </w:p>
                          <w:p w14:paraId="69D001FA" w14:textId="2F1AE57C" w:rsidR="00C560FE" w:rsidRPr="009D1EA2" w:rsidRDefault="00C560FE" w:rsidP="00C560FE">
                            <w:pPr>
                              <w:pStyle w:val="Paragraphedeliste"/>
                              <w:numPr>
                                <w:ilvl w:val="0"/>
                                <w:numId w:val="23"/>
                              </w:numPr>
                              <w:rPr>
                                <w:rFonts w:ascii="Josefin Sans" w:hAnsi="Josefin Sans"/>
                                <w:b/>
                                <w:bCs/>
                                <w:color w:val="000000" w:themeColor="text1"/>
                                <w:sz w:val="36"/>
                                <w:szCs w:val="36"/>
                              </w:rPr>
                            </w:pPr>
                            <w:r w:rsidRPr="009D1EA2">
                              <w:rPr>
                                <w:rFonts w:ascii="Josefin Sans" w:hAnsi="Josefin Sans"/>
                                <w:b/>
                                <w:color w:val="000000" w:themeColor="text1"/>
                                <w:sz w:val="36"/>
                              </w:rPr>
                              <w:t>parantaa maahanmuuttajien omaksuman uuden kielen sanastollista osaamista</w:t>
                            </w:r>
                          </w:p>
                          <w:p w14:paraId="6BE8B334" w14:textId="417B8418" w:rsidR="00C560FE" w:rsidRPr="009D1EA2" w:rsidRDefault="001D7778" w:rsidP="00C560FE">
                            <w:pPr>
                              <w:pStyle w:val="Paragraphedeliste"/>
                              <w:numPr>
                                <w:ilvl w:val="0"/>
                                <w:numId w:val="23"/>
                              </w:numPr>
                              <w:rPr>
                                <w:rFonts w:ascii="Josefin Sans" w:hAnsi="Josefin Sans"/>
                                <w:b/>
                                <w:bCs/>
                                <w:color w:val="000000" w:themeColor="text1"/>
                                <w:sz w:val="36"/>
                                <w:szCs w:val="36"/>
                              </w:rPr>
                            </w:pPr>
                            <w:r w:rsidRPr="009D1EA2">
                              <w:rPr>
                                <w:rFonts w:ascii="Josefin Sans" w:hAnsi="Josefin Sans"/>
                                <w:b/>
                                <w:color w:val="000000" w:themeColor="text1"/>
                                <w:sz w:val="36"/>
                              </w:rPr>
                              <w:t xml:space="preserve">esitellä hoitotyöhön liittyvää perussanastoa </w:t>
                            </w:r>
                          </w:p>
                          <w:p w14:paraId="592FB47F" w14:textId="77777777" w:rsidR="00C560FE" w:rsidRPr="009D1EA2" w:rsidRDefault="00C560FE" w:rsidP="00C560FE">
                            <w:pPr>
                              <w:pStyle w:val="Paragraphedeliste"/>
                              <w:ind w:left="1533"/>
                              <w:rPr>
                                <w:rFonts w:ascii="Josefin Sans" w:hAnsi="Josefin Sans"/>
                                <w:b/>
                                <w:bCs/>
                                <w:color w:val="000000" w:themeColor="text1"/>
                                <w:sz w:val="28"/>
                                <w:szCs w:val="28"/>
                                <w:lang w:val="en-GB"/>
                              </w:rPr>
                            </w:pPr>
                          </w:p>
                          <w:p w14:paraId="3BBED6E8" w14:textId="38B439B0" w:rsidR="00C560FE" w:rsidRPr="009D1EA2" w:rsidRDefault="00C560FE" w:rsidP="001D7778">
                            <w:pPr>
                              <w:pStyle w:val="Paragraphedeliste"/>
                              <w:ind w:left="1533"/>
                              <w:rPr>
                                <w:rFonts w:ascii="Josefin Sans" w:hAnsi="Josefin Sans"/>
                              </w:rPr>
                            </w:pPr>
                            <w:r w:rsidRPr="009D1EA2">
                              <w:rPr>
                                <w:rFonts w:ascii="Josefin Sans" w:hAnsi="Josefin Sans"/>
                                <w:b/>
                                <w:color w:val="C00000"/>
                                <w:sz w:val="40"/>
                              </w:rPr>
                              <w:t>VINKKEJ</w:t>
                            </w:r>
                            <w:r w:rsidR="0062585E">
                              <w:rPr>
                                <w:rFonts w:ascii="Josefin Sans" w:hAnsi="Josefin Sans"/>
                                <w:b/>
                                <w:color w:val="C00000"/>
                                <w:sz w:val="40"/>
                              </w:rPr>
                              <w:t>Ä</w:t>
                            </w:r>
                            <w:r w:rsidRPr="009D1EA2">
                              <w:rPr>
                                <w:rFonts w:ascii="Josefin Sans" w:hAnsi="Josefin Sans"/>
                                <w:b/>
                                <w:color w:val="000000" w:themeColor="text1"/>
                                <w:sz w:val="40"/>
                              </w:rPr>
                              <w:t xml:space="preserve">: </w:t>
                            </w:r>
                            <w:r w:rsidRPr="009D1EA2">
                              <w:rPr>
                                <w:rFonts w:ascii="Josefin Sans" w:hAnsi="Josefin Sans"/>
                                <w:b/>
                                <w:color w:val="000000" w:themeColor="text1"/>
                                <w:sz w:val="24"/>
                              </w:rPr>
                              <w:t xml:space="preserve">siitä huolimatta, että yksikön ja aktiviteetin suorittaminen on ajateltu olevan verkko-opintoja, kouluttaja pystyy välittämään sekä sisällön että aktiviteetin tai toisen näistä lähikoulutuksena </w:t>
                            </w:r>
                            <w:r w:rsidR="0062585E">
                              <w:rPr>
                                <w:rFonts w:ascii="Josefin Sans" w:hAnsi="Josefin Sans"/>
                                <w:b/>
                                <w:color w:val="000000" w:themeColor="text1"/>
                                <w:sz w:val="24"/>
                              </w:rPr>
                              <w:t>oppijoiden</w:t>
                            </w:r>
                            <w:r w:rsidRPr="009D1EA2">
                              <w:rPr>
                                <w:rFonts w:ascii="Josefin Sans" w:hAnsi="Josefin Sans"/>
                                <w:b/>
                                <w:color w:val="000000" w:themeColor="text1"/>
                                <w:sz w:val="24"/>
                              </w:rPr>
                              <w:t xml:space="preserve"> tarpeiden mukaisesti. Esseeaktiviteettia suositellaan vain opiskelijoille, joiden kielitaso on korkea.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A850E" id="Rectangle: Diagonal Corners Rounded 185441809" o:spid="_x0000_s1127" style="position:absolute;margin-left:152.25pt;margin-top:134.6pt;width:516.6pt;height:25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1D29DB55" w14:textId="3DDCC661" w:rsidR="00C560FE" w:rsidRPr="009D1EA2" w:rsidRDefault="00C560FE" w:rsidP="00C560FE">
                      <w:pPr>
                        <w:pStyle w:val="Paragraphedeliste"/>
                        <w:rPr>
                          <w:rFonts w:ascii="Josefin Sans" w:hAnsi="Josefin Sans"/>
                          <w:b/>
                          <w:bCs/>
                          <w:color w:val="000000" w:themeColor="text1"/>
                          <w:sz w:val="36"/>
                          <w:szCs w:val="36"/>
                        </w:rPr>
                      </w:pPr>
                      <w:r w:rsidRPr="009D1EA2">
                        <w:rPr>
                          <w:rFonts w:ascii="Josefin Sans" w:hAnsi="Josefin Sans"/>
                          <w:b/>
                          <w:color w:val="000000" w:themeColor="text1"/>
                          <w:sz w:val="36"/>
                        </w:rPr>
                        <w:t xml:space="preserve">Suunniteltujen </w:t>
                      </w:r>
                      <w:r w:rsidRPr="009D1EA2">
                        <w:rPr>
                          <w:rFonts w:ascii="Josefin Sans" w:hAnsi="Josefin Sans"/>
                          <w:b/>
                          <w:color w:val="000000" w:themeColor="text1"/>
                          <w:sz w:val="36"/>
                        </w:rPr>
                        <w:t>aktiviteettien tavoitteena on</w:t>
                      </w:r>
                    </w:p>
                    <w:p w14:paraId="69D001FA" w14:textId="2F1AE57C" w:rsidR="00C560FE" w:rsidRPr="009D1EA2" w:rsidRDefault="00C560FE" w:rsidP="00C560FE">
                      <w:pPr>
                        <w:pStyle w:val="Paragraphedeliste"/>
                        <w:numPr>
                          <w:ilvl w:val="0"/>
                          <w:numId w:val="23"/>
                        </w:numPr>
                        <w:rPr>
                          <w:rFonts w:ascii="Josefin Sans" w:hAnsi="Josefin Sans"/>
                          <w:b/>
                          <w:bCs/>
                          <w:color w:val="000000" w:themeColor="text1"/>
                          <w:sz w:val="36"/>
                          <w:szCs w:val="36"/>
                        </w:rPr>
                      </w:pPr>
                      <w:r w:rsidRPr="009D1EA2">
                        <w:rPr>
                          <w:rFonts w:ascii="Josefin Sans" w:hAnsi="Josefin Sans"/>
                          <w:b/>
                          <w:color w:val="000000" w:themeColor="text1"/>
                          <w:sz w:val="36"/>
                        </w:rPr>
                        <w:t>parantaa maahanmuuttajien omaksuman uuden kielen sanastollista osaamista</w:t>
                      </w:r>
                    </w:p>
                    <w:p w14:paraId="6BE8B334" w14:textId="417B8418" w:rsidR="00C560FE" w:rsidRPr="009D1EA2" w:rsidRDefault="001D7778" w:rsidP="00C560FE">
                      <w:pPr>
                        <w:pStyle w:val="Paragraphedeliste"/>
                        <w:numPr>
                          <w:ilvl w:val="0"/>
                          <w:numId w:val="23"/>
                        </w:numPr>
                        <w:rPr>
                          <w:rFonts w:ascii="Josefin Sans" w:hAnsi="Josefin Sans"/>
                          <w:b/>
                          <w:bCs/>
                          <w:color w:val="000000" w:themeColor="text1"/>
                          <w:sz w:val="36"/>
                          <w:szCs w:val="36"/>
                        </w:rPr>
                      </w:pPr>
                      <w:r w:rsidRPr="009D1EA2">
                        <w:rPr>
                          <w:rFonts w:ascii="Josefin Sans" w:hAnsi="Josefin Sans"/>
                          <w:b/>
                          <w:color w:val="000000" w:themeColor="text1"/>
                          <w:sz w:val="36"/>
                        </w:rPr>
                        <w:t xml:space="preserve">esitellä hoitotyöhön liittyvää perussanastoa </w:t>
                      </w:r>
                    </w:p>
                    <w:p w14:paraId="592FB47F" w14:textId="77777777" w:rsidR="00C560FE" w:rsidRPr="009D1EA2" w:rsidRDefault="00C560FE" w:rsidP="00C560FE">
                      <w:pPr>
                        <w:pStyle w:val="Paragraphedeliste"/>
                        <w:ind w:left="1533"/>
                        <w:rPr>
                          <w:rFonts w:ascii="Josefin Sans" w:hAnsi="Josefin Sans"/>
                          <w:b/>
                          <w:bCs/>
                          <w:color w:val="000000" w:themeColor="text1"/>
                          <w:sz w:val="28"/>
                          <w:szCs w:val="28"/>
                          <w:lang w:val="en-GB"/>
                        </w:rPr>
                      </w:pPr>
                    </w:p>
                    <w:p w14:paraId="3BBED6E8" w14:textId="38B439B0" w:rsidR="00C560FE" w:rsidRPr="009D1EA2" w:rsidRDefault="00C560FE" w:rsidP="001D7778">
                      <w:pPr>
                        <w:pStyle w:val="Paragraphedeliste"/>
                        <w:ind w:left="1533"/>
                        <w:rPr>
                          <w:rFonts w:ascii="Josefin Sans" w:hAnsi="Josefin Sans"/>
                        </w:rPr>
                      </w:pPr>
                      <w:r w:rsidRPr="009D1EA2">
                        <w:rPr>
                          <w:rFonts w:ascii="Josefin Sans" w:hAnsi="Josefin Sans"/>
                          <w:b/>
                          <w:color w:val="C00000"/>
                          <w:sz w:val="40"/>
                        </w:rPr>
                        <w:t>VINKKEJ</w:t>
                      </w:r>
                      <w:r w:rsidR="0062585E">
                        <w:rPr>
                          <w:rFonts w:ascii="Josefin Sans" w:hAnsi="Josefin Sans"/>
                          <w:b/>
                          <w:color w:val="C00000"/>
                          <w:sz w:val="40"/>
                        </w:rPr>
                        <w:t>Ä</w:t>
                      </w:r>
                      <w:r w:rsidRPr="009D1EA2">
                        <w:rPr>
                          <w:rFonts w:ascii="Josefin Sans" w:hAnsi="Josefin Sans"/>
                          <w:b/>
                          <w:color w:val="000000" w:themeColor="text1"/>
                          <w:sz w:val="40"/>
                        </w:rPr>
                        <w:t xml:space="preserve">: </w:t>
                      </w:r>
                      <w:r w:rsidRPr="009D1EA2">
                        <w:rPr>
                          <w:rFonts w:ascii="Josefin Sans" w:hAnsi="Josefin Sans"/>
                          <w:b/>
                          <w:color w:val="000000" w:themeColor="text1"/>
                          <w:sz w:val="24"/>
                        </w:rPr>
                        <w:t xml:space="preserve">siitä huolimatta, että yksikön ja aktiviteetin suorittaminen on ajateltu olevan verkko-opintoja, kouluttaja pystyy välittämään sekä sisällön että aktiviteetin tai toisen näistä lähikoulutuksena </w:t>
                      </w:r>
                      <w:r w:rsidR="0062585E">
                        <w:rPr>
                          <w:rFonts w:ascii="Josefin Sans" w:hAnsi="Josefin Sans"/>
                          <w:b/>
                          <w:color w:val="000000" w:themeColor="text1"/>
                          <w:sz w:val="24"/>
                        </w:rPr>
                        <w:t>oppijoiden</w:t>
                      </w:r>
                      <w:r w:rsidRPr="009D1EA2">
                        <w:rPr>
                          <w:rFonts w:ascii="Josefin Sans" w:hAnsi="Josefin Sans"/>
                          <w:b/>
                          <w:color w:val="000000" w:themeColor="text1"/>
                          <w:sz w:val="24"/>
                        </w:rPr>
                        <w:t xml:space="preserve"> tarpeiden mukaisesti. Esseeaktiviteettia suositellaan vain opiskelijoille, joiden kielitaso on korkea.</w:t>
                      </w: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34" behindDoc="0" locked="0" layoutInCell="1" allowOverlap="1" wp14:anchorId="6A403785" wp14:editId="6C82168C">
                <wp:simplePos x="0" y="0"/>
                <wp:positionH relativeFrom="column">
                  <wp:posOffset>632460</wp:posOffset>
                </wp:positionH>
                <wp:positionV relativeFrom="paragraph">
                  <wp:posOffset>600075</wp:posOffset>
                </wp:positionV>
                <wp:extent cx="1216025" cy="1216025"/>
                <wp:effectExtent l="0" t="0" r="22225" b="22225"/>
                <wp:wrapNone/>
                <wp:docPr id="64801025" name="Cube 64801025"/>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BA2D8B" w14:textId="77777777" w:rsidR="00C560FE" w:rsidRPr="009D1EA2" w:rsidRDefault="00C560FE" w:rsidP="00C560FE">
                            <w:pPr>
                              <w:jc w:val="center"/>
                              <w:rPr>
                                <w:rFonts w:ascii="Josefin Sans" w:hAnsi="Josefin Sans"/>
                                <w:b/>
                                <w:bCs/>
                                <w:color w:val="000000" w:themeColor="text1"/>
                                <w:sz w:val="48"/>
                                <w:szCs w:val="48"/>
                              </w:rPr>
                            </w:pPr>
                            <w:r w:rsidRPr="009D1EA2">
                              <w:rPr>
                                <w:rFonts w:ascii="Josefin Sans" w:hAnsi="Josefin Sans"/>
                                <w:b/>
                                <w:color w:val="000000" w:themeColor="text1"/>
                                <w:sz w:val="48"/>
                              </w:rPr>
                              <w:t>Mod 1</w:t>
                            </w:r>
                          </w:p>
                          <w:p w14:paraId="3B71D92E" w14:textId="77777777" w:rsidR="00C560FE" w:rsidRDefault="00C560FE" w:rsidP="00C560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03785" id="Cube 64801025" o:spid="_x0000_s1128" type="#_x0000_t16" style="position:absolute;margin-left:49.8pt;margin-top:47.25pt;width:95.75pt;height:95.75pt;z-index:251658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" fillcolor="#dbdbdb [1302]" strokecolor="#1f3763 [1604]" strokeweight="1pt">
                <v:textbox>
                  <w:txbxContent>
                    <w:p w14:paraId="02BA2D8B" w14:textId="77777777" w:rsidR="00C560FE" w:rsidRPr="009D1EA2" w:rsidRDefault="00C560FE" w:rsidP="00C560FE">
                      <w:pPr>
                        <w:jc w:val="center"/>
                        <w:rPr>
                          <w:rFonts w:ascii="Josefin Sans" w:hAnsi="Josefin Sans"/>
                          <w:b/>
                          <w:bCs/>
                          <w:color w:val="000000" w:themeColor="text1"/>
                          <w:sz w:val="48"/>
                          <w:szCs w:val="48"/>
                        </w:rPr>
                      </w:pPr>
                      <w:r w:rsidRPr="009D1EA2">
                        <w:rPr>
                          <w:rFonts w:ascii="Josefin Sans" w:hAnsi="Josefin Sans"/>
                          <w:b/>
                          <w:color w:val="000000" w:themeColor="text1"/>
                          <w:sz w:val="48"/>
                        </w:rPr>
                        <w:t>Mod 1</w:t>
                      </w:r>
                    </w:p>
                    <w:p w14:paraId="3B71D92E" w14:textId="77777777" w:rsidR="00C560FE" w:rsidRDefault="00C560FE" w:rsidP="00C560FE"/>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35" behindDoc="0" locked="0" layoutInCell="1" allowOverlap="1" wp14:anchorId="3224A208" wp14:editId="616EA378">
                <wp:simplePos x="0" y="0"/>
                <wp:positionH relativeFrom="page">
                  <wp:posOffset>3883025</wp:posOffset>
                </wp:positionH>
                <wp:positionV relativeFrom="paragraph">
                  <wp:posOffset>585470</wp:posOffset>
                </wp:positionV>
                <wp:extent cx="4095908" cy="914400"/>
                <wp:effectExtent l="0" t="0" r="19050" b="19050"/>
                <wp:wrapNone/>
                <wp:docPr id="1742782072" name="Rectangle: Diagonal Corners Rounded 1742782072"/>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217C0" w14:textId="3B37028C" w:rsidR="00C560FE" w:rsidRPr="009D1EA2" w:rsidRDefault="00756CDD" w:rsidP="00C560FE">
                            <w:pPr>
                              <w:rPr>
                                <w:rFonts w:ascii="Josefin Sans" w:hAnsi="Josefin Sans"/>
                                <w:b/>
                                <w:bCs/>
                                <w:color w:val="000000" w:themeColor="text1"/>
                                <w:sz w:val="40"/>
                                <w:szCs w:val="40"/>
                              </w:rPr>
                            </w:pPr>
                            <w:r>
                              <w:rPr>
                                <w:rFonts w:ascii="Josefin Sans" w:hAnsi="Josefin Sans"/>
                                <w:b/>
                                <w:color w:val="000000" w:themeColor="text1"/>
                                <w:sz w:val="40"/>
                              </w:rPr>
                              <w:t>Osa</w:t>
                            </w:r>
                            <w:r w:rsidR="00C560FE" w:rsidRPr="009D1EA2">
                              <w:rPr>
                                <w:rFonts w:ascii="Josefin Sans" w:hAnsi="Josefin Sans"/>
                                <w:b/>
                                <w:color w:val="000000" w:themeColor="text1"/>
                                <w:sz w:val="40"/>
                              </w:rPr>
                              <w:t xml:space="preserve"> 1.04</w:t>
                            </w:r>
                          </w:p>
                          <w:p w14:paraId="7A8AA71D" w14:textId="56161DB3" w:rsidR="00C560FE" w:rsidRPr="009D1EA2" w:rsidRDefault="00C560FE" w:rsidP="00C560FE">
                            <w:pPr>
                              <w:rPr>
                                <w:rFonts w:ascii="Josefin Sans" w:hAnsi="Josefin Sans"/>
                                <w:b/>
                                <w:bCs/>
                                <w:color w:val="000000" w:themeColor="text1"/>
                                <w:sz w:val="40"/>
                                <w:szCs w:val="40"/>
                              </w:rPr>
                            </w:pPr>
                            <w:r w:rsidRPr="009D1EA2">
                              <w:rPr>
                                <w:rFonts w:ascii="Josefin Sans" w:hAnsi="Josefin Sans"/>
                                <w:b/>
                                <w:i/>
                                <w:color w:val="000000" w:themeColor="text1"/>
                                <w:sz w:val="32"/>
                              </w:rPr>
                              <w:t>Viestintä: perussanasto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24A208" id="Rectangle: Diagonal Corners Rounded 1742782072" o:spid="_x0000_s1129" style="position:absolute;margin-left:305.75pt;margin-top:46.1pt;width:322.5pt;height:1in;z-index:25165833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7F8217C0" w14:textId="3B37028C" w:rsidR="00C560FE" w:rsidRPr="009D1EA2" w:rsidRDefault="00756CDD" w:rsidP="00C560FE">
                      <w:pPr>
                        <w:rPr>
                          <w:rFonts w:ascii="Josefin Sans" w:hAnsi="Josefin Sans"/>
                          <w:b/>
                          <w:bCs/>
                          <w:color w:val="000000" w:themeColor="text1"/>
                          <w:sz w:val="40"/>
                          <w:szCs w:val="40"/>
                        </w:rPr>
                      </w:pPr>
                      <w:r>
                        <w:rPr>
                          <w:rFonts w:ascii="Josefin Sans" w:hAnsi="Josefin Sans"/>
                          <w:b/>
                          <w:color w:val="000000" w:themeColor="text1"/>
                          <w:sz w:val="40"/>
                        </w:rPr>
                        <w:t>Osa</w:t>
                      </w:r>
                      <w:r w:rsidR="00C560FE" w:rsidRPr="009D1EA2">
                        <w:rPr>
                          <w:rFonts w:ascii="Josefin Sans" w:hAnsi="Josefin Sans"/>
                          <w:b/>
                          <w:color w:val="000000" w:themeColor="text1"/>
                          <w:sz w:val="40"/>
                        </w:rPr>
                        <w:t xml:space="preserve"> 1.04</w:t>
                      </w:r>
                    </w:p>
                    <w:p w14:paraId="7A8AA71D" w14:textId="56161DB3" w:rsidR="00C560FE" w:rsidRPr="009D1EA2" w:rsidRDefault="00C560FE" w:rsidP="00C560FE">
                      <w:pPr>
                        <w:rPr>
                          <w:rFonts w:ascii="Josefin Sans" w:hAnsi="Josefin Sans"/>
                          <w:b/>
                          <w:bCs/>
                          <w:color w:val="000000" w:themeColor="text1"/>
                          <w:sz w:val="40"/>
                          <w:szCs w:val="40"/>
                        </w:rPr>
                      </w:pPr>
                      <w:r w:rsidRPr="009D1EA2">
                        <w:rPr>
                          <w:rFonts w:ascii="Josefin Sans" w:hAnsi="Josefin Sans"/>
                          <w:b/>
                          <w:i/>
                          <w:color w:val="000000" w:themeColor="text1"/>
                          <w:sz w:val="32"/>
                        </w:rPr>
                        <w:t>Viestintä: perussanasto</w:t>
                      </w:r>
                    </w:p>
                  </w:txbxContent>
                </v:textbox>
                <w10:wrap anchorx="page"/>
              </v:shape>
            </w:pict>
          </mc:Fallback>
        </mc:AlternateContent>
      </w:r>
      <w:r>
        <w:rPr>
          <w:rFonts w:ascii="Josefin Sans" w:hAnsi="Josefin Sans"/>
          <w:b/>
          <w:noProof/>
          <w:sz w:val="40"/>
          <w:lang w:eastAsia="fi-FI"/>
        </w:rPr>
        <w:drawing>
          <wp:inline distT="0" distB="0" distL="0" distR="0" wp14:anchorId="7ABABA34" wp14:editId="56A9A567">
            <wp:extent cx="8621395" cy="4949825"/>
            <wp:effectExtent l="171450" t="247650" r="198755" b="250825"/>
            <wp:docPr id="1936410971" name="Picture 193641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277930A" w14:textId="77777777" w:rsidR="001D7778" w:rsidRDefault="001D7778" w:rsidP="005B3E12">
      <w:pPr>
        <w:rPr>
          <w:rFonts w:ascii="Josefin Sans" w:hAnsi="Josefin Sans" w:cs="Tahoma"/>
          <w:b/>
          <w:sz w:val="40"/>
          <w:szCs w:val="40"/>
          <w:lang w:val="en-GB"/>
        </w:rPr>
      </w:pPr>
    </w:p>
    <w:p w14:paraId="5F498F07" w14:textId="254F4923" w:rsidR="001D7778" w:rsidRPr="00486FC1" w:rsidRDefault="001D7778" w:rsidP="005B3E12">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36" behindDoc="0" locked="0" layoutInCell="1" allowOverlap="1" wp14:anchorId="6FEF1289" wp14:editId="05CFAA7E">
                <wp:simplePos x="0" y="0"/>
                <wp:positionH relativeFrom="column">
                  <wp:posOffset>1981200</wp:posOffset>
                </wp:positionH>
                <wp:positionV relativeFrom="paragraph">
                  <wp:posOffset>1728470</wp:posOffset>
                </wp:positionV>
                <wp:extent cx="6560820" cy="3225800"/>
                <wp:effectExtent l="0" t="0" r="11430" b="12700"/>
                <wp:wrapNone/>
                <wp:docPr id="1315399060" name="Rectangle: Diagonal Corners Rounded 1315399060"/>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A31B5C" w14:textId="77777777" w:rsidR="001D7778" w:rsidRPr="00F05CF5" w:rsidRDefault="001D7778" w:rsidP="001D7778">
                            <w:pPr>
                              <w:pStyle w:val="Paragraphedeliste"/>
                              <w:rPr>
                                <w:rFonts w:ascii="Josefin Sans" w:hAnsi="Josefin Sans"/>
                                <w:b/>
                                <w:bCs/>
                                <w:color w:val="000000" w:themeColor="text1"/>
                                <w:sz w:val="40"/>
                                <w:szCs w:val="40"/>
                              </w:rPr>
                            </w:pPr>
                            <w:r w:rsidRPr="00F05CF5">
                              <w:rPr>
                                <w:rFonts w:ascii="Josefin Sans" w:hAnsi="Josefin Sans"/>
                                <w:b/>
                                <w:color w:val="000000" w:themeColor="text1"/>
                                <w:sz w:val="40"/>
                              </w:rPr>
                              <w:t xml:space="preserve">Suunnitellun </w:t>
                            </w:r>
                            <w:r w:rsidRPr="00F05CF5">
                              <w:rPr>
                                <w:rFonts w:ascii="Josefin Sans" w:hAnsi="Josefin Sans"/>
                                <w:b/>
                                <w:color w:val="000000" w:themeColor="text1"/>
                                <w:sz w:val="40"/>
                              </w:rPr>
                              <w:t>aktiviteetin tavoitteena on</w:t>
                            </w:r>
                          </w:p>
                          <w:p w14:paraId="235D4C93" w14:textId="705774E7" w:rsidR="001D7778" w:rsidRPr="00F05CF5" w:rsidRDefault="009F0A43" w:rsidP="001D7778">
                            <w:pPr>
                              <w:pStyle w:val="Paragraphedeliste"/>
                              <w:numPr>
                                <w:ilvl w:val="0"/>
                                <w:numId w:val="23"/>
                              </w:numPr>
                              <w:rPr>
                                <w:rFonts w:ascii="Josefin Sans" w:hAnsi="Josefin Sans"/>
                                <w:b/>
                                <w:bCs/>
                                <w:color w:val="000000" w:themeColor="text1"/>
                                <w:sz w:val="28"/>
                                <w:szCs w:val="28"/>
                              </w:rPr>
                            </w:pPr>
                            <w:r w:rsidRPr="00F05CF5">
                              <w:rPr>
                                <w:rFonts w:ascii="Josefin Sans" w:hAnsi="Josefin Sans"/>
                                <w:b/>
                                <w:color w:val="000000" w:themeColor="text1"/>
                                <w:sz w:val="40"/>
                              </w:rPr>
                              <w:t>työoikeuksien ja työtehtävien tunteminen hoitajana.</w:t>
                            </w:r>
                          </w:p>
                          <w:p w14:paraId="7A31AB79" w14:textId="77777777" w:rsidR="001D7778" w:rsidRPr="00F05CF5" w:rsidRDefault="001D7778" w:rsidP="001D7778">
                            <w:pPr>
                              <w:pStyle w:val="Paragraphedeliste"/>
                              <w:ind w:left="1533"/>
                              <w:rPr>
                                <w:rFonts w:ascii="Josefin Sans" w:hAnsi="Josefin Sans"/>
                                <w:b/>
                                <w:bCs/>
                                <w:color w:val="000000" w:themeColor="text1"/>
                                <w:sz w:val="28"/>
                                <w:szCs w:val="28"/>
                              </w:rPr>
                            </w:pPr>
                          </w:p>
                          <w:p w14:paraId="5E8C38EA" w14:textId="67644DC0" w:rsidR="001D7778" w:rsidRPr="00F05CF5" w:rsidRDefault="001D7778" w:rsidP="001D7778">
                            <w:pPr>
                              <w:pStyle w:val="Paragraphedeliste"/>
                              <w:ind w:left="1533"/>
                              <w:rPr>
                                <w:rFonts w:ascii="Josefin Sans" w:hAnsi="Josefin Sans"/>
                                <w:b/>
                                <w:bCs/>
                                <w:color w:val="000000" w:themeColor="text1"/>
                                <w:sz w:val="40"/>
                                <w:szCs w:val="40"/>
                                <w:u w:val="single"/>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b/>
                                <w:color w:val="000000" w:themeColor="text1"/>
                                <w:sz w:val="28"/>
                              </w:rPr>
                              <w:t xml:space="preserve">siitä huolimatta, että yksikkö ja aktiviteetti on ajateltu verkossa suoritettaviksi, on erittäin suositeltavaa, että kouluttaja valitsee henkilökohtaisen tavan </w:t>
                            </w:r>
                            <w:r w:rsidR="000A61E9">
                              <w:rPr>
                                <w:rFonts w:ascii="Josefin Sans" w:hAnsi="Josefin Sans"/>
                                <w:b/>
                                <w:color w:val="000000" w:themeColor="text1"/>
                                <w:sz w:val="28"/>
                              </w:rPr>
                              <w:t xml:space="preserve">oppijoiden </w:t>
                            </w:r>
                            <w:r w:rsidRPr="00F05CF5">
                              <w:rPr>
                                <w:rFonts w:ascii="Josefin Sans" w:hAnsi="Josefin Sans"/>
                                <w:b/>
                                <w:color w:val="000000" w:themeColor="text1"/>
                                <w:sz w:val="28"/>
                              </w:rPr>
                              <w:t>tarpeiden (kielen taso ja/tai perustiedot) mukaan. Esseeaktiviteettia suositellaan vain opiskelijoille, joiden kielitaso on korkea.</w:t>
                            </w:r>
                          </w:p>
                          <w:p w14:paraId="447061DE" w14:textId="77777777" w:rsidR="001D7778" w:rsidRPr="000A61E9" w:rsidRDefault="001D7778" w:rsidP="001D77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F1289" id="Rectangle: Diagonal Corners Rounded 1315399060" o:spid="_x0000_s1130" style="position:absolute;margin-left:156pt;margin-top:136.1pt;width:516.6pt;height:25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" adj="-11796480,,5400" path="m537644,l6560820,r,l6560820,2688156v,296933,-240711,537644,-537644,537644l,3225800r,l,537644c,240711,240711,,537644,xe" fillcolor="#cfcdcd [2894]" strokecolor="#1f3763 [1604]" strokeweight="1pt">
                <v:stroke joinstyle="miter"/>
                <v:formulas/>
                <v:path arrowok="t" o:connecttype="custom" o:connectlocs="537644,0;6560820,0;6560820,0;6560820,2688156;6023176,3225800;0,3225800;0,3225800;0,537644;537644,0" o:connectangles="0,0,0,0,0,0,0,0,0" textboxrect="0,0,6560820,3225800"/>
                <v:textbox>
                  <w:txbxContent>
                    <w:p w14:paraId="03A31B5C" w14:textId="77777777" w:rsidR="001D7778" w:rsidRPr="00F05CF5" w:rsidRDefault="001D7778" w:rsidP="001D7778">
                      <w:pPr>
                        <w:pStyle w:val="Paragraphedeliste"/>
                        <w:rPr>
                          <w:rFonts w:ascii="Josefin Sans" w:hAnsi="Josefin Sans"/>
                          <w:b/>
                          <w:bCs/>
                          <w:color w:val="000000" w:themeColor="text1"/>
                          <w:sz w:val="40"/>
                          <w:szCs w:val="40"/>
                        </w:rPr>
                      </w:pPr>
                      <w:r w:rsidRPr="00F05CF5">
                        <w:rPr>
                          <w:rFonts w:ascii="Josefin Sans" w:hAnsi="Josefin Sans"/>
                          <w:b/>
                          <w:color w:val="000000" w:themeColor="text1"/>
                          <w:sz w:val="40"/>
                        </w:rPr>
                        <w:t xml:space="preserve">Suunnitellun </w:t>
                      </w:r>
                      <w:r w:rsidRPr="00F05CF5">
                        <w:rPr>
                          <w:rFonts w:ascii="Josefin Sans" w:hAnsi="Josefin Sans"/>
                          <w:b/>
                          <w:color w:val="000000" w:themeColor="text1"/>
                          <w:sz w:val="40"/>
                        </w:rPr>
                        <w:t>aktiviteetin tavoitteena on</w:t>
                      </w:r>
                    </w:p>
                    <w:p w14:paraId="235D4C93" w14:textId="705774E7" w:rsidR="001D7778" w:rsidRPr="00F05CF5" w:rsidRDefault="009F0A43" w:rsidP="001D7778">
                      <w:pPr>
                        <w:pStyle w:val="Paragraphedeliste"/>
                        <w:numPr>
                          <w:ilvl w:val="0"/>
                          <w:numId w:val="23"/>
                        </w:numPr>
                        <w:rPr>
                          <w:rFonts w:ascii="Josefin Sans" w:hAnsi="Josefin Sans"/>
                          <w:b/>
                          <w:bCs/>
                          <w:color w:val="000000" w:themeColor="text1"/>
                          <w:sz w:val="28"/>
                          <w:szCs w:val="28"/>
                        </w:rPr>
                      </w:pPr>
                      <w:r w:rsidRPr="00F05CF5">
                        <w:rPr>
                          <w:rFonts w:ascii="Josefin Sans" w:hAnsi="Josefin Sans"/>
                          <w:b/>
                          <w:color w:val="000000" w:themeColor="text1"/>
                          <w:sz w:val="40"/>
                        </w:rPr>
                        <w:t>työoikeuksien ja työtehtävien tunteminen hoitajana.</w:t>
                      </w:r>
                    </w:p>
                    <w:p w14:paraId="7A31AB79" w14:textId="77777777" w:rsidR="001D7778" w:rsidRPr="00F05CF5" w:rsidRDefault="001D7778" w:rsidP="001D7778">
                      <w:pPr>
                        <w:pStyle w:val="Paragraphedeliste"/>
                        <w:ind w:left="1533"/>
                        <w:rPr>
                          <w:rFonts w:ascii="Josefin Sans" w:hAnsi="Josefin Sans"/>
                          <w:b/>
                          <w:bCs/>
                          <w:color w:val="000000" w:themeColor="text1"/>
                          <w:sz w:val="28"/>
                          <w:szCs w:val="28"/>
                        </w:rPr>
                      </w:pPr>
                    </w:p>
                    <w:p w14:paraId="5E8C38EA" w14:textId="67644DC0" w:rsidR="001D7778" w:rsidRPr="00F05CF5" w:rsidRDefault="001D7778" w:rsidP="001D7778">
                      <w:pPr>
                        <w:pStyle w:val="Paragraphedeliste"/>
                        <w:ind w:left="1533"/>
                        <w:rPr>
                          <w:rFonts w:ascii="Josefin Sans" w:hAnsi="Josefin Sans"/>
                          <w:b/>
                          <w:bCs/>
                          <w:color w:val="000000" w:themeColor="text1"/>
                          <w:sz w:val="40"/>
                          <w:szCs w:val="40"/>
                          <w:u w:val="single"/>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b/>
                          <w:color w:val="000000" w:themeColor="text1"/>
                          <w:sz w:val="28"/>
                        </w:rPr>
                        <w:t xml:space="preserve">siitä huolimatta, että yksikkö ja aktiviteetti on ajateltu verkossa suoritettaviksi, on erittäin suositeltavaa, että kouluttaja valitsee henkilökohtaisen tavan </w:t>
                      </w:r>
                      <w:r w:rsidR="000A61E9">
                        <w:rPr>
                          <w:rFonts w:ascii="Josefin Sans" w:hAnsi="Josefin Sans"/>
                          <w:b/>
                          <w:color w:val="000000" w:themeColor="text1"/>
                          <w:sz w:val="28"/>
                        </w:rPr>
                        <w:t xml:space="preserve">oppijoiden </w:t>
                      </w:r>
                      <w:r w:rsidRPr="00F05CF5">
                        <w:rPr>
                          <w:rFonts w:ascii="Josefin Sans" w:hAnsi="Josefin Sans"/>
                          <w:b/>
                          <w:color w:val="000000" w:themeColor="text1"/>
                          <w:sz w:val="28"/>
                        </w:rPr>
                        <w:t>tarpeiden (kielen taso ja/tai perustiedot) mukaan. Esseeaktiviteettia suositellaan vain opiskelijoille, joiden kielitaso on korkea.</w:t>
                      </w:r>
                    </w:p>
                    <w:p w14:paraId="447061DE" w14:textId="77777777" w:rsidR="001D7778" w:rsidRPr="000A61E9" w:rsidRDefault="001D7778" w:rsidP="001D7778"/>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37" behindDoc="0" locked="0" layoutInCell="1" allowOverlap="1" wp14:anchorId="410A738C" wp14:editId="62CDA213">
                <wp:simplePos x="0" y="0"/>
                <wp:positionH relativeFrom="column">
                  <wp:posOffset>680085</wp:posOffset>
                </wp:positionH>
                <wp:positionV relativeFrom="paragraph">
                  <wp:posOffset>619125</wp:posOffset>
                </wp:positionV>
                <wp:extent cx="1216025" cy="1216025"/>
                <wp:effectExtent l="0" t="0" r="22225" b="22225"/>
                <wp:wrapNone/>
                <wp:docPr id="1982445899" name="Cube 1982445899"/>
                <wp:cNvGraphicFramePr/>
                <a:graphic xmlns:a="http://schemas.openxmlformats.org/drawingml/2006/main">
                  <a:graphicData uri="http://schemas.microsoft.com/office/word/2010/wordprocessingShape">
                    <wps:wsp>
                      <wps:cNvSpPr/>
                      <wps:spPr>
                        <a:xfrm>
                          <a:off x="0" y="0"/>
                          <a:ext cx="1216025" cy="1216025"/>
                        </a:xfrm>
                        <a:prstGeom prst="cube">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197CFC" w14:textId="77777777" w:rsidR="001D7778" w:rsidRPr="009D1EA2" w:rsidRDefault="001D7778" w:rsidP="001D7778">
                            <w:pPr>
                              <w:jc w:val="center"/>
                              <w:rPr>
                                <w:rFonts w:ascii="Josefin Sans" w:hAnsi="Josefin Sans"/>
                                <w:b/>
                                <w:bCs/>
                                <w:color w:val="000000" w:themeColor="text1"/>
                                <w:sz w:val="48"/>
                                <w:szCs w:val="48"/>
                              </w:rPr>
                            </w:pPr>
                            <w:r w:rsidRPr="009D1EA2">
                              <w:rPr>
                                <w:rFonts w:ascii="Josefin Sans" w:hAnsi="Josefin Sans"/>
                                <w:b/>
                                <w:color w:val="000000" w:themeColor="text1"/>
                                <w:sz w:val="48"/>
                              </w:rPr>
                              <w:t>Mod 1</w:t>
                            </w:r>
                          </w:p>
                          <w:p w14:paraId="7ADCC5C8" w14:textId="77777777" w:rsidR="001D7778" w:rsidRDefault="001D7778" w:rsidP="001D777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A738C" id="Cube 1982445899" o:spid="_x0000_s1131" type="#_x0000_t16" style="position:absolute;margin-left:53.55pt;margin-top:48.75pt;width:95.75pt;height:95.75pt;z-index:251658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" fillcolor="#dbdbdb [1302]" strokecolor="#1f3763 [1604]" strokeweight="1pt">
                <v:textbox>
                  <w:txbxContent>
                    <w:p w14:paraId="66197CFC" w14:textId="77777777" w:rsidR="001D7778" w:rsidRPr="009D1EA2" w:rsidRDefault="001D7778" w:rsidP="001D7778">
                      <w:pPr>
                        <w:jc w:val="center"/>
                        <w:rPr>
                          <w:rFonts w:ascii="Josefin Sans" w:hAnsi="Josefin Sans"/>
                          <w:b/>
                          <w:bCs/>
                          <w:color w:val="000000" w:themeColor="text1"/>
                          <w:sz w:val="48"/>
                          <w:szCs w:val="48"/>
                        </w:rPr>
                      </w:pPr>
                      <w:r w:rsidRPr="009D1EA2">
                        <w:rPr>
                          <w:rFonts w:ascii="Josefin Sans" w:hAnsi="Josefin Sans"/>
                          <w:b/>
                          <w:color w:val="000000" w:themeColor="text1"/>
                          <w:sz w:val="48"/>
                        </w:rPr>
                        <w:t>Mod 1</w:t>
                      </w:r>
                    </w:p>
                    <w:p w14:paraId="7ADCC5C8" w14:textId="77777777" w:rsidR="001D7778" w:rsidRDefault="001D7778" w:rsidP="001D7778"/>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38" behindDoc="0" locked="0" layoutInCell="1" allowOverlap="1" wp14:anchorId="106C9A8F" wp14:editId="241D100E">
                <wp:simplePos x="0" y="0"/>
                <wp:positionH relativeFrom="page">
                  <wp:posOffset>3930650</wp:posOffset>
                </wp:positionH>
                <wp:positionV relativeFrom="paragraph">
                  <wp:posOffset>604520</wp:posOffset>
                </wp:positionV>
                <wp:extent cx="4095908" cy="914400"/>
                <wp:effectExtent l="0" t="0" r="19050" b="19050"/>
                <wp:wrapNone/>
                <wp:docPr id="2093400889" name="Rectangle: Diagonal Corners Rounded 2093400889"/>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3F673E" w14:textId="3AAD8593" w:rsidR="001D7778" w:rsidRPr="009D1EA2" w:rsidRDefault="00756CDD" w:rsidP="001D7778">
                            <w:pPr>
                              <w:rPr>
                                <w:rFonts w:ascii="Josefin Sans" w:hAnsi="Josefin Sans"/>
                                <w:b/>
                                <w:bCs/>
                                <w:color w:val="000000" w:themeColor="text1"/>
                                <w:sz w:val="40"/>
                                <w:szCs w:val="40"/>
                              </w:rPr>
                            </w:pPr>
                            <w:r>
                              <w:rPr>
                                <w:rFonts w:ascii="Josefin Sans" w:hAnsi="Josefin Sans"/>
                                <w:b/>
                                <w:color w:val="000000" w:themeColor="text1"/>
                                <w:sz w:val="40"/>
                              </w:rPr>
                              <w:t>Osa</w:t>
                            </w:r>
                            <w:r w:rsidR="001D7778" w:rsidRPr="009D1EA2">
                              <w:rPr>
                                <w:rFonts w:ascii="Josefin Sans" w:hAnsi="Josefin Sans"/>
                                <w:b/>
                                <w:color w:val="000000" w:themeColor="text1"/>
                                <w:sz w:val="40"/>
                              </w:rPr>
                              <w:t xml:space="preserve"> 1.05 </w:t>
                            </w:r>
                          </w:p>
                          <w:p w14:paraId="1AE6C745" w14:textId="28491AA8" w:rsidR="001D7778" w:rsidRPr="009D1EA2" w:rsidRDefault="00AA7160" w:rsidP="00AA7160">
                            <w:pPr>
                              <w:rPr>
                                <w:rFonts w:ascii="Josefin Sans" w:hAnsi="Josefin Sans"/>
                                <w:b/>
                                <w:bCs/>
                                <w:color w:val="000000" w:themeColor="text1"/>
                                <w:sz w:val="40"/>
                                <w:szCs w:val="40"/>
                              </w:rPr>
                            </w:pPr>
                            <w:r w:rsidRPr="009D1EA2">
                              <w:rPr>
                                <w:rFonts w:ascii="Josefin Sans" w:hAnsi="Josefin Sans"/>
                                <w:b/>
                                <w:i/>
                                <w:color w:val="000000" w:themeColor="text1"/>
                                <w:sz w:val="32"/>
                              </w:rPr>
                              <w:t>Oikeudet ja velvollisuudet hoitajana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6C9A8F" id="Rectangle: Diagonal Corners Rounded 2093400889" o:spid="_x0000_s1132" style="position:absolute;margin-left:309.5pt;margin-top:47.6pt;width:322.5pt;height:1in;z-index:25165833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" adj="-11796480,,5400" path="m152403,l4095908,r,l4095908,761997v,84170,-68233,152403,-152403,152403l,914400r,l,152403c,68233,68233,,152403,xe" fillcolor="#cfcdcd [2894]" strokecolor="#1f3763 [1604]" strokeweight="1pt">
                <v:stroke joinstyle="miter"/>
                <v:formulas/>
                <v:path arrowok="t" o:connecttype="custom" o:connectlocs="152403,0;4095908,0;4095908,0;4095908,761997;3943505,914400;0,914400;0,914400;0,152403;152403,0" o:connectangles="0,0,0,0,0,0,0,0,0" textboxrect="0,0,4095908,914400"/>
                <v:textbox>
                  <w:txbxContent>
                    <w:p w14:paraId="483F673E" w14:textId="3AAD8593" w:rsidR="001D7778" w:rsidRPr="009D1EA2" w:rsidRDefault="00756CDD" w:rsidP="001D7778">
                      <w:pPr>
                        <w:rPr>
                          <w:rFonts w:ascii="Josefin Sans" w:hAnsi="Josefin Sans"/>
                          <w:b/>
                          <w:bCs/>
                          <w:color w:val="000000" w:themeColor="text1"/>
                          <w:sz w:val="40"/>
                          <w:szCs w:val="40"/>
                        </w:rPr>
                      </w:pPr>
                      <w:r>
                        <w:rPr>
                          <w:rFonts w:ascii="Josefin Sans" w:hAnsi="Josefin Sans"/>
                          <w:b/>
                          <w:color w:val="000000" w:themeColor="text1"/>
                          <w:sz w:val="40"/>
                        </w:rPr>
                        <w:t>Osa</w:t>
                      </w:r>
                      <w:r w:rsidR="001D7778" w:rsidRPr="009D1EA2">
                        <w:rPr>
                          <w:rFonts w:ascii="Josefin Sans" w:hAnsi="Josefin Sans"/>
                          <w:b/>
                          <w:color w:val="000000" w:themeColor="text1"/>
                          <w:sz w:val="40"/>
                        </w:rPr>
                        <w:t xml:space="preserve"> 1.05 </w:t>
                      </w:r>
                    </w:p>
                    <w:p w14:paraId="1AE6C745" w14:textId="28491AA8" w:rsidR="001D7778" w:rsidRPr="009D1EA2" w:rsidRDefault="00AA7160" w:rsidP="00AA7160">
                      <w:pPr>
                        <w:rPr>
                          <w:rFonts w:ascii="Josefin Sans" w:hAnsi="Josefin Sans"/>
                          <w:b/>
                          <w:bCs/>
                          <w:color w:val="000000" w:themeColor="text1"/>
                          <w:sz w:val="40"/>
                          <w:szCs w:val="40"/>
                        </w:rPr>
                      </w:pPr>
                      <w:r w:rsidRPr="009D1EA2">
                        <w:rPr>
                          <w:rFonts w:ascii="Josefin Sans" w:hAnsi="Josefin Sans"/>
                          <w:b/>
                          <w:i/>
                          <w:color w:val="000000" w:themeColor="text1"/>
                          <w:sz w:val="32"/>
                        </w:rPr>
                        <w:t>Oikeudet ja velvollisuudet hoitajana</w:t>
                      </w:r>
                    </w:p>
                  </w:txbxContent>
                </v:textbox>
                <w10:wrap anchorx="page"/>
              </v:shape>
            </w:pict>
          </mc:Fallback>
        </mc:AlternateContent>
      </w:r>
      <w:r>
        <w:rPr>
          <w:rFonts w:ascii="Josefin Sans" w:hAnsi="Josefin Sans"/>
          <w:b/>
          <w:noProof/>
          <w:sz w:val="40"/>
          <w:lang w:eastAsia="fi-FI"/>
        </w:rPr>
        <w:drawing>
          <wp:inline distT="0" distB="0" distL="0" distR="0" wp14:anchorId="503E640D" wp14:editId="20C22A1F">
            <wp:extent cx="8621395" cy="4949825"/>
            <wp:effectExtent l="171450" t="247650" r="198755" b="250825"/>
            <wp:docPr id="1821852981" name="Picture 182185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End w:id="6"/>
    <w:bookmarkEnd w:id="7"/>
    <w:p w14:paraId="6A55E400" w14:textId="173382A6" w:rsidR="00486FC1" w:rsidRDefault="00486FC1">
      <w:pPr>
        <w:rPr>
          <w:rFonts w:ascii="Josefin Sans" w:hAnsi="Josefin Sans" w:cs="Tahoma"/>
          <w:bCs/>
          <w:sz w:val="24"/>
          <w:szCs w:val="24"/>
        </w:rPr>
      </w:pPr>
      <w:r>
        <w:br w:type="page"/>
      </w:r>
      <w:r>
        <w:rPr>
          <w:rFonts w:ascii="Josefin Sans" w:hAnsi="Josefin Sans"/>
          <w:b/>
          <w:noProof/>
          <w:sz w:val="40"/>
          <w:lang w:eastAsia="fi-FI"/>
        </w:rPr>
        <w:lastRenderedPageBreak/>
        <mc:AlternateContent>
          <mc:Choice Requires="wps">
            <w:drawing>
              <wp:anchor distT="0" distB="0" distL="114300" distR="114300" simplePos="0" relativeHeight="251658280" behindDoc="0" locked="0" layoutInCell="1" allowOverlap="1" wp14:anchorId="694277A4" wp14:editId="476D4A92">
                <wp:simplePos x="0" y="0"/>
                <wp:positionH relativeFrom="column">
                  <wp:posOffset>490583</wp:posOffset>
                </wp:positionH>
                <wp:positionV relativeFrom="paragraph">
                  <wp:posOffset>495481</wp:posOffset>
                </wp:positionV>
                <wp:extent cx="1216152" cy="1216152"/>
                <wp:effectExtent l="0" t="0" r="22225" b="22225"/>
                <wp:wrapNone/>
                <wp:docPr id="520513982" name="Cube 520513982"/>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443EFADA" w14:textId="6F86E62E" w:rsidR="002F725F" w:rsidRPr="00F05CF5" w:rsidRDefault="002F725F" w:rsidP="002F725F">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3F2A6918" w14:textId="77777777" w:rsidR="002F725F" w:rsidRDefault="002F725F" w:rsidP="002F7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277A4" id="Cube 520513982" o:spid="_x0000_s1133" type="#_x0000_t16" style="position:absolute;margin-left:38.65pt;margin-top:39pt;width:95.75pt;height:95.75pt;z-index:251658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" fillcolor="#f4b083 [1941]" strokecolor="#2f528f" strokeweight="1pt">
                <v:textbox>
                  <w:txbxContent>
                    <w:p w14:paraId="443EFADA" w14:textId="6F86E62E" w:rsidR="002F725F" w:rsidRPr="00F05CF5" w:rsidRDefault="002F725F" w:rsidP="002F725F">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3F2A6918" w14:textId="77777777" w:rsidR="002F725F" w:rsidRDefault="002F725F" w:rsidP="002F725F"/>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76" behindDoc="0" locked="0" layoutInCell="1" allowOverlap="1" wp14:anchorId="11FDD64D" wp14:editId="2D032605">
                <wp:simplePos x="0" y="0"/>
                <wp:positionH relativeFrom="page">
                  <wp:posOffset>3761286</wp:posOffset>
                </wp:positionH>
                <wp:positionV relativeFrom="paragraph">
                  <wp:posOffset>576490</wp:posOffset>
                </wp:positionV>
                <wp:extent cx="4095908" cy="914400"/>
                <wp:effectExtent l="0" t="0" r="19050" b="19050"/>
                <wp:wrapNone/>
                <wp:docPr id="213066102" name="Rectangle: Diagonal Corners Rounded 213066102"/>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39E8245A" w14:textId="064E0591" w:rsidR="002F725F" w:rsidRPr="00F05CF5" w:rsidRDefault="00F35AD6" w:rsidP="002F725F">
                            <w:pPr>
                              <w:jc w:val="center"/>
                              <w:rPr>
                                <w:rFonts w:ascii="Josefin Sans" w:hAnsi="Josefin Sans"/>
                                <w:b/>
                                <w:bCs/>
                                <w:color w:val="000000" w:themeColor="text1"/>
                                <w:sz w:val="40"/>
                                <w:szCs w:val="40"/>
                              </w:rPr>
                            </w:pPr>
                            <w:r w:rsidRPr="00F05CF5">
                              <w:rPr>
                                <w:rFonts w:ascii="Josefin Sans" w:hAnsi="Josefin Sans"/>
                                <w:b/>
                                <w:color w:val="000000" w:themeColor="text1"/>
                                <w:sz w:val="40"/>
                              </w:rPr>
                              <w:t>Eri hoitoryhmien tunnistaminen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FDD64D" id="Rectangle: Diagonal Corners Rounded 213066102" o:spid="_x0000_s1134" style="position:absolute;margin-left:296.15pt;margin-top:45.4pt;width:322.5pt;height:1in;z-index:2516582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" adj="-11796480,,5400" path="m152403,l4095908,r,l4095908,761997v,84170,-68233,152403,-152403,152403l,914400r,l,152403c,68233,68233,,152403,xe" fillcolor="#f4b083 [1941]" strokecolor="#2f528f" strokeweight="1pt">
                <v:stroke joinstyle="miter"/>
                <v:formulas/>
                <v:path arrowok="t" o:connecttype="custom" o:connectlocs="152403,0;4095908,0;4095908,0;4095908,761997;3943505,914400;0,914400;0,914400;0,152403;152403,0" o:connectangles="0,0,0,0,0,0,0,0,0" textboxrect="0,0,4095908,914400"/>
                <v:textbox>
                  <w:txbxContent>
                    <w:p w14:paraId="39E8245A" w14:textId="064E0591" w:rsidR="002F725F" w:rsidRPr="00F05CF5" w:rsidRDefault="00F35AD6" w:rsidP="002F725F">
                      <w:pPr>
                        <w:jc w:val="center"/>
                        <w:rPr>
                          <w:rFonts w:ascii="Josefin Sans" w:hAnsi="Josefin Sans"/>
                          <w:b/>
                          <w:bCs/>
                          <w:color w:val="000000" w:themeColor="text1"/>
                          <w:sz w:val="40"/>
                          <w:szCs w:val="40"/>
                        </w:rPr>
                      </w:pPr>
                      <w:r w:rsidRPr="00F05CF5">
                        <w:rPr>
                          <w:rFonts w:ascii="Josefin Sans" w:hAnsi="Josefin Sans"/>
                          <w:b/>
                          <w:color w:val="000000" w:themeColor="text1"/>
                          <w:sz w:val="40"/>
                        </w:rPr>
                        <w:t>Eri hoitoryhmien tunnistaminen</w:t>
                      </w: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282" behindDoc="0" locked="0" layoutInCell="1" allowOverlap="1" wp14:anchorId="12D12D3B" wp14:editId="22936DC4">
                <wp:simplePos x="0" y="0"/>
                <wp:positionH relativeFrom="margin">
                  <wp:align>right</wp:align>
                </wp:positionH>
                <wp:positionV relativeFrom="paragraph">
                  <wp:posOffset>1927316</wp:posOffset>
                </wp:positionV>
                <wp:extent cx="6561266" cy="3226388"/>
                <wp:effectExtent l="0" t="0" r="11430" b="12700"/>
                <wp:wrapNone/>
                <wp:docPr id="1370754923" name="Rectangle: Diagonal Corners Rounded 1370754923"/>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2">
                            <a:lumMod val="60000"/>
                            <a:lumOff val="40000"/>
                          </a:schemeClr>
                        </a:solidFill>
                        <a:ln w="12700" cap="flat" cmpd="sng" algn="ctr">
                          <a:solidFill>
                            <a:srgbClr val="4472C4">
                              <a:shade val="50000"/>
                            </a:srgbClr>
                          </a:solidFill>
                          <a:prstDash val="solid"/>
                          <a:miter lim="800000"/>
                        </a:ln>
                        <a:effectLst/>
                      </wps:spPr>
                      <wps:txbx>
                        <w:txbxContent>
                          <w:p w14:paraId="6EE8825E" w14:textId="135A18E2" w:rsidR="002141C2" w:rsidRPr="00F05CF5" w:rsidRDefault="002141C2" w:rsidP="002141C2">
                            <w:pPr>
                              <w:rPr>
                                <w:rFonts w:ascii="Josefin Sans" w:hAnsi="Josefin Sans"/>
                              </w:rPr>
                            </w:pPr>
                            <w:r w:rsidRPr="00F05CF5">
                              <w:rPr>
                                <w:rFonts w:ascii="Josefin Sans" w:hAnsi="Josefin Sans"/>
                                <w:b/>
                                <w:color w:val="000000" w:themeColor="text1"/>
                                <w:sz w:val="40"/>
                              </w:rPr>
                              <w:t xml:space="preserve"> </w:t>
                            </w:r>
                            <w:r w:rsidR="000A61E9">
                              <w:rPr>
                                <w:rFonts w:ascii="Josefin Sans" w:hAnsi="Josefin Sans"/>
                                <w:color w:val="000000" w:themeColor="text1"/>
                                <w:sz w:val="40"/>
                              </w:rPr>
                              <w:t>Osat</w:t>
                            </w:r>
                            <w:r w:rsidRPr="00F05CF5">
                              <w:rPr>
                                <w:rFonts w:ascii="Josefin Sans" w:hAnsi="Josefin Sans"/>
                                <w:color w:val="000000" w:themeColor="text1"/>
                                <w:sz w:val="40"/>
                              </w:rPr>
                              <w:t xml:space="preserve"> </w:t>
                            </w:r>
                            <w:r w:rsidRPr="00F05CF5">
                              <w:rPr>
                                <w:rFonts w:ascii="Josefin Sans" w:hAnsi="Josefin Sans"/>
                                <w:color w:val="000000" w:themeColor="text1"/>
                                <w:sz w:val="40"/>
                              </w:rPr>
                              <w:t>ja tavoitteet:</w:t>
                            </w:r>
                            <w:r w:rsidRPr="00F05CF5">
                              <w:rPr>
                                <w:rFonts w:ascii="Josefin Sans" w:hAnsi="Josefin Sans"/>
                              </w:rPr>
                              <w:t xml:space="preserve"> </w:t>
                            </w:r>
                          </w:p>
                          <w:p w14:paraId="68DE5239" w14:textId="77777777" w:rsidR="002141C2" w:rsidRPr="00F05CF5" w:rsidRDefault="002141C2" w:rsidP="002141C2">
                            <w:pPr>
                              <w:rPr>
                                <w:rFonts w:ascii="Josefin Sans" w:hAnsi="Josefin Sans"/>
                                <w:color w:val="000000" w:themeColor="text1"/>
                                <w:sz w:val="28"/>
                                <w:szCs w:val="28"/>
                              </w:rPr>
                            </w:pPr>
                            <w:r w:rsidRPr="00F05CF5">
                              <w:rPr>
                                <w:rFonts w:ascii="Josefin Sans" w:hAnsi="Josefin Sans"/>
                                <w:color w:val="000000" w:themeColor="text1"/>
                                <w:sz w:val="28"/>
                              </w:rPr>
                              <w:t xml:space="preserve">CO 2.1: Hoitoryhmien tunnistaminen tarpeiden perusteella </w:t>
                            </w:r>
                          </w:p>
                          <w:p w14:paraId="340546AD" w14:textId="77777777" w:rsidR="002141C2" w:rsidRPr="00F05CF5" w:rsidRDefault="002141C2" w:rsidP="002141C2">
                            <w:pPr>
                              <w:rPr>
                                <w:rFonts w:ascii="Josefin Sans" w:hAnsi="Josefin Sans"/>
                                <w:color w:val="000000" w:themeColor="text1"/>
                                <w:sz w:val="28"/>
                                <w:szCs w:val="28"/>
                              </w:rPr>
                            </w:pPr>
                            <w:r w:rsidRPr="00F05CF5">
                              <w:rPr>
                                <w:rFonts w:ascii="Josefin Sans" w:hAnsi="Josefin Sans"/>
                                <w:color w:val="000000" w:themeColor="text1"/>
                                <w:sz w:val="28"/>
                              </w:rPr>
                              <w:t xml:space="preserve">OSA 2.2: Mielenterveys- ja neurologisista sairauksista kärsivien hoitaminen </w:t>
                            </w:r>
                          </w:p>
                          <w:p w14:paraId="497518E3" w14:textId="77777777" w:rsidR="002141C2" w:rsidRPr="00F05CF5" w:rsidRDefault="002141C2" w:rsidP="002141C2">
                            <w:pPr>
                              <w:rPr>
                                <w:rFonts w:ascii="Josefin Sans" w:hAnsi="Josefin Sans"/>
                                <w:color w:val="000000" w:themeColor="text1"/>
                                <w:sz w:val="28"/>
                                <w:szCs w:val="28"/>
                              </w:rPr>
                            </w:pPr>
                            <w:r w:rsidRPr="00F05CF5">
                              <w:rPr>
                                <w:rFonts w:ascii="Josefin Sans" w:hAnsi="Josefin Sans"/>
                                <w:color w:val="000000" w:themeColor="text1"/>
                                <w:sz w:val="28"/>
                              </w:rPr>
                              <w:t xml:space="preserve">CO 2.3: Psykomotorisista sairauksista ja liikkumisvaikeuksista kärsivien hoitaminen </w:t>
                            </w:r>
                          </w:p>
                          <w:p w14:paraId="2C48A597" w14:textId="77777777" w:rsidR="002141C2" w:rsidRPr="00F05CF5" w:rsidRDefault="002141C2" w:rsidP="002141C2">
                            <w:pPr>
                              <w:rPr>
                                <w:rFonts w:ascii="Josefin Sans" w:hAnsi="Josefin Sans"/>
                                <w:color w:val="000000" w:themeColor="text1"/>
                                <w:sz w:val="28"/>
                                <w:szCs w:val="28"/>
                              </w:rPr>
                            </w:pPr>
                            <w:bookmarkStart w:id="12" w:name="_Hlk136352901"/>
                            <w:r w:rsidRPr="00F05CF5">
                              <w:rPr>
                                <w:rFonts w:ascii="Josefin Sans" w:hAnsi="Josefin Sans"/>
                                <w:color w:val="000000" w:themeColor="text1"/>
                                <w:sz w:val="28"/>
                              </w:rPr>
                              <w:t xml:space="preserve">OSA 2.4: Sydänsairaiden hoitaminen </w:t>
                            </w:r>
                          </w:p>
                          <w:bookmarkEnd w:id="12"/>
                          <w:p w14:paraId="7A05659F" w14:textId="77777777" w:rsidR="002141C2" w:rsidRPr="00F05CF5" w:rsidRDefault="002141C2" w:rsidP="002141C2">
                            <w:pPr>
                              <w:rPr>
                                <w:rFonts w:ascii="Josefin Sans" w:hAnsi="Josefin Sans"/>
                                <w:color w:val="000000" w:themeColor="text1"/>
                                <w:sz w:val="28"/>
                                <w:szCs w:val="28"/>
                              </w:rPr>
                            </w:pPr>
                            <w:r w:rsidRPr="00F05CF5">
                              <w:rPr>
                                <w:rFonts w:ascii="Josefin Sans" w:hAnsi="Josefin Sans"/>
                                <w:color w:val="000000" w:themeColor="text1"/>
                                <w:sz w:val="28"/>
                              </w:rPr>
                              <w:t xml:space="preserve">OSA 2.5: Parantumattomasti sairaiden hoitaminen </w:t>
                            </w:r>
                          </w:p>
                          <w:p w14:paraId="52BB12CF" w14:textId="3C1887D0" w:rsidR="002141C2" w:rsidRPr="005603A9" w:rsidRDefault="002141C2" w:rsidP="002141C2">
                            <w:pPr>
                              <w:jc w:val="center"/>
                              <w:rPr>
                                <w:b/>
                                <w:bCs/>
                                <w:color w:val="000000" w:themeColor="text1"/>
                                <w:sz w:val="40"/>
                                <w:szCs w:val="40"/>
                              </w:rPr>
                            </w:pPr>
                          </w:p>
                          <w:p w14:paraId="32368450" w14:textId="6DCD6178" w:rsidR="0078360A" w:rsidRPr="005603A9" w:rsidRDefault="0078360A" w:rsidP="0078360A">
                            <w:pPr>
                              <w:rPr>
                                <w:color w:val="000000" w:themeColor="text1"/>
                                <w:sz w:val="40"/>
                                <w:szCs w:val="40"/>
                              </w:rPr>
                            </w:pPr>
                          </w:p>
                          <w:p w14:paraId="2DB06A1D" w14:textId="77777777" w:rsidR="00453120" w:rsidRPr="005603A9" w:rsidRDefault="00453120" w:rsidP="0078360A">
                            <w:pPr>
                              <w:rPr>
                                <w:color w:val="000000" w:themeColor="text1"/>
                                <w:sz w:val="40"/>
                                <w:szCs w:val="40"/>
                              </w:rPr>
                            </w:pPr>
                          </w:p>
                          <w:p w14:paraId="2DEE0231" w14:textId="77777777" w:rsidR="00453120" w:rsidRPr="005603A9" w:rsidRDefault="00453120" w:rsidP="0078360A">
                            <w:pPr>
                              <w:rPr>
                                <w:color w:val="000000" w:themeColor="text1"/>
                                <w:sz w:val="40"/>
                                <w:szCs w:val="40"/>
                              </w:rPr>
                            </w:pPr>
                          </w:p>
                          <w:p w14:paraId="33ADE02F" w14:textId="77777777" w:rsidR="00453120" w:rsidRPr="005603A9" w:rsidRDefault="00453120" w:rsidP="0078360A">
                            <w:pPr>
                              <w:rPr>
                                <w:color w:val="000000" w:themeColor="text1"/>
                                <w:sz w:val="40"/>
                                <w:szCs w:val="40"/>
                              </w:rPr>
                            </w:pPr>
                          </w:p>
                          <w:p w14:paraId="78404A01" w14:textId="77777777" w:rsidR="00453120" w:rsidRPr="005603A9" w:rsidRDefault="00453120" w:rsidP="0078360A">
                            <w:pPr>
                              <w:rPr>
                                <w:color w:val="000000" w:themeColor="text1"/>
                                <w:sz w:val="40"/>
                                <w:szCs w:val="40"/>
                              </w:rPr>
                            </w:pPr>
                          </w:p>
                          <w:p w14:paraId="707EB458" w14:textId="77777777" w:rsidR="0078360A" w:rsidRPr="0075719D" w:rsidRDefault="0078360A" w:rsidP="0078360A">
                            <w:pPr>
                              <w:rPr>
                                <w:color w:val="000000" w:themeColor="text1"/>
                                <w:sz w:val="40"/>
                                <w:szCs w:val="40"/>
                              </w:rPr>
                            </w:pPr>
                            <w:r>
                              <w:rPr>
                                <w:color w:val="000000" w:themeColor="text1"/>
                                <w:sz w:val="40"/>
                              </w:rPr>
                              <w:t>Aktiviteetit:</w:t>
                            </w:r>
                          </w:p>
                          <w:p w14:paraId="47D99884" w14:textId="77777777" w:rsidR="0078360A" w:rsidRPr="0075719D" w:rsidRDefault="0078360A" w:rsidP="0078360A">
                            <w:pPr>
                              <w:rPr>
                                <w:color w:val="000000" w:themeColor="text1"/>
                                <w:sz w:val="40"/>
                                <w:szCs w:val="40"/>
                              </w:rPr>
                            </w:pPr>
                            <w:r>
                              <w:rPr>
                                <w:color w:val="000000" w:themeColor="text1"/>
                                <w:sz w:val="40"/>
                              </w:rPr>
                              <w:t>Vinkkejä:</w:t>
                            </w:r>
                          </w:p>
                          <w:p w14:paraId="01BCE63C" w14:textId="77777777" w:rsidR="0078360A" w:rsidRPr="0075719D" w:rsidRDefault="0078360A" w:rsidP="0078360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2D3B" id="Rectangle: Diagonal Corners Rounded 1370754923" o:spid="_x0000_s1135" style="position:absolute;margin-left:465.45pt;margin-top:151.75pt;width:516.65pt;height:254.05pt;z-index:25165828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" adj="-11796480,,5400" path="m537742,l6561266,r,l6561266,2688646v,296987,-240755,537742,-537742,537742l,3226388r,l,537742c,240755,240755,,537742,xe" fillcolor="#f4b083 [1941]"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6EE8825E" w14:textId="135A18E2" w:rsidR="002141C2" w:rsidRPr="00F05CF5" w:rsidRDefault="002141C2" w:rsidP="002141C2">
                      <w:pPr>
                        <w:rPr>
                          <w:rFonts w:ascii="Josefin Sans" w:hAnsi="Josefin Sans"/>
                        </w:rPr>
                      </w:pPr>
                      <w:r w:rsidRPr="00F05CF5">
                        <w:rPr>
                          <w:rFonts w:ascii="Josefin Sans" w:hAnsi="Josefin Sans"/>
                          <w:b/>
                          <w:color w:val="000000" w:themeColor="text1"/>
                          <w:sz w:val="40"/>
                        </w:rPr>
                        <w:t xml:space="preserve"> </w:t>
                      </w:r>
                      <w:r w:rsidR="000A61E9">
                        <w:rPr>
                          <w:rFonts w:ascii="Josefin Sans" w:hAnsi="Josefin Sans"/>
                          <w:color w:val="000000" w:themeColor="text1"/>
                          <w:sz w:val="40"/>
                        </w:rPr>
                        <w:t>Osat</w:t>
                      </w:r>
                      <w:r w:rsidRPr="00F05CF5">
                        <w:rPr>
                          <w:rFonts w:ascii="Josefin Sans" w:hAnsi="Josefin Sans"/>
                          <w:color w:val="000000" w:themeColor="text1"/>
                          <w:sz w:val="40"/>
                        </w:rPr>
                        <w:t xml:space="preserve"> </w:t>
                      </w:r>
                      <w:r w:rsidRPr="00F05CF5">
                        <w:rPr>
                          <w:rFonts w:ascii="Josefin Sans" w:hAnsi="Josefin Sans"/>
                          <w:color w:val="000000" w:themeColor="text1"/>
                          <w:sz w:val="40"/>
                        </w:rPr>
                        <w:t>ja tavoitteet:</w:t>
                      </w:r>
                      <w:r w:rsidRPr="00F05CF5">
                        <w:rPr>
                          <w:rFonts w:ascii="Josefin Sans" w:hAnsi="Josefin Sans"/>
                        </w:rPr>
                        <w:t xml:space="preserve"> </w:t>
                      </w:r>
                    </w:p>
                    <w:p w14:paraId="68DE5239" w14:textId="77777777" w:rsidR="002141C2" w:rsidRPr="00F05CF5" w:rsidRDefault="002141C2" w:rsidP="002141C2">
                      <w:pPr>
                        <w:rPr>
                          <w:rFonts w:ascii="Josefin Sans" w:hAnsi="Josefin Sans"/>
                          <w:color w:val="000000" w:themeColor="text1"/>
                          <w:sz w:val="28"/>
                          <w:szCs w:val="28"/>
                        </w:rPr>
                      </w:pPr>
                      <w:r w:rsidRPr="00F05CF5">
                        <w:rPr>
                          <w:rFonts w:ascii="Josefin Sans" w:hAnsi="Josefin Sans"/>
                          <w:color w:val="000000" w:themeColor="text1"/>
                          <w:sz w:val="28"/>
                        </w:rPr>
                        <w:t xml:space="preserve">CO 2.1: Hoitoryhmien tunnistaminen tarpeiden perusteella </w:t>
                      </w:r>
                    </w:p>
                    <w:p w14:paraId="340546AD" w14:textId="77777777" w:rsidR="002141C2" w:rsidRPr="00F05CF5" w:rsidRDefault="002141C2" w:rsidP="002141C2">
                      <w:pPr>
                        <w:rPr>
                          <w:rFonts w:ascii="Josefin Sans" w:hAnsi="Josefin Sans"/>
                          <w:color w:val="000000" w:themeColor="text1"/>
                          <w:sz w:val="28"/>
                          <w:szCs w:val="28"/>
                        </w:rPr>
                      </w:pPr>
                      <w:r w:rsidRPr="00F05CF5">
                        <w:rPr>
                          <w:rFonts w:ascii="Josefin Sans" w:hAnsi="Josefin Sans"/>
                          <w:color w:val="000000" w:themeColor="text1"/>
                          <w:sz w:val="28"/>
                        </w:rPr>
                        <w:t xml:space="preserve">OSA 2.2: Mielenterveys- ja neurologisista sairauksista kärsivien hoitaminen </w:t>
                      </w:r>
                    </w:p>
                    <w:p w14:paraId="497518E3" w14:textId="77777777" w:rsidR="002141C2" w:rsidRPr="00F05CF5" w:rsidRDefault="002141C2" w:rsidP="002141C2">
                      <w:pPr>
                        <w:rPr>
                          <w:rFonts w:ascii="Josefin Sans" w:hAnsi="Josefin Sans"/>
                          <w:color w:val="000000" w:themeColor="text1"/>
                          <w:sz w:val="28"/>
                          <w:szCs w:val="28"/>
                        </w:rPr>
                      </w:pPr>
                      <w:r w:rsidRPr="00F05CF5">
                        <w:rPr>
                          <w:rFonts w:ascii="Josefin Sans" w:hAnsi="Josefin Sans"/>
                          <w:color w:val="000000" w:themeColor="text1"/>
                          <w:sz w:val="28"/>
                        </w:rPr>
                        <w:t xml:space="preserve">CO 2.3: Psykomotorisista sairauksista ja liikkumisvaikeuksista kärsivien hoitaminen </w:t>
                      </w:r>
                    </w:p>
                    <w:p w14:paraId="2C48A597" w14:textId="77777777" w:rsidR="002141C2" w:rsidRPr="00F05CF5" w:rsidRDefault="002141C2" w:rsidP="002141C2">
                      <w:pPr>
                        <w:rPr>
                          <w:rFonts w:ascii="Josefin Sans" w:hAnsi="Josefin Sans"/>
                          <w:color w:val="000000" w:themeColor="text1"/>
                          <w:sz w:val="28"/>
                          <w:szCs w:val="28"/>
                        </w:rPr>
                      </w:pPr>
                      <w:bookmarkStart w:id="13" w:name="_Hlk136352901"/>
                      <w:r w:rsidRPr="00F05CF5">
                        <w:rPr>
                          <w:rFonts w:ascii="Josefin Sans" w:hAnsi="Josefin Sans"/>
                          <w:color w:val="000000" w:themeColor="text1"/>
                          <w:sz w:val="28"/>
                        </w:rPr>
                        <w:t xml:space="preserve">OSA 2.4: Sydänsairaiden hoitaminen </w:t>
                      </w:r>
                    </w:p>
                    <w:bookmarkEnd w:id="13"/>
                    <w:p w14:paraId="7A05659F" w14:textId="77777777" w:rsidR="002141C2" w:rsidRPr="00F05CF5" w:rsidRDefault="002141C2" w:rsidP="002141C2">
                      <w:pPr>
                        <w:rPr>
                          <w:rFonts w:ascii="Josefin Sans" w:hAnsi="Josefin Sans"/>
                          <w:color w:val="000000" w:themeColor="text1"/>
                          <w:sz w:val="28"/>
                          <w:szCs w:val="28"/>
                        </w:rPr>
                      </w:pPr>
                      <w:r w:rsidRPr="00F05CF5">
                        <w:rPr>
                          <w:rFonts w:ascii="Josefin Sans" w:hAnsi="Josefin Sans"/>
                          <w:color w:val="000000" w:themeColor="text1"/>
                          <w:sz w:val="28"/>
                        </w:rPr>
                        <w:t xml:space="preserve">OSA 2.5: Parantumattomasti sairaiden hoitaminen </w:t>
                      </w:r>
                    </w:p>
                    <w:p w14:paraId="52BB12CF" w14:textId="3C1887D0" w:rsidR="002141C2" w:rsidRPr="005603A9" w:rsidRDefault="002141C2" w:rsidP="002141C2">
                      <w:pPr>
                        <w:jc w:val="center"/>
                        <w:rPr>
                          <w:b/>
                          <w:bCs/>
                          <w:color w:val="000000" w:themeColor="text1"/>
                          <w:sz w:val="40"/>
                          <w:szCs w:val="40"/>
                        </w:rPr>
                      </w:pPr>
                    </w:p>
                    <w:p w14:paraId="32368450" w14:textId="6DCD6178" w:rsidR="0078360A" w:rsidRPr="005603A9" w:rsidRDefault="0078360A" w:rsidP="0078360A">
                      <w:pPr>
                        <w:rPr>
                          <w:color w:val="000000" w:themeColor="text1"/>
                          <w:sz w:val="40"/>
                          <w:szCs w:val="40"/>
                        </w:rPr>
                      </w:pPr>
                    </w:p>
                    <w:p w14:paraId="2DB06A1D" w14:textId="77777777" w:rsidR="00453120" w:rsidRPr="005603A9" w:rsidRDefault="00453120" w:rsidP="0078360A">
                      <w:pPr>
                        <w:rPr>
                          <w:color w:val="000000" w:themeColor="text1"/>
                          <w:sz w:val="40"/>
                          <w:szCs w:val="40"/>
                        </w:rPr>
                      </w:pPr>
                    </w:p>
                    <w:p w14:paraId="2DEE0231" w14:textId="77777777" w:rsidR="00453120" w:rsidRPr="005603A9" w:rsidRDefault="00453120" w:rsidP="0078360A">
                      <w:pPr>
                        <w:rPr>
                          <w:color w:val="000000" w:themeColor="text1"/>
                          <w:sz w:val="40"/>
                          <w:szCs w:val="40"/>
                        </w:rPr>
                      </w:pPr>
                    </w:p>
                    <w:p w14:paraId="33ADE02F" w14:textId="77777777" w:rsidR="00453120" w:rsidRPr="005603A9" w:rsidRDefault="00453120" w:rsidP="0078360A">
                      <w:pPr>
                        <w:rPr>
                          <w:color w:val="000000" w:themeColor="text1"/>
                          <w:sz w:val="40"/>
                          <w:szCs w:val="40"/>
                        </w:rPr>
                      </w:pPr>
                    </w:p>
                    <w:p w14:paraId="78404A01" w14:textId="77777777" w:rsidR="00453120" w:rsidRPr="005603A9" w:rsidRDefault="00453120" w:rsidP="0078360A">
                      <w:pPr>
                        <w:rPr>
                          <w:color w:val="000000" w:themeColor="text1"/>
                          <w:sz w:val="40"/>
                          <w:szCs w:val="40"/>
                        </w:rPr>
                      </w:pPr>
                    </w:p>
                    <w:p w14:paraId="707EB458" w14:textId="77777777" w:rsidR="0078360A" w:rsidRPr="0075719D" w:rsidRDefault="0078360A" w:rsidP="0078360A">
                      <w:pPr>
                        <w:rPr>
                          <w:color w:val="000000" w:themeColor="text1"/>
                          <w:sz w:val="40"/>
                          <w:szCs w:val="40"/>
                        </w:rPr>
                      </w:pPr>
                      <w:r>
                        <w:rPr>
                          <w:color w:val="000000" w:themeColor="text1"/>
                          <w:sz w:val="40"/>
                        </w:rPr>
                        <w:t>Aktiviteetit:</w:t>
                      </w:r>
                    </w:p>
                    <w:p w14:paraId="47D99884" w14:textId="77777777" w:rsidR="0078360A" w:rsidRPr="0075719D" w:rsidRDefault="0078360A" w:rsidP="0078360A">
                      <w:pPr>
                        <w:rPr>
                          <w:color w:val="000000" w:themeColor="text1"/>
                          <w:sz w:val="40"/>
                          <w:szCs w:val="40"/>
                        </w:rPr>
                      </w:pPr>
                      <w:r>
                        <w:rPr>
                          <w:color w:val="000000" w:themeColor="text1"/>
                          <w:sz w:val="40"/>
                        </w:rPr>
                        <w:t>Vinkkejä:</w:t>
                      </w:r>
                    </w:p>
                    <w:p w14:paraId="01BCE63C" w14:textId="77777777" w:rsidR="0078360A" w:rsidRPr="0075719D" w:rsidRDefault="0078360A" w:rsidP="0078360A">
                      <w:pPr>
                        <w:rPr>
                          <w:lang w:val="en-US"/>
                        </w:rPr>
                      </w:pPr>
                    </w:p>
                  </w:txbxContent>
                </v:textbox>
                <w10:wrap anchorx="margin"/>
              </v:shape>
            </w:pict>
          </mc:Fallback>
        </mc:AlternateContent>
      </w:r>
      <w:r>
        <w:rPr>
          <w:rFonts w:ascii="Josefin Sans" w:hAnsi="Josefin Sans"/>
          <w:b/>
          <w:noProof/>
          <w:sz w:val="40"/>
          <w:lang w:eastAsia="fi-FI"/>
        </w:rPr>
        <w:drawing>
          <wp:inline distT="0" distB="0" distL="0" distR="0" wp14:anchorId="22EA4599" wp14:editId="110C4C7B">
            <wp:extent cx="8621395" cy="4949825"/>
            <wp:effectExtent l="171450" t="247650" r="179705" b="250825"/>
            <wp:docPr id="1702983570" name="Picture 170298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bookmarkStart w:id="14" w:name="_Toc487471632" w:displacedByCustomXml="next"/>
    <w:sdt>
      <w:sdtPr>
        <w:rPr>
          <w:rFonts w:ascii="Josefin Sans" w:hAnsi="Josefin Sans"/>
        </w:rPr>
        <w:id w:val="512653467"/>
        <w:docPartObj>
          <w:docPartGallery w:val="Table of Contents"/>
          <w:docPartUnique/>
        </w:docPartObj>
      </w:sdtPr>
      <w:sdtEndPr>
        <w:rPr>
          <w:b/>
          <w:bCs/>
        </w:rPr>
      </w:sdtEndPr>
      <w:sdtContent>
        <w:p w14:paraId="74418EB5" w14:textId="27F7920D" w:rsidR="009C754F" w:rsidRDefault="009C754F" w:rsidP="0044134A">
          <w:pPr>
            <w:spacing w:before="60" w:after="60"/>
            <w:jc w:val="both"/>
            <w:rPr>
              <w:rFonts w:ascii="Josefin Sans" w:hAnsi="Josefin Sans"/>
            </w:rPr>
          </w:pPr>
        </w:p>
        <w:p w14:paraId="6FF3FCEF" w14:textId="19E36226" w:rsidR="0044134A" w:rsidRPr="008F5726" w:rsidRDefault="00453120">
          <w:pPr>
            <w:rPr>
              <w:rFonts w:ascii="Josefin Sans" w:hAnsi="Josefin Sans"/>
            </w:rPr>
          </w:pPr>
          <w:r>
            <w:rPr>
              <w:rFonts w:ascii="Josefin Sans" w:hAnsi="Josefin Sans"/>
              <w:b/>
              <w:noProof/>
              <w:sz w:val="40"/>
              <w:lang w:eastAsia="fi-FI"/>
            </w:rPr>
            <w:lastRenderedPageBreak/>
            <mc:AlternateContent>
              <mc:Choice Requires="wps">
                <w:drawing>
                  <wp:anchor distT="0" distB="0" distL="114300" distR="114300" simplePos="0" relativeHeight="251658367" behindDoc="0" locked="0" layoutInCell="1" allowOverlap="1" wp14:anchorId="433916F5" wp14:editId="6192E75B">
                    <wp:simplePos x="0" y="0"/>
                    <wp:positionH relativeFrom="margin">
                      <wp:posOffset>1956435</wp:posOffset>
                    </wp:positionH>
                    <wp:positionV relativeFrom="paragraph">
                      <wp:posOffset>1645920</wp:posOffset>
                    </wp:positionV>
                    <wp:extent cx="6561266" cy="3226388"/>
                    <wp:effectExtent l="0" t="0" r="11430" b="12700"/>
                    <wp:wrapNone/>
                    <wp:docPr id="1742748497" name="Rectangle: Diagonal Corners Rounded 1742748497"/>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6FF033F" w14:textId="77777777" w:rsidR="002B0B6F" w:rsidRPr="00F05CF5" w:rsidRDefault="002B0B6F" w:rsidP="002B0B6F">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74240904" w14:textId="77777777" w:rsidR="00E105A9" w:rsidRPr="00F05CF5" w:rsidRDefault="00E105A9" w:rsidP="00E105A9">
                                <w:pPr>
                                  <w:rPr>
                                    <w:rFonts w:ascii="Josefin Sans" w:hAnsi="Josefin Sans"/>
                                    <w:sz w:val="28"/>
                                    <w:szCs w:val="28"/>
                                  </w:rPr>
                                </w:pPr>
                                <w:r w:rsidRPr="00F05CF5">
                                  <w:rPr>
                                    <w:rFonts w:ascii="Josefin Sans" w:hAnsi="Josefin Sans"/>
                                    <w:b/>
                                    <w:sz w:val="28"/>
                                  </w:rPr>
                                  <w:t>Suunniteltujen aktiviteettien tavoitteena on</w:t>
                                </w:r>
                                <w:r w:rsidRPr="00F05CF5">
                                  <w:rPr>
                                    <w:rFonts w:ascii="Josefin Sans" w:hAnsi="Josefin Sans"/>
                                    <w:sz w:val="28"/>
                                  </w:rPr>
                                  <w:t xml:space="preserve"> </w:t>
                                </w:r>
                              </w:p>
                              <w:p w14:paraId="56A0DBFB" w14:textId="2ACB30B5" w:rsidR="00E105A9" w:rsidRPr="00F05CF5" w:rsidRDefault="00E105A9" w:rsidP="002B0B6F">
                                <w:pPr>
                                  <w:pStyle w:val="Paragraphedeliste"/>
                                  <w:numPr>
                                    <w:ilvl w:val="0"/>
                                    <w:numId w:val="40"/>
                                  </w:numPr>
                                  <w:rPr>
                                    <w:rFonts w:ascii="Josefin Sans" w:hAnsi="Josefin Sans"/>
                                    <w:sz w:val="28"/>
                                    <w:szCs w:val="28"/>
                                  </w:rPr>
                                </w:pPr>
                                <w:r w:rsidRPr="00F05CF5">
                                  <w:rPr>
                                    <w:rFonts w:ascii="Josefin Sans" w:hAnsi="Josefin Sans"/>
                                    <w:sz w:val="28"/>
                                  </w:rPr>
                                  <w:t>tunnistaa hoidettavan henkilön yksilölliset ja sairauskohtaiset tarpeet</w:t>
                                </w:r>
                              </w:p>
                              <w:p w14:paraId="5241AD48" w14:textId="66C83859" w:rsidR="00E105A9" w:rsidRPr="00F05CF5" w:rsidRDefault="00E105A9" w:rsidP="002B0B6F">
                                <w:pPr>
                                  <w:pStyle w:val="Paragraphedeliste"/>
                                  <w:numPr>
                                    <w:ilvl w:val="0"/>
                                    <w:numId w:val="40"/>
                                  </w:numPr>
                                  <w:rPr>
                                    <w:rFonts w:ascii="Josefin Sans" w:hAnsi="Josefin Sans"/>
                                    <w:sz w:val="28"/>
                                    <w:szCs w:val="28"/>
                                  </w:rPr>
                                </w:pPr>
                                <w:r w:rsidRPr="00F05CF5">
                                  <w:rPr>
                                    <w:rFonts w:ascii="Josefin Sans" w:hAnsi="Josefin Sans"/>
                                    <w:sz w:val="28"/>
                                  </w:rPr>
                                  <w:t>tunnistaa vakavat ja ei-vakavat oireet</w:t>
                                </w:r>
                              </w:p>
                              <w:p w14:paraId="25F4B29F" w14:textId="50555162" w:rsidR="002F07CE" w:rsidRPr="00F05CF5" w:rsidRDefault="002F07CE" w:rsidP="002B0B6F">
                                <w:pPr>
                                  <w:pStyle w:val="Paragraphedeliste"/>
                                  <w:numPr>
                                    <w:ilvl w:val="0"/>
                                    <w:numId w:val="40"/>
                                  </w:numPr>
                                  <w:rPr>
                                    <w:rFonts w:ascii="Josefin Sans" w:hAnsi="Josefin Sans"/>
                                    <w:sz w:val="28"/>
                                    <w:szCs w:val="28"/>
                                  </w:rPr>
                                </w:pPr>
                                <w:r w:rsidRPr="00F05CF5">
                                  <w:rPr>
                                    <w:rFonts w:ascii="Josefin Sans" w:hAnsi="Josefin Sans"/>
                                    <w:sz w:val="28"/>
                                  </w:rPr>
                                  <w:t>oppia tunnistamaan vakavia tai ei-vakavia oireita</w:t>
                                </w:r>
                              </w:p>
                              <w:p w14:paraId="102C7A58" w14:textId="1165F3F4" w:rsidR="002B0B6F" w:rsidRPr="00F05CF5" w:rsidRDefault="002B0B6F" w:rsidP="002B0B6F">
                                <w:pPr>
                                  <w:rPr>
                                    <w:rFonts w:ascii="Josefin Sans" w:hAnsi="Josefin Sans"/>
                                    <w:color w:val="000000" w:themeColor="text1"/>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oppi</w:t>
                                </w:r>
                                <w:r w:rsidRPr="00F05CF5">
                                  <w:rPr>
                                    <w:rFonts w:ascii="Josefin Sans" w:hAnsi="Josefin Sans"/>
                                    <w:color w:val="000000" w:themeColor="text1"/>
                                    <w:sz w:val="24"/>
                                  </w:rPr>
                                  <w:t>joiden kanssa. Katso moduulin 2 PowerPointin ehdotukset.</w:t>
                                </w:r>
                              </w:p>
                              <w:p w14:paraId="2C370E7F" w14:textId="77777777" w:rsidR="00453120" w:rsidRPr="00D335CC" w:rsidRDefault="00453120" w:rsidP="00453120">
                                <w:pPr>
                                  <w:jc w:val="center"/>
                                  <w:rPr>
                                    <w:b/>
                                    <w:bCs/>
                                    <w:color w:val="000000" w:themeColor="text1"/>
                                    <w:sz w:val="40"/>
                                    <w:szCs w:val="40"/>
                                  </w:rPr>
                                </w:pPr>
                              </w:p>
                              <w:p w14:paraId="5733D715" w14:textId="77777777" w:rsidR="00453120" w:rsidRPr="00D335CC" w:rsidRDefault="00453120" w:rsidP="00453120">
                                <w:pPr>
                                  <w:rPr>
                                    <w:color w:val="000000" w:themeColor="text1"/>
                                    <w:sz w:val="40"/>
                                    <w:szCs w:val="40"/>
                                  </w:rPr>
                                </w:pPr>
                              </w:p>
                              <w:p w14:paraId="7ACF1C43" w14:textId="77777777" w:rsidR="00453120" w:rsidRPr="00D335CC" w:rsidRDefault="00453120" w:rsidP="00453120">
                                <w:pPr>
                                  <w:rPr>
                                    <w:color w:val="000000" w:themeColor="text1"/>
                                    <w:sz w:val="40"/>
                                    <w:szCs w:val="40"/>
                                  </w:rPr>
                                </w:pPr>
                              </w:p>
                              <w:p w14:paraId="767C3C29" w14:textId="77777777" w:rsidR="00453120" w:rsidRPr="00D335CC" w:rsidRDefault="00453120" w:rsidP="00453120">
                                <w:pPr>
                                  <w:rPr>
                                    <w:color w:val="000000" w:themeColor="text1"/>
                                    <w:sz w:val="40"/>
                                    <w:szCs w:val="40"/>
                                  </w:rPr>
                                </w:pPr>
                              </w:p>
                              <w:p w14:paraId="171CDA9F" w14:textId="77777777" w:rsidR="00453120" w:rsidRPr="00D335CC" w:rsidRDefault="00453120" w:rsidP="00453120">
                                <w:pPr>
                                  <w:rPr>
                                    <w:color w:val="000000" w:themeColor="text1"/>
                                    <w:sz w:val="40"/>
                                    <w:szCs w:val="40"/>
                                  </w:rPr>
                                </w:pPr>
                              </w:p>
                              <w:p w14:paraId="48FBC4A0" w14:textId="77777777" w:rsidR="00453120" w:rsidRPr="00D335CC" w:rsidRDefault="00453120" w:rsidP="00453120">
                                <w:pPr>
                                  <w:rPr>
                                    <w:color w:val="000000" w:themeColor="text1"/>
                                    <w:sz w:val="40"/>
                                    <w:szCs w:val="40"/>
                                  </w:rPr>
                                </w:pPr>
                              </w:p>
                              <w:p w14:paraId="7DB3172C" w14:textId="77777777" w:rsidR="00453120" w:rsidRPr="0075719D" w:rsidRDefault="00453120" w:rsidP="00453120">
                                <w:pPr>
                                  <w:rPr>
                                    <w:color w:val="000000" w:themeColor="text1"/>
                                    <w:sz w:val="40"/>
                                    <w:szCs w:val="40"/>
                                  </w:rPr>
                                </w:pPr>
                                <w:r>
                                  <w:rPr>
                                    <w:color w:val="000000" w:themeColor="text1"/>
                                    <w:sz w:val="40"/>
                                  </w:rPr>
                                  <w:t>Aktiviteetit:</w:t>
                                </w:r>
                              </w:p>
                              <w:p w14:paraId="5A8CE626" w14:textId="77777777" w:rsidR="00453120" w:rsidRPr="0075719D" w:rsidRDefault="00453120" w:rsidP="00453120">
                                <w:pPr>
                                  <w:rPr>
                                    <w:color w:val="000000" w:themeColor="text1"/>
                                    <w:sz w:val="40"/>
                                    <w:szCs w:val="40"/>
                                  </w:rPr>
                                </w:pPr>
                                <w:r>
                                  <w:rPr>
                                    <w:color w:val="000000" w:themeColor="text1"/>
                                    <w:sz w:val="40"/>
                                  </w:rPr>
                                  <w:t>Vinkkejä:</w:t>
                                </w:r>
                              </w:p>
                              <w:p w14:paraId="6A6620AF" w14:textId="77777777" w:rsidR="00453120" w:rsidRPr="00D335CC" w:rsidRDefault="00453120" w:rsidP="00453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916F5" id="Rectangle: Diagonal Corners Rounded 1742748497" o:spid="_x0000_s1136" style="position:absolute;margin-left:154.05pt;margin-top:129.6pt;width:516.65pt;height:254.05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" adj="-11796480,,5400" path="m537742,l6561266,r,l6561266,2688646v,296987,-240755,537742,-537742,537742l,3226388r,l,537742c,240755,240755,,537742,xe" fillcolor="#f4b183"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56FF033F" w14:textId="77777777" w:rsidR="002B0B6F" w:rsidRPr="00F05CF5" w:rsidRDefault="002B0B6F" w:rsidP="002B0B6F">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74240904" w14:textId="77777777" w:rsidR="00E105A9" w:rsidRPr="00F05CF5" w:rsidRDefault="00E105A9" w:rsidP="00E105A9">
                          <w:pPr>
                            <w:rPr>
                              <w:rFonts w:ascii="Josefin Sans" w:hAnsi="Josefin Sans"/>
                              <w:sz w:val="28"/>
                              <w:szCs w:val="28"/>
                            </w:rPr>
                          </w:pPr>
                          <w:r w:rsidRPr="00F05CF5">
                            <w:rPr>
                              <w:rFonts w:ascii="Josefin Sans" w:hAnsi="Josefin Sans"/>
                              <w:b/>
                              <w:sz w:val="28"/>
                            </w:rPr>
                            <w:t>Suunniteltujen aktiviteettien tavoitteena on</w:t>
                          </w:r>
                          <w:r w:rsidRPr="00F05CF5">
                            <w:rPr>
                              <w:rFonts w:ascii="Josefin Sans" w:hAnsi="Josefin Sans"/>
                              <w:sz w:val="28"/>
                            </w:rPr>
                            <w:t xml:space="preserve"> </w:t>
                          </w:r>
                        </w:p>
                        <w:p w14:paraId="56A0DBFB" w14:textId="2ACB30B5" w:rsidR="00E105A9" w:rsidRPr="00F05CF5" w:rsidRDefault="00E105A9" w:rsidP="002B0B6F">
                          <w:pPr>
                            <w:pStyle w:val="Paragraphedeliste"/>
                            <w:numPr>
                              <w:ilvl w:val="0"/>
                              <w:numId w:val="40"/>
                            </w:numPr>
                            <w:rPr>
                              <w:rFonts w:ascii="Josefin Sans" w:hAnsi="Josefin Sans"/>
                              <w:sz w:val="28"/>
                              <w:szCs w:val="28"/>
                            </w:rPr>
                          </w:pPr>
                          <w:r w:rsidRPr="00F05CF5">
                            <w:rPr>
                              <w:rFonts w:ascii="Josefin Sans" w:hAnsi="Josefin Sans"/>
                              <w:sz w:val="28"/>
                            </w:rPr>
                            <w:t>tunnistaa hoidettavan henkilön yksilölliset ja sairauskohtaiset tarpeet</w:t>
                          </w:r>
                        </w:p>
                        <w:p w14:paraId="5241AD48" w14:textId="66C83859" w:rsidR="00E105A9" w:rsidRPr="00F05CF5" w:rsidRDefault="00E105A9" w:rsidP="002B0B6F">
                          <w:pPr>
                            <w:pStyle w:val="Paragraphedeliste"/>
                            <w:numPr>
                              <w:ilvl w:val="0"/>
                              <w:numId w:val="40"/>
                            </w:numPr>
                            <w:rPr>
                              <w:rFonts w:ascii="Josefin Sans" w:hAnsi="Josefin Sans"/>
                              <w:sz w:val="28"/>
                              <w:szCs w:val="28"/>
                            </w:rPr>
                          </w:pPr>
                          <w:r w:rsidRPr="00F05CF5">
                            <w:rPr>
                              <w:rFonts w:ascii="Josefin Sans" w:hAnsi="Josefin Sans"/>
                              <w:sz w:val="28"/>
                            </w:rPr>
                            <w:t>tunnistaa vakavat ja ei-vakavat oireet</w:t>
                          </w:r>
                        </w:p>
                        <w:p w14:paraId="25F4B29F" w14:textId="50555162" w:rsidR="002F07CE" w:rsidRPr="00F05CF5" w:rsidRDefault="002F07CE" w:rsidP="002B0B6F">
                          <w:pPr>
                            <w:pStyle w:val="Paragraphedeliste"/>
                            <w:numPr>
                              <w:ilvl w:val="0"/>
                              <w:numId w:val="40"/>
                            </w:numPr>
                            <w:rPr>
                              <w:rFonts w:ascii="Josefin Sans" w:hAnsi="Josefin Sans"/>
                              <w:sz w:val="28"/>
                              <w:szCs w:val="28"/>
                            </w:rPr>
                          </w:pPr>
                          <w:r w:rsidRPr="00F05CF5">
                            <w:rPr>
                              <w:rFonts w:ascii="Josefin Sans" w:hAnsi="Josefin Sans"/>
                              <w:sz w:val="28"/>
                            </w:rPr>
                            <w:t>oppia tunnistamaan vakavia tai ei-vakavia oireita</w:t>
                          </w:r>
                        </w:p>
                        <w:p w14:paraId="102C7A58" w14:textId="1165F3F4" w:rsidR="002B0B6F" w:rsidRPr="00F05CF5" w:rsidRDefault="002B0B6F" w:rsidP="002B0B6F">
                          <w:pPr>
                            <w:rPr>
                              <w:rFonts w:ascii="Josefin Sans" w:hAnsi="Josefin Sans"/>
                              <w:color w:val="000000" w:themeColor="text1"/>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oppi</w:t>
                          </w:r>
                          <w:r w:rsidRPr="00F05CF5">
                            <w:rPr>
                              <w:rFonts w:ascii="Josefin Sans" w:hAnsi="Josefin Sans"/>
                              <w:color w:val="000000" w:themeColor="text1"/>
                              <w:sz w:val="24"/>
                            </w:rPr>
                            <w:t>joiden kanssa. Katso moduulin 2 PowerPointin ehdotukset.</w:t>
                          </w:r>
                        </w:p>
                        <w:p w14:paraId="2C370E7F" w14:textId="77777777" w:rsidR="00453120" w:rsidRPr="00D335CC" w:rsidRDefault="00453120" w:rsidP="00453120">
                          <w:pPr>
                            <w:jc w:val="center"/>
                            <w:rPr>
                              <w:b/>
                              <w:bCs/>
                              <w:color w:val="000000" w:themeColor="text1"/>
                              <w:sz w:val="40"/>
                              <w:szCs w:val="40"/>
                            </w:rPr>
                          </w:pPr>
                        </w:p>
                        <w:p w14:paraId="5733D715" w14:textId="77777777" w:rsidR="00453120" w:rsidRPr="00D335CC" w:rsidRDefault="00453120" w:rsidP="00453120">
                          <w:pPr>
                            <w:rPr>
                              <w:color w:val="000000" w:themeColor="text1"/>
                              <w:sz w:val="40"/>
                              <w:szCs w:val="40"/>
                            </w:rPr>
                          </w:pPr>
                        </w:p>
                        <w:p w14:paraId="7ACF1C43" w14:textId="77777777" w:rsidR="00453120" w:rsidRPr="00D335CC" w:rsidRDefault="00453120" w:rsidP="00453120">
                          <w:pPr>
                            <w:rPr>
                              <w:color w:val="000000" w:themeColor="text1"/>
                              <w:sz w:val="40"/>
                              <w:szCs w:val="40"/>
                            </w:rPr>
                          </w:pPr>
                        </w:p>
                        <w:p w14:paraId="767C3C29" w14:textId="77777777" w:rsidR="00453120" w:rsidRPr="00D335CC" w:rsidRDefault="00453120" w:rsidP="00453120">
                          <w:pPr>
                            <w:rPr>
                              <w:color w:val="000000" w:themeColor="text1"/>
                              <w:sz w:val="40"/>
                              <w:szCs w:val="40"/>
                            </w:rPr>
                          </w:pPr>
                        </w:p>
                        <w:p w14:paraId="171CDA9F" w14:textId="77777777" w:rsidR="00453120" w:rsidRPr="00D335CC" w:rsidRDefault="00453120" w:rsidP="00453120">
                          <w:pPr>
                            <w:rPr>
                              <w:color w:val="000000" w:themeColor="text1"/>
                              <w:sz w:val="40"/>
                              <w:szCs w:val="40"/>
                            </w:rPr>
                          </w:pPr>
                        </w:p>
                        <w:p w14:paraId="48FBC4A0" w14:textId="77777777" w:rsidR="00453120" w:rsidRPr="00D335CC" w:rsidRDefault="00453120" w:rsidP="00453120">
                          <w:pPr>
                            <w:rPr>
                              <w:color w:val="000000" w:themeColor="text1"/>
                              <w:sz w:val="40"/>
                              <w:szCs w:val="40"/>
                            </w:rPr>
                          </w:pPr>
                        </w:p>
                        <w:p w14:paraId="7DB3172C" w14:textId="77777777" w:rsidR="00453120" w:rsidRPr="0075719D" w:rsidRDefault="00453120" w:rsidP="00453120">
                          <w:pPr>
                            <w:rPr>
                              <w:color w:val="000000" w:themeColor="text1"/>
                              <w:sz w:val="40"/>
                              <w:szCs w:val="40"/>
                            </w:rPr>
                          </w:pPr>
                          <w:r>
                            <w:rPr>
                              <w:color w:val="000000" w:themeColor="text1"/>
                              <w:sz w:val="40"/>
                            </w:rPr>
                            <w:t>Aktiviteetit:</w:t>
                          </w:r>
                        </w:p>
                        <w:p w14:paraId="5A8CE626" w14:textId="77777777" w:rsidR="00453120" w:rsidRPr="0075719D" w:rsidRDefault="00453120" w:rsidP="00453120">
                          <w:pPr>
                            <w:rPr>
                              <w:color w:val="000000" w:themeColor="text1"/>
                              <w:sz w:val="40"/>
                              <w:szCs w:val="40"/>
                            </w:rPr>
                          </w:pPr>
                          <w:r>
                            <w:rPr>
                              <w:color w:val="000000" w:themeColor="text1"/>
                              <w:sz w:val="40"/>
                            </w:rPr>
                            <w:t>Vinkkejä:</w:t>
                          </w:r>
                        </w:p>
                        <w:p w14:paraId="6A6620AF" w14:textId="77777777" w:rsidR="00453120" w:rsidRPr="00D335CC" w:rsidRDefault="00453120" w:rsidP="00453120"/>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366" behindDoc="0" locked="0" layoutInCell="1" allowOverlap="1" wp14:anchorId="194A64CD" wp14:editId="5832FEE7">
                    <wp:simplePos x="0" y="0"/>
                    <wp:positionH relativeFrom="column">
                      <wp:posOffset>740410</wp:posOffset>
                    </wp:positionH>
                    <wp:positionV relativeFrom="paragraph">
                      <wp:posOffset>502920</wp:posOffset>
                    </wp:positionV>
                    <wp:extent cx="1216152" cy="1216152"/>
                    <wp:effectExtent l="0" t="0" r="22225" b="22225"/>
                    <wp:wrapNone/>
                    <wp:docPr id="1952475191" name="Cube 1952475191"/>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57EDBB1" w14:textId="77777777" w:rsidR="00453120" w:rsidRPr="00F05CF5" w:rsidRDefault="00453120" w:rsidP="00453120">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7EBEE851" w14:textId="77777777" w:rsidR="00453120" w:rsidRDefault="00453120" w:rsidP="004531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4A64CD" id="Cube 1952475191" o:spid="_x0000_s1137" type="#_x0000_t16" style="position:absolute;margin-left:58.3pt;margin-top:39.6pt;width:95.75pt;height:95.75pt;z-index:2516583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" fillcolor="#f4b183" strokecolor="#2f528f" strokeweight="1pt">
                    <v:textbox>
                      <w:txbxContent>
                        <w:p w14:paraId="557EDBB1" w14:textId="77777777" w:rsidR="00453120" w:rsidRPr="00F05CF5" w:rsidRDefault="00453120" w:rsidP="00453120">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7EBEE851" w14:textId="77777777" w:rsidR="00453120" w:rsidRDefault="00453120" w:rsidP="00453120"/>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65" behindDoc="0" locked="0" layoutInCell="1" allowOverlap="1" wp14:anchorId="34780C17" wp14:editId="07835C3E">
                    <wp:simplePos x="0" y="0"/>
                    <wp:positionH relativeFrom="page">
                      <wp:posOffset>3778250</wp:posOffset>
                    </wp:positionH>
                    <wp:positionV relativeFrom="paragraph">
                      <wp:posOffset>502920</wp:posOffset>
                    </wp:positionV>
                    <wp:extent cx="4095908" cy="914400"/>
                    <wp:effectExtent l="0" t="0" r="19050" b="19050"/>
                    <wp:wrapNone/>
                    <wp:docPr id="519991451" name="Rectangle: Diagonal Corners Rounded 519991451"/>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8299E22" w14:textId="284A603B" w:rsidR="00453120" w:rsidRPr="00F05CF5" w:rsidRDefault="002B03CC" w:rsidP="00453120">
                                <w:pPr>
                                  <w:jc w:val="center"/>
                                  <w:rPr>
                                    <w:rFonts w:ascii="Josefin Sans" w:hAnsi="Josefin Sans"/>
                                    <w:b/>
                                    <w:bCs/>
                                    <w:color w:val="000000" w:themeColor="text1"/>
                                    <w:sz w:val="36"/>
                                    <w:szCs w:val="36"/>
                                  </w:rPr>
                                </w:pPr>
                                <w:r w:rsidRPr="00F05CF5">
                                  <w:rPr>
                                    <w:rFonts w:ascii="Josefin Sans" w:hAnsi="Josefin Sans"/>
                                    <w:b/>
                                    <w:color w:val="000000" w:themeColor="text1"/>
                                    <w:sz w:val="36"/>
                                    <w:szCs w:val="36"/>
                                  </w:rPr>
                                  <w:t>Aktiviteetit, osa 2.1. Hoitoryhmien tunnistaminen tarpeiden perusteella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780C17" id="Rectangle: Diagonal Corners Rounded 519991451" o:spid="_x0000_s1138" style="position:absolute;margin-left:297.5pt;margin-top:39.6pt;width:322.5pt;height:1in;z-index:25165836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" adj="-11796480,,5400" path="m152403,l4095908,r,l4095908,761997v,84170,-68233,152403,-152403,152403l,914400r,l,152403c,68233,68233,,152403,xe" fillcolor="#f4b183" strokecolor="#2f528f" strokeweight="1pt">
                    <v:stroke joinstyle="miter"/>
                    <v:formulas/>
                    <v:path arrowok="t" o:connecttype="custom" o:connectlocs="152403,0;4095908,0;4095908,0;4095908,761997;3943505,914400;0,914400;0,914400;0,152403;152403,0" o:connectangles="0,0,0,0,0,0,0,0,0" textboxrect="0,0,4095908,914400"/>
                    <v:textbox>
                      <w:txbxContent>
                        <w:p w14:paraId="68299E22" w14:textId="284A603B" w:rsidR="00453120" w:rsidRPr="00F05CF5" w:rsidRDefault="002B03CC" w:rsidP="00453120">
                          <w:pPr>
                            <w:jc w:val="center"/>
                            <w:rPr>
                              <w:rFonts w:ascii="Josefin Sans" w:hAnsi="Josefin Sans"/>
                              <w:b/>
                              <w:bCs/>
                              <w:color w:val="000000" w:themeColor="text1"/>
                              <w:sz w:val="36"/>
                              <w:szCs w:val="36"/>
                            </w:rPr>
                          </w:pPr>
                          <w:r w:rsidRPr="00F05CF5">
                            <w:rPr>
                              <w:rFonts w:ascii="Josefin Sans" w:hAnsi="Josefin Sans"/>
                              <w:b/>
                              <w:color w:val="000000" w:themeColor="text1"/>
                              <w:sz w:val="36"/>
                              <w:szCs w:val="36"/>
                            </w:rPr>
                            <w:t>Aktiviteetit, osa 2.1. Hoitoryhmien tunnistaminen tarpeiden perusteella</w:t>
                          </w:r>
                        </w:p>
                      </w:txbxContent>
                    </v:textbox>
                    <w10:wrap anchorx="page"/>
                  </v:shape>
                </w:pict>
              </mc:Fallback>
            </mc:AlternateContent>
          </w:r>
          <w:r>
            <w:rPr>
              <w:rFonts w:ascii="Josefin Sans" w:hAnsi="Josefin Sans"/>
              <w:b/>
              <w:noProof/>
              <w:sz w:val="40"/>
              <w:lang w:eastAsia="fi-FI"/>
            </w:rPr>
            <w:drawing>
              <wp:inline distT="0" distB="0" distL="0" distR="0" wp14:anchorId="7F3CCB39" wp14:editId="2F2D638E">
                <wp:extent cx="8621395" cy="4949825"/>
                <wp:effectExtent l="171450" t="247650" r="179705" b="250825"/>
                <wp:docPr id="554964159" name="Picture 55496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dtContent>
    </w:sdt>
    <w:p w14:paraId="1AA3AAAC" w14:textId="10FEDDAA" w:rsidR="005F7F99" w:rsidRDefault="00A61BD6">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69" behindDoc="0" locked="0" layoutInCell="1" allowOverlap="1" wp14:anchorId="661508A6" wp14:editId="2098C8EE">
                <wp:simplePos x="0" y="0"/>
                <wp:positionH relativeFrom="page">
                  <wp:posOffset>3315694</wp:posOffset>
                </wp:positionH>
                <wp:positionV relativeFrom="paragraph">
                  <wp:posOffset>602367</wp:posOffset>
                </wp:positionV>
                <wp:extent cx="5557962" cy="1013988"/>
                <wp:effectExtent l="0" t="0" r="24130" b="15240"/>
                <wp:wrapNone/>
                <wp:docPr id="887598271" name="Rectangle: Diagonal Corners Rounded 887598271"/>
                <wp:cNvGraphicFramePr/>
                <a:graphic xmlns:a="http://schemas.openxmlformats.org/drawingml/2006/main">
                  <a:graphicData uri="http://schemas.microsoft.com/office/word/2010/wordprocessingShape">
                    <wps:wsp>
                      <wps:cNvSpPr/>
                      <wps:spPr>
                        <a:xfrm>
                          <a:off x="0" y="0"/>
                          <a:ext cx="5557962" cy="1013988"/>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0E3C48B2" w14:textId="6F63F75B" w:rsidR="00A61BD6" w:rsidRPr="0075719D" w:rsidRDefault="002F07CE" w:rsidP="00A61BD6">
                            <w:pPr>
                              <w:jc w:val="center"/>
                              <w:rPr>
                                <w:b/>
                                <w:bCs/>
                                <w:color w:val="000000" w:themeColor="text1"/>
                                <w:sz w:val="40"/>
                                <w:szCs w:val="40"/>
                              </w:rPr>
                            </w:pPr>
                            <w:r w:rsidRPr="00F05CF5">
                              <w:rPr>
                                <w:rFonts w:ascii="Josefin Sans" w:hAnsi="Josefin Sans"/>
                                <w:b/>
                                <w:color w:val="000000" w:themeColor="text1"/>
                                <w:sz w:val="40"/>
                              </w:rPr>
                              <w:t xml:space="preserve">Aktiviteetit, </w:t>
                            </w:r>
                            <w:r w:rsidRPr="00F05CF5">
                              <w:rPr>
                                <w:rFonts w:ascii="Josefin Sans" w:hAnsi="Josefin Sans"/>
                                <w:b/>
                                <w:color w:val="000000" w:themeColor="text1"/>
                                <w:sz w:val="40"/>
                              </w:rPr>
                              <w:t>osa 2.2. Mielenterveys- ja neurologisista sairauksista kärsivien</w:t>
                            </w:r>
                            <w:r>
                              <w:rPr>
                                <w:b/>
                                <w:color w:val="000000" w:themeColor="text1"/>
                                <w:sz w:val="40"/>
                              </w:rPr>
                              <w:t xml:space="preserve"> hoitaminen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508A6" id="Rectangle: Diagonal Corners Rounded 887598271" o:spid="_x0000_s1139" style="position:absolute;margin-left:261.1pt;margin-top:47.45pt;width:437.65pt;height:79.85pt;z-index:2516583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557962,10139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" adj="-11796480,,5400" path="m169001,l5557962,r,l5557962,844987v,93337,-75664,169001,-169001,169001l,1013988r,l,169001c,75664,75664,,169001,xe" fillcolor="#f4b183" strokecolor="#2f528f" strokeweight="1pt">
                <v:stroke joinstyle="miter"/>
                <v:formulas/>
                <v:path arrowok="t" o:connecttype="custom" o:connectlocs="169001,0;5557962,0;5557962,0;5557962,844987;5388961,1013988;0,1013988;0,1013988;0,169001;169001,0" o:connectangles="0,0,0,0,0,0,0,0,0" textboxrect="0,0,5557962,1013988"/>
                <v:textbox>
                  <w:txbxContent>
                    <w:p w14:paraId="0E3C48B2" w14:textId="6F63F75B" w:rsidR="00A61BD6" w:rsidRPr="0075719D" w:rsidRDefault="002F07CE" w:rsidP="00A61BD6">
                      <w:pPr>
                        <w:jc w:val="center"/>
                        <w:rPr>
                          <w:b/>
                          <w:bCs/>
                          <w:color w:val="000000" w:themeColor="text1"/>
                          <w:sz w:val="40"/>
                          <w:szCs w:val="40"/>
                        </w:rPr>
                      </w:pPr>
                      <w:r w:rsidRPr="00F05CF5">
                        <w:rPr>
                          <w:rFonts w:ascii="Josefin Sans" w:hAnsi="Josefin Sans"/>
                          <w:b/>
                          <w:color w:val="000000" w:themeColor="text1"/>
                          <w:sz w:val="40"/>
                        </w:rPr>
                        <w:t xml:space="preserve">Aktiviteetit, </w:t>
                      </w:r>
                      <w:r w:rsidRPr="00F05CF5">
                        <w:rPr>
                          <w:rFonts w:ascii="Josefin Sans" w:hAnsi="Josefin Sans"/>
                          <w:b/>
                          <w:color w:val="000000" w:themeColor="text1"/>
                          <w:sz w:val="40"/>
                        </w:rPr>
                        <w:t>osa 2.2. Mielenterveys- ja neurologisista sairauksista kärsivien</w:t>
                      </w:r>
                      <w:r>
                        <w:rPr>
                          <w:b/>
                          <w:color w:val="000000" w:themeColor="text1"/>
                          <w:sz w:val="40"/>
                        </w:rPr>
                        <w:t xml:space="preserve"> hoitaminen</w:t>
                      </w: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70" behindDoc="0" locked="0" layoutInCell="1" allowOverlap="1" wp14:anchorId="752E4303" wp14:editId="19E3A98E">
                <wp:simplePos x="0" y="0"/>
                <wp:positionH relativeFrom="margin">
                  <wp:posOffset>1946910</wp:posOffset>
                </wp:positionH>
                <wp:positionV relativeFrom="paragraph">
                  <wp:posOffset>1861820</wp:posOffset>
                </wp:positionV>
                <wp:extent cx="6561266" cy="3226388"/>
                <wp:effectExtent l="0" t="0" r="11430" b="12700"/>
                <wp:wrapNone/>
                <wp:docPr id="1905058662" name="Rectangle: Diagonal Corners Rounded 1905058662"/>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7133437" w14:textId="77777777" w:rsidR="00374EED" w:rsidRPr="00F05CF5" w:rsidRDefault="00374EED" w:rsidP="00374EED">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220CDA66" w14:textId="64E0D516" w:rsidR="00A61BD6" w:rsidRPr="00F05CF5" w:rsidRDefault="00A61BD6" w:rsidP="00A61BD6">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3D0C205A" w14:textId="66FA8228" w:rsidR="00A61BD6" w:rsidRPr="00F05CF5" w:rsidRDefault="0069241E" w:rsidP="00374EED">
                            <w:pPr>
                              <w:pStyle w:val="Paragraphedeliste"/>
                              <w:numPr>
                                <w:ilvl w:val="0"/>
                                <w:numId w:val="40"/>
                              </w:numPr>
                              <w:rPr>
                                <w:rFonts w:ascii="Josefin Sans" w:hAnsi="Josefin Sans"/>
                                <w:sz w:val="32"/>
                                <w:szCs w:val="32"/>
                              </w:rPr>
                            </w:pPr>
                            <w:r w:rsidRPr="00F05CF5">
                              <w:rPr>
                                <w:rFonts w:ascii="Josefin Sans" w:hAnsi="Josefin Sans"/>
                                <w:sz w:val="32"/>
                              </w:rPr>
                              <w:t>oppia päätöksenteosta ja mitä tehdä, kun asiakkaalla on muistisairaus tai mahdollinen masennus</w:t>
                            </w:r>
                          </w:p>
                          <w:p w14:paraId="28267ABB" w14:textId="75E500B9" w:rsidR="002F07CE" w:rsidRPr="00F05CF5" w:rsidRDefault="002F07CE" w:rsidP="002F07CE">
                            <w:pPr>
                              <w:rPr>
                                <w:rFonts w:ascii="Josefin Sans" w:hAnsi="Josefin Sans"/>
                                <w:color w:val="000000" w:themeColor="text1"/>
                                <w:sz w:val="32"/>
                                <w:szCs w:val="32"/>
                              </w:rPr>
                            </w:pPr>
                            <w:bookmarkStart w:id="15" w:name="_Hlk136353007"/>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oppi</w:t>
                            </w:r>
                            <w:r w:rsidRPr="00F05CF5">
                              <w:rPr>
                                <w:rFonts w:ascii="Josefin Sans" w:hAnsi="Josefin Sans"/>
                                <w:color w:val="000000" w:themeColor="text1"/>
                                <w:sz w:val="24"/>
                              </w:rPr>
                              <w:t>joiden kanssa. Katso moduulin 2 PowerPointin ehdotukset.</w:t>
                            </w:r>
                          </w:p>
                          <w:bookmarkEnd w:id="15"/>
                          <w:p w14:paraId="1541EBBF" w14:textId="77777777" w:rsidR="00A61BD6" w:rsidRPr="00D335CC" w:rsidRDefault="00A61BD6" w:rsidP="00A61BD6">
                            <w:pPr>
                              <w:rPr>
                                <w:color w:val="000000" w:themeColor="text1"/>
                                <w:sz w:val="40"/>
                                <w:szCs w:val="40"/>
                              </w:rPr>
                            </w:pPr>
                          </w:p>
                          <w:p w14:paraId="1CFDCA11" w14:textId="77777777" w:rsidR="00A61BD6" w:rsidRPr="00D335CC" w:rsidRDefault="00A61BD6" w:rsidP="00A61BD6">
                            <w:pPr>
                              <w:rPr>
                                <w:color w:val="000000" w:themeColor="text1"/>
                                <w:sz w:val="40"/>
                                <w:szCs w:val="40"/>
                              </w:rPr>
                            </w:pPr>
                          </w:p>
                          <w:p w14:paraId="4F3DB32F" w14:textId="77777777" w:rsidR="00A61BD6" w:rsidRPr="00D335CC" w:rsidRDefault="00A61BD6" w:rsidP="00A61BD6">
                            <w:pPr>
                              <w:rPr>
                                <w:color w:val="000000" w:themeColor="text1"/>
                                <w:sz w:val="40"/>
                                <w:szCs w:val="40"/>
                              </w:rPr>
                            </w:pPr>
                          </w:p>
                          <w:p w14:paraId="0D0FF715" w14:textId="77777777" w:rsidR="00A61BD6" w:rsidRPr="00D335CC" w:rsidRDefault="00A61BD6" w:rsidP="00A61BD6">
                            <w:pPr>
                              <w:rPr>
                                <w:color w:val="000000" w:themeColor="text1"/>
                                <w:sz w:val="40"/>
                                <w:szCs w:val="40"/>
                              </w:rPr>
                            </w:pPr>
                          </w:p>
                          <w:p w14:paraId="38868E69" w14:textId="77777777" w:rsidR="00A61BD6" w:rsidRPr="00D335CC" w:rsidRDefault="00A61BD6" w:rsidP="00A61BD6">
                            <w:pPr>
                              <w:rPr>
                                <w:color w:val="000000" w:themeColor="text1"/>
                                <w:sz w:val="40"/>
                                <w:szCs w:val="40"/>
                              </w:rPr>
                            </w:pPr>
                          </w:p>
                          <w:p w14:paraId="1D122B50" w14:textId="77777777" w:rsidR="00A61BD6" w:rsidRPr="0075719D" w:rsidRDefault="00A61BD6" w:rsidP="00A61BD6">
                            <w:pPr>
                              <w:rPr>
                                <w:color w:val="000000" w:themeColor="text1"/>
                                <w:sz w:val="40"/>
                                <w:szCs w:val="40"/>
                              </w:rPr>
                            </w:pPr>
                            <w:r>
                              <w:rPr>
                                <w:color w:val="000000" w:themeColor="text1"/>
                                <w:sz w:val="40"/>
                              </w:rPr>
                              <w:t>Aktiviteetit:</w:t>
                            </w:r>
                          </w:p>
                          <w:p w14:paraId="5D145562" w14:textId="77777777" w:rsidR="00A61BD6" w:rsidRPr="0075719D" w:rsidRDefault="00A61BD6" w:rsidP="00A61BD6">
                            <w:pPr>
                              <w:rPr>
                                <w:color w:val="000000" w:themeColor="text1"/>
                                <w:sz w:val="40"/>
                                <w:szCs w:val="40"/>
                              </w:rPr>
                            </w:pPr>
                            <w:r>
                              <w:rPr>
                                <w:color w:val="000000" w:themeColor="text1"/>
                                <w:sz w:val="40"/>
                              </w:rPr>
                              <w:t>Vinkkejä:</w:t>
                            </w:r>
                          </w:p>
                          <w:p w14:paraId="701C68B7" w14:textId="77777777" w:rsidR="00A61BD6" w:rsidRPr="00D335CC" w:rsidRDefault="00A61BD6" w:rsidP="00A61B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4303" id="Rectangle: Diagonal Corners Rounded 1905058662" o:spid="_x0000_s1140" style="position:absolute;margin-left:153.3pt;margin-top:146.6pt;width:516.65pt;height:254.0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" adj="-11796480,,5400" path="m537742,l6561266,r,l6561266,2688646v,296987,-240755,537742,-537742,537742l,3226388r,l,537742c,240755,240755,,537742,xe" fillcolor="#f4b183"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77133437" w14:textId="77777777" w:rsidR="00374EED" w:rsidRPr="00F05CF5" w:rsidRDefault="00374EED" w:rsidP="00374EED">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220CDA66" w14:textId="64E0D516" w:rsidR="00A61BD6" w:rsidRPr="00F05CF5" w:rsidRDefault="00A61BD6" w:rsidP="00A61BD6">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3D0C205A" w14:textId="66FA8228" w:rsidR="00A61BD6" w:rsidRPr="00F05CF5" w:rsidRDefault="0069241E" w:rsidP="00374EED">
                      <w:pPr>
                        <w:pStyle w:val="Paragraphedeliste"/>
                        <w:numPr>
                          <w:ilvl w:val="0"/>
                          <w:numId w:val="40"/>
                        </w:numPr>
                        <w:rPr>
                          <w:rFonts w:ascii="Josefin Sans" w:hAnsi="Josefin Sans"/>
                          <w:sz w:val="32"/>
                          <w:szCs w:val="32"/>
                        </w:rPr>
                      </w:pPr>
                      <w:r w:rsidRPr="00F05CF5">
                        <w:rPr>
                          <w:rFonts w:ascii="Josefin Sans" w:hAnsi="Josefin Sans"/>
                          <w:sz w:val="32"/>
                        </w:rPr>
                        <w:t>oppia päätöksenteosta ja mitä tehdä, kun asiakkaalla on muistisairaus tai mahdollinen masennus</w:t>
                      </w:r>
                    </w:p>
                    <w:p w14:paraId="28267ABB" w14:textId="75E500B9" w:rsidR="002F07CE" w:rsidRPr="00F05CF5" w:rsidRDefault="002F07CE" w:rsidP="002F07CE">
                      <w:pPr>
                        <w:rPr>
                          <w:rFonts w:ascii="Josefin Sans" w:hAnsi="Josefin Sans"/>
                          <w:color w:val="000000" w:themeColor="text1"/>
                          <w:sz w:val="32"/>
                          <w:szCs w:val="32"/>
                        </w:rPr>
                      </w:pPr>
                      <w:bookmarkStart w:id="16" w:name="_Hlk136353007"/>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oppi</w:t>
                      </w:r>
                      <w:r w:rsidRPr="00F05CF5">
                        <w:rPr>
                          <w:rFonts w:ascii="Josefin Sans" w:hAnsi="Josefin Sans"/>
                          <w:color w:val="000000" w:themeColor="text1"/>
                          <w:sz w:val="24"/>
                        </w:rPr>
                        <w:t>joiden kanssa. Katso moduulin 2 PowerPointin ehdotukset.</w:t>
                      </w:r>
                    </w:p>
                    <w:bookmarkEnd w:id="16"/>
                    <w:p w14:paraId="1541EBBF" w14:textId="77777777" w:rsidR="00A61BD6" w:rsidRPr="00D335CC" w:rsidRDefault="00A61BD6" w:rsidP="00A61BD6">
                      <w:pPr>
                        <w:rPr>
                          <w:color w:val="000000" w:themeColor="text1"/>
                          <w:sz w:val="40"/>
                          <w:szCs w:val="40"/>
                        </w:rPr>
                      </w:pPr>
                    </w:p>
                    <w:p w14:paraId="1CFDCA11" w14:textId="77777777" w:rsidR="00A61BD6" w:rsidRPr="00D335CC" w:rsidRDefault="00A61BD6" w:rsidP="00A61BD6">
                      <w:pPr>
                        <w:rPr>
                          <w:color w:val="000000" w:themeColor="text1"/>
                          <w:sz w:val="40"/>
                          <w:szCs w:val="40"/>
                        </w:rPr>
                      </w:pPr>
                    </w:p>
                    <w:p w14:paraId="4F3DB32F" w14:textId="77777777" w:rsidR="00A61BD6" w:rsidRPr="00D335CC" w:rsidRDefault="00A61BD6" w:rsidP="00A61BD6">
                      <w:pPr>
                        <w:rPr>
                          <w:color w:val="000000" w:themeColor="text1"/>
                          <w:sz w:val="40"/>
                          <w:szCs w:val="40"/>
                        </w:rPr>
                      </w:pPr>
                    </w:p>
                    <w:p w14:paraId="0D0FF715" w14:textId="77777777" w:rsidR="00A61BD6" w:rsidRPr="00D335CC" w:rsidRDefault="00A61BD6" w:rsidP="00A61BD6">
                      <w:pPr>
                        <w:rPr>
                          <w:color w:val="000000" w:themeColor="text1"/>
                          <w:sz w:val="40"/>
                          <w:szCs w:val="40"/>
                        </w:rPr>
                      </w:pPr>
                    </w:p>
                    <w:p w14:paraId="38868E69" w14:textId="77777777" w:rsidR="00A61BD6" w:rsidRPr="00D335CC" w:rsidRDefault="00A61BD6" w:rsidP="00A61BD6">
                      <w:pPr>
                        <w:rPr>
                          <w:color w:val="000000" w:themeColor="text1"/>
                          <w:sz w:val="40"/>
                          <w:szCs w:val="40"/>
                        </w:rPr>
                      </w:pPr>
                    </w:p>
                    <w:p w14:paraId="1D122B50" w14:textId="77777777" w:rsidR="00A61BD6" w:rsidRPr="0075719D" w:rsidRDefault="00A61BD6" w:rsidP="00A61BD6">
                      <w:pPr>
                        <w:rPr>
                          <w:color w:val="000000" w:themeColor="text1"/>
                          <w:sz w:val="40"/>
                          <w:szCs w:val="40"/>
                        </w:rPr>
                      </w:pPr>
                      <w:r>
                        <w:rPr>
                          <w:color w:val="000000" w:themeColor="text1"/>
                          <w:sz w:val="40"/>
                        </w:rPr>
                        <w:t>Aktiviteetit:</w:t>
                      </w:r>
                    </w:p>
                    <w:p w14:paraId="5D145562" w14:textId="77777777" w:rsidR="00A61BD6" w:rsidRPr="0075719D" w:rsidRDefault="00A61BD6" w:rsidP="00A61BD6">
                      <w:pPr>
                        <w:rPr>
                          <w:color w:val="000000" w:themeColor="text1"/>
                          <w:sz w:val="40"/>
                          <w:szCs w:val="40"/>
                        </w:rPr>
                      </w:pPr>
                      <w:r>
                        <w:rPr>
                          <w:color w:val="000000" w:themeColor="text1"/>
                          <w:sz w:val="40"/>
                        </w:rPr>
                        <w:t>Vinkkejä:</w:t>
                      </w:r>
                    </w:p>
                    <w:p w14:paraId="701C68B7" w14:textId="77777777" w:rsidR="00A61BD6" w:rsidRPr="00D335CC" w:rsidRDefault="00A61BD6" w:rsidP="00A61BD6"/>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368" behindDoc="0" locked="0" layoutInCell="1" allowOverlap="1" wp14:anchorId="0FFF1155" wp14:editId="3413B836">
                <wp:simplePos x="0" y="0"/>
                <wp:positionH relativeFrom="column">
                  <wp:posOffset>746760</wp:posOffset>
                </wp:positionH>
                <wp:positionV relativeFrom="paragraph">
                  <wp:posOffset>706120</wp:posOffset>
                </wp:positionV>
                <wp:extent cx="1216152" cy="1216152"/>
                <wp:effectExtent l="0" t="0" r="22225" b="22225"/>
                <wp:wrapNone/>
                <wp:docPr id="1420979414" name="Cube 142097941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673096E8" w14:textId="77777777" w:rsidR="00A61BD6" w:rsidRPr="00F05CF5" w:rsidRDefault="00A61BD6" w:rsidP="00A61BD6">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4E1A4003" w14:textId="77777777" w:rsidR="00A61BD6" w:rsidRDefault="00A61BD6" w:rsidP="00A61B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FF1155" id="Cube 1420979414" o:spid="_x0000_s1141" type="#_x0000_t16" style="position:absolute;margin-left:58.8pt;margin-top:55.6pt;width:95.75pt;height:95.75pt;z-index:2516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" fillcolor="#f4b183" strokecolor="#2f528f" strokeweight="1pt">
                <v:textbox>
                  <w:txbxContent>
                    <w:p w14:paraId="673096E8" w14:textId="77777777" w:rsidR="00A61BD6" w:rsidRPr="00F05CF5" w:rsidRDefault="00A61BD6" w:rsidP="00A61BD6">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4E1A4003" w14:textId="77777777" w:rsidR="00A61BD6" w:rsidRDefault="00A61BD6" w:rsidP="00A61BD6"/>
                  </w:txbxContent>
                </v:textbox>
              </v:shape>
            </w:pict>
          </mc:Fallback>
        </mc:AlternateContent>
      </w:r>
      <w:r>
        <w:rPr>
          <w:rFonts w:ascii="Josefin Sans" w:hAnsi="Josefin Sans"/>
          <w:b/>
          <w:noProof/>
          <w:sz w:val="40"/>
          <w:lang w:eastAsia="fi-FI"/>
        </w:rPr>
        <w:drawing>
          <wp:inline distT="0" distB="0" distL="0" distR="0" wp14:anchorId="1D5E539D" wp14:editId="1D507A3E">
            <wp:extent cx="8621395" cy="4949825"/>
            <wp:effectExtent l="171450" t="247650" r="179705" b="250825"/>
            <wp:docPr id="1842875219" name="Picture 184287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9007AA4" w14:textId="5D03666D" w:rsidR="002F07CE" w:rsidRDefault="00322067">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72" behindDoc="0" locked="0" layoutInCell="1" allowOverlap="1" wp14:anchorId="435806CF" wp14:editId="6AB6CE13">
                <wp:simplePos x="0" y="0"/>
                <wp:positionH relativeFrom="page">
                  <wp:posOffset>3322622</wp:posOffset>
                </wp:positionH>
                <wp:positionV relativeFrom="paragraph">
                  <wp:posOffset>539070</wp:posOffset>
                </wp:positionV>
                <wp:extent cx="4533900" cy="1059255"/>
                <wp:effectExtent l="0" t="0" r="19050" b="26670"/>
                <wp:wrapNone/>
                <wp:docPr id="3" name="Rectangle: Diagonal Corners Rounded 3"/>
                <wp:cNvGraphicFramePr/>
                <a:graphic xmlns:a="http://schemas.openxmlformats.org/drawingml/2006/main">
                  <a:graphicData uri="http://schemas.microsoft.com/office/word/2010/wordprocessingShape">
                    <wps:wsp>
                      <wps:cNvSpPr/>
                      <wps:spPr>
                        <a:xfrm>
                          <a:off x="0" y="0"/>
                          <a:ext cx="4533900" cy="1059255"/>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7E7EB2E" w14:textId="7CB71320" w:rsidR="002F07CE" w:rsidRPr="0075719D" w:rsidRDefault="002F07CE" w:rsidP="002F07CE">
                            <w:pPr>
                              <w:jc w:val="center"/>
                              <w:rPr>
                                <w:b/>
                                <w:bCs/>
                                <w:color w:val="000000" w:themeColor="text1"/>
                                <w:sz w:val="40"/>
                                <w:szCs w:val="40"/>
                              </w:rPr>
                            </w:pPr>
                            <w:r w:rsidRPr="00F05CF5">
                              <w:rPr>
                                <w:rFonts w:ascii="Josefin Sans" w:hAnsi="Josefin Sans"/>
                                <w:b/>
                                <w:color w:val="000000" w:themeColor="text1"/>
                                <w:sz w:val="40"/>
                              </w:rPr>
                              <w:t>Aktiviteetit, osa 2.3. Psykomotorisista sairauksista ja liikkumisvaikeuksista</w:t>
                            </w:r>
                            <w:r>
                              <w:rPr>
                                <w:b/>
                                <w:color w:val="000000" w:themeColor="text1"/>
                                <w:sz w:val="40"/>
                              </w:rPr>
                              <w:t xml:space="preserve"> kärsivien hoitaminen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06CF" id="Rectangle: Diagonal Corners Rounded 3" o:spid="_x0000_s1142" style="position:absolute;margin-left:261.6pt;margin-top:42.45pt;width:357pt;height:83.4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33900,10592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" adj="-11796480,,5400" path="m176546,l4533900,r,l4533900,882709v,97504,-79042,176546,-176546,176546l,1059255r,l,176546c,79042,79042,,176546,xe" fillcolor="#f4b183" strokecolor="#2f528f" strokeweight="1pt">
                <v:stroke joinstyle="miter"/>
                <v:formulas/>
                <v:path arrowok="t" o:connecttype="custom" o:connectlocs="176546,0;4533900,0;4533900,0;4533900,882709;4357354,1059255;0,1059255;0,1059255;0,176546;176546,0" o:connectangles="0,0,0,0,0,0,0,0,0" textboxrect="0,0,4533900,1059255"/>
                <v:textbox>
                  <w:txbxContent>
                    <w:p w14:paraId="77E7EB2E" w14:textId="7CB71320" w:rsidR="002F07CE" w:rsidRPr="0075719D" w:rsidRDefault="002F07CE" w:rsidP="002F07CE">
                      <w:pPr>
                        <w:jc w:val="center"/>
                        <w:rPr>
                          <w:b/>
                          <w:bCs/>
                          <w:color w:val="000000" w:themeColor="text1"/>
                          <w:sz w:val="40"/>
                          <w:szCs w:val="40"/>
                        </w:rPr>
                      </w:pPr>
                      <w:r w:rsidRPr="00F05CF5">
                        <w:rPr>
                          <w:rFonts w:ascii="Josefin Sans" w:hAnsi="Josefin Sans"/>
                          <w:b/>
                          <w:color w:val="000000" w:themeColor="text1"/>
                          <w:sz w:val="40"/>
                        </w:rPr>
                        <w:t>Aktiviteetit, osa 2.3. Psykomotorisista sairauksista ja liikkumisvaikeuksista</w:t>
                      </w:r>
                      <w:r>
                        <w:rPr>
                          <w:b/>
                          <w:color w:val="000000" w:themeColor="text1"/>
                          <w:sz w:val="40"/>
                        </w:rPr>
                        <w:t xml:space="preserve"> kärsivien hoitaminen</w:t>
                      </w:r>
                    </w:p>
                  </w:txbxContent>
                </v:textbox>
                <w10:wrap anchorx="page"/>
              </v:shape>
            </w:pict>
          </mc:Fallback>
        </mc:AlternateContent>
      </w:r>
      <w:r w:rsidR="00696E78">
        <w:rPr>
          <w:rFonts w:ascii="Josefin Sans" w:hAnsi="Josefin Sans"/>
          <w:b/>
          <w:noProof/>
          <w:sz w:val="40"/>
          <w:lang w:eastAsia="fi-FI"/>
        </w:rPr>
        <mc:AlternateContent>
          <mc:Choice Requires="wps">
            <w:drawing>
              <wp:anchor distT="0" distB="0" distL="114300" distR="114300" simplePos="0" relativeHeight="251658371" behindDoc="0" locked="0" layoutInCell="1" allowOverlap="1" wp14:anchorId="2C26808F" wp14:editId="390FFE59">
                <wp:simplePos x="0" y="0"/>
                <wp:positionH relativeFrom="margin">
                  <wp:posOffset>1223010</wp:posOffset>
                </wp:positionH>
                <wp:positionV relativeFrom="paragraph">
                  <wp:posOffset>1664970</wp:posOffset>
                </wp:positionV>
                <wp:extent cx="6560820" cy="3359150"/>
                <wp:effectExtent l="0" t="0" r="11430" b="12700"/>
                <wp:wrapNone/>
                <wp:docPr id="2" name="Rectangle: Diagonal Corners Rounded 2"/>
                <wp:cNvGraphicFramePr/>
                <a:graphic xmlns:a="http://schemas.openxmlformats.org/drawingml/2006/main">
                  <a:graphicData uri="http://schemas.microsoft.com/office/word/2010/wordprocessingShape">
                    <wps:wsp>
                      <wps:cNvSpPr/>
                      <wps:spPr>
                        <a:xfrm>
                          <a:off x="0" y="0"/>
                          <a:ext cx="6560820" cy="33591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C04B89F" w14:textId="27BF7C84" w:rsidR="00494A58" w:rsidRPr="00F05CF5" w:rsidRDefault="00494A58" w:rsidP="002F07CE">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0DEF9867" w14:textId="37D04570" w:rsidR="002F07CE" w:rsidRPr="00F05CF5" w:rsidRDefault="002F07CE" w:rsidP="002F07CE">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03EC458B" w14:textId="77777777" w:rsidR="00696E78" w:rsidRPr="00F05CF5" w:rsidRDefault="002F07CE" w:rsidP="002F07CE">
                            <w:pPr>
                              <w:pStyle w:val="Paragraphedeliste"/>
                              <w:numPr>
                                <w:ilvl w:val="0"/>
                                <w:numId w:val="40"/>
                              </w:numPr>
                              <w:rPr>
                                <w:rFonts w:ascii="Josefin Sans" w:hAnsi="Josefin Sans"/>
                                <w:sz w:val="32"/>
                                <w:szCs w:val="32"/>
                              </w:rPr>
                            </w:pPr>
                            <w:r w:rsidRPr="00F05CF5">
                              <w:rPr>
                                <w:rFonts w:ascii="Josefin Sans" w:hAnsi="Josefin Sans"/>
                                <w:sz w:val="32"/>
                              </w:rPr>
                              <w:t>tunnistaa erilaisia liikkumisen apuvälineitä</w:t>
                            </w:r>
                          </w:p>
                          <w:p w14:paraId="152B4ACE" w14:textId="5BBB360E" w:rsidR="002F07CE" w:rsidRPr="00F05CF5" w:rsidRDefault="005603A9" w:rsidP="002F07CE">
                            <w:pPr>
                              <w:pStyle w:val="Paragraphedeliste"/>
                              <w:numPr>
                                <w:ilvl w:val="0"/>
                                <w:numId w:val="40"/>
                              </w:numPr>
                              <w:rPr>
                                <w:rFonts w:ascii="Josefin Sans" w:hAnsi="Josefin Sans"/>
                                <w:sz w:val="32"/>
                                <w:szCs w:val="32"/>
                              </w:rPr>
                            </w:pPr>
                            <w:r w:rsidRPr="00F05CF5">
                              <w:rPr>
                                <w:rFonts w:ascii="Josefin Sans" w:hAnsi="Josefin Sans"/>
                                <w:sz w:val="32"/>
                              </w:rPr>
                              <w:t>tietää, mitä liikkumise</w:t>
                            </w:r>
                            <w:r w:rsidR="00696E78" w:rsidRPr="00F05CF5">
                              <w:rPr>
                                <w:rFonts w:ascii="Josefin Sans" w:hAnsi="Josefin Sans"/>
                                <w:sz w:val="32"/>
                              </w:rPr>
                              <w:t>n apuvälineitä kannattaa valita</w:t>
                            </w:r>
                          </w:p>
                          <w:p w14:paraId="6527FF35" w14:textId="545AC04E" w:rsidR="00696E78" w:rsidRPr="00F05CF5" w:rsidRDefault="00696E78" w:rsidP="002F07CE">
                            <w:pPr>
                              <w:pStyle w:val="Paragraphedeliste"/>
                              <w:numPr>
                                <w:ilvl w:val="0"/>
                                <w:numId w:val="40"/>
                              </w:numPr>
                              <w:rPr>
                                <w:rFonts w:ascii="Josefin Sans" w:hAnsi="Josefin Sans"/>
                                <w:sz w:val="32"/>
                                <w:szCs w:val="32"/>
                              </w:rPr>
                            </w:pPr>
                            <w:r w:rsidRPr="00F05CF5">
                              <w:rPr>
                                <w:rFonts w:ascii="Josefin Sans" w:hAnsi="Josefin Sans"/>
                                <w:sz w:val="32"/>
                              </w:rPr>
                              <w:t>tietää mistä saa asiakkaalle liikkumisen apuvälineitä</w:t>
                            </w:r>
                          </w:p>
                          <w:p w14:paraId="224C0D2F" w14:textId="39AB3995" w:rsidR="00494A58" w:rsidRPr="00F05CF5" w:rsidRDefault="00494A58" w:rsidP="00494A58">
                            <w:pPr>
                              <w:rPr>
                                <w:rFonts w:ascii="Josefin Sans" w:hAnsi="Josefin Sans"/>
                                <w:color w:val="000000" w:themeColor="text1"/>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w:t>
                            </w:r>
                            <w:r w:rsidRPr="00F05CF5">
                              <w:rPr>
                                <w:rFonts w:ascii="Josefin Sans" w:hAnsi="Josefin Sans"/>
                                <w:color w:val="000000" w:themeColor="text1"/>
                                <w:sz w:val="24"/>
                              </w:rPr>
                              <w:t>ijoiden kanssa. Katso moduulin 2 PowerPointin ehdotukset.</w:t>
                            </w:r>
                          </w:p>
                          <w:p w14:paraId="387BE190" w14:textId="77777777" w:rsidR="00494A58" w:rsidRPr="00D335CC" w:rsidRDefault="00494A58" w:rsidP="00494A58">
                            <w:pPr>
                              <w:rPr>
                                <w:sz w:val="32"/>
                                <w:szCs w:val="32"/>
                              </w:rPr>
                            </w:pPr>
                          </w:p>
                          <w:p w14:paraId="3AED619C" w14:textId="77777777" w:rsidR="002F07CE" w:rsidRPr="00E2573D" w:rsidRDefault="002F07CE" w:rsidP="002F07CE">
                            <w:pPr>
                              <w:jc w:val="center"/>
                              <w:rPr>
                                <w:b/>
                                <w:bCs/>
                                <w:color w:val="000000" w:themeColor="text1"/>
                                <w:sz w:val="40"/>
                                <w:szCs w:val="40"/>
                              </w:rPr>
                            </w:pPr>
                          </w:p>
                          <w:p w14:paraId="3FC65E43" w14:textId="77777777" w:rsidR="002F07CE" w:rsidRPr="00D335CC" w:rsidRDefault="002F07CE" w:rsidP="002F07CE">
                            <w:pPr>
                              <w:rPr>
                                <w:color w:val="000000" w:themeColor="text1"/>
                                <w:sz w:val="40"/>
                                <w:szCs w:val="40"/>
                              </w:rPr>
                            </w:pPr>
                          </w:p>
                          <w:p w14:paraId="381AF9D8" w14:textId="77777777" w:rsidR="002F07CE" w:rsidRPr="00D335CC" w:rsidRDefault="002F07CE" w:rsidP="002F07CE">
                            <w:pPr>
                              <w:rPr>
                                <w:color w:val="000000" w:themeColor="text1"/>
                                <w:sz w:val="40"/>
                                <w:szCs w:val="40"/>
                              </w:rPr>
                            </w:pPr>
                          </w:p>
                          <w:p w14:paraId="7DEFB493" w14:textId="77777777" w:rsidR="002F07CE" w:rsidRPr="00D335CC" w:rsidRDefault="002F07CE" w:rsidP="002F07CE">
                            <w:pPr>
                              <w:rPr>
                                <w:color w:val="000000" w:themeColor="text1"/>
                                <w:sz w:val="40"/>
                                <w:szCs w:val="40"/>
                              </w:rPr>
                            </w:pPr>
                          </w:p>
                          <w:p w14:paraId="6FEF54D3" w14:textId="77777777" w:rsidR="002F07CE" w:rsidRPr="00D335CC" w:rsidRDefault="002F07CE" w:rsidP="002F07CE">
                            <w:pPr>
                              <w:rPr>
                                <w:color w:val="000000" w:themeColor="text1"/>
                                <w:sz w:val="40"/>
                                <w:szCs w:val="40"/>
                              </w:rPr>
                            </w:pPr>
                          </w:p>
                          <w:p w14:paraId="4B96125F" w14:textId="77777777" w:rsidR="002F07CE" w:rsidRPr="00D335CC" w:rsidRDefault="002F07CE" w:rsidP="002F07CE">
                            <w:pPr>
                              <w:rPr>
                                <w:color w:val="000000" w:themeColor="text1"/>
                                <w:sz w:val="40"/>
                                <w:szCs w:val="40"/>
                              </w:rPr>
                            </w:pPr>
                          </w:p>
                          <w:p w14:paraId="574B99C2" w14:textId="77777777" w:rsidR="002F07CE" w:rsidRPr="0075719D" w:rsidRDefault="002F07CE" w:rsidP="002F07CE">
                            <w:pPr>
                              <w:rPr>
                                <w:color w:val="000000" w:themeColor="text1"/>
                                <w:sz w:val="40"/>
                                <w:szCs w:val="40"/>
                              </w:rPr>
                            </w:pPr>
                            <w:r>
                              <w:rPr>
                                <w:color w:val="000000" w:themeColor="text1"/>
                                <w:sz w:val="40"/>
                              </w:rPr>
                              <w:t>Aktiviteetit:</w:t>
                            </w:r>
                          </w:p>
                          <w:p w14:paraId="0A5679C0" w14:textId="77777777" w:rsidR="002F07CE" w:rsidRPr="0075719D" w:rsidRDefault="002F07CE" w:rsidP="002F07CE">
                            <w:pPr>
                              <w:rPr>
                                <w:color w:val="000000" w:themeColor="text1"/>
                                <w:sz w:val="40"/>
                                <w:szCs w:val="40"/>
                              </w:rPr>
                            </w:pPr>
                            <w:r>
                              <w:rPr>
                                <w:color w:val="000000" w:themeColor="text1"/>
                                <w:sz w:val="40"/>
                              </w:rPr>
                              <w:t>Vinkkejä:</w:t>
                            </w:r>
                          </w:p>
                          <w:p w14:paraId="32897F29" w14:textId="77777777" w:rsidR="002F07CE" w:rsidRPr="00D335CC" w:rsidRDefault="002F07CE" w:rsidP="002F07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6808F" id="Rectangle: Diagonal Corners Rounded 2" o:spid="_x0000_s1143" style="position:absolute;margin-left:96.3pt;margin-top:131.1pt;width:516.6pt;height:264.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0820,335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" adj="-11796480,,5400" path="m559870,l6560820,r,l6560820,2799280v,309208,-250662,559870,-559870,559870l,3359150r,l,559870c,250662,250662,,559870,xe" fillcolor="#f4b183" strokecolor="#2f528f" strokeweight="1pt">
                <v:stroke joinstyle="miter"/>
                <v:formulas/>
                <v:path arrowok="t" o:connecttype="custom" o:connectlocs="559870,0;6560820,0;6560820,0;6560820,2799280;6000950,3359150;0,3359150;0,3359150;0,559870;559870,0" o:connectangles="0,0,0,0,0,0,0,0,0" textboxrect="0,0,6560820,3359150"/>
                <v:textbox>
                  <w:txbxContent>
                    <w:p w14:paraId="4C04B89F" w14:textId="27BF7C84" w:rsidR="00494A58" w:rsidRPr="00F05CF5" w:rsidRDefault="00494A58" w:rsidP="002F07CE">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0DEF9867" w14:textId="37D04570" w:rsidR="002F07CE" w:rsidRPr="00F05CF5" w:rsidRDefault="002F07CE" w:rsidP="002F07CE">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03EC458B" w14:textId="77777777" w:rsidR="00696E78" w:rsidRPr="00F05CF5" w:rsidRDefault="002F07CE" w:rsidP="002F07CE">
                      <w:pPr>
                        <w:pStyle w:val="Paragraphedeliste"/>
                        <w:numPr>
                          <w:ilvl w:val="0"/>
                          <w:numId w:val="40"/>
                        </w:numPr>
                        <w:rPr>
                          <w:rFonts w:ascii="Josefin Sans" w:hAnsi="Josefin Sans"/>
                          <w:sz w:val="32"/>
                          <w:szCs w:val="32"/>
                        </w:rPr>
                      </w:pPr>
                      <w:r w:rsidRPr="00F05CF5">
                        <w:rPr>
                          <w:rFonts w:ascii="Josefin Sans" w:hAnsi="Josefin Sans"/>
                          <w:sz w:val="32"/>
                        </w:rPr>
                        <w:t>tunnistaa erilaisia liikkumisen apuvälineitä</w:t>
                      </w:r>
                    </w:p>
                    <w:p w14:paraId="152B4ACE" w14:textId="5BBB360E" w:rsidR="002F07CE" w:rsidRPr="00F05CF5" w:rsidRDefault="005603A9" w:rsidP="002F07CE">
                      <w:pPr>
                        <w:pStyle w:val="Paragraphedeliste"/>
                        <w:numPr>
                          <w:ilvl w:val="0"/>
                          <w:numId w:val="40"/>
                        </w:numPr>
                        <w:rPr>
                          <w:rFonts w:ascii="Josefin Sans" w:hAnsi="Josefin Sans"/>
                          <w:sz w:val="32"/>
                          <w:szCs w:val="32"/>
                        </w:rPr>
                      </w:pPr>
                      <w:r w:rsidRPr="00F05CF5">
                        <w:rPr>
                          <w:rFonts w:ascii="Josefin Sans" w:hAnsi="Josefin Sans"/>
                          <w:sz w:val="32"/>
                        </w:rPr>
                        <w:t>tietää, mitä liikkumise</w:t>
                      </w:r>
                      <w:r w:rsidR="00696E78" w:rsidRPr="00F05CF5">
                        <w:rPr>
                          <w:rFonts w:ascii="Josefin Sans" w:hAnsi="Josefin Sans"/>
                          <w:sz w:val="32"/>
                        </w:rPr>
                        <w:t>n apuvälineitä kannattaa valita</w:t>
                      </w:r>
                    </w:p>
                    <w:p w14:paraId="6527FF35" w14:textId="545AC04E" w:rsidR="00696E78" w:rsidRPr="00F05CF5" w:rsidRDefault="00696E78" w:rsidP="002F07CE">
                      <w:pPr>
                        <w:pStyle w:val="Paragraphedeliste"/>
                        <w:numPr>
                          <w:ilvl w:val="0"/>
                          <w:numId w:val="40"/>
                        </w:numPr>
                        <w:rPr>
                          <w:rFonts w:ascii="Josefin Sans" w:hAnsi="Josefin Sans"/>
                          <w:sz w:val="32"/>
                          <w:szCs w:val="32"/>
                        </w:rPr>
                      </w:pPr>
                      <w:r w:rsidRPr="00F05CF5">
                        <w:rPr>
                          <w:rFonts w:ascii="Josefin Sans" w:hAnsi="Josefin Sans"/>
                          <w:sz w:val="32"/>
                        </w:rPr>
                        <w:t>tietää mistä saa asiakkaalle liikkumisen apuvälineitä</w:t>
                      </w:r>
                    </w:p>
                    <w:p w14:paraId="224C0D2F" w14:textId="39AB3995" w:rsidR="00494A58" w:rsidRPr="00F05CF5" w:rsidRDefault="00494A58" w:rsidP="00494A58">
                      <w:pPr>
                        <w:rPr>
                          <w:rFonts w:ascii="Josefin Sans" w:hAnsi="Josefin Sans"/>
                          <w:color w:val="000000" w:themeColor="text1"/>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w:t>
                      </w:r>
                      <w:r w:rsidRPr="00F05CF5">
                        <w:rPr>
                          <w:rFonts w:ascii="Josefin Sans" w:hAnsi="Josefin Sans"/>
                          <w:color w:val="000000" w:themeColor="text1"/>
                          <w:sz w:val="24"/>
                        </w:rPr>
                        <w:t>ijoiden kanssa. Katso moduulin 2 PowerPointin ehdotukset.</w:t>
                      </w:r>
                    </w:p>
                    <w:p w14:paraId="387BE190" w14:textId="77777777" w:rsidR="00494A58" w:rsidRPr="00D335CC" w:rsidRDefault="00494A58" w:rsidP="00494A58">
                      <w:pPr>
                        <w:rPr>
                          <w:sz w:val="32"/>
                          <w:szCs w:val="32"/>
                        </w:rPr>
                      </w:pPr>
                    </w:p>
                    <w:p w14:paraId="3AED619C" w14:textId="77777777" w:rsidR="002F07CE" w:rsidRPr="00E2573D" w:rsidRDefault="002F07CE" w:rsidP="002F07CE">
                      <w:pPr>
                        <w:jc w:val="center"/>
                        <w:rPr>
                          <w:b/>
                          <w:bCs/>
                          <w:color w:val="000000" w:themeColor="text1"/>
                          <w:sz w:val="40"/>
                          <w:szCs w:val="40"/>
                        </w:rPr>
                      </w:pPr>
                    </w:p>
                    <w:p w14:paraId="3FC65E43" w14:textId="77777777" w:rsidR="002F07CE" w:rsidRPr="00D335CC" w:rsidRDefault="002F07CE" w:rsidP="002F07CE">
                      <w:pPr>
                        <w:rPr>
                          <w:color w:val="000000" w:themeColor="text1"/>
                          <w:sz w:val="40"/>
                          <w:szCs w:val="40"/>
                        </w:rPr>
                      </w:pPr>
                    </w:p>
                    <w:p w14:paraId="381AF9D8" w14:textId="77777777" w:rsidR="002F07CE" w:rsidRPr="00D335CC" w:rsidRDefault="002F07CE" w:rsidP="002F07CE">
                      <w:pPr>
                        <w:rPr>
                          <w:color w:val="000000" w:themeColor="text1"/>
                          <w:sz w:val="40"/>
                          <w:szCs w:val="40"/>
                        </w:rPr>
                      </w:pPr>
                    </w:p>
                    <w:p w14:paraId="7DEFB493" w14:textId="77777777" w:rsidR="002F07CE" w:rsidRPr="00D335CC" w:rsidRDefault="002F07CE" w:rsidP="002F07CE">
                      <w:pPr>
                        <w:rPr>
                          <w:color w:val="000000" w:themeColor="text1"/>
                          <w:sz w:val="40"/>
                          <w:szCs w:val="40"/>
                        </w:rPr>
                      </w:pPr>
                    </w:p>
                    <w:p w14:paraId="6FEF54D3" w14:textId="77777777" w:rsidR="002F07CE" w:rsidRPr="00D335CC" w:rsidRDefault="002F07CE" w:rsidP="002F07CE">
                      <w:pPr>
                        <w:rPr>
                          <w:color w:val="000000" w:themeColor="text1"/>
                          <w:sz w:val="40"/>
                          <w:szCs w:val="40"/>
                        </w:rPr>
                      </w:pPr>
                    </w:p>
                    <w:p w14:paraId="4B96125F" w14:textId="77777777" w:rsidR="002F07CE" w:rsidRPr="00D335CC" w:rsidRDefault="002F07CE" w:rsidP="002F07CE">
                      <w:pPr>
                        <w:rPr>
                          <w:color w:val="000000" w:themeColor="text1"/>
                          <w:sz w:val="40"/>
                          <w:szCs w:val="40"/>
                        </w:rPr>
                      </w:pPr>
                    </w:p>
                    <w:p w14:paraId="574B99C2" w14:textId="77777777" w:rsidR="002F07CE" w:rsidRPr="0075719D" w:rsidRDefault="002F07CE" w:rsidP="002F07CE">
                      <w:pPr>
                        <w:rPr>
                          <w:color w:val="000000" w:themeColor="text1"/>
                          <w:sz w:val="40"/>
                          <w:szCs w:val="40"/>
                        </w:rPr>
                      </w:pPr>
                      <w:r>
                        <w:rPr>
                          <w:color w:val="000000" w:themeColor="text1"/>
                          <w:sz w:val="40"/>
                        </w:rPr>
                        <w:t>Aktiviteetit:</w:t>
                      </w:r>
                    </w:p>
                    <w:p w14:paraId="0A5679C0" w14:textId="77777777" w:rsidR="002F07CE" w:rsidRPr="0075719D" w:rsidRDefault="002F07CE" w:rsidP="002F07CE">
                      <w:pPr>
                        <w:rPr>
                          <w:color w:val="000000" w:themeColor="text1"/>
                          <w:sz w:val="40"/>
                          <w:szCs w:val="40"/>
                        </w:rPr>
                      </w:pPr>
                      <w:r>
                        <w:rPr>
                          <w:color w:val="000000" w:themeColor="text1"/>
                          <w:sz w:val="40"/>
                        </w:rPr>
                        <w:t>Vinkkejä:</w:t>
                      </w:r>
                    </w:p>
                    <w:p w14:paraId="32897F29" w14:textId="77777777" w:rsidR="002F07CE" w:rsidRPr="00D335CC" w:rsidRDefault="002F07CE" w:rsidP="002F07CE"/>
                  </w:txbxContent>
                </v:textbox>
                <w10:wrap anchorx="margin"/>
              </v:shape>
            </w:pict>
          </mc:Fallback>
        </mc:AlternateContent>
      </w:r>
      <w:r w:rsidR="00696E78">
        <w:rPr>
          <w:rFonts w:ascii="Josefin Sans" w:hAnsi="Josefin Sans"/>
          <w:b/>
          <w:noProof/>
          <w:sz w:val="40"/>
          <w:lang w:eastAsia="fi-FI"/>
        </w:rPr>
        <mc:AlternateContent>
          <mc:Choice Requires="wps">
            <w:drawing>
              <wp:anchor distT="0" distB="0" distL="114300" distR="114300" simplePos="0" relativeHeight="251658373" behindDoc="0" locked="0" layoutInCell="1" allowOverlap="1" wp14:anchorId="6A7850CA" wp14:editId="251F5108">
                <wp:simplePos x="0" y="0"/>
                <wp:positionH relativeFrom="column">
                  <wp:posOffset>187960</wp:posOffset>
                </wp:positionH>
                <wp:positionV relativeFrom="paragraph">
                  <wp:posOffset>248920</wp:posOffset>
                </wp:positionV>
                <wp:extent cx="1216152" cy="1216152"/>
                <wp:effectExtent l="0" t="0" r="22225" b="22225"/>
                <wp:wrapNone/>
                <wp:docPr id="7" name="Cube 7"/>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1A9426FB" w14:textId="77777777" w:rsidR="002F07CE" w:rsidRPr="00F05CF5" w:rsidRDefault="002F07CE" w:rsidP="002F07CE">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40A82BEC" w14:textId="77777777" w:rsidR="002F07CE" w:rsidRDefault="002F07CE" w:rsidP="002F07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7850CA" id="Cube 7" o:spid="_x0000_s1144" type="#_x0000_t16" style="position:absolute;margin-left:14.8pt;margin-top:19.6pt;width:95.75pt;height:95.75pt;z-index:2516583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" fillcolor="#f4b183" strokecolor="#2f528f" strokeweight="1pt">
                <v:textbox>
                  <w:txbxContent>
                    <w:p w14:paraId="1A9426FB" w14:textId="77777777" w:rsidR="002F07CE" w:rsidRPr="00F05CF5" w:rsidRDefault="002F07CE" w:rsidP="002F07CE">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40A82BEC" w14:textId="77777777" w:rsidR="002F07CE" w:rsidRDefault="002F07CE" w:rsidP="002F07CE"/>
                  </w:txbxContent>
                </v:textbox>
              </v:shape>
            </w:pict>
          </mc:Fallback>
        </mc:AlternateContent>
      </w:r>
      <w:r w:rsidR="00696E78">
        <w:rPr>
          <w:rFonts w:ascii="Josefin Sans" w:hAnsi="Josefin Sans"/>
          <w:b/>
          <w:noProof/>
          <w:sz w:val="40"/>
          <w:lang w:eastAsia="fi-FI"/>
        </w:rPr>
        <w:drawing>
          <wp:inline distT="0" distB="0" distL="0" distR="0" wp14:anchorId="59DC0072" wp14:editId="113F6F6C">
            <wp:extent cx="8621395" cy="4949825"/>
            <wp:effectExtent l="190500" t="247650" r="179705" b="250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1A7B31A" w14:textId="34EA78EC" w:rsidR="00494A58" w:rsidRDefault="00C51C91">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74" behindDoc="0" locked="0" layoutInCell="1" allowOverlap="1" wp14:anchorId="32D0C132" wp14:editId="2CF7E1F4">
                <wp:simplePos x="0" y="0"/>
                <wp:positionH relativeFrom="margin">
                  <wp:posOffset>1286510</wp:posOffset>
                </wp:positionH>
                <wp:positionV relativeFrom="paragraph">
                  <wp:posOffset>1728470</wp:posOffset>
                </wp:positionV>
                <wp:extent cx="6560820" cy="3314700"/>
                <wp:effectExtent l="0" t="0" r="11430" b="19050"/>
                <wp:wrapNone/>
                <wp:docPr id="9" name="Rectangle: Diagonal Corners Rounded 9"/>
                <wp:cNvGraphicFramePr/>
                <a:graphic xmlns:a="http://schemas.openxmlformats.org/drawingml/2006/main">
                  <a:graphicData uri="http://schemas.microsoft.com/office/word/2010/wordprocessingShape">
                    <wps:wsp>
                      <wps:cNvSpPr/>
                      <wps:spPr>
                        <a:xfrm>
                          <a:off x="0" y="0"/>
                          <a:ext cx="6560820" cy="331470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2060263" w14:textId="0116D43B" w:rsidR="00494A58" w:rsidRPr="00F05CF5" w:rsidRDefault="00494A58" w:rsidP="00494A58">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0B7E79A2" w14:textId="1DD9A7C5" w:rsidR="00494A58" w:rsidRPr="00F05CF5" w:rsidRDefault="00494A58" w:rsidP="00494A58">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0E0CF4BA" w14:textId="02DE1CCE" w:rsidR="00494A58" w:rsidRPr="00F05CF5" w:rsidRDefault="00494A58" w:rsidP="00494A58">
                            <w:pPr>
                              <w:pStyle w:val="Paragraphedeliste"/>
                              <w:numPr>
                                <w:ilvl w:val="0"/>
                                <w:numId w:val="40"/>
                              </w:numPr>
                              <w:rPr>
                                <w:rFonts w:ascii="Josefin Sans" w:hAnsi="Josefin Sans"/>
                                <w:sz w:val="28"/>
                                <w:szCs w:val="28"/>
                              </w:rPr>
                            </w:pPr>
                            <w:r w:rsidRPr="00F05CF5">
                              <w:rPr>
                                <w:rFonts w:ascii="Josefin Sans" w:hAnsi="Josefin Sans"/>
                                <w:sz w:val="28"/>
                              </w:rPr>
                              <w:t>tunnistaa erilaisia sydänsairauksiin liittyviä oireita</w:t>
                            </w:r>
                          </w:p>
                          <w:p w14:paraId="120784F6" w14:textId="3EC63ABC" w:rsidR="005B503C" w:rsidRPr="00F05CF5" w:rsidRDefault="00C51C91" w:rsidP="00494A58">
                            <w:pPr>
                              <w:pStyle w:val="Paragraphedeliste"/>
                              <w:numPr>
                                <w:ilvl w:val="0"/>
                                <w:numId w:val="40"/>
                              </w:numPr>
                              <w:rPr>
                                <w:rFonts w:ascii="Josefin Sans" w:hAnsi="Josefin Sans"/>
                                <w:sz w:val="28"/>
                                <w:szCs w:val="28"/>
                              </w:rPr>
                            </w:pPr>
                            <w:r w:rsidRPr="00F05CF5">
                              <w:rPr>
                                <w:rFonts w:ascii="Josefin Sans" w:hAnsi="Josefin Sans"/>
                                <w:sz w:val="28"/>
                              </w:rPr>
                              <w:t>tietää, mitä päivittäisiä ongelmia sydänsairaalla voi olla</w:t>
                            </w:r>
                          </w:p>
                          <w:p w14:paraId="27171103" w14:textId="50BBA364" w:rsidR="00494A58" w:rsidRPr="00F05CF5" w:rsidRDefault="00494A58" w:rsidP="00494A58">
                            <w:pPr>
                              <w:rPr>
                                <w:rFonts w:ascii="Josefin Sans" w:hAnsi="Josefin Sans"/>
                                <w:color w:val="000000" w:themeColor="text1"/>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w:t>
                            </w:r>
                            <w:r w:rsidRPr="00F05CF5">
                              <w:rPr>
                                <w:rFonts w:ascii="Josefin Sans" w:hAnsi="Josefin Sans"/>
                                <w:color w:val="000000" w:themeColor="text1"/>
                                <w:sz w:val="24"/>
                              </w:rPr>
                              <w:t>ijoiden kanssa. Katso moduulin 2 PowerPointin ehdotukset.</w:t>
                            </w:r>
                          </w:p>
                          <w:p w14:paraId="199E9F0A" w14:textId="77777777" w:rsidR="00494A58" w:rsidRPr="00D335CC" w:rsidRDefault="00494A58" w:rsidP="00494A58">
                            <w:pPr>
                              <w:rPr>
                                <w:sz w:val="32"/>
                                <w:szCs w:val="32"/>
                              </w:rPr>
                            </w:pPr>
                          </w:p>
                          <w:p w14:paraId="221531E1" w14:textId="77777777" w:rsidR="00494A58" w:rsidRPr="00E2573D" w:rsidRDefault="00494A58" w:rsidP="00494A58">
                            <w:pPr>
                              <w:jc w:val="center"/>
                              <w:rPr>
                                <w:b/>
                                <w:bCs/>
                                <w:color w:val="000000" w:themeColor="text1"/>
                                <w:sz w:val="40"/>
                                <w:szCs w:val="40"/>
                              </w:rPr>
                            </w:pPr>
                          </w:p>
                          <w:p w14:paraId="222741F5" w14:textId="77777777" w:rsidR="00494A58" w:rsidRPr="00D335CC" w:rsidRDefault="00494A58" w:rsidP="00494A58">
                            <w:pPr>
                              <w:rPr>
                                <w:color w:val="000000" w:themeColor="text1"/>
                                <w:sz w:val="40"/>
                                <w:szCs w:val="40"/>
                              </w:rPr>
                            </w:pPr>
                          </w:p>
                          <w:p w14:paraId="571A16D7" w14:textId="77777777" w:rsidR="00494A58" w:rsidRPr="00D335CC" w:rsidRDefault="00494A58" w:rsidP="00494A58">
                            <w:pPr>
                              <w:rPr>
                                <w:color w:val="000000" w:themeColor="text1"/>
                                <w:sz w:val="40"/>
                                <w:szCs w:val="40"/>
                              </w:rPr>
                            </w:pPr>
                          </w:p>
                          <w:p w14:paraId="1EEB10D9" w14:textId="77777777" w:rsidR="00494A58" w:rsidRPr="00D335CC" w:rsidRDefault="00494A58" w:rsidP="00494A58">
                            <w:pPr>
                              <w:rPr>
                                <w:color w:val="000000" w:themeColor="text1"/>
                                <w:sz w:val="40"/>
                                <w:szCs w:val="40"/>
                              </w:rPr>
                            </w:pPr>
                          </w:p>
                          <w:p w14:paraId="3AF20709" w14:textId="77777777" w:rsidR="00494A58" w:rsidRPr="00D335CC" w:rsidRDefault="00494A58" w:rsidP="00494A58">
                            <w:pPr>
                              <w:rPr>
                                <w:color w:val="000000" w:themeColor="text1"/>
                                <w:sz w:val="40"/>
                                <w:szCs w:val="40"/>
                              </w:rPr>
                            </w:pPr>
                          </w:p>
                          <w:p w14:paraId="7204B291" w14:textId="77777777" w:rsidR="00494A58" w:rsidRPr="00D335CC" w:rsidRDefault="00494A58" w:rsidP="00494A58">
                            <w:pPr>
                              <w:rPr>
                                <w:color w:val="000000" w:themeColor="text1"/>
                                <w:sz w:val="40"/>
                                <w:szCs w:val="40"/>
                              </w:rPr>
                            </w:pPr>
                          </w:p>
                          <w:p w14:paraId="39435DC3" w14:textId="77777777" w:rsidR="00494A58" w:rsidRPr="0075719D" w:rsidRDefault="00494A58" w:rsidP="00494A58">
                            <w:pPr>
                              <w:rPr>
                                <w:color w:val="000000" w:themeColor="text1"/>
                                <w:sz w:val="40"/>
                                <w:szCs w:val="40"/>
                              </w:rPr>
                            </w:pPr>
                            <w:r>
                              <w:rPr>
                                <w:color w:val="000000" w:themeColor="text1"/>
                                <w:sz w:val="40"/>
                              </w:rPr>
                              <w:t>Aktiviteetit:</w:t>
                            </w:r>
                          </w:p>
                          <w:p w14:paraId="6870C9B2" w14:textId="77777777" w:rsidR="00494A58" w:rsidRPr="0075719D" w:rsidRDefault="00494A58" w:rsidP="00494A58">
                            <w:pPr>
                              <w:rPr>
                                <w:color w:val="000000" w:themeColor="text1"/>
                                <w:sz w:val="40"/>
                                <w:szCs w:val="40"/>
                              </w:rPr>
                            </w:pPr>
                            <w:r>
                              <w:rPr>
                                <w:color w:val="000000" w:themeColor="text1"/>
                                <w:sz w:val="40"/>
                              </w:rPr>
                              <w:t>Vinkkejä:</w:t>
                            </w:r>
                          </w:p>
                          <w:p w14:paraId="49F692EC" w14:textId="77777777" w:rsidR="00494A58" w:rsidRPr="00D335CC" w:rsidRDefault="00494A58" w:rsidP="00494A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C132" id="Rectangle: Diagonal Corners Rounded 9" o:spid="_x0000_s1145" style="position:absolute;margin-left:101.3pt;margin-top:136.1pt;width:516.6pt;height:261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0820,331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" adj="-11796480,,5400" path="m552461,l6560820,r,l6560820,2762239v,305116,-247345,552461,-552461,552461l,3314700r,l,552461c,247345,247345,,552461,xe" fillcolor="#f4b183" strokecolor="#2f528f" strokeweight="1pt">
                <v:stroke joinstyle="miter"/>
                <v:formulas/>
                <v:path arrowok="t" o:connecttype="custom" o:connectlocs="552461,0;6560820,0;6560820,0;6560820,2762239;6008359,3314700;0,3314700;0,3314700;0,552461;552461,0" o:connectangles="0,0,0,0,0,0,0,0,0" textboxrect="0,0,6560820,3314700"/>
                <v:textbox>
                  <w:txbxContent>
                    <w:p w14:paraId="42060263" w14:textId="0116D43B" w:rsidR="00494A58" w:rsidRPr="00F05CF5" w:rsidRDefault="00494A58" w:rsidP="00494A58">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0B7E79A2" w14:textId="1DD9A7C5" w:rsidR="00494A58" w:rsidRPr="00F05CF5" w:rsidRDefault="00494A58" w:rsidP="00494A58">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0E0CF4BA" w14:textId="02DE1CCE" w:rsidR="00494A58" w:rsidRPr="00F05CF5" w:rsidRDefault="00494A58" w:rsidP="00494A58">
                      <w:pPr>
                        <w:pStyle w:val="Paragraphedeliste"/>
                        <w:numPr>
                          <w:ilvl w:val="0"/>
                          <w:numId w:val="40"/>
                        </w:numPr>
                        <w:rPr>
                          <w:rFonts w:ascii="Josefin Sans" w:hAnsi="Josefin Sans"/>
                          <w:sz w:val="28"/>
                          <w:szCs w:val="28"/>
                        </w:rPr>
                      </w:pPr>
                      <w:r w:rsidRPr="00F05CF5">
                        <w:rPr>
                          <w:rFonts w:ascii="Josefin Sans" w:hAnsi="Josefin Sans"/>
                          <w:sz w:val="28"/>
                        </w:rPr>
                        <w:t>tunnistaa erilaisia sydänsairauksiin liittyviä oireita</w:t>
                      </w:r>
                    </w:p>
                    <w:p w14:paraId="120784F6" w14:textId="3EC63ABC" w:rsidR="005B503C" w:rsidRPr="00F05CF5" w:rsidRDefault="00C51C91" w:rsidP="00494A58">
                      <w:pPr>
                        <w:pStyle w:val="Paragraphedeliste"/>
                        <w:numPr>
                          <w:ilvl w:val="0"/>
                          <w:numId w:val="40"/>
                        </w:numPr>
                        <w:rPr>
                          <w:rFonts w:ascii="Josefin Sans" w:hAnsi="Josefin Sans"/>
                          <w:sz w:val="28"/>
                          <w:szCs w:val="28"/>
                        </w:rPr>
                      </w:pPr>
                      <w:r w:rsidRPr="00F05CF5">
                        <w:rPr>
                          <w:rFonts w:ascii="Josefin Sans" w:hAnsi="Josefin Sans"/>
                          <w:sz w:val="28"/>
                        </w:rPr>
                        <w:t>tietää, mitä päivittäisiä ongelmia sydänsairaalla voi olla</w:t>
                      </w:r>
                    </w:p>
                    <w:p w14:paraId="27171103" w14:textId="50BBA364" w:rsidR="00494A58" w:rsidRPr="00F05CF5" w:rsidRDefault="00494A58" w:rsidP="00494A58">
                      <w:pPr>
                        <w:rPr>
                          <w:rFonts w:ascii="Josefin Sans" w:hAnsi="Josefin Sans"/>
                          <w:color w:val="000000" w:themeColor="text1"/>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w:t>
                      </w:r>
                      <w:r w:rsidRPr="00F05CF5">
                        <w:rPr>
                          <w:rFonts w:ascii="Josefin Sans" w:hAnsi="Josefin Sans"/>
                          <w:color w:val="000000" w:themeColor="text1"/>
                          <w:sz w:val="24"/>
                        </w:rPr>
                        <w:t>ijoiden kanssa. Katso moduulin 2 PowerPointin ehdotukset.</w:t>
                      </w:r>
                    </w:p>
                    <w:p w14:paraId="199E9F0A" w14:textId="77777777" w:rsidR="00494A58" w:rsidRPr="00D335CC" w:rsidRDefault="00494A58" w:rsidP="00494A58">
                      <w:pPr>
                        <w:rPr>
                          <w:sz w:val="32"/>
                          <w:szCs w:val="32"/>
                        </w:rPr>
                      </w:pPr>
                    </w:p>
                    <w:p w14:paraId="221531E1" w14:textId="77777777" w:rsidR="00494A58" w:rsidRPr="00E2573D" w:rsidRDefault="00494A58" w:rsidP="00494A58">
                      <w:pPr>
                        <w:jc w:val="center"/>
                        <w:rPr>
                          <w:b/>
                          <w:bCs/>
                          <w:color w:val="000000" w:themeColor="text1"/>
                          <w:sz w:val="40"/>
                          <w:szCs w:val="40"/>
                        </w:rPr>
                      </w:pPr>
                    </w:p>
                    <w:p w14:paraId="222741F5" w14:textId="77777777" w:rsidR="00494A58" w:rsidRPr="00D335CC" w:rsidRDefault="00494A58" w:rsidP="00494A58">
                      <w:pPr>
                        <w:rPr>
                          <w:color w:val="000000" w:themeColor="text1"/>
                          <w:sz w:val="40"/>
                          <w:szCs w:val="40"/>
                        </w:rPr>
                      </w:pPr>
                    </w:p>
                    <w:p w14:paraId="571A16D7" w14:textId="77777777" w:rsidR="00494A58" w:rsidRPr="00D335CC" w:rsidRDefault="00494A58" w:rsidP="00494A58">
                      <w:pPr>
                        <w:rPr>
                          <w:color w:val="000000" w:themeColor="text1"/>
                          <w:sz w:val="40"/>
                          <w:szCs w:val="40"/>
                        </w:rPr>
                      </w:pPr>
                    </w:p>
                    <w:p w14:paraId="1EEB10D9" w14:textId="77777777" w:rsidR="00494A58" w:rsidRPr="00D335CC" w:rsidRDefault="00494A58" w:rsidP="00494A58">
                      <w:pPr>
                        <w:rPr>
                          <w:color w:val="000000" w:themeColor="text1"/>
                          <w:sz w:val="40"/>
                          <w:szCs w:val="40"/>
                        </w:rPr>
                      </w:pPr>
                    </w:p>
                    <w:p w14:paraId="3AF20709" w14:textId="77777777" w:rsidR="00494A58" w:rsidRPr="00D335CC" w:rsidRDefault="00494A58" w:rsidP="00494A58">
                      <w:pPr>
                        <w:rPr>
                          <w:color w:val="000000" w:themeColor="text1"/>
                          <w:sz w:val="40"/>
                          <w:szCs w:val="40"/>
                        </w:rPr>
                      </w:pPr>
                    </w:p>
                    <w:p w14:paraId="7204B291" w14:textId="77777777" w:rsidR="00494A58" w:rsidRPr="00D335CC" w:rsidRDefault="00494A58" w:rsidP="00494A58">
                      <w:pPr>
                        <w:rPr>
                          <w:color w:val="000000" w:themeColor="text1"/>
                          <w:sz w:val="40"/>
                          <w:szCs w:val="40"/>
                        </w:rPr>
                      </w:pPr>
                    </w:p>
                    <w:p w14:paraId="39435DC3" w14:textId="77777777" w:rsidR="00494A58" w:rsidRPr="0075719D" w:rsidRDefault="00494A58" w:rsidP="00494A58">
                      <w:pPr>
                        <w:rPr>
                          <w:color w:val="000000" w:themeColor="text1"/>
                          <w:sz w:val="40"/>
                          <w:szCs w:val="40"/>
                        </w:rPr>
                      </w:pPr>
                      <w:r>
                        <w:rPr>
                          <w:color w:val="000000" w:themeColor="text1"/>
                          <w:sz w:val="40"/>
                        </w:rPr>
                        <w:t>Aktiviteetit:</w:t>
                      </w:r>
                    </w:p>
                    <w:p w14:paraId="6870C9B2" w14:textId="77777777" w:rsidR="00494A58" w:rsidRPr="0075719D" w:rsidRDefault="00494A58" w:rsidP="00494A58">
                      <w:pPr>
                        <w:rPr>
                          <w:color w:val="000000" w:themeColor="text1"/>
                          <w:sz w:val="40"/>
                          <w:szCs w:val="40"/>
                        </w:rPr>
                      </w:pPr>
                      <w:r>
                        <w:rPr>
                          <w:color w:val="000000" w:themeColor="text1"/>
                          <w:sz w:val="40"/>
                        </w:rPr>
                        <w:t>Vinkkejä:</w:t>
                      </w:r>
                    </w:p>
                    <w:p w14:paraId="49F692EC" w14:textId="77777777" w:rsidR="00494A58" w:rsidRPr="00D335CC" w:rsidRDefault="00494A58" w:rsidP="00494A58"/>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376" behindDoc="0" locked="0" layoutInCell="1" allowOverlap="1" wp14:anchorId="5EE80DA2" wp14:editId="075FDC9E">
                <wp:simplePos x="0" y="0"/>
                <wp:positionH relativeFrom="column">
                  <wp:posOffset>187960</wp:posOffset>
                </wp:positionH>
                <wp:positionV relativeFrom="paragraph">
                  <wp:posOffset>248920</wp:posOffset>
                </wp:positionV>
                <wp:extent cx="1216152" cy="1216152"/>
                <wp:effectExtent l="0" t="0" r="22225" b="22225"/>
                <wp:wrapNone/>
                <wp:docPr id="11" name="Cube 11"/>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5EF9E44" w14:textId="77777777" w:rsidR="00494A58" w:rsidRPr="00F05CF5" w:rsidRDefault="00494A58" w:rsidP="00494A5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64977928" w14:textId="77777777" w:rsidR="00494A58" w:rsidRDefault="00494A58" w:rsidP="00494A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E80DA2" id="Cube 11" o:spid="_x0000_s1146" type="#_x0000_t16" style="position:absolute;margin-left:14.8pt;margin-top:19.6pt;width:95.75pt;height:95.75pt;z-index:251658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At&#10;A5yWhgIAADoFAAAOAAAAAAAAAAAAAAAAAC4CAABkcnMvZTJvRG9jLnhtbFBLAQItABQABgAIAAAA&#10;IQCramtD3QAAAAkBAAAPAAAAAAAAAAAAAAAAAOAEAABkcnMvZG93bnJldi54bWxQSwUGAAAAAAQA&#10;BADzAAAA6gUAAAAA&#10;" fillcolor="#f4b183" strokecolor="#2f528f" strokeweight="1pt">
                <v:textbox>
                  <w:txbxContent>
                    <w:p w14:paraId="55EF9E44" w14:textId="77777777" w:rsidR="00494A58" w:rsidRPr="00F05CF5" w:rsidRDefault="00494A58" w:rsidP="00494A5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64977928" w14:textId="77777777" w:rsidR="00494A58" w:rsidRDefault="00494A58" w:rsidP="00494A58"/>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75" behindDoc="0" locked="0" layoutInCell="1" allowOverlap="1" wp14:anchorId="3E756DED" wp14:editId="177DC799">
                <wp:simplePos x="0" y="0"/>
                <wp:positionH relativeFrom="page">
                  <wp:posOffset>3270250</wp:posOffset>
                </wp:positionH>
                <wp:positionV relativeFrom="paragraph">
                  <wp:posOffset>572770</wp:posOffset>
                </wp:positionV>
                <wp:extent cx="4533900" cy="908050"/>
                <wp:effectExtent l="0" t="0" r="19050" b="25400"/>
                <wp:wrapNone/>
                <wp:docPr id="10" name="Rectangle: Diagonal Corners Rounded 10"/>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25FAC556" w14:textId="06B03B12" w:rsidR="00494A58" w:rsidRPr="00F05CF5" w:rsidRDefault="00494A58" w:rsidP="00494A58">
                            <w:pPr>
                              <w:jc w:val="center"/>
                              <w:rPr>
                                <w:rFonts w:ascii="Josefin Sans" w:hAnsi="Josefin Sans"/>
                                <w:b/>
                                <w:bCs/>
                                <w:color w:val="000000" w:themeColor="text1"/>
                                <w:sz w:val="40"/>
                                <w:szCs w:val="40"/>
                              </w:rPr>
                            </w:pPr>
                            <w:r w:rsidRPr="00F05CF5">
                              <w:rPr>
                                <w:rFonts w:ascii="Josefin Sans" w:hAnsi="Josefin Sans"/>
                                <w:b/>
                                <w:color w:val="000000" w:themeColor="text1"/>
                                <w:sz w:val="40"/>
                              </w:rPr>
                              <w:t>Aktiviteetit, osa 2.4: Sydänsairaiden hoitaminen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56DED" id="Rectangle: Diagonal Corners Rounded 10" o:spid="_x0000_s1147" style="position:absolute;margin-left:257.5pt;margin-top:45.1pt;width:357pt;height:71.5pt;z-index:25165837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25FAC556" w14:textId="06B03B12" w:rsidR="00494A58" w:rsidRPr="00F05CF5" w:rsidRDefault="00494A58" w:rsidP="00494A58">
                      <w:pPr>
                        <w:jc w:val="center"/>
                        <w:rPr>
                          <w:rFonts w:ascii="Josefin Sans" w:hAnsi="Josefin Sans"/>
                          <w:b/>
                          <w:bCs/>
                          <w:color w:val="000000" w:themeColor="text1"/>
                          <w:sz w:val="40"/>
                          <w:szCs w:val="40"/>
                        </w:rPr>
                      </w:pPr>
                      <w:r w:rsidRPr="00F05CF5">
                        <w:rPr>
                          <w:rFonts w:ascii="Josefin Sans" w:hAnsi="Josefin Sans"/>
                          <w:b/>
                          <w:color w:val="000000" w:themeColor="text1"/>
                          <w:sz w:val="40"/>
                        </w:rPr>
                        <w:t>Aktiviteetit, osa 2.4: Sydänsairaiden hoitaminen</w:t>
                      </w:r>
                    </w:p>
                  </w:txbxContent>
                </v:textbox>
                <w10:wrap anchorx="page"/>
              </v:shape>
            </w:pict>
          </mc:Fallback>
        </mc:AlternateContent>
      </w:r>
      <w:r>
        <w:rPr>
          <w:rFonts w:ascii="Josefin Sans" w:hAnsi="Josefin Sans"/>
          <w:b/>
          <w:noProof/>
          <w:sz w:val="40"/>
          <w:lang w:eastAsia="fi-FI"/>
        </w:rPr>
        <w:drawing>
          <wp:inline distT="0" distB="0" distL="0" distR="0" wp14:anchorId="138622D3" wp14:editId="1BA4DC9F">
            <wp:extent cx="8621395" cy="4949825"/>
            <wp:effectExtent l="190500" t="247650" r="179705" b="2508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B81C2B2" w14:textId="1F54119C" w:rsidR="00494A58" w:rsidRDefault="0096221D">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77" behindDoc="0" locked="0" layoutInCell="1" allowOverlap="1" wp14:anchorId="73B7EBFC" wp14:editId="3918CCDA">
                <wp:simplePos x="0" y="0"/>
                <wp:positionH relativeFrom="margin">
                  <wp:posOffset>1311910</wp:posOffset>
                </wp:positionH>
                <wp:positionV relativeFrom="paragraph">
                  <wp:posOffset>1747520</wp:posOffset>
                </wp:positionV>
                <wp:extent cx="6560820" cy="3397250"/>
                <wp:effectExtent l="0" t="0" r="11430" b="12700"/>
                <wp:wrapNone/>
                <wp:docPr id="13" name="Rectangle: Diagonal Corners Rounded 13"/>
                <wp:cNvGraphicFramePr/>
                <a:graphic xmlns:a="http://schemas.openxmlformats.org/drawingml/2006/main">
                  <a:graphicData uri="http://schemas.microsoft.com/office/word/2010/wordprocessingShape">
                    <wps:wsp>
                      <wps:cNvSpPr/>
                      <wps:spPr>
                        <a:xfrm>
                          <a:off x="0" y="0"/>
                          <a:ext cx="6560820" cy="33972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7EE0193" w14:textId="235F3AB0" w:rsidR="00C51C91" w:rsidRPr="00F05CF5" w:rsidRDefault="00C51C91" w:rsidP="00494A58">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095C7B7B" w14:textId="4EACD82C" w:rsidR="00494A58" w:rsidRPr="00F05CF5" w:rsidRDefault="00494A58" w:rsidP="00494A58">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3BF9C925" w14:textId="712D8B55" w:rsidR="00494A58" w:rsidRPr="00F05CF5" w:rsidRDefault="0096221D" w:rsidP="00494A58">
                            <w:pPr>
                              <w:pStyle w:val="Paragraphedeliste"/>
                              <w:numPr>
                                <w:ilvl w:val="0"/>
                                <w:numId w:val="40"/>
                              </w:numPr>
                              <w:rPr>
                                <w:rFonts w:ascii="Josefin Sans" w:hAnsi="Josefin Sans"/>
                                <w:sz w:val="28"/>
                                <w:szCs w:val="28"/>
                              </w:rPr>
                            </w:pPr>
                            <w:r w:rsidRPr="00F05CF5">
                              <w:rPr>
                                <w:rFonts w:ascii="Josefin Sans" w:hAnsi="Josefin Sans"/>
                                <w:sz w:val="28"/>
                              </w:rPr>
                              <w:t>oppia kommunikaatiosta ja ammatillisista rajoista kuolemansairaan asiakkaan ja perheen kanssa</w:t>
                            </w:r>
                          </w:p>
                          <w:p w14:paraId="608EC00D" w14:textId="5FD071F7" w:rsidR="0096221D" w:rsidRPr="00F05CF5" w:rsidRDefault="00C41D48" w:rsidP="00C51C91">
                            <w:pPr>
                              <w:pStyle w:val="Paragraphedeliste"/>
                              <w:numPr>
                                <w:ilvl w:val="0"/>
                                <w:numId w:val="40"/>
                              </w:numPr>
                              <w:rPr>
                                <w:rFonts w:ascii="Josefin Sans" w:hAnsi="Josefin Sans"/>
                                <w:sz w:val="28"/>
                                <w:szCs w:val="28"/>
                              </w:rPr>
                            </w:pPr>
                            <w:r w:rsidRPr="00F05CF5">
                              <w:rPr>
                                <w:rFonts w:ascii="Josefin Sans" w:hAnsi="Josefin Sans"/>
                                <w:sz w:val="28"/>
                              </w:rPr>
                              <w:t>tietää, milloin ottaa yhteys terveydenhuollon ammattilaiseen</w:t>
                            </w:r>
                          </w:p>
                          <w:p w14:paraId="0CE263F2" w14:textId="77777777" w:rsidR="00C41D48" w:rsidRPr="00F05CF5" w:rsidRDefault="00C41D48" w:rsidP="00C41D48">
                            <w:pPr>
                              <w:pStyle w:val="Paragraphedeliste"/>
                              <w:rPr>
                                <w:rFonts w:ascii="Josefin Sans" w:hAnsi="Josefin Sans"/>
                                <w:sz w:val="28"/>
                                <w:szCs w:val="28"/>
                              </w:rPr>
                            </w:pPr>
                          </w:p>
                          <w:p w14:paraId="22859957" w14:textId="07F6DF8F" w:rsidR="00C51C91" w:rsidRPr="00F05CF5" w:rsidRDefault="00C51C91" w:rsidP="0096221D">
                            <w:pPr>
                              <w:pStyle w:val="Paragraphedeliste"/>
                              <w:rPr>
                                <w:rFonts w:ascii="Josefin Sans" w:hAnsi="Josefin Sans"/>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w:t>
                            </w:r>
                            <w:r w:rsidRPr="00F05CF5">
                              <w:rPr>
                                <w:rFonts w:ascii="Josefin Sans" w:hAnsi="Josefin Sans"/>
                                <w:color w:val="000000" w:themeColor="text1"/>
                                <w:sz w:val="24"/>
                              </w:rPr>
                              <w:t>ijoiden kanssa. Katso moduulin 2 PowerPointin ehdotukset.</w:t>
                            </w:r>
                          </w:p>
                          <w:p w14:paraId="21B553ED" w14:textId="77777777" w:rsidR="00494A58" w:rsidRPr="00D335CC" w:rsidRDefault="00494A58" w:rsidP="00494A58">
                            <w:pPr>
                              <w:rPr>
                                <w:color w:val="000000" w:themeColor="text1"/>
                                <w:sz w:val="40"/>
                                <w:szCs w:val="40"/>
                              </w:rPr>
                            </w:pPr>
                          </w:p>
                          <w:p w14:paraId="44615DAD" w14:textId="77777777" w:rsidR="00494A58" w:rsidRPr="00D335CC" w:rsidRDefault="00494A58" w:rsidP="00494A58">
                            <w:pPr>
                              <w:rPr>
                                <w:color w:val="000000" w:themeColor="text1"/>
                                <w:sz w:val="40"/>
                                <w:szCs w:val="40"/>
                              </w:rPr>
                            </w:pPr>
                          </w:p>
                          <w:p w14:paraId="665380A0" w14:textId="77777777" w:rsidR="00494A58" w:rsidRPr="00D335CC" w:rsidRDefault="00494A58" w:rsidP="00494A58">
                            <w:pPr>
                              <w:rPr>
                                <w:color w:val="000000" w:themeColor="text1"/>
                                <w:sz w:val="40"/>
                                <w:szCs w:val="40"/>
                              </w:rPr>
                            </w:pPr>
                          </w:p>
                          <w:p w14:paraId="2C7A5E9B" w14:textId="77777777" w:rsidR="00494A58" w:rsidRPr="00D335CC" w:rsidRDefault="00494A58" w:rsidP="00494A58">
                            <w:pPr>
                              <w:rPr>
                                <w:color w:val="000000" w:themeColor="text1"/>
                                <w:sz w:val="40"/>
                                <w:szCs w:val="40"/>
                              </w:rPr>
                            </w:pPr>
                          </w:p>
                          <w:p w14:paraId="6D8C2A09" w14:textId="77777777" w:rsidR="00494A58" w:rsidRPr="00D335CC" w:rsidRDefault="00494A58" w:rsidP="00494A58">
                            <w:pPr>
                              <w:rPr>
                                <w:color w:val="000000" w:themeColor="text1"/>
                                <w:sz w:val="40"/>
                                <w:szCs w:val="40"/>
                              </w:rPr>
                            </w:pPr>
                          </w:p>
                          <w:p w14:paraId="35359148" w14:textId="77777777" w:rsidR="00494A58" w:rsidRPr="0075719D" w:rsidRDefault="00494A58" w:rsidP="00494A58">
                            <w:pPr>
                              <w:rPr>
                                <w:color w:val="000000" w:themeColor="text1"/>
                                <w:sz w:val="40"/>
                                <w:szCs w:val="40"/>
                              </w:rPr>
                            </w:pPr>
                            <w:r>
                              <w:rPr>
                                <w:color w:val="000000" w:themeColor="text1"/>
                                <w:sz w:val="40"/>
                              </w:rPr>
                              <w:t>Aktiviteetit:</w:t>
                            </w:r>
                          </w:p>
                          <w:p w14:paraId="6313544A" w14:textId="77777777" w:rsidR="00494A58" w:rsidRPr="0075719D" w:rsidRDefault="00494A58" w:rsidP="00494A58">
                            <w:pPr>
                              <w:rPr>
                                <w:color w:val="000000" w:themeColor="text1"/>
                                <w:sz w:val="40"/>
                                <w:szCs w:val="40"/>
                              </w:rPr>
                            </w:pPr>
                            <w:r>
                              <w:rPr>
                                <w:color w:val="000000" w:themeColor="text1"/>
                                <w:sz w:val="40"/>
                              </w:rPr>
                              <w:t>Vinkkejä:</w:t>
                            </w:r>
                          </w:p>
                          <w:p w14:paraId="7795929D" w14:textId="77777777" w:rsidR="00494A58" w:rsidRPr="00D335CC" w:rsidRDefault="00494A58" w:rsidP="00494A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7EBFC" id="Rectangle: Diagonal Corners Rounded 13" o:spid="_x0000_s1148" style="position:absolute;margin-left:103.3pt;margin-top:137.6pt;width:516.6pt;height:267.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0820,339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" adj="-11796480,,5400" path="m566220,l6560820,r,l6560820,2831030v,312715,-253505,566220,-566220,566220l,3397250r,l,566220c,253505,253505,,566220,xe" fillcolor="#f4b183" strokecolor="#2f528f" strokeweight="1pt">
                <v:stroke joinstyle="miter"/>
                <v:formulas/>
                <v:path arrowok="t" o:connecttype="custom" o:connectlocs="566220,0;6560820,0;6560820,0;6560820,2831030;5994600,3397250;0,3397250;0,3397250;0,566220;566220,0" o:connectangles="0,0,0,0,0,0,0,0,0" textboxrect="0,0,6560820,3397250"/>
                <v:textbox>
                  <w:txbxContent>
                    <w:p w14:paraId="57EE0193" w14:textId="235F3AB0" w:rsidR="00C51C91" w:rsidRPr="00F05CF5" w:rsidRDefault="00C51C91" w:rsidP="00494A58">
                      <w:pPr>
                        <w:rPr>
                          <w:rFonts w:ascii="Josefin Sans" w:hAnsi="Josefin Sans"/>
                          <w:color w:val="000000" w:themeColor="text1"/>
                          <w:sz w:val="32"/>
                          <w:szCs w:val="32"/>
                        </w:rPr>
                      </w:pPr>
                      <w:r w:rsidRPr="00F05CF5">
                        <w:rPr>
                          <w:rFonts w:ascii="Josefin Sans" w:hAnsi="Josefin Sans"/>
                          <w:color w:val="000000" w:themeColor="text1"/>
                          <w:sz w:val="40"/>
                        </w:rPr>
                        <w:t xml:space="preserve">Aktiviteetit: </w:t>
                      </w:r>
                      <w:r w:rsidRPr="00F05CF5">
                        <w:rPr>
                          <w:rFonts w:ascii="Josefin Sans" w:hAnsi="Josefin Sans"/>
                          <w:color w:val="000000" w:themeColor="text1"/>
                          <w:sz w:val="32"/>
                        </w:rPr>
                        <w:t>Sekä verkossa että kasvokkain, yksin tai pareittain/pienissä ryhmissä</w:t>
                      </w:r>
                    </w:p>
                    <w:p w14:paraId="095C7B7B" w14:textId="4EACD82C" w:rsidR="00494A58" w:rsidRPr="00F05CF5" w:rsidRDefault="00494A58" w:rsidP="00494A58">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3BF9C925" w14:textId="712D8B55" w:rsidR="00494A58" w:rsidRPr="00F05CF5" w:rsidRDefault="0096221D" w:rsidP="00494A58">
                      <w:pPr>
                        <w:pStyle w:val="Paragraphedeliste"/>
                        <w:numPr>
                          <w:ilvl w:val="0"/>
                          <w:numId w:val="40"/>
                        </w:numPr>
                        <w:rPr>
                          <w:rFonts w:ascii="Josefin Sans" w:hAnsi="Josefin Sans"/>
                          <w:sz w:val="28"/>
                          <w:szCs w:val="28"/>
                        </w:rPr>
                      </w:pPr>
                      <w:r w:rsidRPr="00F05CF5">
                        <w:rPr>
                          <w:rFonts w:ascii="Josefin Sans" w:hAnsi="Josefin Sans"/>
                          <w:sz w:val="28"/>
                        </w:rPr>
                        <w:t>oppia kommunikaatiosta ja ammatillisista rajoista kuolemansairaan asiakkaan ja perheen kanssa</w:t>
                      </w:r>
                    </w:p>
                    <w:p w14:paraId="608EC00D" w14:textId="5FD071F7" w:rsidR="0096221D" w:rsidRPr="00F05CF5" w:rsidRDefault="00C41D48" w:rsidP="00C51C91">
                      <w:pPr>
                        <w:pStyle w:val="Paragraphedeliste"/>
                        <w:numPr>
                          <w:ilvl w:val="0"/>
                          <w:numId w:val="40"/>
                        </w:numPr>
                        <w:rPr>
                          <w:rFonts w:ascii="Josefin Sans" w:hAnsi="Josefin Sans"/>
                          <w:sz w:val="28"/>
                          <w:szCs w:val="28"/>
                        </w:rPr>
                      </w:pPr>
                      <w:r w:rsidRPr="00F05CF5">
                        <w:rPr>
                          <w:rFonts w:ascii="Josefin Sans" w:hAnsi="Josefin Sans"/>
                          <w:sz w:val="28"/>
                        </w:rPr>
                        <w:t>tietää, milloin ottaa yhteys terveydenhuollon ammattilaiseen</w:t>
                      </w:r>
                    </w:p>
                    <w:p w14:paraId="0CE263F2" w14:textId="77777777" w:rsidR="00C41D48" w:rsidRPr="00F05CF5" w:rsidRDefault="00C41D48" w:rsidP="00C41D48">
                      <w:pPr>
                        <w:pStyle w:val="Paragraphedeliste"/>
                        <w:rPr>
                          <w:rFonts w:ascii="Josefin Sans" w:hAnsi="Josefin Sans"/>
                          <w:sz w:val="28"/>
                          <w:szCs w:val="28"/>
                        </w:rPr>
                      </w:pPr>
                    </w:p>
                    <w:p w14:paraId="22859957" w14:textId="07F6DF8F" w:rsidR="00C51C91" w:rsidRPr="00F05CF5" w:rsidRDefault="00C51C91" w:rsidP="0096221D">
                      <w:pPr>
                        <w:pStyle w:val="Paragraphedeliste"/>
                        <w:rPr>
                          <w:rFonts w:ascii="Josefin Sans" w:hAnsi="Josefin Sans"/>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Jotkin aktiviteetit on suunniteltu toteutettavaksi luokassa, toiset soveltuvat joko verkkotyöskentelyyn tai luokkatyöskentelyyn, yksin tai muiden </w:t>
                      </w:r>
                      <w:r w:rsidR="00D335CC">
                        <w:rPr>
                          <w:rFonts w:ascii="Josefin Sans" w:hAnsi="Josefin Sans"/>
                          <w:color w:val="000000" w:themeColor="text1"/>
                          <w:sz w:val="24"/>
                        </w:rPr>
                        <w:t>opp</w:t>
                      </w:r>
                      <w:r w:rsidRPr="00F05CF5">
                        <w:rPr>
                          <w:rFonts w:ascii="Josefin Sans" w:hAnsi="Josefin Sans"/>
                          <w:color w:val="000000" w:themeColor="text1"/>
                          <w:sz w:val="24"/>
                        </w:rPr>
                        <w:t>ijoiden kanssa. Katso moduulin 2 PowerPointin ehdotukset.</w:t>
                      </w:r>
                    </w:p>
                    <w:p w14:paraId="21B553ED" w14:textId="77777777" w:rsidR="00494A58" w:rsidRPr="00D335CC" w:rsidRDefault="00494A58" w:rsidP="00494A58">
                      <w:pPr>
                        <w:rPr>
                          <w:color w:val="000000" w:themeColor="text1"/>
                          <w:sz w:val="40"/>
                          <w:szCs w:val="40"/>
                        </w:rPr>
                      </w:pPr>
                    </w:p>
                    <w:p w14:paraId="44615DAD" w14:textId="77777777" w:rsidR="00494A58" w:rsidRPr="00D335CC" w:rsidRDefault="00494A58" w:rsidP="00494A58">
                      <w:pPr>
                        <w:rPr>
                          <w:color w:val="000000" w:themeColor="text1"/>
                          <w:sz w:val="40"/>
                          <w:szCs w:val="40"/>
                        </w:rPr>
                      </w:pPr>
                    </w:p>
                    <w:p w14:paraId="665380A0" w14:textId="77777777" w:rsidR="00494A58" w:rsidRPr="00D335CC" w:rsidRDefault="00494A58" w:rsidP="00494A58">
                      <w:pPr>
                        <w:rPr>
                          <w:color w:val="000000" w:themeColor="text1"/>
                          <w:sz w:val="40"/>
                          <w:szCs w:val="40"/>
                        </w:rPr>
                      </w:pPr>
                    </w:p>
                    <w:p w14:paraId="2C7A5E9B" w14:textId="77777777" w:rsidR="00494A58" w:rsidRPr="00D335CC" w:rsidRDefault="00494A58" w:rsidP="00494A58">
                      <w:pPr>
                        <w:rPr>
                          <w:color w:val="000000" w:themeColor="text1"/>
                          <w:sz w:val="40"/>
                          <w:szCs w:val="40"/>
                        </w:rPr>
                      </w:pPr>
                    </w:p>
                    <w:p w14:paraId="6D8C2A09" w14:textId="77777777" w:rsidR="00494A58" w:rsidRPr="00D335CC" w:rsidRDefault="00494A58" w:rsidP="00494A58">
                      <w:pPr>
                        <w:rPr>
                          <w:color w:val="000000" w:themeColor="text1"/>
                          <w:sz w:val="40"/>
                          <w:szCs w:val="40"/>
                        </w:rPr>
                      </w:pPr>
                    </w:p>
                    <w:p w14:paraId="35359148" w14:textId="77777777" w:rsidR="00494A58" w:rsidRPr="0075719D" w:rsidRDefault="00494A58" w:rsidP="00494A58">
                      <w:pPr>
                        <w:rPr>
                          <w:color w:val="000000" w:themeColor="text1"/>
                          <w:sz w:val="40"/>
                          <w:szCs w:val="40"/>
                        </w:rPr>
                      </w:pPr>
                      <w:r>
                        <w:rPr>
                          <w:color w:val="000000" w:themeColor="text1"/>
                          <w:sz w:val="40"/>
                        </w:rPr>
                        <w:t>Aktiviteetit:</w:t>
                      </w:r>
                    </w:p>
                    <w:p w14:paraId="6313544A" w14:textId="77777777" w:rsidR="00494A58" w:rsidRPr="0075719D" w:rsidRDefault="00494A58" w:rsidP="00494A58">
                      <w:pPr>
                        <w:rPr>
                          <w:color w:val="000000" w:themeColor="text1"/>
                          <w:sz w:val="40"/>
                          <w:szCs w:val="40"/>
                        </w:rPr>
                      </w:pPr>
                      <w:r>
                        <w:rPr>
                          <w:color w:val="000000" w:themeColor="text1"/>
                          <w:sz w:val="40"/>
                        </w:rPr>
                        <w:t>Vinkkejä:</w:t>
                      </w:r>
                    </w:p>
                    <w:p w14:paraId="7795929D" w14:textId="77777777" w:rsidR="00494A58" w:rsidRPr="00D335CC" w:rsidRDefault="00494A58" w:rsidP="00494A58"/>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379" behindDoc="0" locked="0" layoutInCell="1" allowOverlap="1" wp14:anchorId="04B66566" wp14:editId="57E26EDB">
                <wp:simplePos x="0" y="0"/>
                <wp:positionH relativeFrom="page">
                  <wp:posOffset>2876550</wp:posOffset>
                </wp:positionH>
                <wp:positionV relativeFrom="paragraph">
                  <wp:posOffset>579120</wp:posOffset>
                </wp:positionV>
                <wp:extent cx="4533900" cy="908050"/>
                <wp:effectExtent l="0" t="0" r="19050" b="25400"/>
                <wp:wrapNone/>
                <wp:docPr id="16" name="Rectangle: Diagonal Corners Rounded 16"/>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A6A946F" w14:textId="4B77360E" w:rsidR="00494A58" w:rsidRPr="00F05CF5" w:rsidRDefault="00494A58" w:rsidP="00494A58">
                            <w:pPr>
                              <w:jc w:val="center"/>
                              <w:rPr>
                                <w:b/>
                                <w:bCs/>
                                <w:color w:val="000000" w:themeColor="text1"/>
                                <w:sz w:val="32"/>
                                <w:szCs w:val="32"/>
                              </w:rPr>
                            </w:pPr>
                            <w:r w:rsidRPr="00F05CF5">
                              <w:rPr>
                                <w:rFonts w:ascii="Josefin Sans" w:hAnsi="Josefin Sans"/>
                                <w:b/>
                                <w:color w:val="000000" w:themeColor="text1"/>
                                <w:sz w:val="32"/>
                                <w:szCs w:val="32"/>
                              </w:rPr>
                              <w:t xml:space="preserve">Aktiviteetit, </w:t>
                            </w:r>
                            <w:r w:rsidRPr="00F05CF5">
                              <w:rPr>
                                <w:rFonts w:ascii="Josefin Sans" w:hAnsi="Josefin Sans"/>
                                <w:b/>
                                <w:color w:val="000000" w:themeColor="text1"/>
                                <w:sz w:val="32"/>
                                <w:szCs w:val="32"/>
                              </w:rPr>
                              <w:t>osa 2.5: Parantumattomasti sairaiden</w:t>
                            </w:r>
                            <w:r w:rsidRPr="00F05CF5">
                              <w:rPr>
                                <w:b/>
                                <w:color w:val="000000" w:themeColor="text1"/>
                                <w:sz w:val="32"/>
                                <w:szCs w:val="32"/>
                              </w:rPr>
                              <w:t xml:space="preserve"> hoitaminen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66566" id="Rectangle: Diagonal Corners Rounded 16" o:spid="_x0000_s1149" style="position:absolute;margin-left:226.5pt;margin-top:45.6pt;width:357pt;height:71.5pt;z-index:2516583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3A6A946F" w14:textId="4B77360E" w:rsidR="00494A58" w:rsidRPr="00F05CF5" w:rsidRDefault="00494A58" w:rsidP="00494A58">
                      <w:pPr>
                        <w:jc w:val="center"/>
                        <w:rPr>
                          <w:b/>
                          <w:bCs/>
                          <w:color w:val="000000" w:themeColor="text1"/>
                          <w:sz w:val="32"/>
                          <w:szCs w:val="32"/>
                        </w:rPr>
                      </w:pPr>
                      <w:r w:rsidRPr="00F05CF5">
                        <w:rPr>
                          <w:rFonts w:ascii="Josefin Sans" w:hAnsi="Josefin Sans"/>
                          <w:b/>
                          <w:color w:val="000000" w:themeColor="text1"/>
                          <w:sz w:val="32"/>
                          <w:szCs w:val="32"/>
                        </w:rPr>
                        <w:t xml:space="preserve">Aktiviteetit, </w:t>
                      </w:r>
                      <w:r w:rsidRPr="00F05CF5">
                        <w:rPr>
                          <w:rFonts w:ascii="Josefin Sans" w:hAnsi="Josefin Sans"/>
                          <w:b/>
                          <w:color w:val="000000" w:themeColor="text1"/>
                          <w:sz w:val="32"/>
                          <w:szCs w:val="32"/>
                        </w:rPr>
                        <w:t>osa 2.5: Parantumattomasti sairaiden</w:t>
                      </w:r>
                      <w:r w:rsidRPr="00F05CF5">
                        <w:rPr>
                          <w:b/>
                          <w:color w:val="000000" w:themeColor="text1"/>
                          <w:sz w:val="32"/>
                          <w:szCs w:val="32"/>
                        </w:rPr>
                        <w:t xml:space="preserve"> hoitaminen</w:t>
                      </w: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78" behindDoc="0" locked="0" layoutInCell="1" allowOverlap="1" wp14:anchorId="47EB07F4" wp14:editId="4982C512">
                <wp:simplePos x="0" y="0"/>
                <wp:positionH relativeFrom="column">
                  <wp:posOffset>187960</wp:posOffset>
                </wp:positionH>
                <wp:positionV relativeFrom="paragraph">
                  <wp:posOffset>248920</wp:posOffset>
                </wp:positionV>
                <wp:extent cx="1216152" cy="1216152"/>
                <wp:effectExtent l="0" t="0" r="22225" b="22225"/>
                <wp:wrapNone/>
                <wp:docPr id="14" name="Cube 1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A588D93" w14:textId="77777777" w:rsidR="00494A58" w:rsidRPr="00F05CF5" w:rsidRDefault="00494A58" w:rsidP="00494A5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123C2389" w14:textId="77777777" w:rsidR="00494A58" w:rsidRDefault="00494A58" w:rsidP="00494A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EB07F4" id="Cube 14" o:spid="_x0000_s1150" type="#_x0000_t16" style="position:absolute;margin-left:14.8pt;margin-top:19.6pt;width:95.75pt;height:95.75pt;z-index:2516583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C2&#10;gi7MhgIAADoFAAAOAAAAAAAAAAAAAAAAAC4CAABkcnMvZTJvRG9jLnhtbFBLAQItABQABgAIAAAA&#10;IQCramtD3QAAAAkBAAAPAAAAAAAAAAAAAAAAAOAEAABkcnMvZG93bnJldi54bWxQSwUGAAAAAAQA&#10;BADzAAAA6gUAAAAA&#10;" fillcolor="#f4b183" strokecolor="#2f528f" strokeweight="1pt">
                <v:textbox>
                  <w:txbxContent>
                    <w:p w14:paraId="5A588D93" w14:textId="77777777" w:rsidR="00494A58" w:rsidRPr="00F05CF5" w:rsidRDefault="00494A58" w:rsidP="00494A5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123C2389" w14:textId="77777777" w:rsidR="00494A58" w:rsidRDefault="00494A58" w:rsidP="00494A58"/>
                  </w:txbxContent>
                </v:textbox>
              </v:shape>
            </w:pict>
          </mc:Fallback>
        </mc:AlternateContent>
      </w:r>
      <w:r>
        <w:rPr>
          <w:rFonts w:ascii="Josefin Sans" w:hAnsi="Josefin Sans"/>
          <w:b/>
          <w:noProof/>
          <w:sz w:val="40"/>
          <w:lang w:eastAsia="fi-FI"/>
        </w:rPr>
        <w:drawing>
          <wp:inline distT="0" distB="0" distL="0" distR="0" wp14:anchorId="75E90FA8" wp14:editId="30865ED9">
            <wp:extent cx="8621395" cy="4949825"/>
            <wp:effectExtent l="190500" t="247650" r="179705" b="2508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E48DE8F" w14:textId="5876209D" w:rsidR="00C41D48" w:rsidRDefault="00C41D48">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82" behindDoc="0" locked="0" layoutInCell="1" allowOverlap="1" wp14:anchorId="46CDFC87" wp14:editId="675DAA8C">
                <wp:simplePos x="0" y="0"/>
                <wp:positionH relativeFrom="column">
                  <wp:posOffset>187960</wp:posOffset>
                </wp:positionH>
                <wp:positionV relativeFrom="paragraph">
                  <wp:posOffset>248920</wp:posOffset>
                </wp:positionV>
                <wp:extent cx="1216152" cy="1216152"/>
                <wp:effectExtent l="0" t="0" r="22225" b="22225"/>
                <wp:wrapNone/>
                <wp:docPr id="20" name="Cube 20"/>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5065625F" w14:textId="77777777" w:rsidR="00C41D48" w:rsidRPr="00F05CF5" w:rsidRDefault="00C41D48" w:rsidP="00C41D4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5C7BAA21" w14:textId="77777777" w:rsidR="00C41D48" w:rsidRDefault="00C41D48" w:rsidP="00C41D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CDFC87" id="Cube 20" o:spid="_x0000_s1151" type="#_x0000_t16" style="position:absolute;margin-left:14.8pt;margin-top:19.6pt;width:95.75pt;height:95.75pt;z-index:2516583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" fillcolor="#f4b183" strokecolor="#2f528f" strokeweight="1pt">
                <v:textbox>
                  <w:txbxContent>
                    <w:p w14:paraId="5065625F" w14:textId="77777777" w:rsidR="00C41D48" w:rsidRPr="00F05CF5" w:rsidRDefault="00C41D48" w:rsidP="00C41D4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2</w:t>
                      </w:r>
                    </w:p>
                    <w:p w14:paraId="5C7BAA21" w14:textId="77777777" w:rsidR="00C41D48" w:rsidRDefault="00C41D48" w:rsidP="00C41D48"/>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81" behindDoc="0" locked="0" layoutInCell="1" allowOverlap="1" wp14:anchorId="5F0A60C1" wp14:editId="082035A9">
                <wp:simplePos x="0" y="0"/>
                <wp:positionH relativeFrom="page">
                  <wp:align>center</wp:align>
                </wp:positionH>
                <wp:positionV relativeFrom="paragraph">
                  <wp:posOffset>483870</wp:posOffset>
                </wp:positionV>
                <wp:extent cx="4533900" cy="908050"/>
                <wp:effectExtent l="0" t="0" r="19050" b="25400"/>
                <wp:wrapNone/>
                <wp:docPr id="19" name="Rectangle: Diagonal Corners Rounded 19"/>
                <wp:cNvGraphicFramePr/>
                <a:graphic xmlns:a="http://schemas.openxmlformats.org/drawingml/2006/main">
                  <a:graphicData uri="http://schemas.microsoft.com/office/word/2010/wordprocessingShape">
                    <wps:wsp>
                      <wps:cNvSpPr/>
                      <wps:spPr>
                        <a:xfrm>
                          <a:off x="0" y="0"/>
                          <a:ext cx="4533900" cy="9080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777198D5" w14:textId="280F1CDA" w:rsidR="00C41D48" w:rsidRPr="00F05CF5" w:rsidRDefault="00C41D48" w:rsidP="00C41D48">
                            <w:pPr>
                              <w:jc w:val="center"/>
                              <w:rPr>
                                <w:rFonts w:ascii="Josefin Sans" w:hAnsi="Josefin Sans"/>
                                <w:b/>
                                <w:bCs/>
                                <w:color w:val="000000" w:themeColor="text1"/>
                                <w:sz w:val="40"/>
                                <w:szCs w:val="40"/>
                              </w:rPr>
                            </w:pPr>
                            <w:r w:rsidRPr="00F05CF5">
                              <w:rPr>
                                <w:rFonts w:ascii="Josefin Sans" w:hAnsi="Josefin Sans"/>
                                <w:b/>
                                <w:color w:val="000000" w:themeColor="text1"/>
                                <w:sz w:val="40"/>
                              </w:rPr>
                              <w:t>Moduulin 2 päättävä aktiviteetti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A60C1" id="Rectangle: Diagonal Corners Rounded 19" o:spid="_x0000_s1152" style="position:absolute;margin-left:0;margin-top:38.1pt;width:357pt;height:71.5pt;z-index:251658381;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533900,908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" adj="-11796480,,5400" path="m151345,l4533900,r,l4533900,756705v,83586,-67759,151345,-151345,151345l,908050r,l,151345c,67759,67759,,151345,xe" fillcolor="#f4b183" strokecolor="#2f528f" strokeweight="1pt">
                <v:stroke joinstyle="miter"/>
                <v:formulas/>
                <v:path arrowok="t" o:connecttype="custom" o:connectlocs="151345,0;4533900,0;4533900,0;4533900,756705;4382555,908050;0,908050;0,908050;0,151345;151345,0" o:connectangles="0,0,0,0,0,0,0,0,0" textboxrect="0,0,4533900,908050"/>
                <v:textbox>
                  <w:txbxContent>
                    <w:p w14:paraId="777198D5" w14:textId="280F1CDA" w:rsidR="00C41D48" w:rsidRPr="00F05CF5" w:rsidRDefault="00C41D48" w:rsidP="00C41D48">
                      <w:pPr>
                        <w:jc w:val="center"/>
                        <w:rPr>
                          <w:rFonts w:ascii="Josefin Sans" w:hAnsi="Josefin Sans"/>
                          <w:b/>
                          <w:bCs/>
                          <w:color w:val="000000" w:themeColor="text1"/>
                          <w:sz w:val="40"/>
                          <w:szCs w:val="40"/>
                        </w:rPr>
                      </w:pPr>
                      <w:r w:rsidRPr="00F05CF5">
                        <w:rPr>
                          <w:rFonts w:ascii="Josefin Sans" w:hAnsi="Josefin Sans"/>
                          <w:b/>
                          <w:color w:val="000000" w:themeColor="text1"/>
                          <w:sz w:val="40"/>
                        </w:rPr>
                        <w:t>Moduulin 2 päättävä aktiviteetti</w:t>
                      </w: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80" behindDoc="0" locked="0" layoutInCell="1" allowOverlap="1" wp14:anchorId="1D8309CB" wp14:editId="653D4B1A">
                <wp:simplePos x="0" y="0"/>
                <wp:positionH relativeFrom="margin">
                  <wp:align>center</wp:align>
                </wp:positionH>
                <wp:positionV relativeFrom="paragraph">
                  <wp:posOffset>1525270</wp:posOffset>
                </wp:positionV>
                <wp:extent cx="6560820" cy="3397250"/>
                <wp:effectExtent l="0" t="0" r="11430" b="12700"/>
                <wp:wrapNone/>
                <wp:docPr id="18" name="Rectangle: Diagonal Corners Rounded 18"/>
                <wp:cNvGraphicFramePr/>
                <a:graphic xmlns:a="http://schemas.openxmlformats.org/drawingml/2006/main">
                  <a:graphicData uri="http://schemas.microsoft.com/office/word/2010/wordprocessingShape">
                    <wps:wsp>
                      <wps:cNvSpPr/>
                      <wps:spPr>
                        <a:xfrm>
                          <a:off x="0" y="0"/>
                          <a:ext cx="6560820" cy="33972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37D2F107" w14:textId="1A1327C6" w:rsidR="00C41D48" w:rsidRPr="00F05CF5" w:rsidRDefault="00C41D48" w:rsidP="00C41D48">
                            <w:pPr>
                              <w:rPr>
                                <w:rFonts w:ascii="Josefin Sans" w:hAnsi="Josefin Sans"/>
                                <w:color w:val="000000" w:themeColor="text1"/>
                                <w:sz w:val="32"/>
                                <w:szCs w:val="32"/>
                              </w:rPr>
                            </w:pPr>
                            <w:r w:rsidRPr="00F05CF5">
                              <w:rPr>
                                <w:rFonts w:ascii="Josefin Sans" w:hAnsi="Josefin Sans"/>
                                <w:color w:val="000000" w:themeColor="text1"/>
                                <w:sz w:val="40"/>
                              </w:rPr>
                              <w:t xml:space="preserve">Aktiviteetti: </w:t>
                            </w:r>
                            <w:r w:rsidRPr="00F05CF5">
                              <w:rPr>
                                <w:rFonts w:ascii="Josefin Sans" w:hAnsi="Josefin Sans"/>
                                <w:color w:val="000000" w:themeColor="text1"/>
                                <w:sz w:val="32"/>
                              </w:rPr>
                              <w:t>Kasvokkain, pareittain/pienryhminä</w:t>
                            </w:r>
                          </w:p>
                          <w:p w14:paraId="327570FC" w14:textId="77777777" w:rsidR="00C41D48" w:rsidRPr="00F05CF5" w:rsidRDefault="00C41D48" w:rsidP="00C41D48">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2A44E344" w14:textId="77777777" w:rsidR="00F4705E" w:rsidRPr="00F05CF5" w:rsidRDefault="00F4705E" w:rsidP="00C41D48">
                            <w:pPr>
                              <w:rPr>
                                <w:rFonts w:ascii="Josefin Sans" w:hAnsi="Josefin Sans"/>
                                <w:sz w:val="32"/>
                                <w:szCs w:val="32"/>
                              </w:rPr>
                            </w:pPr>
                          </w:p>
                          <w:p w14:paraId="5E7C4C69" w14:textId="7AF78C88" w:rsidR="00C41D48" w:rsidRPr="00F05CF5" w:rsidRDefault="00715C36" w:rsidP="00C41D48">
                            <w:pPr>
                              <w:pStyle w:val="Paragraphedeliste"/>
                              <w:numPr>
                                <w:ilvl w:val="0"/>
                                <w:numId w:val="40"/>
                              </w:numPr>
                              <w:rPr>
                                <w:rFonts w:ascii="Josefin Sans" w:hAnsi="Josefin Sans"/>
                                <w:sz w:val="28"/>
                                <w:szCs w:val="28"/>
                              </w:rPr>
                            </w:pPr>
                            <w:r w:rsidRPr="00F05CF5">
                              <w:rPr>
                                <w:rFonts w:ascii="Josefin Sans" w:hAnsi="Josefin Sans"/>
                                <w:sz w:val="28"/>
                              </w:rPr>
                              <w:t>tunnistaa hoitotyöhön liittyvää oma osaaminen ja kokemus</w:t>
                            </w:r>
                          </w:p>
                          <w:p w14:paraId="618C4251" w14:textId="49FF92E0" w:rsidR="00C41D48" w:rsidRPr="00F05CF5" w:rsidRDefault="00F4705E" w:rsidP="00C41D48">
                            <w:pPr>
                              <w:pStyle w:val="Paragraphedeliste"/>
                              <w:numPr>
                                <w:ilvl w:val="0"/>
                                <w:numId w:val="40"/>
                              </w:numPr>
                              <w:rPr>
                                <w:rFonts w:ascii="Josefin Sans" w:hAnsi="Josefin Sans"/>
                                <w:sz w:val="28"/>
                                <w:szCs w:val="28"/>
                              </w:rPr>
                            </w:pPr>
                            <w:r w:rsidRPr="00F05CF5">
                              <w:rPr>
                                <w:rFonts w:ascii="Josefin Sans" w:hAnsi="Josefin Sans"/>
                                <w:sz w:val="28"/>
                              </w:rPr>
                              <w:t>tunnistaa omat hoitotyöhön liittyvät vahvuudet</w:t>
                            </w:r>
                          </w:p>
                          <w:p w14:paraId="5CD90606" w14:textId="77777777" w:rsidR="00C41D48" w:rsidRPr="00F05CF5" w:rsidRDefault="00C41D48" w:rsidP="00C41D48">
                            <w:pPr>
                              <w:pStyle w:val="Paragraphedeliste"/>
                              <w:rPr>
                                <w:rFonts w:ascii="Josefin Sans" w:hAnsi="Josefin Sans"/>
                                <w:sz w:val="28"/>
                                <w:szCs w:val="28"/>
                                <w:lang w:val="en-US"/>
                              </w:rPr>
                            </w:pPr>
                          </w:p>
                          <w:p w14:paraId="4328AB85" w14:textId="77777777" w:rsidR="00F4705E" w:rsidRPr="00F05CF5" w:rsidRDefault="00F4705E" w:rsidP="00C41D48">
                            <w:pPr>
                              <w:pStyle w:val="Paragraphedeliste"/>
                              <w:rPr>
                                <w:rFonts w:ascii="Josefin Sans" w:hAnsi="Josefin Sans"/>
                                <w:sz w:val="28"/>
                                <w:szCs w:val="28"/>
                                <w:lang w:val="en-US"/>
                              </w:rPr>
                            </w:pPr>
                          </w:p>
                          <w:p w14:paraId="0CC903E7" w14:textId="05D743C2" w:rsidR="00C41D48" w:rsidRPr="00F05CF5" w:rsidRDefault="00C41D48" w:rsidP="00C41D48">
                            <w:pPr>
                              <w:pStyle w:val="Paragraphedeliste"/>
                              <w:rPr>
                                <w:rFonts w:ascii="Josefin Sans" w:hAnsi="Josefin Sans"/>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w:t>
                            </w:r>
                          </w:p>
                          <w:p w14:paraId="16A761BA" w14:textId="77777777" w:rsidR="00C41D48" w:rsidRDefault="00C41D48" w:rsidP="00C41D48">
                            <w:pPr>
                              <w:rPr>
                                <w:color w:val="000000" w:themeColor="text1"/>
                                <w:sz w:val="40"/>
                                <w:szCs w:val="40"/>
                                <w:lang w:val="en-US"/>
                              </w:rPr>
                            </w:pPr>
                          </w:p>
                          <w:p w14:paraId="2E5CE7E0" w14:textId="77777777" w:rsidR="00C41D48" w:rsidRDefault="00C41D48" w:rsidP="00C41D48">
                            <w:pPr>
                              <w:rPr>
                                <w:color w:val="000000" w:themeColor="text1"/>
                                <w:sz w:val="40"/>
                                <w:szCs w:val="40"/>
                                <w:lang w:val="en-US"/>
                              </w:rPr>
                            </w:pPr>
                          </w:p>
                          <w:p w14:paraId="3D3844E8" w14:textId="77777777" w:rsidR="00C41D48" w:rsidRDefault="00C41D48" w:rsidP="00C41D48">
                            <w:pPr>
                              <w:rPr>
                                <w:color w:val="000000" w:themeColor="text1"/>
                                <w:sz w:val="40"/>
                                <w:szCs w:val="40"/>
                                <w:lang w:val="en-US"/>
                              </w:rPr>
                            </w:pPr>
                          </w:p>
                          <w:p w14:paraId="32B84B87" w14:textId="77777777" w:rsidR="00C41D48" w:rsidRDefault="00C41D48" w:rsidP="00C41D48">
                            <w:pPr>
                              <w:rPr>
                                <w:color w:val="000000" w:themeColor="text1"/>
                                <w:sz w:val="40"/>
                                <w:szCs w:val="40"/>
                                <w:lang w:val="en-US"/>
                              </w:rPr>
                            </w:pPr>
                          </w:p>
                          <w:p w14:paraId="63364C50" w14:textId="77777777" w:rsidR="00C41D48" w:rsidRPr="0075719D" w:rsidRDefault="00C41D48" w:rsidP="00C41D48">
                            <w:pPr>
                              <w:rPr>
                                <w:color w:val="000000" w:themeColor="text1"/>
                                <w:sz w:val="40"/>
                                <w:szCs w:val="40"/>
                                <w:lang w:val="en-US"/>
                              </w:rPr>
                            </w:pPr>
                          </w:p>
                          <w:p w14:paraId="351A83D6" w14:textId="77777777" w:rsidR="00C41D48" w:rsidRPr="0075719D" w:rsidRDefault="00C41D48" w:rsidP="00C41D48">
                            <w:pPr>
                              <w:rPr>
                                <w:color w:val="000000" w:themeColor="text1"/>
                                <w:sz w:val="40"/>
                                <w:szCs w:val="40"/>
                              </w:rPr>
                            </w:pPr>
                            <w:r>
                              <w:rPr>
                                <w:color w:val="000000" w:themeColor="text1"/>
                                <w:sz w:val="40"/>
                              </w:rPr>
                              <w:t>Aktiviteetit:</w:t>
                            </w:r>
                          </w:p>
                          <w:p w14:paraId="55407C5C" w14:textId="77777777" w:rsidR="00C41D48" w:rsidRPr="0075719D" w:rsidRDefault="00C41D48" w:rsidP="00C41D48">
                            <w:pPr>
                              <w:rPr>
                                <w:color w:val="000000" w:themeColor="text1"/>
                                <w:sz w:val="40"/>
                                <w:szCs w:val="40"/>
                              </w:rPr>
                            </w:pPr>
                            <w:r>
                              <w:rPr>
                                <w:color w:val="000000" w:themeColor="text1"/>
                                <w:sz w:val="40"/>
                              </w:rPr>
                              <w:t>Vinkkejä:</w:t>
                            </w:r>
                          </w:p>
                          <w:p w14:paraId="25EFCA89" w14:textId="77777777" w:rsidR="00C41D48" w:rsidRPr="0075719D" w:rsidRDefault="00C41D48" w:rsidP="00C41D4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09CB" id="Rectangle: Diagonal Corners Rounded 18" o:spid="_x0000_s1153" style="position:absolute;margin-left:0;margin-top:120.1pt;width:516.6pt;height:267.5pt;z-index:2516583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6560820,339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" adj="-11796480,,5400" path="m566220,l6560820,r,l6560820,2831030v,312715,-253505,566220,-566220,566220l,3397250r,l,566220c,253505,253505,,566220,xe" fillcolor="#f4b183" strokecolor="#2f528f" strokeweight="1pt">
                <v:stroke joinstyle="miter"/>
                <v:formulas/>
                <v:path arrowok="t" o:connecttype="custom" o:connectlocs="566220,0;6560820,0;6560820,0;6560820,2831030;5994600,3397250;0,3397250;0,3397250;0,566220;566220,0" o:connectangles="0,0,0,0,0,0,0,0,0" textboxrect="0,0,6560820,3397250"/>
                <v:textbox>
                  <w:txbxContent>
                    <w:p w14:paraId="37D2F107" w14:textId="1A1327C6" w:rsidR="00C41D48" w:rsidRPr="00F05CF5" w:rsidRDefault="00C41D48" w:rsidP="00C41D48">
                      <w:pPr>
                        <w:rPr>
                          <w:rFonts w:ascii="Josefin Sans" w:hAnsi="Josefin Sans"/>
                          <w:color w:val="000000" w:themeColor="text1"/>
                          <w:sz w:val="32"/>
                          <w:szCs w:val="32"/>
                        </w:rPr>
                      </w:pPr>
                      <w:r w:rsidRPr="00F05CF5">
                        <w:rPr>
                          <w:rFonts w:ascii="Josefin Sans" w:hAnsi="Josefin Sans"/>
                          <w:color w:val="000000" w:themeColor="text1"/>
                          <w:sz w:val="40"/>
                        </w:rPr>
                        <w:t xml:space="preserve">Aktiviteetti: </w:t>
                      </w:r>
                      <w:r w:rsidRPr="00F05CF5">
                        <w:rPr>
                          <w:rFonts w:ascii="Josefin Sans" w:hAnsi="Josefin Sans"/>
                          <w:color w:val="000000" w:themeColor="text1"/>
                          <w:sz w:val="32"/>
                        </w:rPr>
                        <w:t>Kasvokkain, pareittain/pienryhminä</w:t>
                      </w:r>
                    </w:p>
                    <w:p w14:paraId="327570FC" w14:textId="77777777" w:rsidR="00C41D48" w:rsidRPr="00F05CF5" w:rsidRDefault="00C41D48" w:rsidP="00C41D48">
                      <w:pPr>
                        <w:rPr>
                          <w:rFonts w:ascii="Josefin Sans" w:hAnsi="Josefin Sans"/>
                          <w:sz w:val="32"/>
                          <w:szCs w:val="32"/>
                        </w:rPr>
                      </w:pPr>
                      <w:r w:rsidRPr="00F05CF5">
                        <w:rPr>
                          <w:rFonts w:ascii="Josefin Sans" w:hAnsi="Josefin Sans"/>
                          <w:b/>
                          <w:sz w:val="32"/>
                        </w:rPr>
                        <w:t>Suunniteltujen aktiviteettien tavoitteena on</w:t>
                      </w:r>
                      <w:r w:rsidRPr="00F05CF5">
                        <w:rPr>
                          <w:rFonts w:ascii="Josefin Sans" w:hAnsi="Josefin Sans"/>
                          <w:sz w:val="32"/>
                        </w:rPr>
                        <w:t xml:space="preserve"> </w:t>
                      </w:r>
                    </w:p>
                    <w:p w14:paraId="2A44E344" w14:textId="77777777" w:rsidR="00F4705E" w:rsidRPr="00F05CF5" w:rsidRDefault="00F4705E" w:rsidP="00C41D48">
                      <w:pPr>
                        <w:rPr>
                          <w:rFonts w:ascii="Josefin Sans" w:hAnsi="Josefin Sans"/>
                          <w:sz w:val="32"/>
                          <w:szCs w:val="32"/>
                        </w:rPr>
                      </w:pPr>
                    </w:p>
                    <w:p w14:paraId="5E7C4C69" w14:textId="7AF78C88" w:rsidR="00C41D48" w:rsidRPr="00F05CF5" w:rsidRDefault="00715C36" w:rsidP="00C41D48">
                      <w:pPr>
                        <w:pStyle w:val="Paragraphedeliste"/>
                        <w:numPr>
                          <w:ilvl w:val="0"/>
                          <w:numId w:val="40"/>
                        </w:numPr>
                        <w:rPr>
                          <w:rFonts w:ascii="Josefin Sans" w:hAnsi="Josefin Sans"/>
                          <w:sz w:val="28"/>
                          <w:szCs w:val="28"/>
                        </w:rPr>
                      </w:pPr>
                      <w:r w:rsidRPr="00F05CF5">
                        <w:rPr>
                          <w:rFonts w:ascii="Josefin Sans" w:hAnsi="Josefin Sans"/>
                          <w:sz w:val="28"/>
                        </w:rPr>
                        <w:t>tunnistaa hoitotyöhön liittyvää oma osaaminen ja kokemus</w:t>
                      </w:r>
                    </w:p>
                    <w:p w14:paraId="618C4251" w14:textId="49FF92E0" w:rsidR="00C41D48" w:rsidRPr="00F05CF5" w:rsidRDefault="00F4705E" w:rsidP="00C41D48">
                      <w:pPr>
                        <w:pStyle w:val="Paragraphedeliste"/>
                        <w:numPr>
                          <w:ilvl w:val="0"/>
                          <w:numId w:val="40"/>
                        </w:numPr>
                        <w:rPr>
                          <w:rFonts w:ascii="Josefin Sans" w:hAnsi="Josefin Sans"/>
                          <w:sz w:val="28"/>
                          <w:szCs w:val="28"/>
                        </w:rPr>
                      </w:pPr>
                      <w:r w:rsidRPr="00F05CF5">
                        <w:rPr>
                          <w:rFonts w:ascii="Josefin Sans" w:hAnsi="Josefin Sans"/>
                          <w:sz w:val="28"/>
                        </w:rPr>
                        <w:t>tunnistaa omat hoitotyöhön liittyvät vahvuudet</w:t>
                      </w:r>
                    </w:p>
                    <w:p w14:paraId="5CD90606" w14:textId="77777777" w:rsidR="00C41D48" w:rsidRPr="00F05CF5" w:rsidRDefault="00C41D48" w:rsidP="00C41D48">
                      <w:pPr>
                        <w:pStyle w:val="Paragraphedeliste"/>
                        <w:rPr>
                          <w:rFonts w:ascii="Josefin Sans" w:hAnsi="Josefin Sans"/>
                          <w:sz w:val="28"/>
                          <w:szCs w:val="28"/>
                          <w:lang w:val="en-US"/>
                        </w:rPr>
                      </w:pPr>
                    </w:p>
                    <w:p w14:paraId="4328AB85" w14:textId="77777777" w:rsidR="00F4705E" w:rsidRPr="00F05CF5" w:rsidRDefault="00F4705E" w:rsidP="00C41D48">
                      <w:pPr>
                        <w:pStyle w:val="Paragraphedeliste"/>
                        <w:rPr>
                          <w:rFonts w:ascii="Josefin Sans" w:hAnsi="Josefin Sans"/>
                          <w:sz w:val="28"/>
                          <w:szCs w:val="28"/>
                          <w:lang w:val="en-US"/>
                        </w:rPr>
                      </w:pPr>
                    </w:p>
                    <w:p w14:paraId="0CC903E7" w14:textId="05D743C2" w:rsidR="00C41D48" w:rsidRPr="00F05CF5" w:rsidRDefault="00C41D48" w:rsidP="00C41D48">
                      <w:pPr>
                        <w:pStyle w:val="Paragraphedeliste"/>
                        <w:rPr>
                          <w:rFonts w:ascii="Josefin Sans" w:hAnsi="Josefin Sans"/>
                          <w:sz w:val="32"/>
                          <w:szCs w:val="32"/>
                        </w:rPr>
                      </w:pPr>
                      <w:r w:rsidRPr="00F05CF5">
                        <w:rPr>
                          <w:rFonts w:ascii="Josefin Sans" w:hAnsi="Josefin Sans"/>
                          <w:color w:val="FF0000"/>
                          <w:sz w:val="32"/>
                        </w:rPr>
                        <w:t xml:space="preserve">VINKKEJÄ: </w:t>
                      </w:r>
                      <w:r w:rsidRPr="00F05CF5">
                        <w:rPr>
                          <w:rFonts w:ascii="Josefin Sans" w:hAnsi="Josefin Sans"/>
                          <w:color w:val="000000" w:themeColor="text1"/>
                          <w:sz w:val="24"/>
                        </w:rPr>
                        <w:t xml:space="preserve">Kouluttajana voit arvioida, mikä on paras tapa edetä ryhmäsi kanssa. Valitse sopivat aktiviteetit ja ratkaisut. </w:t>
                      </w:r>
                    </w:p>
                    <w:p w14:paraId="16A761BA" w14:textId="77777777" w:rsidR="00C41D48" w:rsidRDefault="00C41D48" w:rsidP="00C41D48">
                      <w:pPr>
                        <w:rPr>
                          <w:color w:val="000000" w:themeColor="text1"/>
                          <w:sz w:val="40"/>
                          <w:szCs w:val="40"/>
                          <w:lang w:val="en-US"/>
                        </w:rPr>
                      </w:pPr>
                    </w:p>
                    <w:p w14:paraId="2E5CE7E0" w14:textId="77777777" w:rsidR="00C41D48" w:rsidRDefault="00C41D48" w:rsidP="00C41D48">
                      <w:pPr>
                        <w:rPr>
                          <w:color w:val="000000" w:themeColor="text1"/>
                          <w:sz w:val="40"/>
                          <w:szCs w:val="40"/>
                          <w:lang w:val="en-US"/>
                        </w:rPr>
                      </w:pPr>
                    </w:p>
                    <w:p w14:paraId="3D3844E8" w14:textId="77777777" w:rsidR="00C41D48" w:rsidRDefault="00C41D48" w:rsidP="00C41D48">
                      <w:pPr>
                        <w:rPr>
                          <w:color w:val="000000" w:themeColor="text1"/>
                          <w:sz w:val="40"/>
                          <w:szCs w:val="40"/>
                          <w:lang w:val="en-US"/>
                        </w:rPr>
                      </w:pPr>
                    </w:p>
                    <w:p w14:paraId="32B84B87" w14:textId="77777777" w:rsidR="00C41D48" w:rsidRDefault="00C41D48" w:rsidP="00C41D48">
                      <w:pPr>
                        <w:rPr>
                          <w:color w:val="000000" w:themeColor="text1"/>
                          <w:sz w:val="40"/>
                          <w:szCs w:val="40"/>
                          <w:lang w:val="en-US"/>
                        </w:rPr>
                      </w:pPr>
                    </w:p>
                    <w:p w14:paraId="63364C50" w14:textId="77777777" w:rsidR="00C41D48" w:rsidRPr="0075719D" w:rsidRDefault="00C41D48" w:rsidP="00C41D48">
                      <w:pPr>
                        <w:rPr>
                          <w:color w:val="000000" w:themeColor="text1"/>
                          <w:sz w:val="40"/>
                          <w:szCs w:val="40"/>
                          <w:lang w:val="en-US"/>
                        </w:rPr>
                      </w:pPr>
                    </w:p>
                    <w:p w14:paraId="351A83D6" w14:textId="77777777" w:rsidR="00C41D48" w:rsidRPr="0075719D" w:rsidRDefault="00C41D48" w:rsidP="00C41D48">
                      <w:pPr>
                        <w:rPr>
                          <w:color w:val="000000" w:themeColor="text1"/>
                          <w:sz w:val="40"/>
                          <w:szCs w:val="40"/>
                        </w:rPr>
                      </w:pPr>
                      <w:r>
                        <w:rPr>
                          <w:color w:val="000000" w:themeColor="text1"/>
                          <w:sz w:val="40"/>
                        </w:rPr>
                        <w:t>Aktiviteetit:</w:t>
                      </w:r>
                    </w:p>
                    <w:p w14:paraId="55407C5C" w14:textId="77777777" w:rsidR="00C41D48" w:rsidRPr="0075719D" w:rsidRDefault="00C41D48" w:rsidP="00C41D48">
                      <w:pPr>
                        <w:rPr>
                          <w:color w:val="000000" w:themeColor="text1"/>
                          <w:sz w:val="40"/>
                          <w:szCs w:val="40"/>
                        </w:rPr>
                      </w:pPr>
                      <w:r>
                        <w:rPr>
                          <w:color w:val="000000" w:themeColor="text1"/>
                          <w:sz w:val="40"/>
                        </w:rPr>
                        <w:t>Vinkkejä:</w:t>
                      </w:r>
                    </w:p>
                    <w:p w14:paraId="25EFCA89" w14:textId="77777777" w:rsidR="00C41D48" w:rsidRPr="0075719D" w:rsidRDefault="00C41D48" w:rsidP="00C41D48">
                      <w:pPr>
                        <w:rPr>
                          <w:lang w:val="en-US"/>
                        </w:rPr>
                      </w:pPr>
                    </w:p>
                  </w:txbxContent>
                </v:textbox>
                <w10:wrap anchorx="margin"/>
              </v:shape>
            </w:pict>
          </mc:Fallback>
        </mc:AlternateContent>
      </w:r>
      <w:r>
        <w:rPr>
          <w:rFonts w:ascii="Josefin Sans" w:hAnsi="Josefin Sans"/>
          <w:b/>
          <w:noProof/>
          <w:sz w:val="40"/>
          <w:lang w:eastAsia="fi-FI"/>
        </w:rPr>
        <w:drawing>
          <wp:inline distT="0" distB="0" distL="0" distR="0" wp14:anchorId="060B049B" wp14:editId="65CF5A4D">
            <wp:extent cx="8621395" cy="4949825"/>
            <wp:effectExtent l="190500" t="247650" r="179705" b="2508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3469C7D" w14:textId="29D9CFFD" w:rsidR="005F7F99" w:rsidRDefault="0062174F">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41" behindDoc="0" locked="0" layoutInCell="1" allowOverlap="1" wp14:anchorId="652C73C5" wp14:editId="47B93747">
                <wp:simplePos x="0" y="0"/>
                <wp:positionH relativeFrom="column">
                  <wp:posOffset>2023110</wp:posOffset>
                </wp:positionH>
                <wp:positionV relativeFrom="paragraph">
                  <wp:posOffset>1722120</wp:posOffset>
                </wp:positionV>
                <wp:extent cx="6560820" cy="3143250"/>
                <wp:effectExtent l="0" t="0" r="11430" b="19050"/>
                <wp:wrapNone/>
                <wp:docPr id="1865707688" name="Rectangle: Diagonal Corners Rounded 1865707688"/>
                <wp:cNvGraphicFramePr/>
                <a:graphic xmlns:a="http://schemas.openxmlformats.org/drawingml/2006/main">
                  <a:graphicData uri="http://schemas.microsoft.com/office/word/2010/wordprocessingShape">
                    <wps:wsp>
                      <wps:cNvSpPr/>
                      <wps:spPr>
                        <a:xfrm>
                          <a:off x="0" y="0"/>
                          <a:ext cx="6560820" cy="314325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4DA6E3DB" w14:textId="5F07C402" w:rsidR="005F7F99" w:rsidRPr="00F05CF5" w:rsidRDefault="00756CDD" w:rsidP="005F7F99">
                            <w:pPr>
                              <w:rPr>
                                <w:rFonts w:ascii="Josefin Sans" w:hAnsi="Josefin Sans"/>
                                <w:color w:val="000000" w:themeColor="text1"/>
                                <w:sz w:val="40"/>
                                <w:szCs w:val="40"/>
                              </w:rPr>
                            </w:pPr>
                            <w:r>
                              <w:rPr>
                                <w:rFonts w:ascii="Josefin Sans" w:hAnsi="Josefin Sans"/>
                                <w:b/>
                                <w:color w:val="000000" w:themeColor="text1"/>
                                <w:sz w:val="40"/>
                              </w:rPr>
                              <w:t>Osa</w:t>
                            </w:r>
                            <w:r w:rsidR="005F7F99" w:rsidRPr="00F05CF5">
                              <w:rPr>
                                <w:rFonts w:ascii="Josefin Sans" w:hAnsi="Josefin Sans"/>
                                <w:b/>
                                <w:color w:val="000000" w:themeColor="text1"/>
                                <w:sz w:val="40"/>
                              </w:rPr>
                              <w:t xml:space="preserve"> </w:t>
                            </w:r>
                            <w:r w:rsidR="005F7F99" w:rsidRPr="00F05CF5">
                              <w:rPr>
                                <w:rFonts w:ascii="Josefin Sans" w:hAnsi="Josefin Sans"/>
                                <w:b/>
                                <w:color w:val="000000" w:themeColor="text1"/>
                                <w:sz w:val="40"/>
                              </w:rPr>
                              <w:t>ja tavoitteet:</w:t>
                            </w:r>
                          </w:p>
                          <w:p w14:paraId="35EFF850" w14:textId="4326270B" w:rsidR="005F7F99" w:rsidRPr="00F05CF5" w:rsidRDefault="005F7F99" w:rsidP="005F7F99">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3.1: Osaa huolehtia hoidettavan hygieniasta.</w:t>
                            </w:r>
                          </w:p>
                          <w:p w14:paraId="1075832A" w14:textId="174A2A67" w:rsidR="005F7F99" w:rsidRPr="00F05CF5" w:rsidRDefault="005F7F99" w:rsidP="005F7F99">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3.2: Ruoanlaitto-ohjeet ja erityisruokavaliot hoidettaville, toiveet ja tarpeet</w:t>
                            </w:r>
                          </w:p>
                          <w:p w14:paraId="05598CB5" w14:textId="06658458" w:rsidR="005F7F99" w:rsidRPr="00F05CF5" w:rsidRDefault="005F7F99" w:rsidP="005F7F99">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3.3: Lääkitystyypit ja niiden käyttö</w:t>
                            </w:r>
                          </w:p>
                          <w:p w14:paraId="40545718" w14:textId="7A33C3B8" w:rsidR="005F7F99" w:rsidRPr="0062174F" w:rsidRDefault="005F7F99" w:rsidP="00232F8A">
                            <w:pPr>
                              <w:pStyle w:val="Paragraphedeliste"/>
                              <w:numPr>
                                <w:ilvl w:val="0"/>
                                <w:numId w:val="30"/>
                              </w:numPr>
                              <w:rPr>
                                <w:rFonts w:ascii="Josefin Sans" w:hAnsi="Josefin Sans"/>
                                <w:color w:val="000000" w:themeColor="text1"/>
                                <w:sz w:val="36"/>
                                <w:szCs w:val="36"/>
                              </w:rPr>
                            </w:pPr>
                            <w:r w:rsidRPr="0062174F">
                              <w:rPr>
                                <w:rFonts w:ascii="Josefin Sans" w:hAnsi="Josefin Sans"/>
                                <w:color w:val="000000" w:themeColor="text1"/>
                                <w:sz w:val="36"/>
                              </w:rPr>
                              <w:t>OSA 3.4: Sosiaalinen toiminta ja vapaa-aika. Miten kommunikoida hoidettavan kanssa ja vapaa-ajan toiminta</w:t>
                            </w:r>
                            <w:r w:rsidR="0062174F" w:rsidRPr="0062174F">
                              <w:t xml:space="preserve"> </w:t>
                            </w:r>
                          </w:p>
                          <w:p w14:paraId="5B24E637" w14:textId="77777777" w:rsidR="005F7F99" w:rsidRPr="005603A9"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C73C5" id="Rectangle: Diagonal Corners Rounded 1865707688" o:spid="_x0000_s1154" style="position:absolute;margin-left:159.3pt;margin-top:135.6pt;width:516.6pt;height:247.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14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" adj="-11796480,,5400" path="m523885,l6560820,r,l6560820,2619365v,289334,-234551,523885,-523885,523885l,3143250r,l,523885c,234551,234551,,523885,xe" fillcolor="#00b0f0" strokecolor="#2f528f" strokeweight="1pt">
                <v:stroke joinstyle="miter"/>
                <v:formulas/>
                <v:path arrowok="t" o:connecttype="custom" o:connectlocs="523885,0;6560820,0;6560820,0;6560820,2619365;6036935,3143250;0,3143250;0,3143250;0,523885;523885,0" o:connectangles="0,0,0,0,0,0,0,0,0" textboxrect="0,0,6560820,3143250"/>
                <v:textbox>
                  <w:txbxContent>
                    <w:p w14:paraId="4DA6E3DB" w14:textId="5F07C402" w:rsidR="005F7F99" w:rsidRPr="00F05CF5" w:rsidRDefault="00756CDD" w:rsidP="005F7F99">
                      <w:pPr>
                        <w:rPr>
                          <w:rFonts w:ascii="Josefin Sans" w:hAnsi="Josefin Sans"/>
                          <w:color w:val="000000" w:themeColor="text1"/>
                          <w:sz w:val="40"/>
                          <w:szCs w:val="40"/>
                        </w:rPr>
                      </w:pPr>
                      <w:r>
                        <w:rPr>
                          <w:rFonts w:ascii="Josefin Sans" w:hAnsi="Josefin Sans"/>
                          <w:b/>
                          <w:color w:val="000000" w:themeColor="text1"/>
                          <w:sz w:val="40"/>
                        </w:rPr>
                        <w:t>Osa</w:t>
                      </w:r>
                      <w:r w:rsidR="005F7F99" w:rsidRPr="00F05CF5">
                        <w:rPr>
                          <w:rFonts w:ascii="Josefin Sans" w:hAnsi="Josefin Sans"/>
                          <w:b/>
                          <w:color w:val="000000" w:themeColor="text1"/>
                          <w:sz w:val="40"/>
                        </w:rPr>
                        <w:t xml:space="preserve"> </w:t>
                      </w:r>
                      <w:r w:rsidR="005F7F99" w:rsidRPr="00F05CF5">
                        <w:rPr>
                          <w:rFonts w:ascii="Josefin Sans" w:hAnsi="Josefin Sans"/>
                          <w:b/>
                          <w:color w:val="000000" w:themeColor="text1"/>
                          <w:sz w:val="40"/>
                        </w:rPr>
                        <w:t>ja tavoitteet:</w:t>
                      </w:r>
                    </w:p>
                    <w:p w14:paraId="35EFF850" w14:textId="4326270B" w:rsidR="005F7F99" w:rsidRPr="00F05CF5" w:rsidRDefault="005F7F99" w:rsidP="005F7F99">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3.1: Osaa huolehtia hoidettavan hygieniasta.</w:t>
                      </w:r>
                    </w:p>
                    <w:p w14:paraId="1075832A" w14:textId="174A2A67" w:rsidR="005F7F99" w:rsidRPr="00F05CF5" w:rsidRDefault="005F7F99" w:rsidP="005F7F99">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3.2: Ruoanlaitto-ohjeet ja erityisruokavaliot hoidettaville, toiveet ja tarpeet</w:t>
                      </w:r>
                    </w:p>
                    <w:p w14:paraId="05598CB5" w14:textId="06658458" w:rsidR="005F7F99" w:rsidRPr="00F05CF5" w:rsidRDefault="005F7F99" w:rsidP="005F7F99">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3.3: Lääkitystyypit ja niiden käyttö</w:t>
                      </w:r>
                    </w:p>
                    <w:p w14:paraId="40545718" w14:textId="7A33C3B8" w:rsidR="005F7F99" w:rsidRPr="0062174F" w:rsidRDefault="005F7F99" w:rsidP="00232F8A">
                      <w:pPr>
                        <w:pStyle w:val="Paragraphedeliste"/>
                        <w:numPr>
                          <w:ilvl w:val="0"/>
                          <w:numId w:val="30"/>
                        </w:numPr>
                        <w:rPr>
                          <w:rFonts w:ascii="Josefin Sans" w:hAnsi="Josefin Sans"/>
                          <w:color w:val="000000" w:themeColor="text1"/>
                          <w:sz w:val="36"/>
                          <w:szCs w:val="36"/>
                        </w:rPr>
                      </w:pPr>
                      <w:r w:rsidRPr="0062174F">
                        <w:rPr>
                          <w:rFonts w:ascii="Josefin Sans" w:hAnsi="Josefin Sans"/>
                          <w:color w:val="000000" w:themeColor="text1"/>
                          <w:sz w:val="36"/>
                        </w:rPr>
                        <w:t>OSA 3.4: Sosiaalinen toiminta ja vapaa-aika. Miten kommunikoida hoidettavan kanssa ja vapaa-ajan toiminta</w:t>
                      </w:r>
                      <w:r w:rsidR="0062174F" w:rsidRPr="0062174F">
                        <w:t xml:space="preserve"> </w:t>
                      </w:r>
                    </w:p>
                    <w:p w14:paraId="5B24E637" w14:textId="77777777" w:rsidR="005F7F99" w:rsidRPr="005603A9" w:rsidRDefault="005F7F99" w:rsidP="005F7F99"/>
                  </w:txbxContent>
                </v:textbox>
              </v:shape>
            </w:pict>
          </mc:Fallback>
        </mc:AlternateContent>
      </w:r>
      <w:r w:rsidR="005F7F99">
        <w:rPr>
          <w:rFonts w:ascii="Josefin Sans" w:hAnsi="Josefin Sans"/>
          <w:b/>
          <w:noProof/>
          <w:sz w:val="40"/>
          <w:lang w:eastAsia="fi-FI"/>
        </w:rPr>
        <mc:AlternateContent>
          <mc:Choice Requires="wps">
            <w:drawing>
              <wp:anchor distT="0" distB="0" distL="114300" distR="114300" simplePos="0" relativeHeight="251658339" behindDoc="0" locked="0" layoutInCell="1" allowOverlap="1" wp14:anchorId="65A911F9" wp14:editId="18225D50">
                <wp:simplePos x="0" y="0"/>
                <wp:positionH relativeFrom="page">
                  <wp:posOffset>3810635</wp:posOffset>
                </wp:positionH>
                <wp:positionV relativeFrom="paragraph">
                  <wp:posOffset>499110</wp:posOffset>
                </wp:positionV>
                <wp:extent cx="4095750" cy="914400"/>
                <wp:effectExtent l="0" t="0" r="19050" b="19050"/>
                <wp:wrapNone/>
                <wp:docPr id="615560601" name="Rectangle: Diagonal Corners Rounded 615560601"/>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709CB456" w14:textId="5AA26E1B" w:rsidR="005F7F99" w:rsidRPr="00F05CF5" w:rsidRDefault="0062174F" w:rsidP="005F7F99">
                            <w:pPr>
                              <w:jc w:val="center"/>
                              <w:rPr>
                                <w:rFonts w:ascii="Josefin Sans" w:hAnsi="Josefin Sans"/>
                                <w:b/>
                                <w:bCs/>
                                <w:color w:val="000000" w:themeColor="text1"/>
                                <w:sz w:val="40"/>
                                <w:szCs w:val="40"/>
                              </w:rPr>
                            </w:pPr>
                            <w:r>
                              <w:rPr>
                                <w:rFonts w:ascii="Josefin Sans" w:hAnsi="Josefin Sans"/>
                                <w:b/>
                                <w:color w:val="000000" w:themeColor="text1"/>
                                <w:sz w:val="40"/>
                              </w:rPr>
                              <w:t xml:space="preserve">Hoitotyön </w:t>
                            </w:r>
                            <w:r>
                              <w:rPr>
                                <w:rFonts w:ascii="Josefin Sans" w:hAnsi="Josefin Sans"/>
                                <w:b/>
                                <w:color w:val="000000" w:themeColor="text1"/>
                                <w:sz w:val="40"/>
                              </w:rPr>
                              <w:t>osa-alueita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A911F9" id="Rectangle: Diagonal Corners Rounded 615560601" o:spid="_x0000_s1155" style="position:absolute;margin-left:300.05pt;margin-top:39.3pt;width:322.5pt;height:1in;z-index:251658339;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" adj="-11796480,,5400" path="m152403,l4095750,r,l4095750,761997v,84170,-68233,152403,-152403,152403l,914400r,l,152403c,68233,68233,,152403,xe" fillcolor="#00b0f0" strokecolor="#2f528f" strokeweight="1pt">
                <v:stroke joinstyle="miter"/>
                <v:formulas/>
                <v:path arrowok="t" o:connecttype="custom" o:connectlocs="152403,0;4095750,0;4095750,0;4095750,761997;3943347,914400;0,914400;0,914400;0,152403;152403,0" o:connectangles="0,0,0,0,0,0,0,0,0" textboxrect="0,0,4095750,914400"/>
                <v:textbox>
                  <w:txbxContent>
                    <w:p w14:paraId="709CB456" w14:textId="5AA26E1B" w:rsidR="005F7F99" w:rsidRPr="00F05CF5" w:rsidRDefault="0062174F" w:rsidP="005F7F99">
                      <w:pPr>
                        <w:jc w:val="center"/>
                        <w:rPr>
                          <w:rFonts w:ascii="Josefin Sans" w:hAnsi="Josefin Sans"/>
                          <w:b/>
                          <w:bCs/>
                          <w:color w:val="000000" w:themeColor="text1"/>
                          <w:sz w:val="40"/>
                          <w:szCs w:val="40"/>
                        </w:rPr>
                      </w:pPr>
                      <w:r>
                        <w:rPr>
                          <w:rFonts w:ascii="Josefin Sans" w:hAnsi="Josefin Sans"/>
                          <w:b/>
                          <w:color w:val="000000" w:themeColor="text1"/>
                          <w:sz w:val="40"/>
                        </w:rPr>
                        <w:t xml:space="preserve">Hoitotyön </w:t>
                      </w:r>
                      <w:r>
                        <w:rPr>
                          <w:rFonts w:ascii="Josefin Sans" w:hAnsi="Josefin Sans"/>
                          <w:b/>
                          <w:color w:val="000000" w:themeColor="text1"/>
                          <w:sz w:val="40"/>
                        </w:rPr>
                        <w:t>osa-alueita</w:t>
                      </w:r>
                    </w:p>
                  </w:txbxContent>
                </v:textbox>
                <w10:wrap anchorx="page"/>
              </v:shape>
            </w:pict>
          </mc:Fallback>
        </mc:AlternateContent>
      </w:r>
      <w:r w:rsidR="005F7F99">
        <w:rPr>
          <w:rFonts w:ascii="Josefin Sans" w:hAnsi="Josefin Sans"/>
          <w:b/>
          <w:noProof/>
          <w:sz w:val="40"/>
          <w:lang w:eastAsia="fi-FI"/>
        </w:rPr>
        <mc:AlternateContent>
          <mc:Choice Requires="wps">
            <w:drawing>
              <wp:anchor distT="0" distB="0" distL="114300" distR="114300" simplePos="0" relativeHeight="251658340" behindDoc="0" locked="0" layoutInCell="1" allowOverlap="1" wp14:anchorId="42D2B985" wp14:editId="035EA263">
                <wp:simplePos x="0" y="0"/>
                <wp:positionH relativeFrom="column">
                  <wp:posOffset>651510</wp:posOffset>
                </wp:positionH>
                <wp:positionV relativeFrom="paragraph">
                  <wp:posOffset>347345</wp:posOffset>
                </wp:positionV>
                <wp:extent cx="1216025" cy="1216025"/>
                <wp:effectExtent l="0" t="0" r="22225" b="22225"/>
                <wp:wrapNone/>
                <wp:docPr id="601551653" name="Cube 601551653"/>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32195E44" w14:textId="77777777" w:rsidR="005F7F99" w:rsidRPr="00F05CF5" w:rsidRDefault="005F7F99" w:rsidP="005F7F99">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1242174B" w14:textId="77777777" w:rsidR="005F7F99"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D2B985" id="Cube 601551653" o:spid="_x0000_s1156" type="#_x0000_t16" style="position:absolute;margin-left:51.3pt;margin-top:27.35pt;width:95.75pt;height:95.75pt;z-index:251658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" fillcolor="#00b0f0" strokecolor="#2f528f" strokeweight="1pt">
                <v:textbox>
                  <w:txbxContent>
                    <w:p w14:paraId="32195E44" w14:textId="77777777" w:rsidR="005F7F99" w:rsidRPr="00F05CF5" w:rsidRDefault="005F7F99" w:rsidP="005F7F99">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1242174B" w14:textId="77777777" w:rsidR="005F7F99" w:rsidRDefault="005F7F99" w:rsidP="005F7F99"/>
                  </w:txbxContent>
                </v:textbox>
              </v:shape>
            </w:pict>
          </mc:Fallback>
        </mc:AlternateContent>
      </w:r>
      <w:r w:rsidR="005F7F99">
        <w:rPr>
          <w:rFonts w:ascii="Josefin Sans" w:hAnsi="Josefin Sans"/>
          <w:b/>
          <w:noProof/>
          <w:sz w:val="40"/>
          <w:lang w:eastAsia="fi-FI"/>
        </w:rPr>
        <w:drawing>
          <wp:inline distT="0" distB="0" distL="0" distR="0" wp14:anchorId="7B8F59D6" wp14:editId="0D79EF13">
            <wp:extent cx="8621395" cy="4949825"/>
            <wp:effectExtent l="171450" t="247650" r="198755" b="250825"/>
            <wp:docPr id="897158829" name="Picture 89715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D71FB78" w14:textId="77777777" w:rsidR="005F7F99" w:rsidRDefault="005F7F99">
      <w:pPr>
        <w:rPr>
          <w:rFonts w:ascii="Josefin Sans" w:hAnsi="Josefin Sans" w:cs="Tahoma"/>
          <w:b/>
          <w:sz w:val="40"/>
          <w:szCs w:val="40"/>
          <w:lang w:val="en-GB"/>
        </w:rPr>
      </w:pPr>
    </w:p>
    <w:p w14:paraId="43D2BB74" w14:textId="33A9CBCA" w:rsidR="005F7F99" w:rsidRDefault="00322067">
      <w:pPr>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42" behindDoc="0" locked="0" layoutInCell="1" allowOverlap="1" wp14:anchorId="5E26E7D0" wp14:editId="430CD181">
                <wp:simplePos x="0" y="0"/>
                <wp:positionH relativeFrom="page">
                  <wp:posOffset>3808675</wp:posOffset>
                </wp:positionH>
                <wp:positionV relativeFrom="paragraph">
                  <wp:posOffset>506950</wp:posOffset>
                </wp:positionV>
                <wp:extent cx="4095750" cy="1017767"/>
                <wp:effectExtent l="0" t="0" r="19050" b="11430"/>
                <wp:wrapNone/>
                <wp:docPr id="1780158950" name="Rectangle: Diagonal Corners Rounded 1780158950"/>
                <wp:cNvGraphicFramePr/>
                <a:graphic xmlns:a="http://schemas.openxmlformats.org/drawingml/2006/main">
                  <a:graphicData uri="http://schemas.microsoft.com/office/word/2010/wordprocessingShape">
                    <wps:wsp>
                      <wps:cNvSpPr/>
                      <wps:spPr>
                        <a:xfrm>
                          <a:off x="0" y="0"/>
                          <a:ext cx="4095750" cy="1017767"/>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64D0FEE6" w14:textId="2978B37F" w:rsidR="005F7F99" w:rsidRPr="00F05CF5" w:rsidRDefault="005F7F99" w:rsidP="005F7F99">
                            <w:pPr>
                              <w:rPr>
                                <w:rFonts w:ascii="Josefin Sans" w:hAnsi="Josefin Sans"/>
                                <w:b/>
                                <w:bCs/>
                                <w:color w:val="000000" w:themeColor="text1"/>
                                <w:sz w:val="40"/>
                                <w:szCs w:val="40"/>
                              </w:rPr>
                            </w:pPr>
                            <w:r w:rsidRPr="00F05CF5">
                              <w:rPr>
                                <w:rFonts w:ascii="Josefin Sans" w:hAnsi="Josefin Sans"/>
                                <w:b/>
                                <w:color w:val="000000" w:themeColor="text1"/>
                                <w:sz w:val="40"/>
                              </w:rPr>
                              <w:t xml:space="preserve">           </w:t>
                            </w:r>
                            <w:r w:rsidR="00756CDD">
                              <w:rPr>
                                <w:rFonts w:ascii="Josefin Sans" w:hAnsi="Josefin Sans"/>
                                <w:b/>
                                <w:color w:val="000000" w:themeColor="text1"/>
                                <w:sz w:val="40"/>
                              </w:rPr>
                              <w:t>Osa</w:t>
                            </w:r>
                            <w:r w:rsidRPr="00F05CF5">
                              <w:rPr>
                                <w:rFonts w:ascii="Josefin Sans" w:hAnsi="Josefin Sans"/>
                                <w:b/>
                                <w:color w:val="000000" w:themeColor="text1"/>
                                <w:sz w:val="40"/>
                              </w:rPr>
                              <w:t xml:space="preserve"> 3.01 </w:t>
                            </w:r>
                          </w:p>
                          <w:p w14:paraId="40CFA448" w14:textId="196992BC" w:rsidR="005F7F99" w:rsidRPr="00F05CF5" w:rsidRDefault="005F7F99" w:rsidP="005F7F99">
                            <w:pPr>
                              <w:rPr>
                                <w:rFonts w:ascii="Josefin Sans" w:hAnsi="Josefin Sans"/>
                                <w:b/>
                                <w:bCs/>
                                <w:color w:val="000000" w:themeColor="text1"/>
                                <w:sz w:val="32"/>
                                <w:szCs w:val="32"/>
                              </w:rPr>
                            </w:pPr>
                            <w:r w:rsidRPr="00F05CF5">
                              <w:rPr>
                                <w:rFonts w:ascii="Josefin Sans" w:hAnsi="Josefin Sans"/>
                                <w:b/>
                                <w:i/>
                                <w:color w:val="000000" w:themeColor="text1"/>
                                <w:sz w:val="32"/>
                              </w:rPr>
                              <w:t>Osaa huolehtia hoidettavan hygieniasta.</w:t>
                            </w:r>
                          </w:p>
                          <w:p w14:paraId="1E8F0B2D" w14:textId="74EDE0AB" w:rsidR="005F7F99" w:rsidRPr="005603A9" w:rsidRDefault="005F7F99" w:rsidP="005F7F99">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6E7D0" id="Rectangle: Diagonal Corners Rounded 1780158950" o:spid="_x0000_s1157" style="position:absolute;margin-left:299.9pt;margin-top:39.9pt;width:322.5pt;height:80.15pt;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750,10177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" adj="-11796480,,5400" path="m169631,l4095750,r,l4095750,848136v,93685,-75946,169631,-169631,169631l,1017767r,l,169631c,75946,75946,,169631,xe" fillcolor="#00b0f0" strokecolor="#2f528f" strokeweight="1pt">
                <v:stroke joinstyle="miter"/>
                <v:formulas/>
                <v:path arrowok="t" o:connecttype="custom" o:connectlocs="169631,0;4095750,0;4095750,0;4095750,848136;3926119,1017767;0,1017767;0,1017767;0,169631;169631,0" o:connectangles="0,0,0,0,0,0,0,0,0" textboxrect="0,0,4095750,1017767"/>
                <v:textbox>
                  <w:txbxContent>
                    <w:p w14:paraId="64D0FEE6" w14:textId="2978B37F" w:rsidR="005F7F99" w:rsidRPr="00F05CF5" w:rsidRDefault="005F7F99" w:rsidP="005F7F99">
                      <w:pPr>
                        <w:rPr>
                          <w:rFonts w:ascii="Josefin Sans" w:hAnsi="Josefin Sans"/>
                          <w:b/>
                          <w:bCs/>
                          <w:color w:val="000000" w:themeColor="text1"/>
                          <w:sz w:val="40"/>
                          <w:szCs w:val="40"/>
                        </w:rPr>
                      </w:pPr>
                      <w:r w:rsidRPr="00F05CF5">
                        <w:rPr>
                          <w:rFonts w:ascii="Josefin Sans" w:hAnsi="Josefin Sans"/>
                          <w:b/>
                          <w:color w:val="000000" w:themeColor="text1"/>
                          <w:sz w:val="40"/>
                        </w:rPr>
                        <w:t xml:space="preserve">           </w:t>
                      </w:r>
                      <w:r w:rsidR="00756CDD">
                        <w:rPr>
                          <w:rFonts w:ascii="Josefin Sans" w:hAnsi="Josefin Sans"/>
                          <w:b/>
                          <w:color w:val="000000" w:themeColor="text1"/>
                          <w:sz w:val="40"/>
                        </w:rPr>
                        <w:t>Osa</w:t>
                      </w:r>
                      <w:r w:rsidRPr="00F05CF5">
                        <w:rPr>
                          <w:rFonts w:ascii="Josefin Sans" w:hAnsi="Josefin Sans"/>
                          <w:b/>
                          <w:color w:val="000000" w:themeColor="text1"/>
                          <w:sz w:val="40"/>
                        </w:rPr>
                        <w:t xml:space="preserve"> 3.01 </w:t>
                      </w:r>
                    </w:p>
                    <w:p w14:paraId="40CFA448" w14:textId="196992BC" w:rsidR="005F7F99" w:rsidRPr="00F05CF5" w:rsidRDefault="005F7F99" w:rsidP="005F7F99">
                      <w:pPr>
                        <w:rPr>
                          <w:rFonts w:ascii="Josefin Sans" w:hAnsi="Josefin Sans"/>
                          <w:b/>
                          <w:bCs/>
                          <w:color w:val="000000" w:themeColor="text1"/>
                          <w:sz w:val="32"/>
                          <w:szCs w:val="32"/>
                        </w:rPr>
                      </w:pPr>
                      <w:r w:rsidRPr="00F05CF5">
                        <w:rPr>
                          <w:rFonts w:ascii="Josefin Sans" w:hAnsi="Josefin Sans"/>
                          <w:b/>
                          <w:i/>
                          <w:color w:val="000000" w:themeColor="text1"/>
                          <w:sz w:val="32"/>
                        </w:rPr>
                        <w:t>Osaa huolehtia hoidettavan hygieniasta.</w:t>
                      </w:r>
                    </w:p>
                    <w:p w14:paraId="1E8F0B2D" w14:textId="74EDE0AB" w:rsidR="005F7F99" w:rsidRPr="005603A9" w:rsidRDefault="005F7F99" w:rsidP="005F7F99">
                      <w:pPr>
                        <w:jc w:val="center"/>
                        <w:rPr>
                          <w:b/>
                          <w:bCs/>
                          <w:color w:val="000000" w:themeColor="text1"/>
                          <w:sz w:val="40"/>
                          <w:szCs w:val="40"/>
                        </w:rPr>
                      </w:pPr>
                    </w:p>
                  </w:txbxContent>
                </v:textbox>
                <w10:wrap anchorx="page"/>
              </v:shape>
            </w:pict>
          </mc:Fallback>
        </mc:AlternateContent>
      </w:r>
      <w:r w:rsidR="005F7F99">
        <w:rPr>
          <w:rFonts w:ascii="Josefin Sans" w:hAnsi="Josefin Sans"/>
          <w:b/>
          <w:noProof/>
          <w:sz w:val="40"/>
          <w:lang w:eastAsia="fi-FI"/>
        </w:rPr>
        <mc:AlternateContent>
          <mc:Choice Requires="wps">
            <w:drawing>
              <wp:anchor distT="0" distB="0" distL="114300" distR="114300" simplePos="0" relativeHeight="251658344" behindDoc="0" locked="0" layoutInCell="1" allowOverlap="1" wp14:anchorId="400DCADE" wp14:editId="60B11E83">
                <wp:simplePos x="0" y="0"/>
                <wp:positionH relativeFrom="column">
                  <wp:posOffset>2023110</wp:posOffset>
                </wp:positionH>
                <wp:positionV relativeFrom="paragraph">
                  <wp:posOffset>1732915</wp:posOffset>
                </wp:positionV>
                <wp:extent cx="6560820" cy="3225800"/>
                <wp:effectExtent l="0" t="0" r="11430" b="12700"/>
                <wp:wrapNone/>
                <wp:docPr id="780769115" name="Rectangle: Diagonal Corners Rounded 780769115"/>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05F8A912" w14:textId="0B462E81" w:rsidR="005F7F99" w:rsidRPr="00F05CF5" w:rsidRDefault="005F7F99" w:rsidP="005F7F99">
                            <w:pPr>
                              <w:pStyle w:val="Paragraphedeliste"/>
                              <w:rPr>
                                <w:rFonts w:ascii="Josefin Sans" w:hAnsi="Josefin Sans"/>
                                <w:b/>
                                <w:bCs/>
                                <w:color w:val="000000" w:themeColor="text1"/>
                                <w:sz w:val="40"/>
                                <w:szCs w:val="40"/>
                              </w:rPr>
                            </w:pPr>
                            <w:r w:rsidRPr="00F05CF5">
                              <w:rPr>
                                <w:rFonts w:ascii="Josefin Sans" w:hAnsi="Josefin Sans"/>
                                <w:b/>
                                <w:color w:val="000000" w:themeColor="text1"/>
                                <w:sz w:val="40"/>
                              </w:rPr>
                              <w:t xml:space="preserve">Suunniteltujen </w:t>
                            </w:r>
                            <w:r w:rsidRPr="00F05CF5">
                              <w:rPr>
                                <w:rFonts w:ascii="Josefin Sans" w:hAnsi="Josefin Sans"/>
                                <w:b/>
                                <w:color w:val="000000" w:themeColor="text1"/>
                                <w:sz w:val="40"/>
                              </w:rPr>
                              <w:t>aktiviteettien tavoitteena on</w:t>
                            </w:r>
                          </w:p>
                          <w:p w14:paraId="2F7AD31C" w14:textId="3626CC7A" w:rsidR="005F7F99" w:rsidRPr="00F05CF5" w:rsidRDefault="00102366" w:rsidP="005F7F99">
                            <w:pPr>
                              <w:pStyle w:val="Paragraphedeliste"/>
                              <w:numPr>
                                <w:ilvl w:val="0"/>
                                <w:numId w:val="23"/>
                              </w:numPr>
                              <w:rPr>
                                <w:rFonts w:ascii="Josefin Sans" w:hAnsi="Josefin Sans"/>
                                <w:color w:val="000000" w:themeColor="text1"/>
                                <w:sz w:val="40"/>
                                <w:szCs w:val="40"/>
                              </w:rPr>
                            </w:pPr>
                            <w:r w:rsidRPr="00F05CF5">
                              <w:rPr>
                                <w:rFonts w:ascii="Josefin Sans" w:hAnsi="Josefin Sans"/>
                                <w:sz w:val="40"/>
                              </w:rPr>
                              <w:t>hygienian merkityksen tiedostaminen</w:t>
                            </w:r>
                          </w:p>
                          <w:p w14:paraId="6F41966E" w14:textId="7E77442F" w:rsidR="00102366" w:rsidRPr="00F05CF5" w:rsidRDefault="00102366" w:rsidP="005F7F99">
                            <w:pPr>
                              <w:pStyle w:val="Paragraphedeliste"/>
                              <w:numPr>
                                <w:ilvl w:val="0"/>
                                <w:numId w:val="23"/>
                              </w:numPr>
                              <w:rPr>
                                <w:rFonts w:ascii="Josefin Sans" w:hAnsi="Josefin Sans"/>
                                <w:color w:val="000000" w:themeColor="text1"/>
                                <w:sz w:val="40"/>
                                <w:szCs w:val="40"/>
                              </w:rPr>
                            </w:pPr>
                            <w:r w:rsidRPr="00F05CF5">
                              <w:rPr>
                                <w:rFonts w:ascii="Josefin Sans" w:hAnsi="Josefin Sans"/>
                                <w:sz w:val="40"/>
                              </w:rPr>
                              <w:t>hoitajien hygieniaan liittyvien tehtävien tunteminen</w:t>
                            </w:r>
                          </w:p>
                          <w:p w14:paraId="56D09334" w14:textId="77777777" w:rsidR="005F7F99" w:rsidRPr="00F05CF5" w:rsidRDefault="005F7F99" w:rsidP="005F7F99">
                            <w:pPr>
                              <w:pStyle w:val="Paragraphedeliste"/>
                              <w:ind w:left="1533"/>
                              <w:rPr>
                                <w:rFonts w:ascii="Josefin Sans" w:hAnsi="Josefin Sans"/>
                                <w:b/>
                                <w:bCs/>
                                <w:color w:val="000000" w:themeColor="text1"/>
                                <w:sz w:val="28"/>
                                <w:szCs w:val="28"/>
                                <w:lang w:val="en-GB"/>
                              </w:rPr>
                            </w:pPr>
                          </w:p>
                          <w:p w14:paraId="1AAC2894" w14:textId="2346FF9C" w:rsidR="005F7F99" w:rsidRPr="00F05CF5" w:rsidRDefault="005F7F99" w:rsidP="005F7F99">
                            <w:pPr>
                              <w:pStyle w:val="Paragraphedeliste"/>
                              <w:ind w:left="1533"/>
                              <w:rPr>
                                <w:rFonts w:ascii="Josefin Sans" w:hAnsi="Josefin Sans"/>
                                <w:b/>
                                <w:bCs/>
                                <w:color w:val="000000" w:themeColor="text1"/>
                                <w:sz w:val="40"/>
                                <w:szCs w:val="40"/>
                                <w:u w:val="single"/>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color w:val="000000" w:themeColor="text1"/>
                                <w:sz w:val="28"/>
                              </w:rPr>
                              <w:t xml:space="preserve">jotta simulaatioaktiviteettia voidaan jatkaa kunnolla, on välttämätöntä, että läheisyyden tunne on syntynyt aikaisempien kehittävien tapaamisten aikana. Verkkoaktiviteetti voidaan suorittaa lähitoimintana yksin tai yhdessä </w:t>
                            </w:r>
                            <w:r w:rsidR="0062174F">
                              <w:rPr>
                                <w:rFonts w:ascii="Josefin Sans" w:hAnsi="Josefin Sans"/>
                                <w:color w:val="000000" w:themeColor="text1"/>
                                <w:sz w:val="28"/>
                              </w:rPr>
                              <w:t>opp</w:t>
                            </w:r>
                            <w:r w:rsidRPr="00F05CF5">
                              <w:rPr>
                                <w:rFonts w:ascii="Josefin Sans" w:hAnsi="Josefin Sans"/>
                                <w:color w:val="000000" w:themeColor="text1"/>
                                <w:sz w:val="28"/>
                              </w:rPr>
                              <w:t>ijoiden profiilin mukaan</w:t>
                            </w:r>
                            <w:r w:rsidRPr="00F05CF5">
                              <w:rPr>
                                <w:rFonts w:ascii="Josefin Sans" w:hAnsi="Josefin Sans"/>
                                <w:b/>
                                <w:color w:val="000000" w:themeColor="text1"/>
                                <w:sz w:val="28"/>
                              </w:rPr>
                              <w:t xml:space="preserve"> </w:t>
                            </w:r>
                          </w:p>
                          <w:p w14:paraId="151196A3" w14:textId="77777777" w:rsidR="005F7F99" w:rsidRPr="0062174F" w:rsidRDefault="005F7F99" w:rsidP="005F7F99">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CADE" id="Rectangle: Diagonal Corners Rounded 780769115" o:spid="_x0000_s1158" style="position:absolute;margin-left:159.3pt;margin-top:136.45pt;width:516.6pt;height:254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05F8A912" w14:textId="0B462E81" w:rsidR="005F7F99" w:rsidRPr="00F05CF5" w:rsidRDefault="005F7F99" w:rsidP="005F7F99">
                      <w:pPr>
                        <w:pStyle w:val="Paragraphedeliste"/>
                        <w:rPr>
                          <w:rFonts w:ascii="Josefin Sans" w:hAnsi="Josefin Sans"/>
                          <w:b/>
                          <w:bCs/>
                          <w:color w:val="000000" w:themeColor="text1"/>
                          <w:sz w:val="40"/>
                          <w:szCs w:val="40"/>
                        </w:rPr>
                      </w:pPr>
                      <w:r w:rsidRPr="00F05CF5">
                        <w:rPr>
                          <w:rFonts w:ascii="Josefin Sans" w:hAnsi="Josefin Sans"/>
                          <w:b/>
                          <w:color w:val="000000" w:themeColor="text1"/>
                          <w:sz w:val="40"/>
                        </w:rPr>
                        <w:t xml:space="preserve">Suunniteltujen </w:t>
                      </w:r>
                      <w:r w:rsidRPr="00F05CF5">
                        <w:rPr>
                          <w:rFonts w:ascii="Josefin Sans" w:hAnsi="Josefin Sans"/>
                          <w:b/>
                          <w:color w:val="000000" w:themeColor="text1"/>
                          <w:sz w:val="40"/>
                        </w:rPr>
                        <w:t>aktiviteettien tavoitteena on</w:t>
                      </w:r>
                    </w:p>
                    <w:p w14:paraId="2F7AD31C" w14:textId="3626CC7A" w:rsidR="005F7F99" w:rsidRPr="00F05CF5" w:rsidRDefault="00102366" w:rsidP="005F7F99">
                      <w:pPr>
                        <w:pStyle w:val="Paragraphedeliste"/>
                        <w:numPr>
                          <w:ilvl w:val="0"/>
                          <w:numId w:val="23"/>
                        </w:numPr>
                        <w:rPr>
                          <w:rFonts w:ascii="Josefin Sans" w:hAnsi="Josefin Sans"/>
                          <w:color w:val="000000" w:themeColor="text1"/>
                          <w:sz w:val="40"/>
                          <w:szCs w:val="40"/>
                        </w:rPr>
                      </w:pPr>
                      <w:r w:rsidRPr="00F05CF5">
                        <w:rPr>
                          <w:rFonts w:ascii="Josefin Sans" w:hAnsi="Josefin Sans"/>
                          <w:sz w:val="40"/>
                        </w:rPr>
                        <w:t>hygienian merkityksen tiedostaminen</w:t>
                      </w:r>
                    </w:p>
                    <w:p w14:paraId="6F41966E" w14:textId="7E77442F" w:rsidR="00102366" w:rsidRPr="00F05CF5" w:rsidRDefault="00102366" w:rsidP="005F7F99">
                      <w:pPr>
                        <w:pStyle w:val="Paragraphedeliste"/>
                        <w:numPr>
                          <w:ilvl w:val="0"/>
                          <w:numId w:val="23"/>
                        </w:numPr>
                        <w:rPr>
                          <w:rFonts w:ascii="Josefin Sans" w:hAnsi="Josefin Sans"/>
                          <w:color w:val="000000" w:themeColor="text1"/>
                          <w:sz w:val="40"/>
                          <w:szCs w:val="40"/>
                        </w:rPr>
                      </w:pPr>
                      <w:r w:rsidRPr="00F05CF5">
                        <w:rPr>
                          <w:rFonts w:ascii="Josefin Sans" w:hAnsi="Josefin Sans"/>
                          <w:sz w:val="40"/>
                        </w:rPr>
                        <w:t>hoitajien hygieniaan liittyvien tehtävien tunteminen</w:t>
                      </w:r>
                    </w:p>
                    <w:p w14:paraId="56D09334" w14:textId="77777777" w:rsidR="005F7F99" w:rsidRPr="00F05CF5" w:rsidRDefault="005F7F99" w:rsidP="005F7F99">
                      <w:pPr>
                        <w:pStyle w:val="Paragraphedeliste"/>
                        <w:ind w:left="1533"/>
                        <w:rPr>
                          <w:rFonts w:ascii="Josefin Sans" w:hAnsi="Josefin Sans"/>
                          <w:b/>
                          <w:bCs/>
                          <w:color w:val="000000" w:themeColor="text1"/>
                          <w:sz w:val="28"/>
                          <w:szCs w:val="28"/>
                          <w:lang w:val="en-GB"/>
                        </w:rPr>
                      </w:pPr>
                    </w:p>
                    <w:p w14:paraId="1AAC2894" w14:textId="2346FF9C" w:rsidR="005F7F99" w:rsidRPr="00F05CF5" w:rsidRDefault="005F7F99" w:rsidP="005F7F99">
                      <w:pPr>
                        <w:pStyle w:val="Paragraphedeliste"/>
                        <w:ind w:left="1533"/>
                        <w:rPr>
                          <w:rFonts w:ascii="Josefin Sans" w:hAnsi="Josefin Sans"/>
                          <w:b/>
                          <w:bCs/>
                          <w:color w:val="000000" w:themeColor="text1"/>
                          <w:sz w:val="40"/>
                          <w:szCs w:val="40"/>
                          <w:u w:val="single"/>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color w:val="000000" w:themeColor="text1"/>
                          <w:sz w:val="28"/>
                        </w:rPr>
                        <w:t xml:space="preserve">jotta simulaatioaktiviteettia voidaan jatkaa kunnolla, on välttämätöntä, että läheisyyden tunne on syntynyt aikaisempien kehittävien tapaamisten aikana. Verkkoaktiviteetti voidaan suorittaa lähitoimintana yksin tai yhdessä </w:t>
                      </w:r>
                      <w:r w:rsidR="0062174F">
                        <w:rPr>
                          <w:rFonts w:ascii="Josefin Sans" w:hAnsi="Josefin Sans"/>
                          <w:color w:val="000000" w:themeColor="text1"/>
                          <w:sz w:val="28"/>
                        </w:rPr>
                        <w:t>opp</w:t>
                      </w:r>
                      <w:r w:rsidRPr="00F05CF5">
                        <w:rPr>
                          <w:rFonts w:ascii="Josefin Sans" w:hAnsi="Josefin Sans"/>
                          <w:color w:val="000000" w:themeColor="text1"/>
                          <w:sz w:val="28"/>
                        </w:rPr>
                        <w:t>ijoiden profiilin mukaan</w:t>
                      </w:r>
                      <w:r w:rsidRPr="00F05CF5">
                        <w:rPr>
                          <w:rFonts w:ascii="Josefin Sans" w:hAnsi="Josefin Sans"/>
                          <w:b/>
                          <w:color w:val="000000" w:themeColor="text1"/>
                          <w:sz w:val="28"/>
                        </w:rPr>
                        <w:t xml:space="preserve"> </w:t>
                      </w:r>
                    </w:p>
                    <w:p w14:paraId="151196A3" w14:textId="77777777" w:rsidR="005F7F99" w:rsidRPr="0062174F" w:rsidRDefault="005F7F99" w:rsidP="005F7F99">
                      <w:pPr>
                        <w:rPr>
                          <w:rFonts w:ascii="Josefin Sans" w:hAnsi="Josefin Sans"/>
                        </w:rPr>
                      </w:pPr>
                    </w:p>
                  </w:txbxContent>
                </v:textbox>
              </v:shape>
            </w:pict>
          </mc:Fallback>
        </mc:AlternateContent>
      </w:r>
      <w:r w:rsidR="005F7F99">
        <w:rPr>
          <w:rFonts w:ascii="Josefin Sans" w:hAnsi="Josefin Sans"/>
          <w:b/>
          <w:noProof/>
          <w:sz w:val="40"/>
          <w:lang w:eastAsia="fi-FI"/>
        </w:rPr>
        <mc:AlternateContent>
          <mc:Choice Requires="wps">
            <w:drawing>
              <wp:anchor distT="0" distB="0" distL="114300" distR="114300" simplePos="0" relativeHeight="251658343" behindDoc="0" locked="0" layoutInCell="1" allowOverlap="1" wp14:anchorId="005617F3" wp14:editId="73973512">
                <wp:simplePos x="0" y="0"/>
                <wp:positionH relativeFrom="column">
                  <wp:posOffset>651510</wp:posOffset>
                </wp:positionH>
                <wp:positionV relativeFrom="paragraph">
                  <wp:posOffset>356870</wp:posOffset>
                </wp:positionV>
                <wp:extent cx="1216025" cy="1216025"/>
                <wp:effectExtent l="0" t="0" r="22225" b="22225"/>
                <wp:wrapNone/>
                <wp:docPr id="701500437" name="Cube 701500437"/>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274248D8" w14:textId="77777777" w:rsidR="005F7F99" w:rsidRPr="00F05CF5" w:rsidRDefault="005F7F99" w:rsidP="005F7F99">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34F15CB6" w14:textId="77777777" w:rsidR="005F7F99" w:rsidRDefault="005F7F99" w:rsidP="005F7F9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617F3" id="Cube 701500437" o:spid="_x0000_s1159" type="#_x0000_t16" style="position:absolute;margin-left:51.3pt;margin-top:28.1pt;width:95.75pt;height:95.75pt;z-index:251658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" fillcolor="#00b0f0" strokecolor="#2f528f" strokeweight="1pt">
                <v:textbox>
                  <w:txbxContent>
                    <w:p w14:paraId="274248D8" w14:textId="77777777" w:rsidR="005F7F99" w:rsidRPr="00F05CF5" w:rsidRDefault="005F7F99" w:rsidP="005F7F99">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34F15CB6" w14:textId="77777777" w:rsidR="005F7F99" w:rsidRDefault="005F7F99" w:rsidP="005F7F99"/>
                  </w:txbxContent>
                </v:textbox>
              </v:shape>
            </w:pict>
          </mc:Fallback>
        </mc:AlternateContent>
      </w:r>
      <w:r w:rsidR="005F7F99">
        <w:rPr>
          <w:rFonts w:ascii="Josefin Sans" w:hAnsi="Josefin Sans"/>
          <w:b/>
          <w:noProof/>
          <w:sz w:val="40"/>
          <w:lang w:eastAsia="fi-FI"/>
        </w:rPr>
        <w:drawing>
          <wp:inline distT="0" distB="0" distL="0" distR="0" wp14:anchorId="48F86D70" wp14:editId="1D9F9C62">
            <wp:extent cx="8621395" cy="4949825"/>
            <wp:effectExtent l="171450" t="247650" r="198755" b="250825"/>
            <wp:docPr id="1693382253" name="Picture 169338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179883E" w14:textId="77777777" w:rsidR="0044134A" w:rsidRDefault="0044134A" w:rsidP="00E777D0">
      <w:pPr>
        <w:spacing w:before="60" w:after="60"/>
        <w:jc w:val="both"/>
        <w:rPr>
          <w:rFonts w:ascii="Josefin Sans" w:hAnsi="Josefin Sans" w:cs="Tahoma"/>
          <w:b/>
          <w:sz w:val="40"/>
          <w:szCs w:val="40"/>
          <w:lang w:val="en-GB"/>
        </w:rPr>
      </w:pPr>
    </w:p>
    <w:p w14:paraId="57F80A2B" w14:textId="6C9462C0" w:rsidR="001B7D30" w:rsidRDefault="00322067" w:rsidP="00E777D0">
      <w:pPr>
        <w:spacing w:before="60" w:after="60"/>
        <w:jc w:val="both"/>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45" behindDoc="0" locked="0" layoutInCell="1" allowOverlap="1" wp14:anchorId="6327F99E" wp14:editId="4C84B03D">
                <wp:simplePos x="0" y="0"/>
                <wp:positionH relativeFrom="page">
                  <wp:posOffset>3811509</wp:posOffset>
                </wp:positionH>
                <wp:positionV relativeFrom="paragraph">
                  <wp:posOffset>584338</wp:posOffset>
                </wp:positionV>
                <wp:extent cx="4095750" cy="1122630"/>
                <wp:effectExtent l="0" t="0" r="19050" b="20955"/>
                <wp:wrapNone/>
                <wp:docPr id="1013489024" name="Rectangle: Diagonal Corners Rounded 1013489024"/>
                <wp:cNvGraphicFramePr/>
                <a:graphic xmlns:a="http://schemas.openxmlformats.org/drawingml/2006/main">
                  <a:graphicData uri="http://schemas.microsoft.com/office/word/2010/wordprocessingShape">
                    <wps:wsp>
                      <wps:cNvSpPr/>
                      <wps:spPr>
                        <a:xfrm>
                          <a:off x="0" y="0"/>
                          <a:ext cx="4095750" cy="112263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7979F049" w14:textId="4749655E" w:rsidR="001B7D30" w:rsidRPr="00F05CF5" w:rsidRDefault="001B7D30" w:rsidP="001B7D30">
                            <w:pPr>
                              <w:rPr>
                                <w:rFonts w:ascii="Josefin Sans" w:hAnsi="Josefin Sans"/>
                                <w:b/>
                                <w:bCs/>
                                <w:color w:val="000000" w:themeColor="text1"/>
                                <w:sz w:val="40"/>
                                <w:szCs w:val="40"/>
                              </w:rPr>
                            </w:pPr>
                            <w:r w:rsidRPr="00F05CF5">
                              <w:rPr>
                                <w:rFonts w:ascii="Josefin Sans" w:hAnsi="Josefin Sans"/>
                                <w:b/>
                                <w:color w:val="000000" w:themeColor="text1"/>
                                <w:sz w:val="40"/>
                              </w:rPr>
                              <w:t xml:space="preserve">           </w:t>
                            </w:r>
                            <w:r w:rsidR="00756CDD">
                              <w:rPr>
                                <w:rFonts w:ascii="Josefin Sans" w:hAnsi="Josefin Sans"/>
                                <w:b/>
                                <w:color w:val="000000" w:themeColor="text1"/>
                                <w:sz w:val="40"/>
                              </w:rPr>
                              <w:t>Osa</w:t>
                            </w:r>
                            <w:r w:rsidRPr="00F05CF5">
                              <w:rPr>
                                <w:rFonts w:ascii="Josefin Sans" w:hAnsi="Josefin Sans"/>
                                <w:b/>
                                <w:color w:val="000000" w:themeColor="text1"/>
                                <w:sz w:val="40"/>
                              </w:rPr>
                              <w:t xml:space="preserve"> 3.02 </w:t>
                            </w:r>
                          </w:p>
                          <w:p w14:paraId="56040872" w14:textId="77777777" w:rsidR="001B7D30" w:rsidRPr="00F05CF5" w:rsidRDefault="001B7D30" w:rsidP="001B7D30">
                            <w:pPr>
                              <w:jc w:val="center"/>
                              <w:rPr>
                                <w:rFonts w:ascii="Josefin Sans" w:hAnsi="Josefin Sans"/>
                                <w:b/>
                                <w:bCs/>
                                <w:color w:val="000000" w:themeColor="text1"/>
                                <w:sz w:val="40"/>
                                <w:szCs w:val="40"/>
                              </w:rPr>
                            </w:pPr>
                            <w:r w:rsidRPr="00F05CF5">
                              <w:rPr>
                                <w:rFonts w:ascii="Josefin Sans" w:hAnsi="Josefin Sans"/>
                                <w:b/>
                                <w:i/>
                                <w:color w:val="000000" w:themeColor="text1"/>
                                <w:sz w:val="32"/>
                              </w:rPr>
                              <w:t>Ruoanvalmistusohjeet – erityisruokavaliot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F99E" id="Rectangle: Diagonal Corners Rounded 1013489024" o:spid="_x0000_s1160" style="position:absolute;left:0;text-align:left;margin-left:300.1pt;margin-top:46pt;width:322.5pt;height:88.4pt;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750,1122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" adj="-11796480,,5400" path="m187109,l4095750,r,l4095750,935521v,103337,-83772,187109,-187109,187109l,1122630r,l,187109c,83772,83772,,187109,xe" fillcolor="#00b0f0" strokecolor="#2f528f" strokeweight="1pt">
                <v:stroke joinstyle="miter"/>
                <v:formulas/>
                <v:path arrowok="t" o:connecttype="custom" o:connectlocs="187109,0;4095750,0;4095750,0;4095750,935521;3908641,1122630;0,1122630;0,1122630;0,187109;187109,0" o:connectangles="0,0,0,0,0,0,0,0,0" textboxrect="0,0,4095750,1122630"/>
                <v:textbox>
                  <w:txbxContent>
                    <w:p w14:paraId="7979F049" w14:textId="4749655E" w:rsidR="001B7D30" w:rsidRPr="00F05CF5" w:rsidRDefault="001B7D30" w:rsidP="001B7D30">
                      <w:pPr>
                        <w:rPr>
                          <w:rFonts w:ascii="Josefin Sans" w:hAnsi="Josefin Sans"/>
                          <w:b/>
                          <w:bCs/>
                          <w:color w:val="000000" w:themeColor="text1"/>
                          <w:sz w:val="40"/>
                          <w:szCs w:val="40"/>
                        </w:rPr>
                      </w:pPr>
                      <w:r w:rsidRPr="00F05CF5">
                        <w:rPr>
                          <w:rFonts w:ascii="Josefin Sans" w:hAnsi="Josefin Sans"/>
                          <w:b/>
                          <w:color w:val="000000" w:themeColor="text1"/>
                          <w:sz w:val="40"/>
                        </w:rPr>
                        <w:t xml:space="preserve">           </w:t>
                      </w:r>
                      <w:r w:rsidR="00756CDD">
                        <w:rPr>
                          <w:rFonts w:ascii="Josefin Sans" w:hAnsi="Josefin Sans"/>
                          <w:b/>
                          <w:color w:val="000000" w:themeColor="text1"/>
                          <w:sz w:val="40"/>
                        </w:rPr>
                        <w:t>Osa</w:t>
                      </w:r>
                      <w:r w:rsidRPr="00F05CF5">
                        <w:rPr>
                          <w:rFonts w:ascii="Josefin Sans" w:hAnsi="Josefin Sans"/>
                          <w:b/>
                          <w:color w:val="000000" w:themeColor="text1"/>
                          <w:sz w:val="40"/>
                        </w:rPr>
                        <w:t xml:space="preserve"> 3.02 </w:t>
                      </w:r>
                    </w:p>
                    <w:p w14:paraId="56040872" w14:textId="77777777" w:rsidR="001B7D30" w:rsidRPr="00F05CF5" w:rsidRDefault="001B7D30" w:rsidP="001B7D30">
                      <w:pPr>
                        <w:jc w:val="center"/>
                        <w:rPr>
                          <w:rFonts w:ascii="Josefin Sans" w:hAnsi="Josefin Sans"/>
                          <w:b/>
                          <w:bCs/>
                          <w:color w:val="000000" w:themeColor="text1"/>
                          <w:sz w:val="40"/>
                          <w:szCs w:val="40"/>
                        </w:rPr>
                      </w:pPr>
                      <w:r w:rsidRPr="00F05CF5">
                        <w:rPr>
                          <w:rFonts w:ascii="Josefin Sans" w:hAnsi="Josefin Sans"/>
                          <w:b/>
                          <w:i/>
                          <w:color w:val="000000" w:themeColor="text1"/>
                          <w:sz w:val="32"/>
                        </w:rPr>
                        <w:t>Ruoanvalmistusohjeet – erityisruokavaliot</w:t>
                      </w:r>
                    </w:p>
                  </w:txbxContent>
                </v:textbox>
                <w10:wrap anchorx="page"/>
              </v:shape>
            </w:pict>
          </mc:Fallback>
        </mc:AlternateContent>
      </w:r>
      <w:r w:rsidR="001B7D30">
        <w:rPr>
          <w:rFonts w:ascii="Josefin Sans" w:hAnsi="Josefin Sans"/>
          <w:b/>
          <w:noProof/>
          <w:sz w:val="40"/>
          <w:lang w:eastAsia="fi-FI"/>
        </w:rPr>
        <mc:AlternateContent>
          <mc:Choice Requires="wps">
            <w:drawing>
              <wp:anchor distT="0" distB="0" distL="114300" distR="114300" simplePos="0" relativeHeight="251658347" behindDoc="0" locked="0" layoutInCell="1" allowOverlap="1" wp14:anchorId="4D029E9E" wp14:editId="4375696B">
                <wp:simplePos x="0" y="0"/>
                <wp:positionH relativeFrom="column">
                  <wp:posOffset>2023110</wp:posOffset>
                </wp:positionH>
                <wp:positionV relativeFrom="paragraph">
                  <wp:posOffset>1809115</wp:posOffset>
                </wp:positionV>
                <wp:extent cx="6560820" cy="3225800"/>
                <wp:effectExtent l="0" t="0" r="11430" b="12700"/>
                <wp:wrapNone/>
                <wp:docPr id="236422106" name="Rectangle: Diagonal Corners Rounded 236422106"/>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23FE4F8F" w14:textId="77777777" w:rsidR="001B7D30" w:rsidRPr="00F05CF5" w:rsidRDefault="001B7D30" w:rsidP="001B7D30">
                            <w:pPr>
                              <w:pStyle w:val="Paragraphedeliste"/>
                              <w:rPr>
                                <w:rFonts w:ascii="Josefin Sans" w:hAnsi="Josefin Sans"/>
                                <w:b/>
                                <w:bCs/>
                                <w:color w:val="000000" w:themeColor="text1"/>
                                <w:sz w:val="36"/>
                                <w:szCs w:val="36"/>
                              </w:rPr>
                            </w:pPr>
                            <w:r w:rsidRPr="00F05CF5">
                              <w:rPr>
                                <w:rFonts w:ascii="Josefin Sans" w:hAnsi="Josefin Sans"/>
                                <w:b/>
                                <w:color w:val="000000" w:themeColor="text1"/>
                                <w:sz w:val="36"/>
                              </w:rPr>
                              <w:t xml:space="preserve">Suunniteltujen </w:t>
                            </w:r>
                            <w:r w:rsidRPr="00F05CF5">
                              <w:rPr>
                                <w:rFonts w:ascii="Josefin Sans" w:hAnsi="Josefin Sans"/>
                                <w:b/>
                                <w:color w:val="000000" w:themeColor="text1"/>
                                <w:sz w:val="36"/>
                              </w:rPr>
                              <w:t>aktiviteettien tavoitteena on</w:t>
                            </w:r>
                          </w:p>
                          <w:p w14:paraId="6E3EF11F" w14:textId="77777777" w:rsidR="001B7D30" w:rsidRPr="00F05CF5" w:rsidRDefault="001B7D30" w:rsidP="001B7D30">
                            <w:pPr>
                              <w:pStyle w:val="Paragraphedeliste"/>
                              <w:numPr>
                                <w:ilvl w:val="0"/>
                                <w:numId w:val="23"/>
                              </w:numPr>
                              <w:rPr>
                                <w:rFonts w:ascii="Josefin Sans" w:hAnsi="Josefin Sans"/>
                                <w:color w:val="000000" w:themeColor="text1"/>
                                <w:sz w:val="36"/>
                                <w:szCs w:val="36"/>
                              </w:rPr>
                            </w:pPr>
                            <w:r w:rsidRPr="00F05CF5">
                              <w:rPr>
                                <w:rFonts w:ascii="Josefin Sans" w:hAnsi="Josefin Sans"/>
                                <w:sz w:val="36"/>
                              </w:rPr>
                              <w:t>perusruokavalion perusravinteiden tunnistaminen</w:t>
                            </w:r>
                          </w:p>
                          <w:p w14:paraId="7FB519BC" w14:textId="77777777" w:rsidR="001B7D30" w:rsidRPr="00F05CF5" w:rsidRDefault="001B7D30" w:rsidP="001B7D30">
                            <w:pPr>
                              <w:pStyle w:val="Paragraphedeliste"/>
                              <w:numPr>
                                <w:ilvl w:val="0"/>
                                <w:numId w:val="23"/>
                              </w:numPr>
                              <w:rPr>
                                <w:rFonts w:ascii="Josefin Sans" w:hAnsi="Josefin Sans"/>
                                <w:color w:val="000000" w:themeColor="text1"/>
                                <w:sz w:val="36"/>
                                <w:szCs w:val="36"/>
                              </w:rPr>
                            </w:pPr>
                            <w:r w:rsidRPr="00F05CF5">
                              <w:rPr>
                                <w:rFonts w:ascii="Josefin Sans" w:hAnsi="Josefin Sans"/>
                                <w:sz w:val="36"/>
                              </w:rPr>
                              <w:t>perusruokavalion mukauttaminen hoidettavan tarpeiden mukaan</w:t>
                            </w:r>
                          </w:p>
                          <w:p w14:paraId="61A93BA7" w14:textId="77777777" w:rsidR="001B7D30" w:rsidRPr="00F05CF5" w:rsidRDefault="001B7D30" w:rsidP="001B7D30">
                            <w:pPr>
                              <w:pStyle w:val="Paragraphedeliste"/>
                              <w:ind w:left="1533"/>
                              <w:rPr>
                                <w:rFonts w:ascii="Josefin Sans" w:hAnsi="Josefin Sans"/>
                                <w:b/>
                                <w:bCs/>
                                <w:color w:val="000000" w:themeColor="text1"/>
                                <w:sz w:val="28"/>
                                <w:szCs w:val="28"/>
                                <w:lang w:val="en-GB"/>
                              </w:rPr>
                            </w:pPr>
                          </w:p>
                          <w:p w14:paraId="34626756" w14:textId="62D0CDA7" w:rsidR="001B7D30" w:rsidRPr="00F05CF5" w:rsidRDefault="001B7D30" w:rsidP="001B7D30">
                            <w:pPr>
                              <w:pStyle w:val="Paragraphedeliste"/>
                              <w:ind w:left="1533"/>
                              <w:rPr>
                                <w:rFonts w:ascii="Josefin Sans" w:hAnsi="Josefin Sans"/>
                                <w:b/>
                                <w:bCs/>
                                <w:color w:val="000000" w:themeColor="text1"/>
                                <w:sz w:val="40"/>
                                <w:szCs w:val="40"/>
                                <w:u w:val="single"/>
                              </w:rPr>
                            </w:pPr>
                            <w:r w:rsidRPr="00F05CF5">
                              <w:rPr>
                                <w:rFonts w:ascii="Josefin Sans" w:hAnsi="Josefin Sans"/>
                                <w:b/>
                                <w:color w:val="C00000"/>
                                <w:sz w:val="40"/>
                              </w:rPr>
                              <w:t>VINKKEJÄ</w:t>
                            </w:r>
                            <w:r w:rsidRPr="00F05CF5">
                              <w:rPr>
                                <w:rFonts w:ascii="Josefin Sans" w:hAnsi="Josefin Sans"/>
                                <w:b/>
                                <w:color w:val="000000" w:themeColor="text1"/>
                                <w:sz w:val="40"/>
                              </w:rPr>
                              <w:t>:</w:t>
                            </w:r>
                            <w:r w:rsidRPr="00F05CF5">
                              <w:rPr>
                                <w:rFonts w:ascii="Josefin Sans" w:hAnsi="Josefin Sans"/>
                                <w:b/>
                                <w:color w:val="000000" w:themeColor="text1"/>
                                <w:sz w:val="24"/>
                              </w:rPr>
                              <w:t xml:space="preserve"> </w:t>
                            </w:r>
                            <w:r w:rsidRPr="00F05CF5">
                              <w:rPr>
                                <w:rFonts w:ascii="Josefin Sans" w:hAnsi="Josefin Sans"/>
                                <w:color w:val="000000" w:themeColor="text1"/>
                                <w:sz w:val="24"/>
                              </w:rPr>
                              <w:t xml:space="preserve">Ryhmän jäsenten aiemmasta tietämyksestä riippuen aktiviteetit voidaan toteuttaa ryhmässä ja siten luoda oppimisyhteisö. Jos harjoittelijoilla on paljon vaikeuksia ruokavalion suunnittelussa, erityisruokavalioharjoitus tulee lopettaa.  </w:t>
                            </w:r>
                            <w:r w:rsidR="0062174F">
                              <w:rPr>
                                <w:rFonts w:ascii="Josefin Sans" w:hAnsi="Josefin Sans"/>
                                <w:color w:val="000000" w:themeColor="text1"/>
                                <w:sz w:val="24"/>
                              </w:rPr>
                              <w:t>Opp</w:t>
                            </w:r>
                            <w:r w:rsidRPr="00F05CF5">
                              <w:rPr>
                                <w:rFonts w:ascii="Josefin Sans" w:hAnsi="Josefin Sans"/>
                                <w:color w:val="000000" w:themeColor="text1"/>
                                <w:sz w:val="24"/>
                              </w:rPr>
                              <w:t>ijoiden tarpeiden mukaan verkkoaktiviteetti voidaan toteuttaa henkilökohtaisesti joko yksin tai ryhmässä.</w:t>
                            </w:r>
                            <w:r w:rsidRPr="00F05CF5">
                              <w:rPr>
                                <w:rFonts w:ascii="Josefin Sans" w:hAnsi="Josefin Sans"/>
                                <w:b/>
                                <w:color w:val="000000" w:themeColor="text1"/>
                                <w:sz w:val="28"/>
                              </w:rPr>
                              <w:t xml:space="preserve"> </w:t>
                            </w:r>
                          </w:p>
                          <w:p w14:paraId="3E2316C6" w14:textId="77777777" w:rsidR="001B7D30" w:rsidRPr="00F05CF5" w:rsidRDefault="001B7D30" w:rsidP="001B7D30">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9E9E" id="Rectangle: Diagonal Corners Rounded 236422106" o:spid="_x0000_s1161" style="position:absolute;left:0;text-align:left;margin-left:159.3pt;margin-top:142.45pt;width:516.6pt;height:254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23FE4F8F" w14:textId="77777777" w:rsidR="001B7D30" w:rsidRPr="00F05CF5" w:rsidRDefault="001B7D30" w:rsidP="001B7D30">
                      <w:pPr>
                        <w:pStyle w:val="Paragraphedeliste"/>
                        <w:rPr>
                          <w:rFonts w:ascii="Josefin Sans" w:hAnsi="Josefin Sans"/>
                          <w:b/>
                          <w:bCs/>
                          <w:color w:val="000000" w:themeColor="text1"/>
                          <w:sz w:val="36"/>
                          <w:szCs w:val="36"/>
                        </w:rPr>
                      </w:pPr>
                      <w:r w:rsidRPr="00F05CF5">
                        <w:rPr>
                          <w:rFonts w:ascii="Josefin Sans" w:hAnsi="Josefin Sans"/>
                          <w:b/>
                          <w:color w:val="000000" w:themeColor="text1"/>
                          <w:sz w:val="36"/>
                        </w:rPr>
                        <w:t xml:space="preserve">Suunniteltujen </w:t>
                      </w:r>
                      <w:r w:rsidRPr="00F05CF5">
                        <w:rPr>
                          <w:rFonts w:ascii="Josefin Sans" w:hAnsi="Josefin Sans"/>
                          <w:b/>
                          <w:color w:val="000000" w:themeColor="text1"/>
                          <w:sz w:val="36"/>
                        </w:rPr>
                        <w:t>aktiviteettien tavoitteena on</w:t>
                      </w:r>
                    </w:p>
                    <w:p w14:paraId="6E3EF11F" w14:textId="77777777" w:rsidR="001B7D30" w:rsidRPr="00F05CF5" w:rsidRDefault="001B7D30" w:rsidP="001B7D30">
                      <w:pPr>
                        <w:pStyle w:val="Paragraphedeliste"/>
                        <w:numPr>
                          <w:ilvl w:val="0"/>
                          <w:numId w:val="23"/>
                        </w:numPr>
                        <w:rPr>
                          <w:rFonts w:ascii="Josefin Sans" w:hAnsi="Josefin Sans"/>
                          <w:color w:val="000000" w:themeColor="text1"/>
                          <w:sz w:val="36"/>
                          <w:szCs w:val="36"/>
                        </w:rPr>
                      </w:pPr>
                      <w:r w:rsidRPr="00F05CF5">
                        <w:rPr>
                          <w:rFonts w:ascii="Josefin Sans" w:hAnsi="Josefin Sans"/>
                          <w:sz w:val="36"/>
                        </w:rPr>
                        <w:t>perusruokavalion perusravinteiden tunnistaminen</w:t>
                      </w:r>
                    </w:p>
                    <w:p w14:paraId="7FB519BC" w14:textId="77777777" w:rsidR="001B7D30" w:rsidRPr="00F05CF5" w:rsidRDefault="001B7D30" w:rsidP="001B7D30">
                      <w:pPr>
                        <w:pStyle w:val="Paragraphedeliste"/>
                        <w:numPr>
                          <w:ilvl w:val="0"/>
                          <w:numId w:val="23"/>
                        </w:numPr>
                        <w:rPr>
                          <w:rFonts w:ascii="Josefin Sans" w:hAnsi="Josefin Sans"/>
                          <w:color w:val="000000" w:themeColor="text1"/>
                          <w:sz w:val="36"/>
                          <w:szCs w:val="36"/>
                        </w:rPr>
                      </w:pPr>
                      <w:r w:rsidRPr="00F05CF5">
                        <w:rPr>
                          <w:rFonts w:ascii="Josefin Sans" w:hAnsi="Josefin Sans"/>
                          <w:sz w:val="36"/>
                        </w:rPr>
                        <w:t>perusruokavalion mukauttaminen hoidettavan tarpeiden mukaan</w:t>
                      </w:r>
                    </w:p>
                    <w:p w14:paraId="61A93BA7" w14:textId="77777777" w:rsidR="001B7D30" w:rsidRPr="00F05CF5" w:rsidRDefault="001B7D30" w:rsidP="001B7D30">
                      <w:pPr>
                        <w:pStyle w:val="Paragraphedeliste"/>
                        <w:ind w:left="1533"/>
                        <w:rPr>
                          <w:rFonts w:ascii="Josefin Sans" w:hAnsi="Josefin Sans"/>
                          <w:b/>
                          <w:bCs/>
                          <w:color w:val="000000" w:themeColor="text1"/>
                          <w:sz w:val="28"/>
                          <w:szCs w:val="28"/>
                          <w:lang w:val="en-GB"/>
                        </w:rPr>
                      </w:pPr>
                    </w:p>
                    <w:p w14:paraId="34626756" w14:textId="62D0CDA7" w:rsidR="001B7D30" w:rsidRPr="00F05CF5" w:rsidRDefault="001B7D30" w:rsidP="001B7D30">
                      <w:pPr>
                        <w:pStyle w:val="Paragraphedeliste"/>
                        <w:ind w:left="1533"/>
                        <w:rPr>
                          <w:rFonts w:ascii="Josefin Sans" w:hAnsi="Josefin Sans"/>
                          <w:b/>
                          <w:bCs/>
                          <w:color w:val="000000" w:themeColor="text1"/>
                          <w:sz w:val="40"/>
                          <w:szCs w:val="40"/>
                          <w:u w:val="single"/>
                        </w:rPr>
                      </w:pPr>
                      <w:r w:rsidRPr="00F05CF5">
                        <w:rPr>
                          <w:rFonts w:ascii="Josefin Sans" w:hAnsi="Josefin Sans"/>
                          <w:b/>
                          <w:color w:val="C00000"/>
                          <w:sz w:val="40"/>
                        </w:rPr>
                        <w:t>VINKKEJÄ</w:t>
                      </w:r>
                      <w:r w:rsidRPr="00F05CF5">
                        <w:rPr>
                          <w:rFonts w:ascii="Josefin Sans" w:hAnsi="Josefin Sans"/>
                          <w:b/>
                          <w:color w:val="000000" w:themeColor="text1"/>
                          <w:sz w:val="40"/>
                        </w:rPr>
                        <w:t>:</w:t>
                      </w:r>
                      <w:r w:rsidRPr="00F05CF5">
                        <w:rPr>
                          <w:rFonts w:ascii="Josefin Sans" w:hAnsi="Josefin Sans"/>
                          <w:b/>
                          <w:color w:val="000000" w:themeColor="text1"/>
                          <w:sz w:val="24"/>
                        </w:rPr>
                        <w:t xml:space="preserve"> </w:t>
                      </w:r>
                      <w:r w:rsidRPr="00F05CF5">
                        <w:rPr>
                          <w:rFonts w:ascii="Josefin Sans" w:hAnsi="Josefin Sans"/>
                          <w:color w:val="000000" w:themeColor="text1"/>
                          <w:sz w:val="24"/>
                        </w:rPr>
                        <w:t xml:space="preserve">Ryhmän jäsenten aiemmasta tietämyksestä riippuen aktiviteetit voidaan toteuttaa ryhmässä ja siten luoda oppimisyhteisö. Jos harjoittelijoilla on paljon vaikeuksia ruokavalion suunnittelussa, erityisruokavalioharjoitus tulee lopettaa.  </w:t>
                      </w:r>
                      <w:r w:rsidR="0062174F">
                        <w:rPr>
                          <w:rFonts w:ascii="Josefin Sans" w:hAnsi="Josefin Sans"/>
                          <w:color w:val="000000" w:themeColor="text1"/>
                          <w:sz w:val="24"/>
                        </w:rPr>
                        <w:t>Opp</w:t>
                      </w:r>
                      <w:r w:rsidRPr="00F05CF5">
                        <w:rPr>
                          <w:rFonts w:ascii="Josefin Sans" w:hAnsi="Josefin Sans"/>
                          <w:color w:val="000000" w:themeColor="text1"/>
                          <w:sz w:val="24"/>
                        </w:rPr>
                        <w:t>ijoiden tarpeiden mukaan verkkoaktiviteetti voidaan toteuttaa henkilökohtaisesti joko yksin tai ryhmässä.</w:t>
                      </w:r>
                      <w:r w:rsidRPr="00F05CF5">
                        <w:rPr>
                          <w:rFonts w:ascii="Josefin Sans" w:hAnsi="Josefin Sans"/>
                          <w:b/>
                          <w:color w:val="000000" w:themeColor="text1"/>
                          <w:sz w:val="28"/>
                        </w:rPr>
                        <w:t xml:space="preserve"> </w:t>
                      </w:r>
                    </w:p>
                    <w:p w14:paraId="3E2316C6" w14:textId="77777777" w:rsidR="001B7D30" w:rsidRPr="00F05CF5" w:rsidRDefault="001B7D30" w:rsidP="001B7D30">
                      <w:pPr>
                        <w:rPr>
                          <w:rFonts w:ascii="Josefin Sans" w:hAnsi="Josefin Sans"/>
                        </w:rPr>
                      </w:pPr>
                    </w:p>
                  </w:txbxContent>
                </v:textbox>
              </v:shape>
            </w:pict>
          </mc:Fallback>
        </mc:AlternateContent>
      </w:r>
      <w:r w:rsidR="001B7D30">
        <w:rPr>
          <w:rFonts w:ascii="Josefin Sans" w:hAnsi="Josefin Sans"/>
          <w:b/>
          <w:noProof/>
          <w:sz w:val="40"/>
          <w:lang w:eastAsia="fi-FI"/>
        </w:rPr>
        <mc:AlternateContent>
          <mc:Choice Requires="wps">
            <w:drawing>
              <wp:anchor distT="0" distB="0" distL="114300" distR="114300" simplePos="0" relativeHeight="251658346" behindDoc="0" locked="0" layoutInCell="1" allowOverlap="1" wp14:anchorId="0A26249C" wp14:editId="553E93FF">
                <wp:simplePos x="0" y="0"/>
                <wp:positionH relativeFrom="column">
                  <wp:posOffset>651510</wp:posOffset>
                </wp:positionH>
                <wp:positionV relativeFrom="paragraph">
                  <wp:posOffset>433070</wp:posOffset>
                </wp:positionV>
                <wp:extent cx="1216025" cy="1216025"/>
                <wp:effectExtent l="0" t="0" r="22225" b="22225"/>
                <wp:wrapNone/>
                <wp:docPr id="1658365427" name="Cube 1658365427"/>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73C4D4DA" w14:textId="77777777" w:rsidR="001B7D30" w:rsidRPr="00F05CF5" w:rsidRDefault="001B7D30" w:rsidP="001B7D30">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6126AE6C" w14:textId="77777777" w:rsidR="001B7D30" w:rsidRDefault="001B7D30" w:rsidP="001B7D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6249C" id="Cube 1658365427" o:spid="_x0000_s1162" type="#_x0000_t16" style="position:absolute;left:0;text-align:left;margin-left:51.3pt;margin-top:34.1pt;width:95.75pt;height:95.75pt;z-index:251658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" fillcolor="#00b0f0" strokecolor="#2f528f" strokeweight="1pt">
                <v:textbox>
                  <w:txbxContent>
                    <w:p w14:paraId="73C4D4DA" w14:textId="77777777" w:rsidR="001B7D30" w:rsidRPr="00F05CF5" w:rsidRDefault="001B7D30" w:rsidP="001B7D30">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6126AE6C" w14:textId="77777777" w:rsidR="001B7D30" w:rsidRDefault="001B7D30" w:rsidP="001B7D30"/>
                  </w:txbxContent>
                </v:textbox>
              </v:shape>
            </w:pict>
          </mc:Fallback>
        </mc:AlternateContent>
      </w:r>
      <w:r w:rsidR="001B7D30">
        <w:rPr>
          <w:rFonts w:ascii="Josefin Sans" w:hAnsi="Josefin Sans"/>
          <w:b/>
          <w:noProof/>
          <w:sz w:val="40"/>
          <w:lang w:eastAsia="fi-FI"/>
        </w:rPr>
        <w:drawing>
          <wp:inline distT="0" distB="0" distL="0" distR="0" wp14:anchorId="74D21722" wp14:editId="0FBAF662">
            <wp:extent cx="8621395" cy="4949825"/>
            <wp:effectExtent l="171450" t="247650" r="198755" b="250825"/>
            <wp:docPr id="1384505958" name="Picture 138450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F3F3200" w14:textId="77777777" w:rsidR="00B53A48" w:rsidRDefault="00B53A48" w:rsidP="00E777D0">
      <w:pPr>
        <w:spacing w:before="60" w:after="60"/>
        <w:jc w:val="both"/>
        <w:rPr>
          <w:rFonts w:ascii="Josefin Sans" w:hAnsi="Josefin Sans" w:cs="Tahoma"/>
          <w:b/>
          <w:sz w:val="40"/>
          <w:szCs w:val="40"/>
          <w:lang w:val="en-GB"/>
        </w:rPr>
      </w:pPr>
    </w:p>
    <w:p w14:paraId="474C7525" w14:textId="37DC6643" w:rsidR="00B53A48" w:rsidRDefault="00B53A48" w:rsidP="00E777D0">
      <w:pPr>
        <w:spacing w:before="60" w:after="60"/>
        <w:jc w:val="both"/>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48" behindDoc="0" locked="0" layoutInCell="1" allowOverlap="1" wp14:anchorId="49CDB9E9" wp14:editId="3154BD20">
                <wp:simplePos x="0" y="0"/>
                <wp:positionH relativeFrom="page">
                  <wp:posOffset>3839210</wp:posOffset>
                </wp:positionH>
                <wp:positionV relativeFrom="paragraph">
                  <wp:posOffset>594360</wp:posOffset>
                </wp:positionV>
                <wp:extent cx="4095750" cy="914400"/>
                <wp:effectExtent l="0" t="0" r="19050" b="19050"/>
                <wp:wrapNone/>
                <wp:docPr id="1049623528" name="Rectangle: Diagonal Corners Rounded 1049623528"/>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1567B800" w14:textId="2C4D1588" w:rsidR="00B53A48" w:rsidRPr="00F05CF5" w:rsidRDefault="00756CDD" w:rsidP="00B53A48">
                            <w:pPr>
                              <w:rPr>
                                <w:rFonts w:ascii="Josefin Sans" w:hAnsi="Josefin Sans"/>
                                <w:b/>
                                <w:bCs/>
                                <w:color w:val="000000" w:themeColor="text1"/>
                                <w:sz w:val="40"/>
                                <w:szCs w:val="40"/>
                              </w:rPr>
                            </w:pPr>
                            <w:r>
                              <w:rPr>
                                <w:rFonts w:ascii="Josefin Sans" w:hAnsi="Josefin Sans"/>
                                <w:b/>
                                <w:color w:val="000000" w:themeColor="text1"/>
                                <w:sz w:val="40"/>
                              </w:rPr>
                              <w:t xml:space="preserve">     </w:t>
                            </w:r>
                            <w:r>
                              <w:rPr>
                                <w:rFonts w:ascii="Josefin Sans" w:hAnsi="Josefin Sans"/>
                                <w:b/>
                                <w:color w:val="000000" w:themeColor="text1"/>
                                <w:sz w:val="40"/>
                              </w:rPr>
                              <w:t>Osa</w:t>
                            </w:r>
                            <w:r w:rsidR="00B53A48" w:rsidRPr="00F05CF5">
                              <w:rPr>
                                <w:rFonts w:ascii="Josefin Sans" w:hAnsi="Josefin Sans"/>
                                <w:b/>
                                <w:color w:val="000000" w:themeColor="text1"/>
                                <w:sz w:val="40"/>
                              </w:rPr>
                              <w:t xml:space="preserve"> 3.03 </w:t>
                            </w:r>
                          </w:p>
                          <w:p w14:paraId="470A85EE" w14:textId="77777777" w:rsidR="00B53A48" w:rsidRPr="00F05CF5" w:rsidRDefault="00B53A48" w:rsidP="00B53A48">
                            <w:pPr>
                              <w:jc w:val="center"/>
                              <w:rPr>
                                <w:rFonts w:ascii="Josefin Sans" w:hAnsi="Josefin Sans"/>
                                <w:b/>
                                <w:bCs/>
                                <w:color w:val="000000" w:themeColor="text1"/>
                                <w:sz w:val="40"/>
                                <w:szCs w:val="40"/>
                              </w:rPr>
                            </w:pPr>
                            <w:r w:rsidRPr="00F05CF5">
                              <w:rPr>
                                <w:rFonts w:ascii="Josefin Sans" w:hAnsi="Josefin Sans"/>
                                <w:b/>
                                <w:i/>
                                <w:color w:val="000000" w:themeColor="text1"/>
                                <w:sz w:val="32"/>
                              </w:rPr>
                              <w:t>Lääkitystyypit ja niiden käyttö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CDB9E9" id="Rectangle: Diagonal Corners Rounded 1049623528" o:spid="_x0000_s1163" style="position:absolute;left:0;text-align:left;margin-left:302.3pt;margin-top:46.8pt;width:322.5pt;height:1in;z-index:2516583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" adj="-11796480,,5400" path="m152403,l4095750,r,l4095750,761997v,84170,-68233,152403,-152403,152403l,914400r,l,152403c,68233,68233,,152403,xe" fillcolor="#00b0f0" strokecolor="#2f528f" strokeweight="1pt">
                <v:stroke joinstyle="miter"/>
                <v:formulas/>
                <v:path arrowok="t" o:connecttype="custom" o:connectlocs="152403,0;4095750,0;4095750,0;4095750,761997;3943347,914400;0,914400;0,914400;0,152403;152403,0" o:connectangles="0,0,0,0,0,0,0,0,0" textboxrect="0,0,4095750,914400"/>
                <v:textbox>
                  <w:txbxContent>
                    <w:p w14:paraId="1567B800" w14:textId="2C4D1588" w:rsidR="00B53A48" w:rsidRPr="00F05CF5" w:rsidRDefault="00756CDD" w:rsidP="00B53A48">
                      <w:pPr>
                        <w:rPr>
                          <w:rFonts w:ascii="Josefin Sans" w:hAnsi="Josefin Sans"/>
                          <w:b/>
                          <w:bCs/>
                          <w:color w:val="000000" w:themeColor="text1"/>
                          <w:sz w:val="40"/>
                          <w:szCs w:val="40"/>
                        </w:rPr>
                      </w:pPr>
                      <w:r>
                        <w:rPr>
                          <w:rFonts w:ascii="Josefin Sans" w:hAnsi="Josefin Sans"/>
                          <w:b/>
                          <w:color w:val="000000" w:themeColor="text1"/>
                          <w:sz w:val="40"/>
                        </w:rPr>
                        <w:t xml:space="preserve">     </w:t>
                      </w:r>
                      <w:r>
                        <w:rPr>
                          <w:rFonts w:ascii="Josefin Sans" w:hAnsi="Josefin Sans"/>
                          <w:b/>
                          <w:color w:val="000000" w:themeColor="text1"/>
                          <w:sz w:val="40"/>
                        </w:rPr>
                        <w:t>Osa</w:t>
                      </w:r>
                      <w:r w:rsidR="00B53A48" w:rsidRPr="00F05CF5">
                        <w:rPr>
                          <w:rFonts w:ascii="Josefin Sans" w:hAnsi="Josefin Sans"/>
                          <w:b/>
                          <w:color w:val="000000" w:themeColor="text1"/>
                          <w:sz w:val="40"/>
                        </w:rPr>
                        <w:t xml:space="preserve"> 3.03 </w:t>
                      </w:r>
                    </w:p>
                    <w:p w14:paraId="470A85EE" w14:textId="77777777" w:rsidR="00B53A48" w:rsidRPr="00F05CF5" w:rsidRDefault="00B53A48" w:rsidP="00B53A48">
                      <w:pPr>
                        <w:jc w:val="center"/>
                        <w:rPr>
                          <w:rFonts w:ascii="Josefin Sans" w:hAnsi="Josefin Sans"/>
                          <w:b/>
                          <w:bCs/>
                          <w:color w:val="000000" w:themeColor="text1"/>
                          <w:sz w:val="40"/>
                          <w:szCs w:val="40"/>
                        </w:rPr>
                      </w:pPr>
                      <w:r w:rsidRPr="00F05CF5">
                        <w:rPr>
                          <w:rFonts w:ascii="Josefin Sans" w:hAnsi="Josefin Sans"/>
                          <w:b/>
                          <w:i/>
                          <w:color w:val="000000" w:themeColor="text1"/>
                          <w:sz w:val="32"/>
                        </w:rPr>
                        <w:t>Lääkitystyypit ja niiden käyttö</w:t>
                      </w: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49" behindDoc="0" locked="0" layoutInCell="1" allowOverlap="1" wp14:anchorId="6C7389D0" wp14:editId="36DC0265">
                <wp:simplePos x="0" y="0"/>
                <wp:positionH relativeFrom="column">
                  <wp:posOffset>680085</wp:posOffset>
                </wp:positionH>
                <wp:positionV relativeFrom="paragraph">
                  <wp:posOffset>442595</wp:posOffset>
                </wp:positionV>
                <wp:extent cx="1216025" cy="1216025"/>
                <wp:effectExtent l="0" t="0" r="22225" b="22225"/>
                <wp:wrapNone/>
                <wp:docPr id="1601985705" name="Cube 1601985705"/>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77C085C0" w14:textId="77777777" w:rsidR="00B53A48" w:rsidRPr="00F05CF5" w:rsidRDefault="00B53A48" w:rsidP="00B53A4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2FD8160E" w14:textId="77777777" w:rsidR="00B53A48" w:rsidRDefault="00B53A48" w:rsidP="00B53A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7389D0" id="Cube 1601985705" o:spid="_x0000_s1164" type="#_x0000_t16" style="position:absolute;left:0;text-align:left;margin-left:53.55pt;margin-top:34.85pt;width:95.75pt;height:95.75pt;z-index:2516583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" fillcolor="#00b0f0" strokecolor="#2f528f" strokeweight="1pt">
                <v:textbox>
                  <w:txbxContent>
                    <w:p w14:paraId="77C085C0" w14:textId="77777777" w:rsidR="00B53A48" w:rsidRPr="00F05CF5" w:rsidRDefault="00B53A48" w:rsidP="00B53A4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2FD8160E" w14:textId="77777777" w:rsidR="00B53A48" w:rsidRDefault="00B53A48" w:rsidP="00B53A48"/>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50" behindDoc="0" locked="0" layoutInCell="1" allowOverlap="1" wp14:anchorId="30B8B4DE" wp14:editId="3158CDCD">
                <wp:simplePos x="0" y="0"/>
                <wp:positionH relativeFrom="column">
                  <wp:posOffset>2051685</wp:posOffset>
                </wp:positionH>
                <wp:positionV relativeFrom="paragraph">
                  <wp:posOffset>1818640</wp:posOffset>
                </wp:positionV>
                <wp:extent cx="6560820" cy="3225800"/>
                <wp:effectExtent l="0" t="0" r="11430" b="12700"/>
                <wp:wrapNone/>
                <wp:docPr id="1383103292" name="Rectangle: Diagonal Corners Rounded 1383103292"/>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28329FA3" w14:textId="77777777" w:rsidR="00B53A48" w:rsidRPr="00F05CF5" w:rsidRDefault="00B53A48" w:rsidP="00B53A48">
                            <w:pPr>
                              <w:pStyle w:val="Paragraphedeliste"/>
                              <w:rPr>
                                <w:rFonts w:ascii="Josefin Sans" w:hAnsi="Josefin Sans"/>
                                <w:b/>
                                <w:bCs/>
                                <w:color w:val="000000" w:themeColor="text1"/>
                                <w:sz w:val="36"/>
                                <w:szCs w:val="36"/>
                              </w:rPr>
                            </w:pPr>
                            <w:r w:rsidRPr="00F05CF5">
                              <w:rPr>
                                <w:rFonts w:ascii="Josefin Sans" w:hAnsi="Josefin Sans"/>
                                <w:b/>
                                <w:color w:val="000000" w:themeColor="text1"/>
                                <w:sz w:val="36"/>
                              </w:rPr>
                              <w:t>Suunniteltujen aktiviteettien tavoitteena on</w:t>
                            </w:r>
                          </w:p>
                          <w:p w14:paraId="3922F5D3" w14:textId="77777777" w:rsidR="00B53A48" w:rsidRPr="00F05CF5" w:rsidRDefault="00B53A48" w:rsidP="00B53A48">
                            <w:pPr>
                              <w:pStyle w:val="Paragraphedeliste"/>
                              <w:numPr>
                                <w:ilvl w:val="0"/>
                                <w:numId w:val="23"/>
                              </w:numPr>
                              <w:rPr>
                                <w:rFonts w:ascii="Josefin Sans" w:hAnsi="Josefin Sans"/>
                                <w:color w:val="000000" w:themeColor="text1"/>
                                <w:sz w:val="36"/>
                                <w:szCs w:val="36"/>
                              </w:rPr>
                            </w:pPr>
                            <w:r w:rsidRPr="00F05CF5">
                              <w:rPr>
                                <w:rFonts w:ascii="Josefin Sans" w:hAnsi="Josefin Sans"/>
                                <w:sz w:val="36"/>
                              </w:rPr>
                              <w:t>eri lääkkeiden säilytyksen ja käsittelyn osaaminen</w:t>
                            </w:r>
                          </w:p>
                          <w:p w14:paraId="0D3D6FAE" w14:textId="77777777" w:rsidR="00B53A48" w:rsidRPr="00F05CF5" w:rsidRDefault="00B53A48" w:rsidP="00B53A48">
                            <w:pPr>
                              <w:pStyle w:val="Paragraphedeliste"/>
                              <w:numPr>
                                <w:ilvl w:val="0"/>
                                <w:numId w:val="23"/>
                              </w:numPr>
                              <w:rPr>
                                <w:rFonts w:ascii="Josefin Sans" w:hAnsi="Josefin Sans"/>
                                <w:b/>
                                <w:bCs/>
                                <w:color w:val="000000" w:themeColor="text1"/>
                                <w:sz w:val="28"/>
                                <w:szCs w:val="28"/>
                              </w:rPr>
                            </w:pPr>
                            <w:r w:rsidRPr="00F05CF5">
                              <w:rPr>
                                <w:rFonts w:ascii="Josefin Sans" w:hAnsi="Josefin Sans"/>
                                <w:sz w:val="36"/>
                              </w:rPr>
                              <w:t>hoidossa eniten käytettyjen lääkkeiden tunnistaminen</w:t>
                            </w:r>
                          </w:p>
                          <w:p w14:paraId="2CF46320" w14:textId="77777777" w:rsidR="00BE6FF0" w:rsidRPr="00F05CF5" w:rsidRDefault="00BE6FF0" w:rsidP="00BE6FF0">
                            <w:pPr>
                              <w:pStyle w:val="Paragraphedeliste"/>
                              <w:ind w:left="1533"/>
                              <w:rPr>
                                <w:rFonts w:ascii="Josefin Sans" w:hAnsi="Josefin Sans"/>
                                <w:b/>
                                <w:bCs/>
                                <w:color w:val="000000" w:themeColor="text1"/>
                                <w:sz w:val="28"/>
                                <w:szCs w:val="28"/>
                                <w:lang w:val="en-GB"/>
                              </w:rPr>
                            </w:pPr>
                          </w:p>
                          <w:p w14:paraId="08F21964" w14:textId="77777777" w:rsidR="00B53A48" w:rsidRPr="00F05CF5" w:rsidRDefault="00B53A48" w:rsidP="00B53A48">
                            <w:pPr>
                              <w:pStyle w:val="Paragraphedeliste"/>
                              <w:ind w:left="1533"/>
                              <w:rPr>
                                <w:rFonts w:ascii="Josefin Sans" w:hAnsi="Josefin Sans"/>
                                <w:b/>
                                <w:bCs/>
                                <w:color w:val="000000" w:themeColor="text1"/>
                                <w:sz w:val="40"/>
                                <w:szCs w:val="40"/>
                                <w:u w:val="single"/>
                              </w:rPr>
                            </w:pPr>
                            <w:r w:rsidRPr="00F05CF5">
                              <w:rPr>
                                <w:rFonts w:ascii="Josefin Sans" w:hAnsi="Josefin Sans"/>
                                <w:b/>
                                <w:color w:val="C00000"/>
                                <w:sz w:val="40"/>
                              </w:rPr>
                              <w:t>VINKKEJÄ</w:t>
                            </w:r>
                            <w:r w:rsidRPr="00F05CF5">
                              <w:rPr>
                                <w:rFonts w:ascii="Josefin Sans" w:hAnsi="Josefin Sans"/>
                                <w:b/>
                                <w:color w:val="000000" w:themeColor="text1"/>
                                <w:sz w:val="40"/>
                              </w:rPr>
                              <w:t>:</w:t>
                            </w:r>
                            <w:r w:rsidRPr="00F05CF5">
                              <w:rPr>
                                <w:rFonts w:ascii="Josefin Sans" w:hAnsi="Josefin Sans"/>
                                <w:b/>
                                <w:color w:val="000000" w:themeColor="text1"/>
                                <w:sz w:val="24"/>
                              </w:rPr>
                              <w:t xml:space="preserve"> </w:t>
                            </w:r>
                            <w:r w:rsidRPr="00F05CF5">
                              <w:rPr>
                                <w:rFonts w:ascii="Josefin Sans" w:hAnsi="Josefin Sans"/>
                                <w:color w:val="000000" w:themeColor="text1"/>
                                <w:sz w:val="24"/>
                              </w:rPr>
                              <w:t>Tämän moduulin päätavoite on osoittaa harjoittelijoille, miten tärkeää on noudattaa hoitohenkilökunnan ohjeita. Simulointiaktiviteetin kannalta on olennaista luoda läheisyyden tunne oppilaiden välille. Verkkoaktiviteettien helpottamiseksi se voidaan tehdä kasvokkain ja jopa ryhmässä.</w:t>
                            </w:r>
                          </w:p>
                          <w:p w14:paraId="4AC4C720" w14:textId="77777777" w:rsidR="00B53A48" w:rsidRPr="00F05CF5" w:rsidRDefault="00B53A48" w:rsidP="00B53A4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8B4DE" id="Rectangle: Diagonal Corners Rounded 1383103292" o:spid="_x0000_s1165" style="position:absolute;left:0;text-align:left;margin-left:161.55pt;margin-top:143.2pt;width:516.6pt;height:254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28329FA3" w14:textId="77777777" w:rsidR="00B53A48" w:rsidRPr="00F05CF5" w:rsidRDefault="00B53A48" w:rsidP="00B53A48">
                      <w:pPr>
                        <w:pStyle w:val="Paragraphedeliste"/>
                        <w:rPr>
                          <w:rFonts w:ascii="Josefin Sans" w:hAnsi="Josefin Sans"/>
                          <w:b/>
                          <w:bCs/>
                          <w:color w:val="000000" w:themeColor="text1"/>
                          <w:sz w:val="36"/>
                          <w:szCs w:val="36"/>
                        </w:rPr>
                      </w:pPr>
                      <w:r w:rsidRPr="00F05CF5">
                        <w:rPr>
                          <w:rFonts w:ascii="Josefin Sans" w:hAnsi="Josefin Sans"/>
                          <w:b/>
                          <w:color w:val="000000" w:themeColor="text1"/>
                          <w:sz w:val="36"/>
                        </w:rPr>
                        <w:t>Suunniteltujen aktiviteettien tavoitteena on</w:t>
                      </w:r>
                    </w:p>
                    <w:p w14:paraId="3922F5D3" w14:textId="77777777" w:rsidR="00B53A48" w:rsidRPr="00F05CF5" w:rsidRDefault="00B53A48" w:rsidP="00B53A48">
                      <w:pPr>
                        <w:pStyle w:val="Paragraphedeliste"/>
                        <w:numPr>
                          <w:ilvl w:val="0"/>
                          <w:numId w:val="23"/>
                        </w:numPr>
                        <w:rPr>
                          <w:rFonts w:ascii="Josefin Sans" w:hAnsi="Josefin Sans"/>
                          <w:color w:val="000000" w:themeColor="text1"/>
                          <w:sz w:val="36"/>
                          <w:szCs w:val="36"/>
                        </w:rPr>
                      </w:pPr>
                      <w:r w:rsidRPr="00F05CF5">
                        <w:rPr>
                          <w:rFonts w:ascii="Josefin Sans" w:hAnsi="Josefin Sans"/>
                          <w:sz w:val="36"/>
                        </w:rPr>
                        <w:t>eri lääkkeiden säilytyksen ja käsittelyn osaaminen</w:t>
                      </w:r>
                    </w:p>
                    <w:p w14:paraId="0D3D6FAE" w14:textId="77777777" w:rsidR="00B53A48" w:rsidRPr="00F05CF5" w:rsidRDefault="00B53A48" w:rsidP="00B53A48">
                      <w:pPr>
                        <w:pStyle w:val="Paragraphedeliste"/>
                        <w:numPr>
                          <w:ilvl w:val="0"/>
                          <w:numId w:val="23"/>
                        </w:numPr>
                        <w:rPr>
                          <w:rFonts w:ascii="Josefin Sans" w:hAnsi="Josefin Sans"/>
                          <w:b/>
                          <w:bCs/>
                          <w:color w:val="000000" w:themeColor="text1"/>
                          <w:sz w:val="28"/>
                          <w:szCs w:val="28"/>
                        </w:rPr>
                      </w:pPr>
                      <w:r w:rsidRPr="00F05CF5">
                        <w:rPr>
                          <w:rFonts w:ascii="Josefin Sans" w:hAnsi="Josefin Sans"/>
                          <w:sz w:val="36"/>
                        </w:rPr>
                        <w:t>hoidossa eniten käytettyjen lääkkeiden tunnistaminen</w:t>
                      </w:r>
                    </w:p>
                    <w:p w14:paraId="2CF46320" w14:textId="77777777" w:rsidR="00BE6FF0" w:rsidRPr="00F05CF5" w:rsidRDefault="00BE6FF0" w:rsidP="00BE6FF0">
                      <w:pPr>
                        <w:pStyle w:val="Paragraphedeliste"/>
                        <w:ind w:left="1533"/>
                        <w:rPr>
                          <w:rFonts w:ascii="Josefin Sans" w:hAnsi="Josefin Sans"/>
                          <w:b/>
                          <w:bCs/>
                          <w:color w:val="000000" w:themeColor="text1"/>
                          <w:sz w:val="28"/>
                          <w:szCs w:val="28"/>
                          <w:lang w:val="en-GB"/>
                        </w:rPr>
                      </w:pPr>
                    </w:p>
                    <w:p w14:paraId="08F21964" w14:textId="77777777" w:rsidR="00B53A48" w:rsidRPr="00F05CF5" w:rsidRDefault="00B53A48" w:rsidP="00B53A48">
                      <w:pPr>
                        <w:pStyle w:val="Paragraphedeliste"/>
                        <w:ind w:left="1533"/>
                        <w:rPr>
                          <w:rFonts w:ascii="Josefin Sans" w:hAnsi="Josefin Sans"/>
                          <w:b/>
                          <w:bCs/>
                          <w:color w:val="000000" w:themeColor="text1"/>
                          <w:sz w:val="40"/>
                          <w:szCs w:val="40"/>
                          <w:u w:val="single"/>
                        </w:rPr>
                      </w:pPr>
                      <w:r w:rsidRPr="00F05CF5">
                        <w:rPr>
                          <w:rFonts w:ascii="Josefin Sans" w:hAnsi="Josefin Sans"/>
                          <w:b/>
                          <w:color w:val="C00000"/>
                          <w:sz w:val="40"/>
                        </w:rPr>
                        <w:t>VINKKEJÄ</w:t>
                      </w:r>
                      <w:r w:rsidRPr="00F05CF5">
                        <w:rPr>
                          <w:rFonts w:ascii="Josefin Sans" w:hAnsi="Josefin Sans"/>
                          <w:b/>
                          <w:color w:val="000000" w:themeColor="text1"/>
                          <w:sz w:val="40"/>
                        </w:rPr>
                        <w:t>:</w:t>
                      </w:r>
                      <w:r w:rsidRPr="00F05CF5">
                        <w:rPr>
                          <w:rFonts w:ascii="Josefin Sans" w:hAnsi="Josefin Sans"/>
                          <w:b/>
                          <w:color w:val="000000" w:themeColor="text1"/>
                          <w:sz w:val="24"/>
                        </w:rPr>
                        <w:t xml:space="preserve"> </w:t>
                      </w:r>
                      <w:r w:rsidRPr="00F05CF5">
                        <w:rPr>
                          <w:rFonts w:ascii="Josefin Sans" w:hAnsi="Josefin Sans"/>
                          <w:color w:val="000000" w:themeColor="text1"/>
                          <w:sz w:val="24"/>
                        </w:rPr>
                        <w:t>Tämän moduulin päätavoite on osoittaa harjoittelijoille, miten tärkeää on noudattaa hoitohenkilökunnan ohjeita. Simulointiaktiviteetin kannalta on olennaista luoda läheisyyden tunne oppilaiden välille. Verkkoaktiviteettien helpottamiseksi se voidaan tehdä kasvokkain ja jopa ryhmässä.</w:t>
                      </w:r>
                    </w:p>
                    <w:p w14:paraId="4AC4C720" w14:textId="77777777" w:rsidR="00B53A48" w:rsidRPr="00F05CF5" w:rsidRDefault="00B53A48" w:rsidP="00B53A48">
                      <w:pPr>
                        <w:rPr>
                          <w:rFonts w:ascii="Josefin Sans" w:hAnsi="Josefin Sans"/>
                        </w:rPr>
                      </w:pPr>
                    </w:p>
                  </w:txbxContent>
                </v:textbox>
              </v:shape>
            </w:pict>
          </mc:Fallback>
        </mc:AlternateContent>
      </w:r>
      <w:r>
        <w:rPr>
          <w:rFonts w:ascii="Josefin Sans" w:hAnsi="Josefin Sans"/>
          <w:b/>
          <w:noProof/>
          <w:sz w:val="40"/>
          <w:lang w:eastAsia="fi-FI"/>
        </w:rPr>
        <w:drawing>
          <wp:inline distT="0" distB="0" distL="0" distR="0" wp14:anchorId="65F35565" wp14:editId="2E6E28FF">
            <wp:extent cx="8621395" cy="4949825"/>
            <wp:effectExtent l="171450" t="247650" r="198755" b="250825"/>
            <wp:docPr id="1407397618" name="Picture 140739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710A93E" w14:textId="536380EC" w:rsidR="00B53A48" w:rsidRDefault="00B53A48" w:rsidP="00E777D0">
      <w:pPr>
        <w:spacing w:before="60" w:after="60"/>
        <w:jc w:val="both"/>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53" behindDoc="0" locked="0" layoutInCell="1" allowOverlap="1" wp14:anchorId="0A93F5A8" wp14:editId="333CC1BE">
                <wp:simplePos x="0" y="0"/>
                <wp:positionH relativeFrom="column">
                  <wp:posOffset>2051685</wp:posOffset>
                </wp:positionH>
                <wp:positionV relativeFrom="paragraph">
                  <wp:posOffset>1818640</wp:posOffset>
                </wp:positionV>
                <wp:extent cx="6560820" cy="3225800"/>
                <wp:effectExtent l="0" t="0" r="11430" b="12700"/>
                <wp:wrapNone/>
                <wp:docPr id="110355474" name="Rectangle: Diagonal Corners Rounded 110355474"/>
                <wp:cNvGraphicFramePr/>
                <a:graphic xmlns:a="http://schemas.openxmlformats.org/drawingml/2006/main">
                  <a:graphicData uri="http://schemas.microsoft.com/office/word/2010/wordprocessingShape">
                    <wps:wsp>
                      <wps:cNvSpPr/>
                      <wps:spPr>
                        <a:xfrm>
                          <a:off x="0" y="0"/>
                          <a:ext cx="6560820" cy="32258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4A298958" w14:textId="77777777" w:rsidR="00B53A48" w:rsidRPr="00F05CF5" w:rsidRDefault="00B53A48" w:rsidP="00B53A48">
                            <w:pPr>
                              <w:pStyle w:val="Paragraphedeliste"/>
                              <w:rPr>
                                <w:rFonts w:ascii="Josefin Sans" w:hAnsi="Josefin Sans"/>
                                <w:b/>
                                <w:bCs/>
                                <w:color w:val="000000" w:themeColor="text1"/>
                                <w:sz w:val="36"/>
                                <w:szCs w:val="36"/>
                              </w:rPr>
                            </w:pPr>
                            <w:r w:rsidRPr="00F05CF5">
                              <w:rPr>
                                <w:rFonts w:ascii="Josefin Sans" w:hAnsi="Josefin Sans"/>
                                <w:b/>
                                <w:color w:val="000000" w:themeColor="text1"/>
                                <w:sz w:val="36"/>
                              </w:rPr>
                              <w:t xml:space="preserve">Suunniteltujen </w:t>
                            </w:r>
                            <w:r w:rsidRPr="00F05CF5">
                              <w:rPr>
                                <w:rFonts w:ascii="Josefin Sans" w:hAnsi="Josefin Sans"/>
                                <w:b/>
                                <w:color w:val="000000" w:themeColor="text1"/>
                                <w:sz w:val="36"/>
                              </w:rPr>
                              <w:t>aktiviteettien tavoitteena on</w:t>
                            </w:r>
                          </w:p>
                          <w:p w14:paraId="4CC9EBDB" w14:textId="4F6A9CD9" w:rsidR="00BE6FF0" w:rsidRPr="00F05CF5" w:rsidRDefault="00BE6FF0" w:rsidP="00B53A48">
                            <w:pPr>
                              <w:pStyle w:val="Paragraphedeliste"/>
                              <w:numPr>
                                <w:ilvl w:val="0"/>
                                <w:numId w:val="23"/>
                              </w:numPr>
                              <w:rPr>
                                <w:rFonts w:ascii="Josefin Sans" w:hAnsi="Josefin Sans"/>
                                <w:color w:val="000000" w:themeColor="text1"/>
                                <w:sz w:val="36"/>
                                <w:szCs w:val="36"/>
                              </w:rPr>
                            </w:pPr>
                            <w:r w:rsidRPr="00F05CF5">
                              <w:rPr>
                                <w:rFonts w:ascii="Josefin Sans" w:hAnsi="Josefin Sans"/>
                                <w:sz w:val="36"/>
                              </w:rPr>
                              <w:t>tunnistaa sujuvan viestinnän keskeiset kohdat ja harjoitella niitä</w:t>
                            </w:r>
                          </w:p>
                          <w:p w14:paraId="6B401DCF" w14:textId="22A6BED8" w:rsidR="00B53A48" w:rsidRPr="00F05CF5" w:rsidRDefault="00BE6FF0" w:rsidP="00DE11A3">
                            <w:pPr>
                              <w:pStyle w:val="Paragraphedeliste"/>
                              <w:numPr>
                                <w:ilvl w:val="0"/>
                                <w:numId w:val="23"/>
                              </w:numPr>
                              <w:rPr>
                                <w:rFonts w:ascii="Josefin Sans" w:hAnsi="Josefin Sans"/>
                                <w:b/>
                                <w:bCs/>
                                <w:color w:val="000000" w:themeColor="text1"/>
                                <w:sz w:val="28"/>
                                <w:szCs w:val="28"/>
                              </w:rPr>
                            </w:pPr>
                            <w:r w:rsidRPr="00F05CF5">
                              <w:rPr>
                                <w:rFonts w:ascii="Josefin Sans" w:hAnsi="Josefin Sans"/>
                                <w:sz w:val="36"/>
                              </w:rPr>
                              <w:t>lisätä tietoisuutta vapaa-ajan toiminnan merkityksestä hoidettavalle</w:t>
                            </w:r>
                          </w:p>
                          <w:p w14:paraId="20F0A197" w14:textId="77777777" w:rsidR="00BE6FF0" w:rsidRPr="00F05CF5" w:rsidRDefault="00BE6FF0" w:rsidP="00BE6FF0">
                            <w:pPr>
                              <w:pStyle w:val="Paragraphedeliste"/>
                              <w:ind w:left="1533"/>
                              <w:rPr>
                                <w:rFonts w:ascii="Josefin Sans" w:hAnsi="Josefin Sans"/>
                                <w:b/>
                                <w:bCs/>
                                <w:color w:val="000000" w:themeColor="text1"/>
                                <w:sz w:val="28"/>
                                <w:szCs w:val="28"/>
                              </w:rPr>
                            </w:pPr>
                          </w:p>
                          <w:p w14:paraId="30F0F33B" w14:textId="65347EDC" w:rsidR="00B53A48" w:rsidRPr="00F05CF5" w:rsidRDefault="00B53A48" w:rsidP="00887923">
                            <w:pPr>
                              <w:pStyle w:val="Paragraphedeliste"/>
                              <w:ind w:left="1533"/>
                              <w:rPr>
                                <w:rFonts w:ascii="Josefin Sans" w:hAnsi="Josefin Sans"/>
                              </w:rPr>
                            </w:pPr>
                            <w:r w:rsidRPr="00F05CF5">
                              <w:rPr>
                                <w:rFonts w:ascii="Josefin Sans" w:hAnsi="Josefin Sans"/>
                                <w:b/>
                                <w:color w:val="C00000"/>
                                <w:sz w:val="40"/>
                              </w:rPr>
                              <w:t>VINKKEJÄ</w:t>
                            </w:r>
                            <w:r w:rsidRPr="00F05CF5">
                              <w:rPr>
                                <w:rFonts w:ascii="Josefin Sans" w:hAnsi="Josefin Sans"/>
                                <w:b/>
                                <w:color w:val="000000" w:themeColor="text1"/>
                                <w:sz w:val="40"/>
                              </w:rPr>
                              <w:t>:</w:t>
                            </w:r>
                            <w:r w:rsidRPr="00F05CF5">
                              <w:rPr>
                                <w:rFonts w:ascii="Josefin Sans" w:hAnsi="Josefin Sans"/>
                                <w:b/>
                                <w:color w:val="000000" w:themeColor="text1"/>
                                <w:sz w:val="24"/>
                              </w:rPr>
                              <w:t xml:space="preserve"> </w:t>
                            </w:r>
                            <w:r w:rsidRPr="00F05CF5">
                              <w:rPr>
                                <w:rFonts w:ascii="Josefin Sans" w:hAnsi="Josefin Sans"/>
                                <w:color w:val="000000" w:themeColor="text1"/>
                                <w:sz w:val="24"/>
                              </w:rPr>
                              <w:t>Moduulin aikana on erityisen tärkeää, että ne harjoittelijat, joilla on kokemusta vanhustenhoidosta, kertovat kokemuksistaan. Jos ryhmän jäsenillä voi olla vaikeuksia verkkotoiminnan kanssa, kouluttaja voi muokata tehtäviä aktiviteetteja lähiopetuksessa toteutettaviksi.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3F5A8" id="Rectangle: Diagonal Corners Rounded 110355474" o:spid="_x0000_s1166" style="position:absolute;left:0;text-align:left;margin-left:161.55pt;margin-top:143.2pt;width:516.6pt;height:254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22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" adj="-11796480,,5400" path="m537644,l6560820,r,l6560820,2688156v,296933,-240711,537644,-537644,537644l,3225800r,l,537644c,240711,240711,,537644,xe" fillcolor="#00b0f0" strokecolor="#2f528f" strokeweight="1pt">
                <v:stroke joinstyle="miter"/>
                <v:formulas/>
                <v:path arrowok="t" o:connecttype="custom" o:connectlocs="537644,0;6560820,0;6560820,0;6560820,2688156;6023176,3225800;0,3225800;0,3225800;0,537644;537644,0" o:connectangles="0,0,0,0,0,0,0,0,0" textboxrect="0,0,6560820,3225800"/>
                <v:textbox>
                  <w:txbxContent>
                    <w:p w14:paraId="4A298958" w14:textId="77777777" w:rsidR="00B53A48" w:rsidRPr="00F05CF5" w:rsidRDefault="00B53A48" w:rsidP="00B53A48">
                      <w:pPr>
                        <w:pStyle w:val="Paragraphedeliste"/>
                        <w:rPr>
                          <w:rFonts w:ascii="Josefin Sans" w:hAnsi="Josefin Sans"/>
                          <w:b/>
                          <w:bCs/>
                          <w:color w:val="000000" w:themeColor="text1"/>
                          <w:sz w:val="36"/>
                          <w:szCs w:val="36"/>
                        </w:rPr>
                      </w:pPr>
                      <w:r w:rsidRPr="00F05CF5">
                        <w:rPr>
                          <w:rFonts w:ascii="Josefin Sans" w:hAnsi="Josefin Sans"/>
                          <w:b/>
                          <w:color w:val="000000" w:themeColor="text1"/>
                          <w:sz w:val="36"/>
                        </w:rPr>
                        <w:t xml:space="preserve">Suunniteltujen </w:t>
                      </w:r>
                      <w:r w:rsidRPr="00F05CF5">
                        <w:rPr>
                          <w:rFonts w:ascii="Josefin Sans" w:hAnsi="Josefin Sans"/>
                          <w:b/>
                          <w:color w:val="000000" w:themeColor="text1"/>
                          <w:sz w:val="36"/>
                        </w:rPr>
                        <w:t>aktiviteettien tavoitteena on</w:t>
                      </w:r>
                    </w:p>
                    <w:p w14:paraId="4CC9EBDB" w14:textId="4F6A9CD9" w:rsidR="00BE6FF0" w:rsidRPr="00F05CF5" w:rsidRDefault="00BE6FF0" w:rsidP="00B53A48">
                      <w:pPr>
                        <w:pStyle w:val="Paragraphedeliste"/>
                        <w:numPr>
                          <w:ilvl w:val="0"/>
                          <w:numId w:val="23"/>
                        </w:numPr>
                        <w:rPr>
                          <w:rFonts w:ascii="Josefin Sans" w:hAnsi="Josefin Sans"/>
                          <w:color w:val="000000" w:themeColor="text1"/>
                          <w:sz w:val="36"/>
                          <w:szCs w:val="36"/>
                        </w:rPr>
                      </w:pPr>
                      <w:r w:rsidRPr="00F05CF5">
                        <w:rPr>
                          <w:rFonts w:ascii="Josefin Sans" w:hAnsi="Josefin Sans"/>
                          <w:sz w:val="36"/>
                        </w:rPr>
                        <w:t>tunnistaa sujuvan viestinnän keskeiset kohdat ja harjoitella niitä</w:t>
                      </w:r>
                    </w:p>
                    <w:p w14:paraId="6B401DCF" w14:textId="22A6BED8" w:rsidR="00B53A48" w:rsidRPr="00F05CF5" w:rsidRDefault="00BE6FF0" w:rsidP="00DE11A3">
                      <w:pPr>
                        <w:pStyle w:val="Paragraphedeliste"/>
                        <w:numPr>
                          <w:ilvl w:val="0"/>
                          <w:numId w:val="23"/>
                        </w:numPr>
                        <w:rPr>
                          <w:rFonts w:ascii="Josefin Sans" w:hAnsi="Josefin Sans"/>
                          <w:b/>
                          <w:bCs/>
                          <w:color w:val="000000" w:themeColor="text1"/>
                          <w:sz w:val="28"/>
                          <w:szCs w:val="28"/>
                        </w:rPr>
                      </w:pPr>
                      <w:r w:rsidRPr="00F05CF5">
                        <w:rPr>
                          <w:rFonts w:ascii="Josefin Sans" w:hAnsi="Josefin Sans"/>
                          <w:sz w:val="36"/>
                        </w:rPr>
                        <w:t>lisätä tietoisuutta vapaa-ajan toiminnan merkityksestä hoidettavalle</w:t>
                      </w:r>
                    </w:p>
                    <w:p w14:paraId="20F0A197" w14:textId="77777777" w:rsidR="00BE6FF0" w:rsidRPr="00F05CF5" w:rsidRDefault="00BE6FF0" w:rsidP="00BE6FF0">
                      <w:pPr>
                        <w:pStyle w:val="Paragraphedeliste"/>
                        <w:ind w:left="1533"/>
                        <w:rPr>
                          <w:rFonts w:ascii="Josefin Sans" w:hAnsi="Josefin Sans"/>
                          <w:b/>
                          <w:bCs/>
                          <w:color w:val="000000" w:themeColor="text1"/>
                          <w:sz w:val="28"/>
                          <w:szCs w:val="28"/>
                        </w:rPr>
                      </w:pPr>
                    </w:p>
                    <w:p w14:paraId="30F0F33B" w14:textId="65347EDC" w:rsidR="00B53A48" w:rsidRPr="00F05CF5" w:rsidRDefault="00B53A48" w:rsidP="00887923">
                      <w:pPr>
                        <w:pStyle w:val="Paragraphedeliste"/>
                        <w:ind w:left="1533"/>
                        <w:rPr>
                          <w:rFonts w:ascii="Josefin Sans" w:hAnsi="Josefin Sans"/>
                        </w:rPr>
                      </w:pPr>
                      <w:r w:rsidRPr="00F05CF5">
                        <w:rPr>
                          <w:rFonts w:ascii="Josefin Sans" w:hAnsi="Josefin Sans"/>
                          <w:b/>
                          <w:color w:val="C00000"/>
                          <w:sz w:val="40"/>
                        </w:rPr>
                        <w:t>VINKKEJÄ</w:t>
                      </w:r>
                      <w:r w:rsidRPr="00F05CF5">
                        <w:rPr>
                          <w:rFonts w:ascii="Josefin Sans" w:hAnsi="Josefin Sans"/>
                          <w:b/>
                          <w:color w:val="000000" w:themeColor="text1"/>
                          <w:sz w:val="40"/>
                        </w:rPr>
                        <w:t>:</w:t>
                      </w:r>
                      <w:r w:rsidRPr="00F05CF5">
                        <w:rPr>
                          <w:rFonts w:ascii="Josefin Sans" w:hAnsi="Josefin Sans"/>
                          <w:b/>
                          <w:color w:val="000000" w:themeColor="text1"/>
                          <w:sz w:val="24"/>
                        </w:rPr>
                        <w:t xml:space="preserve"> </w:t>
                      </w:r>
                      <w:r w:rsidRPr="00F05CF5">
                        <w:rPr>
                          <w:rFonts w:ascii="Josefin Sans" w:hAnsi="Josefin Sans"/>
                          <w:color w:val="000000" w:themeColor="text1"/>
                          <w:sz w:val="24"/>
                        </w:rPr>
                        <w:t>Moduulin aikana on erityisen tärkeää, että ne harjoittelijat, joilla on kokemusta vanhustenhoidosta, kertovat kokemuksistaan. Jos ryhmän jäsenillä voi olla vaikeuksia verkkotoiminnan kanssa, kouluttaja voi muokata tehtäviä aktiviteetteja lähiopetuksessa toteutettaviksi.</w:t>
                      </w: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52" behindDoc="0" locked="0" layoutInCell="1" allowOverlap="1" wp14:anchorId="1F8D3733" wp14:editId="7FC13C8C">
                <wp:simplePos x="0" y="0"/>
                <wp:positionH relativeFrom="column">
                  <wp:posOffset>680085</wp:posOffset>
                </wp:positionH>
                <wp:positionV relativeFrom="paragraph">
                  <wp:posOffset>442595</wp:posOffset>
                </wp:positionV>
                <wp:extent cx="1216025" cy="1216025"/>
                <wp:effectExtent l="0" t="0" r="22225" b="22225"/>
                <wp:wrapNone/>
                <wp:docPr id="388685210" name="Cube 388685210"/>
                <wp:cNvGraphicFramePr/>
                <a:graphic xmlns:a="http://schemas.openxmlformats.org/drawingml/2006/main">
                  <a:graphicData uri="http://schemas.microsoft.com/office/word/2010/wordprocessingShape">
                    <wps:wsp>
                      <wps:cNvSpPr/>
                      <wps:spPr>
                        <a:xfrm>
                          <a:off x="0" y="0"/>
                          <a:ext cx="1216025" cy="1216025"/>
                        </a:xfrm>
                        <a:prstGeom prst="cube">
                          <a:avLst/>
                        </a:prstGeom>
                        <a:solidFill>
                          <a:srgbClr val="00B0F0"/>
                        </a:solidFill>
                        <a:ln w="12700" cap="flat" cmpd="sng" algn="ctr">
                          <a:solidFill>
                            <a:srgbClr val="4472C4">
                              <a:shade val="50000"/>
                            </a:srgbClr>
                          </a:solidFill>
                          <a:prstDash val="solid"/>
                          <a:miter lim="800000"/>
                        </a:ln>
                        <a:effectLst/>
                      </wps:spPr>
                      <wps:txbx>
                        <w:txbxContent>
                          <w:p w14:paraId="0A6F37CE" w14:textId="77777777" w:rsidR="00B53A48" w:rsidRPr="00F05CF5" w:rsidRDefault="00B53A48" w:rsidP="00B53A4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67BC9EEB" w14:textId="77777777" w:rsidR="00B53A48" w:rsidRDefault="00B53A48" w:rsidP="00B53A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8D3733" id="Cube 388685210" o:spid="_x0000_s1167" type="#_x0000_t16" style="position:absolute;left:0;text-align:left;margin-left:53.55pt;margin-top:34.85pt;width:95.75pt;height:95.75pt;z-index:25165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" fillcolor="#00b0f0" strokecolor="#2f528f" strokeweight="1pt">
                <v:textbox>
                  <w:txbxContent>
                    <w:p w14:paraId="0A6F37CE" w14:textId="77777777" w:rsidR="00B53A48" w:rsidRPr="00F05CF5" w:rsidRDefault="00B53A48" w:rsidP="00B53A4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3</w:t>
                      </w:r>
                    </w:p>
                    <w:p w14:paraId="67BC9EEB" w14:textId="77777777" w:rsidR="00B53A48" w:rsidRDefault="00B53A48" w:rsidP="00B53A48"/>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351" behindDoc="0" locked="0" layoutInCell="1" allowOverlap="1" wp14:anchorId="47F405AE" wp14:editId="3BC6D610">
                <wp:simplePos x="0" y="0"/>
                <wp:positionH relativeFrom="page">
                  <wp:posOffset>3839210</wp:posOffset>
                </wp:positionH>
                <wp:positionV relativeFrom="paragraph">
                  <wp:posOffset>594360</wp:posOffset>
                </wp:positionV>
                <wp:extent cx="4095750" cy="914400"/>
                <wp:effectExtent l="0" t="0" r="19050" b="19050"/>
                <wp:wrapNone/>
                <wp:docPr id="1737563884" name="Rectangle: Diagonal Corners Rounded 1737563884"/>
                <wp:cNvGraphicFramePr/>
                <a:graphic xmlns:a="http://schemas.openxmlformats.org/drawingml/2006/main">
                  <a:graphicData uri="http://schemas.microsoft.com/office/word/2010/wordprocessingShape">
                    <wps:wsp>
                      <wps:cNvSpPr/>
                      <wps:spPr>
                        <a:xfrm>
                          <a:off x="0" y="0"/>
                          <a:ext cx="4095750" cy="914400"/>
                        </a:xfrm>
                        <a:prstGeom prst="round2DiagRect">
                          <a:avLst/>
                        </a:prstGeom>
                        <a:solidFill>
                          <a:srgbClr val="00B0F0"/>
                        </a:solidFill>
                        <a:ln w="12700" cap="flat" cmpd="sng" algn="ctr">
                          <a:solidFill>
                            <a:srgbClr val="4472C4">
                              <a:shade val="50000"/>
                            </a:srgbClr>
                          </a:solidFill>
                          <a:prstDash val="solid"/>
                          <a:miter lim="800000"/>
                        </a:ln>
                        <a:effectLst/>
                      </wps:spPr>
                      <wps:txbx>
                        <w:txbxContent>
                          <w:p w14:paraId="6B14E646" w14:textId="5A4CF7E8" w:rsidR="00B53A48" w:rsidRPr="00F05CF5" w:rsidRDefault="00B53A48" w:rsidP="00B53A48">
                            <w:pPr>
                              <w:rPr>
                                <w:rFonts w:ascii="Josefin Sans" w:hAnsi="Josefin Sans"/>
                                <w:b/>
                                <w:bCs/>
                                <w:color w:val="000000" w:themeColor="text1"/>
                                <w:sz w:val="40"/>
                                <w:szCs w:val="40"/>
                              </w:rPr>
                            </w:pPr>
                            <w:r w:rsidRPr="00F05CF5">
                              <w:rPr>
                                <w:rFonts w:ascii="Josefin Sans" w:hAnsi="Josefin Sans"/>
                                <w:b/>
                                <w:color w:val="000000" w:themeColor="text1"/>
                                <w:sz w:val="40"/>
                              </w:rPr>
                              <w:t xml:space="preserve">           </w:t>
                            </w:r>
                            <w:r w:rsidR="00756CDD">
                              <w:rPr>
                                <w:rFonts w:ascii="Josefin Sans" w:hAnsi="Josefin Sans"/>
                                <w:b/>
                                <w:color w:val="000000" w:themeColor="text1"/>
                                <w:sz w:val="40"/>
                              </w:rPr>
                              <w:t>Osa</w:t>
                            </w:r>
                            <w:r w:rsidRPr="00F05CF5">
                              <w:rPr>
                                <w:rFonts w:ascii="Josefin Sans" w:hAnsi="Josefin Sans"/>
                                <w:b/>
                                <w:color w:val="000000" w:themeColor="text1"/>
                                <w:sz w:val="40"/>
                              </w:rPr>
                              <w:t xml:space="preserve"> 3.04 </w:t>
                            </w:r>
                          </w:p>
                          <w:p w14:paraId="1BD30B8F" w14:textId="37D50993" w:rsidR="00B53A48" w:rsidRPr="00F05CF5" w:rsidRDefault="00B53A48" w:rsidP="00B53A48">
                            <w:pPr>
                              <w:jc w:val="center"/>
                              <w:rPr>
                                <w:rFonts w:ascii="Josefin Sans" w:hAnsi="Josefin Sans"/>
                                <w:b/>
                                <w:bCs/>
                                <w:color w:val="000000" w:themeColor="text1"/>
                                <w:sz w:val="40"/>
                                <w:szCs w:val="40"/>
                              </w:rPr>
                            </w:pPr>
                            <w:r w:rsidRPr="00F05CF5">
                              <w:rPr>
                                <w:rFonts w:ascii="Josefin Sans" w:hAnsi="Josefin Sans"/>
                                <w:b/>
                                <w:i/>
                                <w:color w:val="000000" w:themeColor="text1"/>
                                <w:sz w:val="32"/>
                              </w:rPr>
                              <w:t>Sosiaalinen toiminta ja vapaa-aika.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F405AE" id="Rectangle: Diagonal Corners Rounded 1737563884" o:spid="_x0000_s1168" style="position:absolute;left:0;text-align:left;margin-left:302.3pt;margin-top:46.8pt;width:322.5pt;height:1in;z-index:25165835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75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" adj="-11796480,,5400" path="m152403,l4095750,r,l4095750,761997v,84170,-68233,152403,-152403,152403l,914400r,l,152403c,68233,68233,,152403,xe" fillcolor="#00b0f0" strokecolor="#2f528f" strokeweight="1pt">
                <v:stroke joinstyle="miter"/>
                <v:formulas/>
                <v:path arrowok="t" o:connecttype="custom" o:connectlocs="152403,0;4095750,0;4095750,0;4095750,761997;3943347,914400;0,914400;0,914400;0,152403;152403,0" o:connectangles="0,0,0,0,0,0,0,0,0" textboxrect="0,0,4095750,914400"/>
                <v:textbox>
                  <w:txbxContent>
                    <w:p w14:paraId="6B14E646" w14:textId="5A4CF7E8" w:rsidR="00B53A48" w:rsidRPr="00F05CF5" w:rsidRDefault="00B53A48" w:rsidP="00B53A48">
                      <w:pPr>
                        <w:rPr>
                          <w:rFonts w:ascii="Josefin Sans" w:hAnsi="Josefin Sans"/>
                          <w:b/>
                          <w:bCs/>
                          <w:color w:val="000000" w:themeColor="text1"/>
                          <w:sz w:val="40"/>
                          <w:szCs w:val="40"/>
                        </w:rPr>
                      </w:pPr>
                      <w:r w:rsidRPr="00F05CF5">
                        <w:rPr>
                          <w:rFonts w:ascii="Josefin Sans" w:hAnsi="Josefin Sans"/>
                          <w:b/>
                          <w:color w:val="000000" w:themeColor="text1"/>
                          <w:sz w:val="40"/>
                        </w:rPr>
                        <w:t xml:space="preserve">           </w:t>
                      </w:r>
                      <w:r w:rsidR="00756CDD">
                        <w:rPr>
                          <w:rFonts w:ascii="Josefin Sans" w:hAnsi="Josefin Sans"/>
                          <w:b/>
                          <w:color w:val="000000" w:themeColor="text1"/>
                          <w:sz w:val="40"/>
                        </w:rPr>
                        <w:t>Osa</w:t>
                      </w:r>
                      <w:r w:rsidRPr="00F05CF5">
                        <w:rPr>
                          <w:rFonts w:ascii="Josefin Sans" w:hAnsi="Josefin Sans"/>
                          <w:b/>
                          <w:color w:val="000000" w:themeColor="text1"/>
                          <w:sz w:val="40"/>
                        </w:rPr>
                        <w:t xml:space="preserve"> 3.04 </w:t>
                      </w:r>
                    </w:p>
                    <w:p w14:paraId="1BD30B8F" w14:textId="37D50993" w:rsidR="00B53A48" w:rsidRPr="00F05CF5" w:rsidRDefault="00B53A48" w:rsidP="00B53A48">
                      <w:pPr>
                        <w:jc w:val="center"/>
                        <w:rPr>
                          <w:rFonts w:ascii="Josefin Sans" w:hAnsi="Josefin Sans"/>
                          <w:b/>
                          <w:bCs/>
                          <w:color w:val="000000" w:themeColor="text1"/>
                          <w:sz w:val="40"/>
                          <w:szCs w:val="40"/>
                        </w:rPr>
                      </w:pPr>
                      <w:r w:rsidRPr="00F05CF5">
                        <w:rPr>
                          <w:rFonts w:ascii="Josefin Sans" w:hAnsi="Josefin Sans"/>
                          <w:b/>
                          <w:i/>
                          <w:color w:val="000000" w:themeColor="text1"/>
                          <w:sz w:val="32"/>
                        </w:rPr>
                        <w:t>Sosiaalinen toiminta ja vapaa-aika.</w:t>
                      </w:r>
                    </w:p>
                  </w:txbxContent>
                </v:textbox>
                <w10:wrap anchorx="page"/>
              </v:shape>
            </w:pict>
          </mc:Fallback>
        </mc:AlternateContent>
      </w:r>
      <w:r>
        <w:rPr>
          <w:rFonts w:ascii="Josefin Sans" w:hAnsi="Josefin Sans"/>
          <w:b/>
          <w:noProof/>
          <w:sz w:val="40"/>
          <w:lang w:eastAsia="fi-FI"/>
        </w:rPr>
        <w:drawing>
          <wp:inline distT="0" distB="0" distL="0" distR="0" wp14:anchorId="7BEFDF99" wp14:editId="38430773">
            <wp:extent cx="8621395" cy="4949825"/>
            <wp:effectExtent l="171450" t="247650" r="198755" b="250825"/>
            <wp:docPr id="1810482231" name="Picture 181048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767CBE7" w14:textId="77777777" w:rsidR="00B53A48" w:rsidRPr="00853C94" w:rsidRDefault="00B53A48" w:rsidP="00E777D0">
      <w:pPr>
        <w:spacing w:before="60" w:after="60"/>
        <w:jc w:val="both"/>
        <w:rPr>
          <w:rFonts w:ascii="Josefin Sans" w:hAnsi="Josefin Sans" w:cs="Tahoma"/>
          <w:b/>
          <w:sz w:val="40"/>
          <w:szCs w:val="40"/>
          <w:lang w:val="en-GB"/>
        </w:rPr>
      </w:pPr>
    </w:p>
    <w:p w14:paraId="792E70F7" w14:textId="4EC893B0" w:rsidR="0044134A" w:rsidRPr="00853C94" w:rsidRDefault="009F5328" w:rsidP="00E777D0">
      <w:pPr>
        <w:spacing w:before="60" w:after="60"/>
        <w:jc w:val="both"/>
        <w:rPr>
          <w:rFonts w:ascii="Josefin Sans" w:hAnsi="Josefin Sans" w:cs="Tahoma"/>
          <w:b/>
          <w:sz w:val="40"/>
          <w:szCs w:val="40"/>
        </w:rPr>
      </w:pPr>
      <w:r>
        <w:rPr>
          <w:rFonts w:ascii="Josefin Sans" w:hAnsi="Josefin Sans"/>
          <w:b/>
          <w:noProof/>
          <w:sz w:val="40"/>
          <w:lang w:eastAsia="fi-FI"/>
        </w:rPr>
        <w:lastRenderedPageBreak/>
        <mc:AlternateContent>
          <mc:Choice Requires="wps">
            <w:drawing>
              <wp:anchor distT="0" distB="0" distL="114300" distR="114300" simplePos="0" relativeHeight="251658359" behindDoc="0" locked="0" layoutInCell="1" allowOverlap="1" wp14:anchorId="5068F2BF" wp14:editId="57285831">
                <wp:simplePos x="0" y="0"/>
                <wp:positionH relativeFrom="margin">
                  <wp:align>right</wp:align>
                </wp:positionH>
                <wp:positionV relativeFrom="paragraph">
                  <wp:posOffset>1785620</wp:posOffset>
                </wp:positionV>
                <wp:extent cx="6561266" cy="3226388"/>
                <wp:effectExtent l="0" t="0" r="11430" b="12700"/>
                <wp:wrapNone/>
                <wp:docPr id="2063289631" name="Rectangle: Diagonal Corners Rounded 2063289631"/>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7E4EF878" w14:textId="4F8CA8E4" w:rsidR="009F5328" w:rsidRPr="00F05CF5" w:rsidRDefault="0062174F" w:rsidP="009F5328">
                            <w:pPr>
                              <w:rPr>
                                <w:rFonts w:ascii="Josefin Sans" w:hAnsi="Josefin Sans"/>
                                <w:color w:val="000000" w:themeColor="text1"/>
                                <w:sz w:val="40"/>
                                <w:szCs w:val="40"/>
                              </w:rPr>
                            </w:pPr>
                            <w:r>
                              <w:rPr>
                                <w:rFonts w:ascii="Josefin Sans" w:hAnsi="Josefin Sans"/>
                                <w:b/>
                                <w:color w:val="000000" w:themeColor="text1"/>
                                <w:sz w:val="40"/>
                              </w:rPr>
                              <w:t>Osa</w:t>
                            </w:r>
                            <w:r w:rsidR="009F5328" w:rsidRPr="00F05CF5">
                              <w:rPr>
                                <w:rFonts w:ascii="Josefin Sans" w:hAnsi="Josefin Sans"/>
                                <w:b/>
                                <w:color w:val="000000" w:themeColor="text1"/>
                                <w:sz w:val="40"/>
                              </w:rPr>
                              <w:t xml:space="preserve">t </w:t>
                            </w:r>
                            <w:r w:rsidR="009F5328" w:rsidRPr="00F05CF5">
                              <w:rPr>
                                <w:rFonts w:ascii="Josefin Sans" w:hAnsi="Josefin Sans"/>
                                <w:b/>
                                <w:color w:val="000000" w:themeColor="text1"/>
                                <w:sz w:val="40"/>
                              </w:rPr>
                              <w:t>ja tavoitteet:</w:t>
                            </w:r>
                          </w:p>
                          <w:p w14:paraId="369F1B4A" w14:textId="77777777" w:rsidR="009F5328" w:rsidRPr="00F05CF5" w:rsidRDefault="009F5328" w:rsidP="009F5328">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4.1: Kotitalouksien siivous</w:t>
                            </w:r>
                          </w:p>
                          <w:p w14:paraId="10E6BDED" w14:textId="77777777" w:rsidR="009F5328" w:rsidRPr="00F05CF5" w:rsidRDefault="009F5328" w:rsidP="009F5328">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4.2: Pyykki ja vaatteet.</w:t>
                            </w:r>
                          </w:p>
                          <w:p w14:paraId="7F10F0FB" w14:textId="08164B46" w:rsidR="009F5328" w:rsidRPr="00F05CF5" w:rsidRDefault="009F5328" w:rsidP="009F5328">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4</w:t>
                            </w:r>
                            <w:r w:rsidR="00D1073C">
                              <w:rPr>
                                <w:rFonts w:ascii="Josefin Sans" w:hAnsi="Josefin Sans"/>
                                <w:color w:val="000000" w:themeColor="text1"/>
                                <w:sz w:val="36"/>
                              </w:rPr>
                              <w:t>.</w:t>
                            </w:r>
                            <w:r w:rsidRPr="00F05CF5">
                              <w:rPr>
                                <w:rFonts w:ascii="Josefin Sans" w:hAnsi="Josefin Sans"/>
                                <w:color w:val="000000" w:themeColor="text1"/>
                                <w:sz w:val="36"/>
                              </w:rPr>
                              <w:t>3: Turvallisuus ja kriittiset tilanteet</w:t>
                            </w:r>
                          </w:p>
                          <w:p w14:paraId="47F9BCC0" w14:textId="77777777" w:rsidR="009F5328" w:rsidRPr="00F67277" w:rsidRDefault="009F5328" w:rsidP="009F5328">
                            <w:pPr>
                              <w:rPr>
                                <w:rFonts w:ascii="Josefin Sans" w:hAnsi="Josefin San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8F2BF" id="Rectangle: Diagonal Corners Rounded 2063289631" o:spid="_x0000_s1169" style="position:absolute;left:0;text-align:left;margin-left:465.45pt;margin-top:140.6pt;width:516.65pt;height:254.05pt;z-index:2516583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7E4EF878" w14:textId="4F8CA8E4" w:rsidR="009F5328" w:rsidRPr="00F05CF5" w:rsidRDefault="0062174F" w:rsidP="009F5328">
                      <w:pPr>
                        <w:rPr>
                          <w:rFonts w:ascii="Josefin Sans" w:hAnsi="Josefin Sans"/>
                          <w:color w:val="000000" w:themeColor="text1"/>
                          <w:sz w:val="40"/>
                          <w:szCs w:val="40"/>
                        </w:rPr>
                      </w:pPr>
                      <w:r>
                        <w:rPr>
                          <w:rFonts w:ascii="Josefin Sans" w:hAnsi="Josefin Sans"/>
                          <w:b/>
                          <w:color w:val="000000" w:themeColor="text1"/>
                          <w:sz w:val="40"/>
                        </w:rPr>
                        <w:t>Osa</w:t>
                      </w:r>
                      <w:r w:rsidR="009F5328" w:rsidRPr="00F05CF5">
                        <w:rPr>
                          <w:rFonts w:ascii="Josefin Sans" w:hAnsi="Josefin Sans"/>
                          <w:b/>
                          <w:color w:val="000000" w:themeColor="text1"/>
                          <w:sz w:val="40"/>
                        </w:rPr>
                        <w:t xml:space="preserve">t </w:t>
                      </w:r>
                      <w:r w:rsidR="009F5328" w:rsidRPr="00F05CF5">
                        <w:rPr>
                          <w:rFonts w:ascii="Josefin Sans" w:hAnsi="Josefin Sans"/>
                          <w:b/>
                          <w:color w:val="000000" w:themeColor="text1"/>
                          <w:sz w:val="40"/>
                        </w:rPr>
                        <w:t>ja tavoitteet:</w:t>
                      </w:r>
                    </w:p>
                    <w:p w14:paraId="369F1B4A" w14:textId="77777777" w:rsidR="009F5328" w:rsidRPr="00F05CF5" w:rsidRDefault="009F5328" w:rsidP="009F5328">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4.1: Kotitalouksien siivous</w:t>
                      </w:r>
                    </w:p>
                    <w:p w14:paraId="10E6BDED" w14:textId="77777777" w:rsidR="009F5328" w:rsidRPr="00F05CF5" w:rsidRDefault="009F5328" w:rsidP="009F5328">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4.2: Pyykki ja vaatteet.</w:t>
                      </w:r>
                    </w:p>
                    <w:p w14:paraId="7F10F0FB" w14:textId="08164B46" w:rsidR="009F5328" w:rsidRPr="00F05CF5" w:rsidRDefault="009F5328" w:rsidP="009F5328">
                      <w:pPr>
                        <w:pStyle w:val="Paragraphedeliste"/>
                        <w:numPr>
                          <w:ilvl w:val="0"/>
                          <w:numId w:val="30"/>
                        </w:numPr>
                        <w:rPr>
                          <w:rFonts w:ascii="Josefin Sans" w:hAnsi="Josefin Sans"/>
                          <w:color w:val="000000" w:themeColor="text1"/>
                          <w:sz w:val="36"/>
                          <w:szCs w:val="36"/>
                        </w:rPr>
                      </w:pPr>
                      <w:r w:rsidRPr="00F05CF5">
                        <w:rPr>
                          <w:rFonts w:ascii="Josefin Sans" w:hAnsi="Josefin Sans"/>
                          <w:color w:val="000000" w:themeColor="text1"/>
                          <w:sz w:val="36"/>
                        </w:rPr>
                        <w:t>OSA 4</w:t>
                      </w:r>
                      <w:r w:rsidR="00D1073C">
                        <w:rPr>
                          <w:rFonts w:ascii="Josefin Sans" w:hAnsi="Josefin Sans"/>
                          <w:color w:val="000000" w:themeColor="text1"/>
                          <w:sz w:val="36"/>
                        </w:rPr>
                        <w:t>.</w:t>
                      </w:r>
                      <w:r w:rsidRPr="00F05CF5">
                        <w:rPr>
                          <w:rFonts w:ascii="Josefin Sans" w:hAnsi="Josefin Sans"/>
                          <w:color w:val="000000" w:themeColor="text1"/>
                          <w:sz w:val="36"/>
                        </w:rPr>
                        <w:t>3: Turvallisuus ja kriittiset tilanteet</w:t>
                      </w:r>
                    </w:p>
                    <w:p w14:paraId="47F9BCC0" w14:textId="77777777" w:rsidR="009F5328" w:rsidRPr="00F67277" w:rsidRDefault="009F5328" w:rsidP="009F5328">
                      <w:pPr>
                        <w:rPr>
                          <w:rFonts w:ascii="Josefin Sans" w:hAnsi="Josefin Sans"/>
                        </w:rPr>
                      </w:pPr>
                    </w:p>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279" behindDoc="0" locked="0" layoutInCell="1" allowOverlap="1" wp14:anchorId="7E1F4193" wp14:editId="7BA1BF63">
                <wp:simplePos x="0" y="0"/>
                <wp:positionH relativeFrom="column">
                  <wp:posOffset>557983</wp:posOffset>
                </wp:positionH>
                <wp:positionV relativeFrom="paragraph">
                  <wp:posOffset>529862</wp:posOffset>
                </wp:positionV>
                <wp:extent cx="1216152" cy="1216152"/>
                <wp:effectExtent l="0" t="0" r="22225" b="22225"/>
                <wp:wrapNone/>
                <wp:docPr id="1113591949" name="Cube 1113591949"/>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73AE6C5C" w14:textId="22E708FE" w:rsidR="002F725F" w:rsidRPr="00F05CF5" w:rsidRDefault="002F725F" w:rsidP="002F725F">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4</w:t>
                            </w:r>
                          </w:p>
                          <w:p w14:paraId="057FF9CA" w14:textId="77777777" w:rsidR="002F725F" w:rsidRDefault="002F725F" w:rsidP="002F7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F4193" id="Cube 1113591949" o:spid="_x0000_s1170" type="#_x0000_t16" style="position:absolute;left:0;text-align:left;margin-left:43.95pt;margin-top:41.7pt;width:95.75pt;height:95.75pt;z-index:25165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" fillcolor="#5b9bd5 [3208]" strokecolor="#2f528f" strokeweight="1pt">
                <v:textbox>
                  <w:txbxContent>
                    <w:p w14:paraId="73AE6C5C" w14:textId="22E708FE" w:rsidR="002F725F" w:rsidRPr="00F05CF5" w:rsidRDefault="002F725F" w:rsidP="002F725F">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4</w:t>
                      </w:r>
                    </w:p>
                    <w:p w14:paraId="057FF9CA" w14:textId="77777777" w:rsidR="002F725F" w:rsidRDefault="002F725F" w:rsidP="002F725F"/>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78" behindDoc="0" locked="0" layoutInCell="1" allowOverlap="1" wp14:anchorId="7A9FA089" wp14:editId="1CA3AC1D">
                <wp:simplePos x="0" y="0"/>
                <wp:positionH relativeFrom="page">
                  <wp:posOffset>3989524</wp:posOffset>
                </wp:positionH>
                <wp:positionV relativeFrom="paragraph">
                  <wp:posOffset>583292</wp:posOffset>
                </wp:positionV>
                <wp:extent cx="4095908" cy="914400"/>
                <wp:effectExtent l="0" t="0" r="19050" b="19050"/>
                <wp:wrapNone/>
                <wp:docPr id="748325816" name="Rectangle: Diagonal Corners Rounded 748325816"/>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2FD7E699" w14:textId="3903E4C6" w:rsidR="002F725F" w:rsidRPr="00F05CF5" w:rsidRDefault="00CE51B4" w:rsidP="002F725F">
                            <w:pPr>
                              <w:jc w:val="center"/>
                              <w:rPr>
                                <w:rFonts w:ascii="Josefin Sans" w:hAnsi="Josefin Sans"/>
                                <w:b/>
                                <w:bCs/>
                                <w:color w:val="000000" w:themeColor="text1"/>
                                <w:sz w:val="40"/>
                                <w:szCs w:val="40"/>
                              </w:rPr>
                            </w:pPr>
                            <w:r w:rsidRPr="00F05CF5">
                              <w:rPr>
                                <w:rFonts w:ascii="Josefin Sans" w:hAnsi="Josefin Sans"/>
                                <w:b/>
                                <w:color w:val="000000" w:themeColor="text1"/>
                                <w:sz w:val="40"/>
                              </w:rPr>
                              <w:t>Kotityöt: eri tehtävät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9FA089" id="Rectangle: Diagonal Corners Rounded 748325816" o:spid="_x0000_s1171" style="position:absolute;left:0;text-align:left;margin-left:314.15pt;margin-top:45.95pt;width:322.5pt;height:1in;z-index:25165827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2FD7E699" w14:textId="3903E4C6" w:rsidR="002F725F" w:rsidRPr="00F05CF5" w:rsidRDefault="00CE51B4" w:rsidP="002F725F">
                      <w:pPr>
                        <w:jc w:val="center"/>
                        <w:rPr>
                          <w:rFonts w:ascii="Josefin Sans" w:hAnsi="Josefin Sans"/>
                          <w:b/>
                          <w:bCs/>
                          <w:color w:val="000000" w:themeColor="text1"/>
                          <w:sz w:val="40"/>
                          <w:szCs w:val="40"/>
                        </w:rPr>
                      </w:pPr>
                      <w:r w:rsidRPr="00F05CF5">
                        <w:rPr>
                          <w:rFonts w:ascii="Josefin Sans" w:hAnsi="Josefin Sans"/>
                          <w:b/>
                          <w:color w:val="000000" w:themeColor="text1"/>
                          <w:sz w:val="40"/>
                        </w:rPr>
                        <w:t>Kotityöt: eri tehtävät</w:t>
                      </w:r>
                    </w:p>
                  </w:txbxContent>
                </v:textbox>
                <w10:wrap anchorx="page"/>
              </v:shape>
            </w:pict>
          </mc:Fallback>
        </mc:AlternateContent>
      </w:r>
      <w:r>
        <w:rPr>
          <w:rFonts w:ascii="Josefin Sans" w:hAnsi="Josefin Sans"/>
          <w:b/>
          <w:noProof/>
          <w:sz w:val="40"/>
          <w:lang w:eastAsia="fi-FI"/>
        </w:rPr>
        <w:drawing>
          <wp:inline distT="0" distB="0" distL="0" distR="0" wp14:anchorId="2A0309D0" wp14:editId="45B62133">
            <wp:extent cx="8621395" cy="4949825"/>
            <wp:effectExtent l="171450" t="247650" r="179705" b="250825"/>
            <wp:docPr id="132105664" name="Picture 13210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563D1B1" w14:textId="7482C1B7" w:rsidR="00903363" w:rsidRDefault="00903363" w:rsidP="00E777D0">
      <w:pPr>
        <w:spacing w:before="60" w:after="60"/>
        <w:jc w:val="both"/>
        <w:rPr>
          <w:rFonts w:ascii="Josefin Sans" w:hAnsi="Josefin Sans" w:cs="Tahoma"/>
          <w:b/>
          <w:sz w:val="40"/>
          <w:szCs w:val="40"/>
          <w:lang w:val="en-GB"/>
        </w:rPr>
      </w:pPr>
    </w:p>
    <w:p w14:paraId="574E8E1A" w14:textId="67B7658D" w:rsidR="00903363" w:rsidRDefault="00903363">
      <w:pPr>
        <w:rPr>
          <w:rFonts w:ascii="Josefin Sans" w:hAnsi="Josefin Sans" w:cs="Tahoma"/>
          <w:b/>
          <w:sz w:val="40"/>
          <w:szCs w:val="40"/>
        </w:rPr>
      </w:pPr>
      <w:r>
        <w:br w:type="page"/>
      </w:r>
      <w:r>
        <w:rPr>
          <w:rFonts w:ascii="Josefin Sans" w:hAnsi="Josefin Sans"/>
          <w:b/>
          <w:noProof/>
          <w:sz w:val="40"/>
          <w:lang w:eastAsia="fi-FI"/>
        </w:rPr>
        <w:lastRenderedPageBreak/>
        <mc:AlternateContent>
          <mc:Choice Requires="wps">
            <w:drawing>
              <wp:anchor distT="0" distB="0" distL="114300" distR="114300" simplePos="0" relativeHeight="251658360" behindDoc="0" locked="0" layoutInCell="1" allowOverlap="1" wp14:anchorId="75FB6928" wp14:editId="2E5C9867">
                <wp:simplePos x="0" y="0"/>
                <wp:positionH relativeFrom="page">
                  <wp:posOffset>4114800</wp:posOffset>
                </wp:positionH>
                <wp:positionV relativeFrom="paragraph">
                  <wp:posOffset>521970</wp:posOffset>
                </wp:positionV>
                <wp:extent cx="4095908" cy="914400"/>
                <wp:effectExtent l="0" t="0" r="19050" b="19050"/>
                <wp:wrapNone/>
                <wp:docPr id="1503199118" name="Rectangle: Diagonal Corners Rounded 1503199118"/>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1260066D" w14:textId="7CCD0714" w:rsidR="009F5328" w:rsidRPr="00F05CF5" w:rsidRDefault="00461592" w:rsidP="007436A8">
                            <w:pPr>
                              <w:jc w:val="center"/>
                              <w:rPr>
                                <w:rFonts w:ascii="Josefin Sans" w:hAnsi="Josefin Sans"/>
                                <w:b/>
                                <w:bCs/>
                                <w:color w:val="000000" w:themeColor="text1"/>
                                <w:sz w:val="40"/>
                                <w:szCs w:val="40"/>
                              </w:rPr>
                            </w:pPr>
                            <w:r>
                              <w:rPr>
                                <w:rFonts w:ascii="Josefin Sans" w:hAnsi="Josefin Sans"/>
                                <w:b/>
                                <w:color w:val="000000" w:themeColor="text1"/>
                                <w:sz w:val="40"/>
                              </w:rPr>
                              <w:t>Osa</w:t>
                            </w:r>
                            <w:r w:rsidR="009F5328" w:rsidRPr="00F05CF5">
                              <w:rPr>
                                <w:rFonts w:ascii="Josefin Sans" w:hAnsi="Josefin Sans"/>
                                <w:b/>
                                <w:color w:val="000000" w:themeColor="text1"/>
                                <w:sz w:val="40"/>
                              </w:rPr>
                              <w:t xml:space="preserve"> </w:t>
                            </w:r>
                            <w:r w:rsidR="009F5328" w:rsidRPr="00F05CF5">
                              <w:rPr>
                                <w:rFonts w:ascii="Josefin Sans" w:hAnsi="Josefin Sans"/>
                                <w:b/>
                                <w:color w:val="000000" w:themeColor="text1"/>
                                <w:sz w:val="40"/>
                              </w:rPr>
                              <w:t>4.01</w:t>
                            </w:r>
                          </w:p>
                          <w:p w14:paraId="0687A594" w14:textId="1CE7C74E" w:rsidR="007436A8" w:rsidRPr="00F05CF5" w:rsidRDefault="007436A8" w:rsidP="007436A8">
                            <w:pPr>
                              <w:jc w:val="center"/>
                              <w:rPr>
                                <w:rFonts w:ascii="Josefin Sans" w:hAnsi="Josefin Sans"/>
                                <w:b/>
                                <w:bCs/>
                                <w:i/>
                                <w:iCs/>
                                <w:color w:val="000000" w:themeColor="text1"/>
                                <w:sz w:val="40"/>
                                <w:szCs w:val="40"/>
                              </w:rPr>
                            </w:pPr>
                            <w:r w:rsidRPr="00F05CF5">
                              <w:rPr>
                                <w:rFonts w:ascii="Josefin Sans" w:hAnsi="Josefin Sans"/>
                                <w:i/>
                                <w:color w:val="000000" w:themeColor="text1"/>
                                <w:sz w:val="36"/>
                              </w:rPr>
                              <w:t>Kotitalouksien siivous</w:t>
                            </w:r>
                          </w:p>
                          <w:p w14:paraId="7A6B7396" w14:textId="2AF84AF3" w:rsidR="009F5328" w:rsidRPr="00E2573D" w:rsidRDefault="009F5328" w:rsidP="009F5328">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FB6928" id="Rectangle: Diagonal Corners Rounded 1503199118" o:spid="_x0000_s1172" style="position:absolute;margin-left:324pt;margin-top:41.1pt;width:322.5pt;height:1in;z-index:251658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1260066D" w14:textId="7CCD0714" w:rsidR="009F5328" w:rsidRPr="00F05CF5" w:rsidRDefault="00461592" w:rsidP="007436A8">
                      <w:pPr>
                        <w:jc w:val="center"/>
                        <w:rPr>
                          <w:rFonts w:ascii="Josefin Sans" w:hAnsi="Josefin Sans"/>
                          <w:b/>
                          <w:bCs/>
                          <w:color w:val="000000" w:themeColor="text1"/>
                          <w:sz w:val="40"/>
                          <w:szCs w:val="40"/>
                        </w:rPr>
                      </w:pPr>
                      <w:r>
                        <w:rPr>
                          <w:rFonts w:ascii="Josefin Sans" w:hAnsi="Josefin Sans"/>
                          <w:b/>
                          <w:color w:val="000000" w:themeColor="text1"/>
                          <w:sz w:val="40"/>
                        </w:rPr>
                        <w:t>Osa</w:t>
                      </w:r>
                      <w:r w:rsidR="009F5328" w:rsidRPr="00F05CF5">
                        <w:rPr>
                          <w:rFonts w:ascii="Josefin Sans" w:hAnsi="Josefin Sans"/>
                          <w:b/>
                          <w:color w:val="000000" w:themeColor="text1"/>
                          <w:sz w:val="40"/>
                        </w:rPr>
                        <w:t xml:space="preserve"> </w:t>
                      </w:r>
                      <w:r w:rsidR="009F5328" w:rsidRPr="00F05CF5">
                        <w:rPr>
                          <w:rFonts w:ascii="Josefin Sans" w:hAnsi="Josefin Sans"/>
                          <w:b/>
                          <w:color w:val="000000" w:themeColor="text1"/>
                          <w:sz w:val="40"/>
                        </w:rPr>
                        <w:t>4.01</w:t>
                      </w:r>
                    </w:p>
                    <w:p w14:paraId="0687A594" w14:textId="1CE7C74E" w:rsidR="007436A8" w:rsidRPr="00F05CF5" w:rsidRDefault="007436A8" w:rsidP="007436A8">
                      <w:pPr>
                        <w:jc w:val="center"/>
                        <w:rPr>
                          <w:rFonts w:ascii="Josefin Sans" w:hAnsi="Josefin Sans"/>
                          <w:b/>
                          <w:bCs/>
                          <w:i/>
                          <w:iCs/>
                          <w:color w:val="000000" w:themeColor="text1"/>
                          <w:sz w:val="40"/>
                          <w:szCs w:val="40"/>
                        </w:rPr>
                      </w:pPr>
                      <w:r w:rsidRPr="00F05CF5">
                        <w:rPr>
                          <w:rFonts w:ascii="Josefin Sans" w:hAnsi="Josefin Sans"/>
                          <w:i/>
                          <w:color w:val="000000" w:themeColor="text1"/>
                          <w:sz w:val="36"/>
                        </w:rPr>
                        <w:t>Kotitalouksien siivous</w:t>
                      </w:r>
                    </w:p>
                    <w:p w14:paraId="7A6B7396" w14:textId="2AF84AF3" w:rsidR="009F5328" w:rsidRPr="00E2573D" w:rsidRDefault="009F5328" w:rsidP="009F5328">
                      <w:pPr>
                        <w:jc w:val="center"/>
                        <w:rPr>
                          <w:b/>
                          <w:bCs/>
                          <w:color w:val="000000" w:themeColor="text1"/>
                          <w:sz w:val="40"/>
                          <w:szCs w:val="40"/>
                        </w:rPr>
                      </w:pP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61" behindDoc="0" locked="0" layoutInCell="1" allowOverlap="1" wp14:anchorId="4FAB7B6F" wp14:editId="689FF42B">
                <wp:simplePos x="0" y="0"/>
                <wp:positionH relativeFrom="column">
                  <wp:posOffset>410210</wp:posOffset>
                </wp:positionH>
                <wp:positionV relativeFrom="paragraph">
                  <wp:posOffset>483870</wp:posOffset>
                </wp:positionV>
                <wp:extent cx="1216152" cy="1216152"/>
                <wp:effectExtent l="0" t="0" r="22225" b="22225"/>
                <wp:wrapNone/>
                <wp:docPr id="70023053" name="Cube 70023053"/>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195B35A9" w14:textId="77777777" w:rsidR="009F5328" w:rsidRPr="00F05CF5" w:rsidRDefault="009F5328" w:rsidP="009F532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4</w:t>
                            </w:r>
                          </w:p>
                          <w:p w14:paraId="5B265FB2" w14:textId="77777777" w:rsidR="009F5328" w:rsidRDefault="009F5328" w:rsidP="009F53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B7B6F" id="Cube 70023053" o:spid="_x0000_s1173" type="#_x0000_t16" style="position:absolute;margin-left:32.3pt;margin-top:38.1pt;width:95.75pt;height:95.75pt;z-index:2516583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" fillcolor="#5b9bd5 [3208]" strokecolor="#2f528f" strokeweight="1pt">
                <v:textbox>
                  <w:txbxContent>
                    <w:p w14:paraId="195B35A9" w14:textId="77777777" w:rsidR="009F5328" w:rsidRPr="00F05CF5" w:rsidRDefault="009F5328" w:rsidP="009F532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4</w:t>
                      </w:r>
                    </w:p>
                    <w:p w14:paraId="5B265FB2" w14:textId="77777777" w:rsidR="009F5328" w:rsidRDefault="009F5328" w:rsidP="009F5328"/>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83" behindDoc="0" locked="0" layoutInCell="1" allowOverlap="1" wp14:anchorId="768E968B" wp14:editId="246C653A">
                <wp:simplePos x="0" y="0"/>
                <wp:positionH relativeFrom="margin">
                  <wp:posOffset>1871345</wp:posOffset>
                </wp:positionH>
                <wp:positionV relativeFrom="paragraph">
                  <wp:posOffset>1715770</wp:posOffset>
                </wp:positionV>
                <wp:extent cx="6561266" cy="3226388"/>
                <wp:effectExtent l="0" t="0" r="11430" b="12700"/>
                <wp:wrapNone/>
                <wp:docPr id="76712248" name="Rectangle: Diagonal Corners Rounded 76712248"/>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061AF2F9" w14:textId="5C640326" w:rsidR="004215FE" w:rsidRPr="00F05CF5" w:rsidRDefault="004215FE" w:rsidP="004215FE">
                            <w:pPr>
                              <w:rPr>
                                <w:rFonts w:ascii="Josefin Sans" w:hAnsi="Josefin Sans"/>
                                <w:b/>
                                <w:bCs/>
                                <w:color w:val="000000" w:themeColor="text1"/>
                                <w:sz w:val="40"/>
                                <w:szCs w:val="40"/>
                              </w:rPr>
                            </w:pPr>
                            <w:r w:rsidRPr="00F05CF5">
                              <w:rPr>
                                <w:rFonts w:ascii="Josefin Sans" w:hAnsi="Josefin Sans"/>
                                <w:b/>
                                <w:color w:val="000000" w:themeColor="text1"/>
                                <w:sz w:val="40"/>
                              </w:rPr>
                              <w:t>Suunniteltujen aktiviteettien tavoitteena on</w:t>
                            </w:r>
                          </w:p>
                          <w:p w14:paraId="2F020B8B" w14:textId="77777777" w:rsidR="00C111DD" w:rsidRPr="00F05CF5" w:rsidRDefault="00C111DD" w:rsidP="00C111DD">
                            <w:pPr>
                              <w:numPr>
                                <w:ilvl w:val="1"/>
                                <w:numId w:val="36"/>
                              </w:numPr>
                              <w:tabs>
                                <w:tab w:val="num" w:pos="1440"/>
                              </w:tabs>
                              <w:rPr>
                                <w:rFonts w:ascii="Josefin Sans" w:hAnsi="Josefin Sans" w:cstheme="majorHAnsi"/>
                                <w:sz w:val="36"/>
                                <w:szCs w:val="36"/>
                              </w:rPr>
                            </w:pPr>
                            <w:r w:rsidRPr="00F05CF5">
                              <w:rPr>
                                <w:rFonts w:ascii="Josefin Sans" w:hAnsi="Josefin Sans"/>
                                <w:sz w:val="36"/>
                              </w:rPr>
                              <w:t>erityyppisten likojen tunnistaminen</w:t>
                            </w:r>
                          </w:p>
                          <w:p w14:paraId="7C81A17E" w14:textId="77777777" w:rsidR="00C111DD" w:rsidRPr="00F05CF5" w:rsidRDefault="00C111DD" w:rsidP="00C111DD">
                            <w:pPr>
                              <w:numPr>
                                <w:ilvl w:val="1"/>
                                <w:numId w:val="36"/>
                              </w:numPr>
                              <w:tabs>
                                <w:tab w:val="num" w:pos="1440"/>
                              </w:tabs>
                              <w:rPr>
                                <w:rFonts w:ascii="Josefin Sans" w:hAnsi="Josefin Sans" w:cstheme="majorHAnsi"/>
                                <w:sz w:val="36"/>
                                <w:szCs w:val="36"/>
                              </w:rPr>
                            </w:pPr>
                            <w:r w:rsidRPr="00F05CF5">
                              <w:rPr>
                                <w:rFonts w:ascii="Josefin Sans" w:hAnsi="Josefin Sans"/>
                                <w:sz w:val="36"/>
                              </w:rPr>
                              <w:t>eri puhdistusaineiden ja -tuotteiden ja niiden käyttökohteiden tunnistaminen</w:t>
                            </w:r>
                          </w:p>
                          <w:p w14:paraId="48F0F652" w14:textId="0AC9D08F" w:rsidR="0078360A" w:rsidRPr="00F05CF5" w:rsidRDefault="00C111DD" w:rsidP="0078360A">
                            <w:pPr>
                              <w:numPr>
                                <w:ilvl w:val="1"/>
                                <w:numId w:val="36"/>
                              </w:numPr>
                              <w:rPr>
                                <w:rFonts w:ascii="Josefin Sans" w:hAnsi="Josefin Sans" w:cstheme="majorHAnsi"/>
                                <w:sz w:val="36"/>
                                <w:szCs w:val="36"/>
                              </w:rPr>
                            </w:pPr>
                            <w:r w:rsidRPr="00F05CF5">
                              <w:rPr>
                                <w:rFonts w:ascii="Josefin Sans" w:hAnsi="Josefin Sans"/>
                                <w:sz w:val="36"/>
                              </w:rPr>
                              <w:t>myrkyllisten tuotteiden merkintöjen tunnistaminen</w:t>
                            </w:r>
                          </w:p>
                          <w:p w14:paraId="71EEC0F0" w14:textId="3B1207CD" w:rsidR="005D434E" w:rsidRPr="00F05CF5" w:rsidRDefault="005D434E" w:rsidP="005D434E">
                            <w:pPr>
                              <w:rPr>
                                <w:rFonts w:ascii="Josefin Sans" w:hAnsi="Josefin Sans" w:cstheme="majorHAnsi"/>
                                <w:sz w:val="28"/>
                                <w:szCs w:val="28"/>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color w:val="000000" w:themeColor="text1"/>
                                <w:sz w:val="28"/>
                              </w:rPr>
                              <w:t>Kurssin ensimmäinen osa löytyy maasta riippuen suoraan verkosta tai paperiversiona. Tarjolla on monenlaisia aktiviteetteja, sillä kotien</w:t>
                            </w:r>
                            <w:r w:rsidRPr="00F05CF5">
                              <w:rPr>
                                <w:rFonts w:ascii="Josefin Sans" w:hAnsi="Josefin Sans"/>
                                <w:color w:val="000000" w:themeColor="text1"/>
                                <w:sz w:val="40"/>
                              </w:rPr>
                              <w:t xml:space="preserve"> </w:t>
                            </w:r>
                            <w:r w:rsidRPr="00F05CF5">
                              <w:rPr>
                                <w:rFonts w:ascii="Josefin Sans" w:hAnsi="Josefin Sans"/>
                                <w:color w:val="000000" w:themeColor="text1"/>
                                <w:sz w:val="28"/>
                              </w:rPr>
                              <w:t>ylläpito on osa ydinliiketoimintaamme.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E968B" id="Rectangle: Diagonal Corners Rounded 76712248" o:spid="_x0000_s1174" style="position:absolute;margin-left:147.35pt;margin-top:135.1pt;width:516.65pt;height:254.0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061AF2F9" w14:textId="5C640326" w:rsidR="004215FE" w:rsidRPr="00F05CF5" w:rsidRDefault="004215FE" w:rsidP="004215FE">
                      <w:pPr>
                        <w:rPr>
                          <w:rFonts w:ascii="Josefin Sans" w:hAnsi="Josefin Sans"/>
                          <w:b/>
                          <w:bCs/>
                          <w:color w:val="000000" w:themeColor="text1"/>
                          <w:sz w:val="40"/>
                          <w:szCs w:val="40"/>
                        </w:rPr>
                      </w:pPr>
                      <w:r w:rsidRPr="00F05CF5">
                        <w:rPr>
                          <w:rFonts w:ascii="Josefin Sans" w:hAnsi="Josefin Sans"/>
                          <w:b/>
                          <w:color w:val="000000" w:themeColor="text1"/>
                          <w:sz w:val="40"/>
                        </w:rPr>
                        <w:t>Suunniteltujen aktiviteettien tavoitteena on</w:t>
                      </w:r>
                    </w:p>
                    <w:p w14:paraId="2F020B8B" w14:textId="77777777" w:rsidR="00C111DD" w:rsidRPr="00F05CF5" w:rsidRDefault="00C111DD" w:rsidP="00C111DD">
                      <w:pPr>
                        <w:numPr>
                          <w:ilvl w:val="1"/>
                          <w:numId w:val="36"/>
                        </w:numPr>
                        <w:tabs>
                          <w:tab w:val="num" w:pos="1440"/>
                        </w:tabs>
                        <w:rPr>
                          <w:rFonts w:ascii="Josefin Sans" w:hAnsi="Josefin Sans" w:cstheme="majorHAnsi"/>
                          <w:sz w:val="36"/>
                          <w:szCs w:val="36"/>
                        </w:rPr>
                      </w:pPr>
                      <w:r w:rsidRPr="00F05CF5">
                        <w:rPr>
                          <w:rFonts w:ascii="Josefin Sans" w:hAnsi="Josefin Sans"/>
                          <w:sz w:val="36"/>
                        </w:rPr>
                        <w:t>erityyppisten likojen tunnistaminen</w:t>
                      </w:r>
                    </w:p>
                    <w:p w14:paraId="7C81A17E" w14:textId="77777777" w:rsidR="00C111DD" w:rsidRPr="00F05CF5" w:rsidRDefault="00C111DD" w:rsidP="00C111DD">
                      <w:pPr>
                        <w:numPr>
                          <w:ilvl w:val="1"/>
                          <w:numId w:val="36"/>
                        </w:numPr>
                        <w:tabs>
                          <w:tab w:val="num" w:pos="1440"/>
                        </w:tabs>
                        <w:rPr>
                          <w:rFonts w:ascii="Josefin Sans" w:hAnsi="Josefin Sans" w:cstheme="majorHAnsi"/>
                          <w:sz w:val="36"/>
                          <w:szCs w:val="36"/>
                        </w:rPr>
                      </w:pPr>
                      <w:r w:rsidRPr="00F05CF5">
                        <w:rPr>
                          <w:rFonts w:ascii="Josefin Sans" w:hAnsi="Josefin Sans"/>
                          <w:sz w:val="36"/>
                        </w:rPr>
                        <w:t>eri puhdistusaineiden ja -tuotteiden ja niiden käyttökohteiden tunnistaminen</w:t>
                      </w:r>
                    </w:p>
                    <w:p w14:paraId="48F0F652" w14:textId="0AC9D08F" w:rsidR="0078360A" w:rsidRPr="00F05CF5" w:rsidRDefault="00C111DD" w:rsidP="0078360A">
                      <w:pPr>
                        <w:numPr>
                          <w:ilvl w:val="1"/>
                          <w:numId w:val="36"/>
                        </w:numPr>
                        <w:rPr>
                          <w:rFonts w:ascii="Josefin Sans" w:hAnsi="Josefin Sans" w:cstheme="majorHAnsi"/>
                          <w:sz w:val="36"/>
                          <w:szCs w:val="36"/>
                        </w:rPr>
                      </w:pPr>
                      <w:r w:rsidRPr="00F05CF5">
                        <w:rPr>
                          <w:rFonts w:ascii="Josefin Sans" w:hAnsi="Josefin Sans"/>
                          <w:sz w:val="36"/>
                        </w:rPr>
                        <w:t>myrkyllisten tuotteiden merkintöjen tunnistaminen</w:t>
                      </w:r>
                    </w:p>
                    <w:p w14:paraId="71EEC0F0" w14:textId="3B1207CD" w:rsidR="005D434E" w:rsidRPr="00F05CF5" w:rsidRDefault="005D434E" w:rsidP="005D434E">
                      <w:pPr>
                        <w:rPr>
                          <w:rFonts w:ascii="Josefin Sans" w:hAnsi="Josefin Sans" w:cstheme="majorHAnsi"/>
                          <w:sz w:val="28"/>
                          <w:szCs w:val="28"/>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color w:val="000000" w:themeColor="text1"/>
                          <w:sz w:val="28"/>
                        </w:rPr>
                        <w:t>Kurssin ensimmäinen osa löytyy maasta riippuen suoraan verkosta tai paperiversiona. Tarjolla on monenlaisia aktiviteetteja, sillä kotien</w:t>
                      </w:r>
                      <w:r w:rsidRPr="00F05CF5">
                        <w:rPr>
                          <w:rFonts w:ascii="Josefin Sans" w:hAnsi="Josefin Sans"/>
                          <w:color w:val="000000" w:themeColor="text1"/>
                          <w:sz w:val="40"/>
                        </w:rPr>
                        <w:t xml:space="preserve"> </w:t>
                      </w:r>
                      <w:r w:rsidRPr="00F05CF5">
                        <w:rPr>
                          <w:rFonts w:ascii="Josefin Sans" w:hAnsi="Josefin Sans"/>
                          <w:color w:val="000000" w:themeColor="text1"/>
                          <w:sz w:val="28"/>
                        </w:rPr>
                        <w:t>ylläpito on osa ydinliiketoimintaamme.</w:t>
                      </w:r>
                    </w:p>
                  </w:txbxContent>
                </v:textbox>
                <w10:wrap anchorx="margin"/>
              </v:shape>
            </w:pict>
          </mc:Fallback>
        </mc:AlternateContent>
      </w:r>
      <w:r>
        <w:rPr>
          <w:rFonts w:ascii="Josefin Sans" w:hAnsi="Josefin Sans"/>
          <w:b/>
          <w:noProof/>
          <w:sz w:val="40"/>
          <w:lang w:eastAsia="fi-FI"/>
        </w:rPr>
        <w:drawing>
          <wp:inline distT="0" distB="0" distL="0" distR="0" wp14:anchorId="240F6F5F" wp14:editId="42E30678">
            <wp:extent cx="8621395" cy="4949825"/>
            <wp:effectExtent l="190500" t="247650" r="179705" b="250825"/>
            <wp:docPr id="1448488498" name="Picture 1448488498"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88498" name="Image 1448488498"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Pr>
          <w:rFonts w:ascii="Josefin Sans" w:hAnsi="Josefin Sans"/>
          <w:b/>
          <w:noProof/>
          <w:sz w:val="40"/>
          <w:lang w:eastAsia="fi-FI"/>
        </w:rPr>
        <w:lastRenderedPageBreak/>
        <mc:AlternateContent>
          <mc:Choice Requires="wps">
            <w:drawing>
              <wp:anchor distT="0" distB="0" distL="114300" distR="114300" simplePos="0" relativeHeight="251658363" behindDoc="0" locked="0" layoutInCell="1" allowOverlap="1" wp14:anchorId="7F57AAE3" wp14:editId="2733DB8F">
                <wp:simplePos x="0" y="0"/>
                <wp:positionH relativeFrom="page">
                  <wp:posOffset>4089400</wp:posOffset>
                </wp:positionH>
                <wp:positionV relativeFrom="paragraph">
                  <wp:posOffset>502920</wp:posOffset>
                </wp:positionV>
                <wp:extent cx="4095908" cy="914400"/>
                <wp:effectExtent l="0" t="0" r="19050" b="19050"/>
                <wp:wrapNone/>
                <wp:docPr id="1075584146" name="Rectangle: Diagonal Corners Rounded 1075584146"/>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48339F47" w14:textId="7526A530" w:rsidR="009F5328" w:rsidRPr="00F05CF5" w:rsidRDefault="00461592" w:rsidP="007436A8">
                            <w:pPr>
                              <w:jc w:val="center"/>
                              <w:rPr>
                                <w:rFonts w:ascii="Josefin Sans" w:hAnsi="Josefin Sans"/>
                                <w:b/>
                                <w:bCs/>
                                <w:color w:val="000000" w:themeColor="text1"/>
                                <w:sz w:val="40"/>
                                <w:szCs w:val="40"/>
                              </w:rPr>
                            </w:pPr>
                            <w:r>
                              <w:rPr>
                                <w:rFonts w:ascii="Josefin Sans" w:hAnsi="Josefin Sans"/>
                                <w:b/>
                                <w:color w:val="000000" w:themeColor="text1"/>
                                <w:sz w:val="40"/>
                              </w:rPr>
                              <w:t>Osa</w:t>
                            </w:r>
                            <w:r w:rsidR="009F5328" w:rsidRPr="00F05CF5">
                              <w:rPr>
                                <w:rFonts w:ascii="Josefin Sans" w:hAnsi="Josefin Sans"/>
                                <w:b/>
                                <w:color w:val="000000" w:themeColor="text1"/>
                                <w:sz w:val="40"/>
                              </w:rPr>
                              <w:t xml:space="preserve"> </w:t>
                            </w:r>
                            <w:r w:rsidR="009F5328" w:rsidRPr="00F05CF5">
                              <w:rPr>
                                <w:rFonts w:ascii="Josefin Sans" w:hAnsi="Josefin Sans"/>
                                <w:b/>
                                <w:color w:val="000000" w:themeColor="text1"/>
                                <w:sz w:val="40"/>
                              </w:rPr>
                              <w:t>4.02</w:t>
                            </w:r>
                          </w:p>
                          <w:p w14:paraId="3BA3705C" w14:textId="081A5643" w:rsidR="007436A8" w:rsidRPr="00F05CF5" w:rsidRDefault="007436A8" w:rsidP="007436A8">
                            <w:pPr>
                              <w:jc w:val="center"/>
                              <w:rPr>
                                <w:rFonts w:ascii="Josefin Sans" w:hAnsi="Josefin Sans"/>
                                <w:b/>
                                <w:bCs/>
                                <w:i/>
                                <w:iCs/>
                                <w:color w:val="000000" w:themeColor="text1"/>
                                <w:sz w:val="40"/>
                                <w:szCs w:val="40"/>
                              </w:rPr>
                            </w:pPr>
                            <w:r w:rsidRPr="00F05CF5">
                              <w:rPr>
                                <w:rFonts w:ascii="Josefin Sans" w:hAnsi="Josefin Sans"/>
                                <w:i/>
                                <w:color w:val="000000" w:themeColor="text1"/>
                                <w:sz w:val="36"/>
                              </w:rPr>
                              <w:t>Pyykki ja vaatteet.</w:t>
                            </w:r>
                          </w:p>
                          <w:p w14:paraId="7F722FFF" w14:textId="77777777" w:rsidR="009F5328" w:rsidRPr="00E2573D" w:rsidRDefault="009F5328" w:rsidP="009F5328">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57AAE3" id="Rectangle: Diagonal Corners Rounded 1075584146" o:spid="_x0000_s1175" style="position:absolute;margin-left:322pt;margin-top:39.6pt;width:322.5pt;height:1in;z-index:25165836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48339F47" w14:textId="7526A530" w:rsidR="009F5328" w:rsidRPr="00F05CF5" w:rsidRDefault="00461592" w:rsidP="007436A8">
                      <w:pPr>
                        <w:jc w:val="center"/>
                        <w:rPr>
                          <w:rFonts w:ascii="Josefin Sans" w:hAnsi="Josefin Sans"/>
                          <w:b/>
                          <w:bCs/>
                          <w:color w:val="000000" w:themeColor="text1"/>
                          <w:sz w:val="40"/>
                          <w:szCs w:val="40"/>
                        </w:rPr>
                      </w:pPr>
                      <w:r>
                        <w:rPr>
                          <w:rFonts w:ascii="Josefin Sans" w:hAnsi="Josefin Sans"/>
                          <w:b/>
                          <w:color w:val="000000" w:themeColor="text1"/>
                          <w:sz w:val="40"/>
                        </w:rPr>
                        <w:t>Osa</w:t>
                      </w:r>
                      <w:r w:rsidR="009F5328" w:rsidRPr="00F05CF5">
                        <w:rPr>
                          <w:rFonts w:ascii="Josefin Sans" w:hAnsi="Josefin Sans"/>
                          <w:b/>
                          <w:color w:val="000000" w:themeColor="text1"/>
                          <w:sz w:val="40"/>
                        </w:rPr>
                        <w:t xml:space="preserve"> </w:t>
                      </w:r>
                      <w:r w:rsidR="009F5328" w:rsidRPr="00F05CF5">
                        <w:rPr>
                          <w:rFonts w:ascii="Josefin Sans" w:hAnsi="Josefin Sans"/>
                          <w:b/>
                          <w:color w:val="000000" w:themeColor="text1"/>
                          <w:sz w:val="40"/>
                        </w:rPr>
                        <w:t>4.02</w:t>
                      </w:r>
                    </w:p>
                    <w:p w14:paraId="3BA3705C" w14:textId="081A5643" w:rsidR="007436A8" w:rsidRPr="00F05CF5" w:rsidRDefault="007436A8" w:rsidP="007436A8">
                      <w:pPr>
                        <w:jc w:val="center"/>
                        <w:rPr>
                          <w:rFonts w:ascii="Josefin Sans" w:hAnsi="Josefin Sans"/>
                          <w:b/>
                          <w:bCs/>
                          <w:i/>
                          <w:iCs/>
                          <w:color w:val="000000" w:themeColor="text1"/>
                          <w:sz w:val="40"/>
                          <w:szCs w:val="40"/>
                        </w:rPr>
                      </w:pPr>
                      <w:r w:rsidRPr="00F05CF5">
                        <w:rPr>
                          <w:rFonts w:ascii="Josefin Sans" w:hAnsi="Josefin Sans"/>
                          <w:i/>
                          <w:color w:val="000000" w:themeColor="text1"/>
                          <w:sz w:val="36"/>
                        </w:rPr>
                        <w:t>Pyykki ja vaatteet.</w:t>
                      </w:r>
                    </w:p>
                    <w:p w14:paraId="7F722FFF" w14:textId="77777777" w:rsidR="009F5328" w:rsidRPr="00E2573D" w:rsidRDefault="009F5328" w:rsidP="009F5328">
                      <w:pPr>
                        <w:jc w:val="center"/>
                        <w:rPr>
                          <w:b/>
                          <w:bCs/>
                          <w:color w:val="000000" w:themeColor="text1"/>
                          <w:sz w:val="40"/>
                          <w:szCs w:val="40"/>
                        </w:rPr>
                      </w:pP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64" behindDoc="0" locked="0" layoutInCell="1" allowOverlap="1" wp14:anchorId="63C60D18" wp14:editId="45189F12">
                <wp:simplePos x="0" y="0"/>
                <wp:positionH relativeFrom="margin">
                  <wp:align>right</wp:align>
                </wp:positionH>
                <wp:positionV relativeFrom="paragraph">
                  <wp:posOffset>1690370</wp:posOffset>
                </wp:positionV>
                <wp:extent cx="6561266" cy="3226388"/>
                <wp:effectExtent l="0" t="0" r="11430" b="12700"/>
                <wp:wrapNone/>
                <wp:docPr id="1755347900" name="Rectangle: Diagonal Corners Rounded 1755347900"/>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372AB358" w14:textId="77777777" w:rsidR="004215FE" w:rsidRPr="00F05CF5" w:rsidRDefault="004215FE" w:rsidP="004215FE">
                            <w:pPr>
                              <w:pStyle w:val="Paragraphedeliste"/>
                              <w:numPr>
                                <w:ilvl w:val="0"/>
                                <w:numId w:val="30"/>
                              </w:numPr>
                              <w:rPr>
                                <w:rFonts w:ascii="Josefin Sans" w:hAnsi="Josefin Sans"/>
                                <w:b/>
                                <w:bCs/>
                                <w:color w:val="000000" w:themeColor="text1"/>
                                <w:sz w:val="40"/>
                                <w:szCs w:val="40"/>
                              </w:rPr>
                            </w:pPr>
                            <w:r w:rsidRPr="00F05CF5">
                              <w:rPr>
                                <w:rFonts w:ascii="Josefin Sans" w:hAnsi="Josefin Sans"/>
                                <w:b/>
                                <w:color w:val="000000" w:themeColor="text1"/>
                                <w:sz w:val="40"/>
                              </w:rPr>
                              <w:t xml:space="preserve">Suunniteltujen </w:t>
                            </w:r>
                            <w:r w:rsidRPr="00F05CF5">
                              <w:rPr>
                                <w:rFonts w:ascii="Josefin Sans" w:hAnsi="Josefin Sans"/>
                                <w:b/>
                                <w:color w:val="000000" w:themeColor="text1"/>
                                <w:sz w:val="40"/>
                              </w:rPr>
                              <w:t>aktiviteettien tavoitteena on</w:t>
                            </w:r>
                          </w:p>
                          <w:p w14:paraId="3B80CE31" w14:textId="77777777" w:rsidR="00BF4521" w:rsidRPr="00F05CF5" w:rsidRDefault="00BF4521" w:rsidP="00BF4521">
                            <w:pPr>
                              <w:numPr>
                                <w:ilvl w:val="1"/>
                                <w:numId w:val="30"/>
                              </w:numPr>
                              <w:rPr>
                                <w:rFonts w:ascii="Josefin Sans" w:hAnsi="Josefin Sans" w:cstheme="majorHAnsi"/>
                                <w:sz w:val="36"/>
                                <w:szCs w:val="36"/>
                              </w:rPr>
                            </w:pPr>
                            <w:r w:rsidRPr="00F05CF5">
                              <w:rPr>
                                <w:rFonts w:ascii="Josefin Sans" w:hAnsi="Josefin Sans"/>
                                <w:sz w:val="36"/>
                              </w:rPr>
                              <w:t>tunnistaa vaatemerkinnöissä käytetyt kuvamerkit</w:t>
                            </w:r>
                          </w:p>
                          <w:p w14:paraId="5CA47F6D" w14:textId="77777777" w:rsidR="00BF4521" w:rsidRPr="00F05CF5" w:rsidRDefault="00BF4521" w:rsidP="00BF4521">
                            <w:pPr>
                              <w:numPr>
                                <w:ilvl w:val="1"/>
                                <w:numId w:val="30"/>
                              </w:numPr>
                              <w:rPr>
                                <w:rFonts w:ascii="Josefin Sans" w:hAnsi="Josefin Sans" w:cstheme="majorHAnsi"/>
                                <w:sz w:val="36"/>
                                <w:szCs w:val="36"/>
                              </w:rPr>
                            </w:pPr>
                            <w:r w:rsidRPr="00F05CF5">
                              <w:rPr>
                                <w:rFonts w:ascii="Josefin Sans" w:hAnsi="Josefin Sans"/>
                                <w:sz w:val="36"/>
                              </w:rPr>
                              <w:t>tunnistaa vaatteiden pesun eri vaiheet</w:t>
                            </w:r>
                          </w:p>
                          <w:p w14:paraId="7385C9E9" w14:textId="0931F584" w:rsidR="00BF4521" w:rsidRPr="00F05CF5" w:rsidRDefault="00BF4521" w:rsidP="00BF4521">
                            <w:pPr>
                              <w:numPr>
                                <w:ilvl w:val="1"/>
                                <w:numId w:val="30"/>
                              </w:numPr>
                              <w:rPr>
                                <w:rFonts w:ascii="Josefin Sans" w:hAnsi="Josefin Sans" w:cstheme="majorHAnsi"/>
                                <w:sz w:val="36"/>
                                <w:szCs w:val="36"/>
                              </w:rPr>
                            </w:pPr>
                            <w:r w:rsidRPr="00F05CF5">
                              <w:rPr>
                                <w:rFonts w:ascii="Josefin Sans" w:hAnsi="Josefin Sans"/>
                                <w:sz w:val="36"/>
                              </w:rPr>
                              <w:t>silitysraudan käyttäminen</w:t>
                            </w:r>
                          </w:p>
                          <w:p w14:paraId="789484AA" w14:textId="02F3C243" w:rsidR="00D87308" w:rsidRPr="00F05CF5" w:rsidRDefault="00D87308" w:rsidP="00D87308">
                            <w:pPr>
                              <w:rPr>
                                <w:rFonts w:ascii="Josefin Sans" w:hAnsi="Josefin Sans" w:cstheme="majorHAnsi"/>
                                <w:sz w:val="28"/>
                                <w:szCs w:val="28"/>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color w:val="000000" w:themeColor="text1"/>
                                <w:sz w:val="28"/>
                              </w:rPr>
                              <w:t>jotta saat kaiken irti tästä osasta suosittelemme, että asetat oppilaat tosielämän tilanteisiin: tarjoa heille korit pyykin lajitteluun, silitysrautaa, kuivausrumpua tai erilaisia pesujauheita tarrojen lukemisen harjoittelua varten.</w:t>
                            </w:r>
                          </w:p>
                          <w:p w14:paraId="075C4A95" w14:textId="77777777" w:rsidR="009F5328" w:rsidRPr="005603A9" w:rsidRDefault="009F5328" w:rsidP="009F53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60D18" id="Rectangle: Diagonal Corners Rounded 1755347900" o:spid="_x0000_s1176" style="position:absolute;margin-left:465.45pt;margin-top:133.1pt;width:516.65pt;height:254.05pt;z-index:2516583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372AB358" w14:textId="77777777" w:rsidR="004215FE" w:rsidRPr="00F05CF5" w:rsidRDefault="004215FE" w:rsidP="004215FE">
                      <w:pPr>
                        <w:pStyle w:val="Paragraphedeliste"/>
                        <w:numPr>
                          <w:ilvl w:val="0"/>
                          <w:numId w:val="30"/>
                        </w:numPr>
                        <w:rPr>
                          <w:rFonts w:ascii="Josefin Sans" w:hAnsi="Josefin Sans"/>
                          <w:b/>
                          <w:bCs/>
                          <w:color w:val="000000" w:themeColor="text1"/>
                          <w:sz w:val="40"/>
                          <w:szCs w:val="40"/>
                        </w:rPr>
                      </w:pPr>
                      <w:r w:rsidRPr="00F05CF5">
                        <w:rPr>
                          <w:rFonts w:ascii="Josefin Sans" w:hAnsi="Josefin Sans"/>
                          <w:b/>
                          <w:color w:val="000000" w:themeColor="text1"/>
                          <w:sz w:val="40"/>
                        </w:rPr>
                        <w:t xml:space="preserve">Suunniteltujen </w:t>
                      </w:r>
                      <w:r w:rsidRPr="00F05CF5">
                        <w:rPr>
                          <w:rFonts w:ascii="Josefin Sans" w:hAnsi="Josefin Sans"/>
                          <w:b/>
                          <w:color w:val="000000" w:themeColor="text1"/>
                          <w:sz w:val="40"/>
                        </w:rPr>
                        <w:t>aktiviteettien tavoitteena on</w:t>
                      </w:r>
                    </w:p>
                    <w:p w14:paraId="3B80CE31" w14:textId="77777777" w:rsidR="00BF4521" w:rsidRPr="00F05CF5" w:rsidRDefault="00BF4521" w:rsidP="00BF4521">
                      <w:pPr>
                        <w:numPr>
                          <w:ilvl w:val="1"/>
                          <w:numId w:val="30"/>
                        </w:numPr>
                        <w:rPr>
                          <w:rFonts w:ascii="Josefin Sans" w:hAnsi="Josefin Sans" w:cstheme="majorHAnsi"/>
                          <w:sz w:val="36"/>
                          <w:szCs w:val="36"/>
                        </w:rPr>
                      </w:pPr>
                      <w:r w:rsidRPr="00F05CF5">
                        <w:rPr>
                          <w:rFonts w:ascii="Josefin Sans" w:hAnsi="Josefin Sans"/>
                          <w:sz w:val="36"/>
                        </w:rPr>
                        <w:t>tunnistaa vaatemerkinnöissä käytetyt kuvamerkit</w:t>
                      </w:r>
                    </w:p>
                    <w:p w14:paraId="5CA47F6D" w14:textId="77777777" w:rsidR="00BF4521" w:rsidRPr="00F05CF5" w:rsidRDefault="00BF4521" w:rsidP="00BF4521">
                      <w:pPr>
                        <w:numPr>
                          <w:ilvl w:val="1"/>
                          <w:numId w:val="30"/>
                        </w:numPr>
                        <w:rPr>
                          <w:rFonts w:ascii="Josefin Sans" w:hAnsi="Josefin Sans" w:cstheme="majorHAnsi"/>
                          <w:sz w:val="36"/>
                          <w:szCs w:val="36"/>
                        </w:rPr>
                      </w:pPr>
                      <w:r w:rsidRPr="00F05CF5">
                        <w:rPr>
                          <w:rFonts w:ascii="Josefin Sans" w:hAnsi="Josefin Sans"/>
                          <w:sz w:val="36"/>
                        </w:rPr>
                        <w:t>tunnistaa vaatteiden pesun eri vaiheet</w:t>
                      </w:r>
                    </w:p>
                    <w:p w14:paraId="7385C9E9" w14:textId="0931F584" w:rsidR="00BF4521" w:rsidRPr="00F05CF5" w:rsidRDefault="00BF4521" w:rsidP="00BF4521">
                      <w:pPr>
                        <w:numPr>
                          <w:ilvl w:val="1"/>
                          <w:numId w:val="30"/>
                        </w:numPr>
                        <w:rPr>
                          <w:rFonts w:ascii="Josefin Sans" w:hAnsi="Josefin Sans" w:cstheme="majorHAnsi"/>
                          <w:sz w:val="36"/>
                          <w:szCs w:val="36"/>
                        </w:rPr>
                      </w:pPr>
                      <w:r w:rsidRPr="00F05CF5">
                        <w:rPr>
                          <w:rFonts w:ascii="Josefin Sans" w:hAnsi="Josefin Sans"/>
                          <w:sz w:val="36"/>
                        </w:rPr>
                        <w:t>silitysraudan käyttäminen</w:t>
                      </w:r>
                    </w:p>
                    <w:p w14:paraId="789484AA" w14:textId="02F3C243" w:rsidR="00D87308" w:rsidRPr="00F05CF5" w:rsidRDefault="00D87308" w:rsidP="00D87308">
                      <w:pPr>
                        <w:rPr>
                          <w:rFonts w:ascii="Josefin Sans" w:hAnsi="Josefin Sans" w:cstheme="majorHAnsi"/>
                          <w:sz w:val="28"/>
                          <w:szCs w:val="28"/>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color w:val="000000" w:themeColor="text1"/>
                          <w:sz w:val="28"/>
                        </w:rPr>
                        <w:t>jotta saat kaiken irti tästä osasta suosittelemme, että asetat oppilaat tosielämän tilanteisiin: tarjoa heille korit pyykin lajitteluun, silitysrautaa, kuivausrumpua tai erilaisia pesujauheita tarrojen lukemisen harjoittelua varten.</w:t>
                      </w:r>
                    </w:p>
                    <w:p w14:paraId="075C4A95" w14:textId="77777777" w:rsidR="009F5328" w:rsidRPr="005603A9" w:rsidRDefault="009F5328" w:rsidP="009F5328"/>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362" behindDoc="0" locked="0" layoutInCell="1" allowOverlap="1" wp14:anchorId="0BAD21C3" wp14:editId="36FCA2BE">
                <wp:simplePos x="0" y="0"/>
                <wp:positionH relativeFrom="column">
                  <wp:posOffset>482600</wp:posOffset>
                </wp:positionH>
                <wp:positionV relativeFrom="paragraph">
                  <wp:posOffset>522605</wp:posOffset>
                </wp:positionV>
                <wp:extent cx="1216152" cy="1216152"/>
                <wp:effectExtent l="0" t="0" r="22225" b="22225"/>
                <wp:wrapNone/>
                <wp:docPr id="266507878" name="Cube 266507878"/>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7DA703C1" w14:textId="77777777" w:rsidR="009F5328" w:rsidRPr="00F05CF5" w:rsidRDefault="009F5328" w:rsidP="009F532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4</w:t>
                            </w:r>
                          </w:p>
                          <w:p w14:paraId="0B481082" w14:textId="77777777" w:rsidR="009F5328" w:rsidRDefault="009F5328" w:rsidP="009F53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AD21C3" id="Cube 266507878" o:spid="_x0000_s1177" type="#_x0000_t16" style="position:absolute;margin-left:38pt;margin-top:41.15pt;width:95.75pt;height:95.75pt;z-index:2516583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" fillcolor="#5b9bd5 [3208]" strokecolor="#2f528f" strokeweight="1pt">
                <v:textbox>
                  <w:txbxContent>
                    <w:p w14:paraId="7DA703C1" w14:textId="77777777" w:rsidR="009F5328" w:rsidRPr="00F05CF5" w:rsidRDefault="009F5328" w:rsidP="009F5328">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4</w:t>
                      </w:r>
                    </w:p>
                    <w:p w14:paraId="0B481082" w14:textId="77777777" w:rsidR="009F5328" w:rsidRDefault="009F5328" w:rsidP="009F5328"/>
                  </w:txbxContent>
                </v:textbox>
              </v:shape>
            </w:pict>
          </mc:Fallback>
        </mc:AlternateContent>
      </w:r>
      <w:r>
        <w:rPr>
          <w:rFonts w:ascii="Josefin Sans" w:hAnsi="Josefin Sans"/>
          <w:b/>
          <w:noProof/>
          <w:sz w:val="40"/>
          <w:lang w:eastAsia="fi-FI"/>
        </w:rPr>
        <w:drawing>
          <wp:inline distT="0" distB="0" distL="0" distR="0" wp14:anchorId="030C705D" wp14:editId="074FC5D2">
            <wp:extent cx="8621395" cy="4949825"/>
            <wp:effectExtent l="190500" t="247650" r="179705" b="250825"/>
            <wp:docPr id="1513176002" name="Picture 1513176002"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76002" name="Image 1513176002"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CA3D9AE" w14:textId="6C11FEF4" w:rsidR="0044134A" w:rsidRPr="00853C94" w:rsidRDefault="0044134A" w:rsidP="002C235A">
      <w:pPr>
        <w:rPr>
          <w:rFonts w:ascii="Josefin Sans" w:hAnsi="Josefin Sans" w:cs="Tahoma"/>
          <w:b/>
          <w:sz w:val="40"/>
          <w:szCs w:val="40"/>
          <w:lang w:val="en-GB"/>
        </w:rPr>
      </w:pPr>
    </w:p>
    <w:p w14:paraId="6727673E" w14:textId="2A4D3DD8" w:rsidR="0044134A" w:rsidRPr="00853C94" w:rsidRDefault="0044134A" w:rsidP="00E777D0">
      <w:pPr>
        <w:spacing w:before="60" w:after="60"/>
        <w:jc w:val="both"/>
        <w:rPr>
          <w:rFonts w:ascii="Josefin Sans" w:hAnsi="Josefin Sans" w:cs="Tahoma"/>
          <w:b/>
          <w:sz w:val="40"/>
          <w:szCs w:val="40"/>
          <w:lang w:val="en-GB"/>
        </w:rPr>
      </w:pPr>
    </w:p>
    <w:p w14:paraId="2631C739" w14:textId="0B2048CF" w:rsidR="00903363" w:rsidRDefault="009F5328" w:rsidP="009F5328">
      <w:pPr>
        <w:spacing w:before="60" w:after="60"/>
        <w:jc w:val="both"/>
        <w:rPr>
          <w:rFonts w:ascii="Josefin Sans" w:hAnsi="Josefin Sans" w:cs="Tahoma"/>
          <w:b/>
          <w:sz w:val="40"/>
          <w:szCs w:val="40"/>
        </w:rPr>
      </w:pPr>
      <w:r>
        <w:rPr>
          <w:rFonts w:ascii="Josefin Sans" w:hAnsi="Josefin Sans"/>
          <w:b/>
          <w:noProof/>
          <w:sz w:val="40"/>
          <w:lang w:eastAsia="fi-FI"/>
        </w:rPr>
        <mc:AlternateContent>
          <mc:Choice Requires="wps">
            <w:drawing>
              <wp:anchor distT="0" distB="0" distL="114300" distR="114300" simplePos="0" relativeHeight="251658357" behindDoc="0" locked="0" layoutInCell="1" allowOverlap="1" wp14:anchorId="13964C80" wp14:editId="636E4CC6">
                <wp:simplePos x="0" y="0"/>
                <wp:positionH relativeFrom="page">
                  <wp:posOffset>4101465</wp:posOffset>
                </wp:positionH>
                <wp:positionV relativeFrom="paragraph">
                  <wp:posOffset>577850</wp:posOffset>
                </wp:positionV>
                <wp:extent cx="4095908" cy="914400"/>
                <wp:effectExtent l="0" t="0" r="19050" b="19050"/>
                <wp:wrapNone/>
                <wp:docPr id="2077232374" name="Rectangle: Diagonal Corners Rounded 2077232374"/>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3DDEDAB2" w14:textId="46722519" w:rsidR="00903363" w:rsidRPr="00F05CF5" w:rsidRDefault="00461592" w:rsidP="007436A8">
                            <w:pPr>
                              <w:jc w:val="center"/>
                              <w:rPr>
                                <w:rFonts w:ascii="Josefin Sans" w:hAnsi="Josefin Sans"/>
                                <w:b/>
                                <w:bCs/>
                                <w:color w:val="000000" w:themeColor="text1"/>
                                <w:sz w:val="40"/>
                                <w:szCs w:val="40"/>
                              </w:rPr>
                            </w:pPr>
                            <w:r>
                              <w:rPr>
                                <w:rFonts w:ascii="Josefin Sans" w:hAnsi="Josefin Sans"/>
                                <w:b/>
                                <w:color w:val="000000" w:themeColor="text1"/>
                                <w:sz w:val="40"/>
                              </w:rPr>
                              <w:t>Osa</w:t>
                            </w:r>
                            <w:r w:rsidR="00903363" w:rsidRPr="00F05CF5">
                              <w:rPr>
                                <w:rFonts w:ascii="Josefin Sans" w:hAnsi="Josefin Sans"/>
                                <w:b/>
                                <w:color w:val="000000" w:themeColor="text1"/>
                                <w:sz w:val="40"/>
                              </w:rPr>
                              <w:t xml:space="preserve"> 4.03</w:t>
                            </w:r>
                          </w:p>
                          <w:p w14:paraId="3056C407" w14:textId="0BAB1C2F" w:rsidR="007436A8" w:rsidRPr="00F05CF5" w:rsidRDefault="007436A8" w:rsidP="007436A8">
                            <w:pPr>
                              <w:jc w:val="center"/>
                              <w:rPr>
                                <w:rFonts w:ascii="Josefin Sans" w:hAnsi="Josefin Sans"/>
                                <w:b/>
                                <w:bCs/>
                                <w:i/>
                                <w:iCs/>
                                <w:color w:val="000000" w:themeColor="text1"/>
                                <w:sz w:val="40"/>
                                <w:szCs w:val="40"/>
                              </w:rPr>
                            </w:pPr>
                            <w:r w:rsidRPr="00F05CF5">
                              <w:rPr>
                                <w:rFonts w:ascii="Josefin Sans" w:hAnsi="Josefin Sans"/>
                                <w:i/>
                                <w:color w:val="000000" w:themeColor="text1"/>
                                <w:sz w:val="36"/>
                              </w:rPr>
                              <w:t>Turvallisuus ja kriittiset tilanteet</w:t>
                            </w:r>
                          </w:p>
                          <w:p w14:paraId="00CE003C" w14:textId="1D1EB3A7" w:rsidR="002C235A" w:rsidRPr="00461592" w:rsidRDefault="002C235A" w:rsidP="007436A8">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964C80" id="Rectangle: Diagonal Corners Rounded 2077232374" o:spid="_x0000_s1178" style="position:absolute;left:0;text-align:left;margin-left:322.95pt;margin-top:45.5pt;width:322.5pt;height:1in;z-index:25165835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" adj="-11796480,,5400" path="m152403,l4095908,r,l4095908,761997v,84170,-68233,152403,-152403,152403l,914400r,l,152403c,68233,68233,,152403,xe" fillcolor="#5b9bd5 [3208]" strokecolor="#2f528f" strokeweight="1pt">
                <v:stroke joinstyle="miter"/>
                <v:formulas/>
                <v:path arrowok="t" o:connecttype="custom" o:connectlocs="152403,0;4095908,0;4095908,0;4095908,761997;3943505,914400;0,914400;0,914400;0,152403;152403,0" o:connectangles="0,0,0,0,0,0,0,0,0" textboxrect="0,0,4095908,914400"/>
                <v:textbox>
                  <w:txbxContent>
                    <w:p w14:paraId="3DDEDAB2" w14:textId="46722519" w:rsidR="00903363" w:rsidRPr="00F05CF5" w:rsidRDefault="00461592" w:rsidP="007436A8">
                      <w:pPr>
                        <w:jc w:val="center"/>
                        <w:rPr>
                          <w:rFonts w:ascii="Josefin Sans" w:hAnsi="Josefin Sans"/>
                          <w:b/>
                          <w:bCs/>
                          <w:color w:val="000000" w:themeColor="text1"/>
                          <w:sz w:val="40"/>
                          <w:szCs w:val="40"/>
                        </w:rPr>
                      </w:pPr>
                      <w:r>
                        <w:rPr>
                          <w:rFonts w:ascii="Josefin Sans" w:hAnsi="Josefin Sans"/>
                          <w:b/>
                          <w:color w:val="000000" w:themeColor="text1"/>
                          <w:sz w:val="40"/>
                        </w:rPr>
                        <w:t>Osa</w:t>
                      </w:r>
                      <w:r w:rsidR="00903363" w:rsidRPr="00F05CF5">
                        <w:rPr>
                          <w:rFonts w:ascii="Josefin Sans" w:hAnsi="Josefin Sans"/>
                          <w:b/>
                          <w:color w:val="000000" w:themeColor="text1"/>
                          <w:sz w:val="40"/>
                        </w:rPr>
                        <w:t xml:space="preserve"> 4.03</w:t>
                      </w:r>
                    </w:p>
                    <w:p w14:paraId="3056C407" w14:textId="0BAB1C2F" w:rsidR="007436A8" w:rsidRPr="00F05CF5" w:rsidRDefault="007436A8" w:rsidP="007436A8">
                      <w:pPr>
                        <w:jc w:val="center"/>
                        <w:rPr>
                          <w:rFonts w:ascii="Josefin Sans" w:hAnsi="Josefin Sans"/>
                          <w:b/>
                          <w:bCs/>
                          <w:i/>
                          <w:iCs/>
                          <w:color w:val="000000" w:themeColor="text1"/>
                          <w:sz w:val="40"/>
                          <w:szCs w:val="40"/>
                        </w:rPr>
                      </w:pPr>
                      <w:r w:rsidRPr="00F05CF5">
                        <w:rPr>
                          <w:rFonts w:ascii="Josefin Sans" w:hAnsi="Josefin Sans"/>
                          <w:i/>
                          <w:color w:val="000000" w:themeColor="text1"/>
                          <w:sz w:val="36"/>
                        </w:rPr>
                        <w:t>Turvallisuus ja kriittiset tilanteet</w:t>
                      </w:r>
                    </w:p>
                    <w:p w14:paraId="00CE003C" w14:textId="1D1EB3A7" w:rsidR="002C235A" w:rsidRPr="00461592" w:rsidRDefault="002C235A" w:rsidP="007436A8">
                      <w:pPr>
                        <w:jc w:val="center"/>
                        <w:rPr>
                          <w:b/>
                          <w:bCs/>
                          <w:color w:val="000000" w:themeColor="text1"/>
                          <w:sz w:val="40"/>
                          <w:szCs w:val="40"/>
                        </w:rPr>
                      </w:pP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58" behindDoc="0" locked="0" layoutInCell="1" allowOverlap="1" wp14:anchorId="75C96AAA" wp14:editId="40C4B037">
                <wp:simplePos x="0" y="0"/>
                <wp:positionH relativeFrom="margin">
                  <wp:align>right</wp:align>
                </wp:positionH>
                <wp:positionV relativeFrom="paragraph">
                  <wp:posOffset>1790700</wp:posOffset>
                </wp:positionV>
                <wp:extent cx="6561266" cy="3226388"/>
                <wp:effectExtent l="0" t="0" r="11430" b="12700"/>
                <wp:wrapNone/>
                <wp:docPr id="1556523407" name="Rectangle: Diagonal Corners Rounded 1556523407"/>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5"/>
                        </a:solidFill>
                        <a:ln w="12700" cap="flat" cmpd="sng" algn="ctr">
                          <a:solidFill>
                            <a:srgbClr val="4472C4">
                              <a:shade val="50000"/>
                            </a:srgbClr>
                          </a:solidFill>
                          <a:prstDash val="solid"/>
                          <a:miter lim="800000"/>
                        </a:ln>
                        <a:effectLst/>
                      </wps:spPr>
                      <wps:txbx>
                        <w:txbxContent>
                          <w:p w14:paraId="26563069" w14:textId="77777777" w:rsidR="004215FE" w:rsidRPr="00F05CF5" w:rsidRDefault="004215FE" w:rsidP="004215FE">
                            <w:pPr>
                              <w:pStyle w:val="Paragraphedeliste"/>
                              <w:numPr>
                                <w:ilvl w:val="0"/>
                                <w:numId w:val="30"/>
                              </w:numPr>
                              <w:rPr>
                                <w:rFonts w:ascii="Josefin Sans" w:hAnsi="Josefin Sans"/>
                                <w:b/>
                                <w:bCs/>
                                <w:color w:val="000000" w:themeColor="text1"/>
                                <w:sz w:val="40"/>
                                <w:szCs w:val="40"/>
                              </w:rPr>
                            </w:pPr>
                            <w:r w:rsidRPr="00F05CF5">
                              <w:rPr>
                                <w:rFonts w:ascii="Josefin Sans" w:hAnsi="Josefin Sans"/>
                                <w:b/>
                                <w:color w:val="000000" w:themeColor="text1"/>
                                <w:sz w:val="40"/>
                              </w:rPr>
                              <w:t xml:space="preserve">Suunniteltujen </w:t>
                            </w:r>
                            <w:r w:rsidRPr="00F05CF5">
                              <w:rPr>
                                <w:rFonts w:ascii="Josefin Sans" w:hAnsi="Josefin Sans"/>
                                <w:b/>
                                <w:color w:val="000000" w:themeColor="text1"/>
                                <w:sz w:val="40"/>
                              </w:rPr>
                              <w:t>aktiviteettien tavoitteena on</w:t>
                            </w:r>
                          </w:p>
                          <w:p w14:paraId="22394457" w14:textId="77777777" w:rsidR="00E113BE" w:rsidRPr="00F05CF5" w:rsidRDefault="00E113BE" w:rsidP="00E113BE">
                            <w:pPr>
                              <w:numPr>
                                <w:ilvl w:val="1"/>
                                <w:numId w:val="30"/>
                              </w:numPr>
                              <w:rPr>
                                <w:rFonts w:ascii="Josefin Sans" w:hAnsi="Josefin Sans"/>
                                <w:sz w:val="36"/>
                                <w:szCs w:val="36"/>
                              </w:rPr>
                            </w:pPr>
                            <w:r w:rsidRPr="00F05CF5">
                              <w:rPr>
                                <w:rFonts w:ascii="Josefin Sans" w:hAnsi="Josefin Sans"/>
                                <w:sz w:val="36"/>
                              </w:rPr>
                              <w:t>tunnistaa erilaiset kodin tapaturmat</w:t>
                            </w:r>
                          </w:p>
                          <w:p w14:paraId="09FF7A27" w14:textId="77777777" w:rsidR="00E113BE" w:rsidRPr="00F05CF5" w:rsidRDefault="00E113BE" w:rsidP="00E113BE">
                            <w:pPr>
                              <w:numPr>
                                <w:ilvl w:val="1"/>
                                <w:numId w:val="30"/>
                              </w:numPr>
                              <w:rPr>
                                <w:rFonts w:ascii="Josefin Sans" w:hAnsi="Josefin Sans"/>
                                <w:sz w:val="36"/>
                                <w:szCs w:val="36"/>
                              </w:rPr>
                            </w:pPr>
                            <w:r w:rsidRPr="00F05CF5">
                              <w:rPr>
                                <w:rFonts w:ascii="Josefin Sans" w:hAnsi="Josefin Sans"/>
                                <w:sz w:val="36"/>
                              </w:rPr>
                              <w:t>hätänumeron oppiminen</w:t>
                            </w:r>
                          </w:p>
                          <w:p w14:paraId="1ABF43D0" w14:textId="0A7BABA7" w:rsidR="002C235A" w:rsidRPr="00F05CF5" w:rsidRDefault="00662ED8" w:rsidP="002C235A">
                            <w:pPr>
                              <w:rPr>
                                <w:rFonts w:ascii="Josefin Sans" w:hAnsi="Josefin Sans" w:cstheme="majorHAnsi"/>
                                <w:sz w:val="28"/>
                                <w:szCs w:val="28"/>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color w:val="000000" w:themeColor="text1"/>
                                <w:sz w:val="28"/>
                              </w:rPr>
                              <w:t>Oppijoiden on oltava tietoisia kotien erilaisista riskeistä ja heillä on oltava ensimmäisenä refleksinä yhteydenottaminen asianmukaiseen hätäpalveluun. On olennaisen tärkeää mukauttaa nimet ja numerot kunkin maan mukaan.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96AAA" id="Rectangle: Diagonal Corners Rounded 1556523407" o:spid="_x0000_s1179" style="position:absolute;left:0;text-align:left;margin-left:465.45pt;margin-top:141pt;width:516.65pt;height:254.05pt;z-index:25165835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" adj="-11796480,,5400" path="m537742,l6561266,r,l6561266,2688646v,296987,-240755,537742,-537742,537742l,3226388r,l,537742c,240755,240755,,537742,xe" fillcolor="#5b9bd5 [3208]"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26563069" w14:textId="77777777" w:rsidR="004215FE" w:rsidRPr="00F05CF5" w:rsidRDefault="004215FE" w:rsidP="004215FE">
                      <w:pPr>
                        <w:pStyle w:val="Paragraphedeliste"/>
                        <w:numPr>
                          <w:ilvl w:val="0"/>
                          <w:numId w:val="30"/>
                        </w:numPr>
                        <w:rPr>
                          <w:rFonts w:ascii="Josefin Sans" w:hAnsi="Josefin Sans"/>
                          <w:b/>
                          <w:bCs/>
                          <w:color w:val="000000" w:themeColor="text1"/>
                          <w:sz w:val="40"/>
                          <w:szCs w:val="40"/>
                        </w:rPr>
                      </w:pPr>
                      <w:r w:rsidRPr="00F05CF5">
                        <w:rPr>
                          <w:rFonts w:ascii="Josefin Sans" w:hAnsi="Josefin Sans"/>
                          <w:b/>
                          <w:color w:val="000000" w:themeColor="text1"/>
                          <w:sz w:val="40"/>
                        </w:rPr>
                        <w:t xml:space="preserve">Suunniteltujen </w:t>
                      </w:r>
                      <w:r w:rsidRPr="00F05CF5">
                        <w:rPr>
                          <w:rFonts w:ascii="Josefin Sans" w:hAnsi="Josefin Sans"/>
                          <w:b/>
                          <w:color w:val="000000" w:themeColor="text1"/>
                          <w:sz w:val="40"/>
                        </w:rPr>
                        <w:t>aktiviteettien tavoitteena on</w:t>
                      </w:r>
                    </w:p>
                    <w:p w14:paraId="22394457" w14:textId="77777777" w:rsidR="00E113BE" w:rsidRPr="00F05CF5" w:rsidRDefault="00E113BE" w:rsidP="00E113BE">
                      <w:pPr>
                        <w:numPr>
                          <w:ilvl w:val="1"/>
                          <w:numId w:val="30"/>
                        </w:numPr>
                        <w:rPr>
                          <w:rFonts w:ascii="Josefin Sans" w:hAnsi="Josefin Sans"/>
                          <w:sz w:val="36"/>
                          <w:szCs w:val="36"/>
                        </w:rPr>
                      </w:pPr>
                      <w:r w:rsidRPr="00F05CF5">
                        <w:rPr>
                          <w:rFonts w:ascii="Josefin Sans" w:hAnsi="Josefin Sans"/>
                          <w:sz w:val="36"/>
                        </w:rPr>
                        <w:t>tunnistaa erilaiset kodin tapaturmat</w:t>
                      </w:r>
                    </w:p>
                    <w:p w14:paraId="09FF7A27" w14:textId="77777777" w:rsidR="00E113BE" w:rsidRPr="00F05CF5" w:rsidRDefault="00E113BE" w:rsidP="00E113BE">
                      <w:pPr>
                        <w:numPr>
                          <w:ilvl w:val="1"/>
                          <w:numId w:val="30"/>
                        </w:numPr>
                        <w:rPr>
                          <w:rFonts w:ascii="Josefin Sans" w:hAnsi="Josefin Sans"/>
                          <w:sz w:val="36"/>
                          <w:szCs w:val="36"/>
                        </w:rPr>
                      </w:pPr>
                      <w:r w:rsidRPr="00F05CF5">
                        <w:rPr>
                          <w:rFonts w:ascii="Josefin Sans" w:hAnsi="Josefin Sans"/>
                          <w:sz w:val="36"/>
                        </w:rPr>
                        <w:t>hätänumeron oppiminen</w:t>
                      </w:r>
                    </w:p>
                    <w:p w14:paraId="1ABF43D0" w14:textId="0A7BABA7" w:rsidR="002C235A" w:rsidRPr="00F05CF5" w:rsidRDefault="00662ED8" w:rsidP="002C235A">
                      <w:pPr>
                        <w:rPr>
                          <w:rFonts w:ascii="Josefin Sans" w:hAnsi="Josefin Sans" w:cstheme="majorHAnsi"/>
                          <w:sz w:val="28"/>
                          <w:szCs w:val="28"/>
                        </w:rPr>
                      </w:pPr>
                      <w:r w:rsidRPr="00F05CF5">
                        <w:rPr>
                          <w:rFonts w:ascii="Josefin Sans" w:hAnsi="Josefin Sans"/>
                          <w:b/>
                          <w:color w:val="C00000"/>
                          <w:sz w:val="40"/>
                        </w:rPr>
                        <w:t>VINKKEJÄ</w:t>
                      </w:r>
                      <w:r w:rsidRPr="00F05CF5">
                        <w:rPr>
                          <w:rFonts w:ascii="Josefin Sans" w:hAnsi="Josefin Sans"/>
                          <w:b/>
                          <w:color w:val="000000" w:themeColor="text1"/>
                          <w:sz w:val="40"/>
                        </w:rPr>
                        <w:t xml:space="preserve">: </w:t>
                      </w:r>
                      <w:r w:rsidRPr="00F05CF5">
                        <w:rPr>
                          <w:rFonts w:ascii="Josefin Sans" w:hAnsi="Josefin Sans"/>
                          <w:color w:val="000000" w:themeColor="text1"/>
                          <w:sz w:val="28"/>
                        </w:rPr>
                        <w:t>Oppijoiden on oltava tietoisia kotien erilaisista riskeistä ja heillä on oltava ensimmäisenä refleksinä yhteydenottaminen asianmukaiseen hätäpalveluun. On olennaisen tärkeää mukauttaa nimet ja numerot kunkin maan mukaan.</w:t>
                      </w:r>
                    </w:p>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356" behindDoc="0" locked="0" layoutInCell="1" allowOverlap="1" wp14:anchorId="16003BE2" wp14:editId="646BAF29">
                <wp:simplePos x="0" y="0"/>
                <wp:positionH relativeFrom="column">
                  <wp:posOffset>473710</wp:posOffset>
                </wp:positionH>
                <wp:positionV relativeFrom="paragraph">
                  <wp:posOffset>558800</wp:posOffset>
                </wp:positionV>
                <wp:extent cx="1216152" cy="1216152"/>
                <wp:effectExtent l="0" t="0" r="22225" b="22225"/>
                <wp:wrapNone/>
                <wp:docPr id="1161297889" name="Cube 1161297889"/>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5"/>
                        </a:solidFill>
                        <a:ln w="12700" cap="flat" cmpd="sng" algn="ctr">
                          <a:solidFill>
                            <a:srgbClr val="4472C4">
                              <a:shade val="50000"/>
                            </a:srgbClr>
                          </a:solidFill>
                          <a:prstDash val="solid"/>
                          <a:miter lim="800000"/>
                        </a:ln>
                        <a:effectLst/>
                      </wps:spPr>
                      <wps:txbx>
                        <w:txbxContent>
                          <w:p w14:paraId="59DFC991" w14:textId="77777777" w:rsidR="002C235A" w:rsidRPr="00F05CF5" w:rsidRDefault="002C235A" w:rsidP="002C235A">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4</w:t>
                            </w:r>
                          </w:p>
                          <w:p w14:paraId="79449FBB" w14:textId="77777777" w:rsidR="002C235A" w:rsidRDefault="002C235A" w:rsidP="002C23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03BE2" id="Cube 1161297889" o:spid="_x0000_s1180" type="#_x0000_t16" style="position:absolute;left:0;text-align:left;margin-left:37.3pt;margin-top:44pt;width:95.75pt;height:95.75pt;z-index:251658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" fillcolor="#5b9bd5 [3208]" strokecolor="#2f528f" strokeweight="1pt">
                <v:textbox>
                  <w:txbxContent>
                    <w:p w14:paraId="59DFC991" w14:textId="77777777" w:rsidR="002C235A" w:rsidRPr="00F05CF5" w:rsidRDefault="002C235A" w:rsidP="002C235A">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4</w:t>
                      </w:r>
                    </w:p>
                    <w:p w14:paraId="79449FBB" w14:textId="77777777" w:rsidR="002C235A" w:rsidRDefault="002C235A" w:rsidP="002C235A"/>
                  </w:txbxContent>
                </v:textbox>
              </v:shape>
            </w:pict>
          </mc:Fallback>
        </mc:AlternateContent>
      </w:r>
      <w:r>
        <w:rPr>
          <w:rFonts w:ascii="Josefin Sans" w:hAnsi="Josefin Sans"/>
          <w:b/>
          <w:noProof/>
          <w:sz w:val="40"/>
          <w:lang w:eastAsia="fi-FI"/>
        </w:rPr>
        <w:drawing>
          <wp:inline distT="0" distB="0" distL="0" distR="0" wp14:anchorId="108D1C73" wp14:editId="1943F63E">
            <wp:extent cx="8621395" cy="4949825"/>
            <wp:effectExtent l="190500" t="247650" r="179705" b="250825"/>
            <wp:docPr id="177848376" name="Picture 177848376" descr="Une image contenant personne, habits, Visage humain,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8376" name="Image 177848376" descr="Une image contenant personne, habits, Visage humain, femme&#10;&#10;Description générée automatiquement"/>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6C90F5B" w14:textId="77777777" w:rsidR="0044134A" w:rsidRPr="00853C94" w:rsidRDefault="0044134A" w:rsidP="00E777D0">
      <w:pPr>
        <w:spacing w:before="60" w:after="60"/>
        <w:jc w:val="both"/>
        <w:rPr>
          <w:rFonts w:ascii="Josefin Sans" w:hAnsi="Josefin Sans" w:cs="Tahoma"/>
          <w:b/>
          <w:sz w:val="40"/>
          <w:szCs w:val="40"/>
          <w:lang w:val="en-GB"/>
        </w:rPr>
      </w:pPr>
    </w:p>
    <w:p w14:paraId="7F5C78D2" w14:textId="24F718D6" w:rsidR="0044134A" w:rsidRPr="00853C94" w:rsidRDefault="00977913" w:rsidP="00E777D0">
      <w:pPr>
        <w:spacing w:before="60" w:after="60"/>
        <w:jc w:val="both"/>
        <w:rPr>
          <w:rFonts w:ascii="Josefin Sans" w:hAnsi="Josefin Sans" w:cs="Tahoma"/>
          <w:b/>
          <w:sz w:val="40"/>
          <w:szCs w:val="40"/>
        </w:rPr>
      </w:pPr>
      <w:r>
        <w:rPr>
          <w:rFonts w:ascii="Josefin Sans" w:hAnsi="Josefin Sans"/>
          <w:b/>
          <w:noProof/>
          <w:sz w:val="40"/>
          <w:lang w:eastAsia="fi-FI"/>
        </w:rPr>
        <mc:AlternateContent>
          <mc:Choice Requires="wps">
            <w:drawing>
              <wp:anchor distT="0" distB="0" distL="114300" distR="114300" simplePos="0" relativeHeight="251658284" behindDoc="0" locked="0" layoutInCell="1" allowOverlap="1" wp14:anchorId="20AC40E4" wp14:editId="5BB5A168">
                <wp:simplePos x="0" y="0"/>
                <wp:positionH relativeFrom="column">
                  <wp:posOffset>1663065</wp:posOffset>
                </wp:positionH>
                <wp:positionV relativeFrom="paragraph">
                  <wp:posOffset>1688465</wp:posOffset>
                </wp:positionV>
                <wp:extent cx="6561266" cy="3226388"/>
                <wp:effectExtent l="0" t="0" r="11430" b="12700"/>
                <wp:wrapNone/>
                <wp:docPr id="811299832" name="Rectangle: Diagonal Corners Rounded 811299832"/>
                <wp:cNvGraphicFramePr/>
                <a:graphic xmlns:a="http://schemas.openxmlformats.org/drawingml/2006/main">
                  <a:graphicData uri="http://schemas.microsoft.com/office/word/2010/wordprocessingShape">
                    <wps:wsp>
                      <wps:cNvSpPr/>
                      <wps:spPr>
                        <a:xfrm>
                          <a:off x="0" y="0"/>
                          <a:ext cx="6561266" cy="3226388"/>
                        </a:xfrm>
                        <a:prstGeom prst="round2DiagRect">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50CD59A0" w14:textId="44D26178" w:rsidR="00C360DF" w:rsidRPr="00F05CF5" w:rsidRDefault="00461592" w:rsidP="00C360DF">
                            <w:pPr>
                              <w:rPr>
                                <w:rFonts w:ascii="Josefin Sans" w:hAnsi="Josefin Sans"/>
                                <w:color w:val="000000" w:themeColor="text1"/>
                                <w:sz w:val="40"/>
                                <w:szCs w:val="40"/>
                              </w:rPr>
                            </w:pPr>
                            <w:r>
                              <w:rPr>
                                <w:rFonts w:ascii="Josefin Sans" w:hAnsi="Josefin Sans"/>
                                <w:b/>
                                <w:color w:val="000000" w:themeColor="text1"/>
                                <w:sz w:val="40"/>
                              </w:rPr>
                              <w:t>Osa</w:t>
                            </w:r>
                            <w:r w:rsidR="00C360DF" w:rsidRPr="00F05CF5">
                              <w:rPr>
                                <w:rFonts w:ascii="Josefin Sans" w:hAnsi="Josefin Sans"/>
                                <w:b/>
                                <w:color w:val="000000" w:themeColor="text1"/>
                                <w:sz w:val="40"/>
                              </w:rPr>
                              <w:t>t ja tavoitteet:</w:t>
                            </w:r>
                            <w:r w:rsidR="00C360DF" w:rsidRPr="00F05CF5">
                              <w:rPr>
                                <w:rFonts w:ascii="Josefin Sans" w:hAnsi="Josefin Sans"/>
                                <w:color w:val="000000" w:themeColor="text1"/>
                                <w:sz w:val="40"/>
                              </w:rPr>
                              <w:t xml:space="preserve"> </w:t>
                            </w:r>
                          </w:p>
                          <w:p w14:paraId="70F42870" w14:textId="0923AE7A" w:rsidR="00C360DF" w:rsidRPr="00F05CF5" w:rsidRDefault="005603A9" w:rsidP="00C360DF">
                            <w:pPr>
                              <w:pStyle w:val="Paragraphedeliste"/>
                              <w:numPr>
                                <w:ilvl w:val="0"/>
                                <w:numId w:val="22"/>
                              </w:numPr>
                              <w:rPr>
                                <w:rFonts w:ascii="Josefin Sans" w:hAnsi="Josefin Sans"/>
                                <w:color w:val="000000" w:themeColor="text1"/>
                                <w:sz w:val="40"/>
                                <w:szCs w:val="40"/>
                              </w:rPr>
                            </w:pPr>
                            <w:r w:rsidRPr="00F05CF5">
                              <w:rPr>
                                <w:rFonts w:ascii="Josefin Sans" w:hAnsi="Josefin Sans"/>
                                <w:color w:val="000000" w:themeColor="text1"/>
                                <w:sz w:val="40"/>
                              </w:rPr>
                              <w:t>OSA 5.1</w:t>
                            </w:r>
                            <w:r w:rsidR="00C360DF" w:rsidRPr="00F05CF5">
                              <w:rPr>
                                <w:rFonts w:ascii="Josefin Sans" w:hAnsi="Josefin Sans"/>
                                <w:color w:val="000000" w:themeColor="text1"/>
                                <w:sz w:val="40"/>
                              </w:rPr>
                              <w:t>: ammattiprofiili; pehmeät taidot ja kovat taidot</w:t>
                            </w:r>
                          </w:p>
                          <w:p w14:paraId="61C03E4E" w14:textId="77777777" w:rsidR="00C360DF" w:rsidRPr="00F05CF5" w:rsidRDefault="00C360DF" w:rsidP="00C360DF">
                            <w:pPr>
                              <w:pStyle w:val="Paragraphedeliste"/>
                              <w:numPr>
                                <w:ilvl w:val="0"/>
                                <w:numId w:val="22"/>
                              </w:numPr>
                              <w:rPr>
                                <w:rFonts w:ascii="Josefin Sans" w:hAnsi="Josefin Sans"/>
                                <w:color w:val="000000" w:themeColor="text1"/>
                                <w:sz w:val="40"/>
                                <w:szCs w:val="40"/>
                              </w:rPr>
                            </w:pPr>
                            <w:r w:rsidRPr="00F05CF5">
                              <w:rPr>
                                <w:rFonts w:ascii="Josefin Sans" w:hAnsi="Josefin Sans"/>
                                <w:color w:val="000000" w:themeColor="text1"/>
                                <w:sz w:val="40"/>
                              </w:rPr>
                              <w:t>CO 5.2: ansioluetteloiden muokkaus</w:t>
                            </w:r>
                          </w:p>
                          <w:p w14:paraId="27232CA6" w14:textId="77777777" w:rsidR="00C360DF" w:rsidRPr="00F05CF5" w:rsidRDefault="00C360DF" w:rsidP="00C360DF">
                            <w:pPr>
                              <w:pStyle w:val="Paragraphedeliste"/>
                              <w:numPr>
                                <w:ilvl w:val="0"/>
                                <w:numId w:val="22"/>
                              </w:numPr>
                              <w:rPr>
                                <w:rFonts w:ascii="Josefin Sans" w:hAnsi="Josefin Sans"/>
                                <w:color w:val="000000" w:themeColor="text1"/>
                                <w:sz w:val="40"/>
                                <w:szCs w:val="40"/>
                              </w:rPr>
                            </w:pPr>
                            <w:r w:rsidRPr="00F05CF5">
                              <w:rPr>
                                <w:rFonts w:ascii="Josefin Sans" w:hAnsi="Josefin Sans"/>
                                <w:color w:val="000000" w:themeColor="text1"/>
                                <w:sz w:val="40"/>
                              </w:rPr>
                              <w:t>CO 5.3: työnhaun kanavat</w:t>
                            </w:r>
                          </w:p>
                          <w:p w14:paraId="0B74AEE1" w14:textId="77777777" w:rsidR="00C360DF" w:rsidRPr="00F05CF5" w:rsidRDefault="00C360DF" w:rsidP="00C360DF">
                            <w:pPr>
                              <w:pStyle w:val="Paragraphedeliste"/>
                              <w:numPr>
                                <w:ilvl w:val="0"/>
                                <w:numId w:val="22"/>
                              </w:numPr>
                              <w:rPr>
                                <w:rFonts w:ascii="Josefin Sans" w:hAnsi="Josefin Sans"/>
                                <w:color w:val="000000" w:themeColor="text1"/>
                                <w:sz w:val="40"/>
                                <w:szCs w:val="40"/>
                              </w:rPr>
                            </w:pPr>
                            <w:r w:rsidRPr="00F05CF5">
                              <w:rPr>
                                <w:rFonts w:ascii="Josefin Sans" w:hAnsi="Josefin Sans"/>
                                <w:color w:val="000000" w:themeColor="text1"/>
                                <w:sz w:val="40"/>
                              </w:rPr>
                              <w:t>CO 5.4: työhaastatteluihin onnistuminen</w:t>
                            </w:r>
                          </w:p>
                          <w:p w14:paraId="484AB85F" w14:textId="1CE9CF95" w:rsidR="0078360A" w:rsidRPr="0075719D" w:rsidRDefault="0078360A" w:rsidP="0078360A">
                            <w:pPr>
                              <w:rPr>
                                <w:color w:val="000000" w:themeColor="text1"/>
                                <w:sz w:val="40"/>
                                <w:szCs w:val="40"/>
                                <w:lang w:val="en-US"/>
                              </w:rPr>
                            </w:pPr>
                          </w:p>
                          <w:p w14:paraId="758FF371" w14:textId="77777777" w:rsidR="0078360A" w:rsidRPr="0075719D" w:rsidRDefault="0078360A" w:rsidP="0078360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40E4" id="Rectangle: Diagonal Corners Rounded 811299832" o:spid="_x0000_s1181" style="position:absolute;left:0;text-align:left;margin-left:130.95pt;margin-top:132.95pt;width:516.65pt;height:254.0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1266,3226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" adj="-11796480,,5400" path="m537742,l6561266,r,l6561266,2688646v,296987,-240755,537742,-537742,537742l,3226388r,l,537742c,240755,240755,,537742,xe" fillcolor="#ffd966 [1943]" strokecolor="#2f528f" strokeweight="1pt">
                <v:stroke joinstyle="miter"/>
                <v:formulas/>
                <v:path arrowok="t" o:connecttype="custom" o:connectlocs="537742,0;6561266,0;6561266,0;6561266,2688646;6023524,3226388;0,3226388;0,3226388;0,537742;537742,0" o:connectangles="0,0,0,0,0,0,0,0,0" textboxrect="0,0,6561266,3226388"/>
                <v:textbox>
                  <w:txbxContent>
                    <w:p w14:paraId="50CD59A0" w14:textId="44D26178" w:rsidR="00C360DF" w:rsidRPr="00F05CF5" w:rsidRDefault="00461592" w:rsidP="00C360DF">
                      <w:pPr>
                        <w:rPr>
                          <w:rFonts w:ascii="Josefin Sans" w:hAnsi="Josefin Sans"/>
                          <w:color w:val="000000" w:themeColor="text1"/>
                          <w:sz w:val="40"/>
                          <w:szCs w:val="40"/>
                        </w:rPr>
                      </w:pPr>
                      <w:r>
                        <w:rPr>
                          <w:rFonts w:ascii="Josefin Sans" w:hAnsi="Josefin Sans"/>
                          <w:b/>
                          <w:color w:val="000000" w:themeColor="text1"/>
                          <w:sz w:val="40"/>
                        </w:rPr>
                        <w:t>Osa</w:t>
                      </w:r>
                      <w:r w:rsidR="00C360DF" w:rsidRPr="00F05CF5">
                        <w:rPr>
                          <w:rFonts w:ascii="Josefin Sans" w:hAnsi="Josefin Sans"/>
                          <w:b/>
                          <w:color w:val="000000" w:themeColor="text1"/>
                          <w:sz w:val="40"/>
                        </w:rPr>
                        <w:t>t ja tavoitteet:</w:t>
                      </w:r>
                      <w:r w:rsidR="00C360DF" w:rsidRPr="00F05CF5">
                        <w:rPr>
                          <w:rFonts w:ascii="Josefin Sans" w:hAnsi="Josefin Sans"/>
                          <w:color w:val="000000" w:themeColor="text1"/>
                          <w:sz w:val="40"/>
                        </w:rPr>
                        <w:t xml:space="preserve"> </w:t>
                      </w:r>
                    </w:p>
                    <w:p w14:paraId="70F42870" w14:textId="0923AE7A" w:rsidR="00C360DF" w:rsidRPr="00F05CF5" w:rsidRDefault="005603A9" w:rsidP="00C360DF">
                      <w:pPr>
                        <w:pStyle w:val="Paragraphedeliste"/>
                        <w:numPr>
                          <w:ilvl w:val="0"/>
                          <w:numId w:val="22"/>
                        </w:numPr>
                        <w:rPr>
                          <w:rFonts w:ascii="Josefin Sans" w:hAnsi="Josefin Sans"/>
                          <w:color w:val="000000" w:themeColor="text1"/>
                          <w:sz w:val="40"/>
                          <w:szCs w:val="40"/>
                        </w:rPr>
                      </w:pPr>
                      <w:r w:rsidRPr="00F05CF5">
                        <w:rPr>
                          <w:rFonts w:ascii="Josefin Sans" w:hAnsi="Josefin Sans"/>
                          <w:color w:val="000000" w:themeColor="text1"/>
                          <w:sz w:val="40"/>
                        </w:rPr>
                        <w:t>OSA 5.1</w:t>
                      </w:r>
                      <w:r w:rsidR="00C360DF" w:rsidRPr="00F05CF5">
                        <w:rPr>
                          <w:rFonts w:ascii="Josefin Sans" w:hAnsi="Josefin Sans"/>
                          <w:color w:val="000000" w:themeColor="text1"/>
                          <w:sz w:val="40"/>
                        </w:rPr>
                        <w:t>: ammattiprofiili; pehmeät taidot ja kovat taidot</w:t>
                      </w:r>
                    </w:p>
                    <w:p w14:paraId="61C03E4E" w14:textId="77777777" w:rsidR="00C360DF" w:rsidRPr="00F05CF5" w:rsidRDefault="00C360DF" w:rsidP="00C360DF">
                      <w:pPr>
                        <w:pStyle w:val="Paragraphedeliste"/>
                        <w:numPr>
                          <w:ilvl w:val="0"/>
                          <w:numId w:val="22"/>
                        </w:numPr>
                        <w:rPr>
                          <w:rFonts w:ascii="Josefin Sans" w:hAnsi="Josefin Sans"/>
                          <w:color w:val="000000" w:themeColor="text1"/>
                          <w:sz w:val="40"/>
                          <w:szCs w:val="40"/>
                        </w:rPr>
                      </w:pPr>
                      <w:r w:rsidRPr="00F05CF5">
                        <w:rPr>
                          <w:rFonts w:ascii="Josefin Sans" w:hAnsi="Josefin Sans"/>
                          <w:color w:val="000000" w:themeColor="text1"/>
                          <w:sz w:val="40"/>
                        </w:rPr>
                        <w:t>CO 5.2: ansioluetteloiden muokkaus</w:t>
                      </w:r>
                    </w:p>
                    <w:p w14:paraId="27232CA6" w14:textId="77777777" w:rsidR="00C360DF" w:rsidRPr="00F05CF5" w:rsidRDefault="00C360DF" w:rsidP="00C360DF">
                      <w:pPr>
                        <w:pStyle w:val="Paragraphedeliste"/>
                        <w:numPr>
                          <w:ilvl w:val="0"/>
                          <w:numId w:val="22"/>
                        </w:numPr>
                        <w:rPr>
                          <w:rFonts w:ascii="Josefin Sans" w:hAnsi="Josefin Sans"/>
                          <w:color w:val="000000" w:themeColor="text1"/>
                          <w:sz w:val="40"/>
                          <w:szCs w:val="40"/>
                        </w:rPr>
                      </w:pPr>
                      <w:r w:rsidRPr="00F05CF5">
                        <w:rPr>
                          <w:rFonts w:ascii="Josefin Sans" w:hAnsi="Josefin Sans"/>
                          <w:color w:val="000000" w:themeColor="text1"/>
                          <w:sz w:val="40"/>
                        </w:rPr>
                        <w:t>CO 5.3: työnhaun kanavat</w:t>
                      </w:r>
                    </w:p>
                    <w:p w14:paraId="0B74AEE1" w14:textId="77777777" w:rsidR="00C360DF" w:rsidRPr="00F05CF5" w:rsidRDefault="00C360DF" w:rsidP="00C360DF">
                      <w:pPr>
                        <w:pStyle w:val="Paragraphedeliste"/>
                        <w:numPr>
                          <w:ilvl w:val="0"/>
                          <w:numId w:val="22"/>
                        </w:numPr>
                        <w:rPr>
                          <w:rFonts w:ascii="Josefin Sans" w:hAnsi="Josefin Sans"/>
                          <w:color w:val="000000" w:themeColor="text1"/>
                          <w:sz w:val="40"/>
                          <w:szCs w:val="40"/>
                        </w:rPr>
                      </w:pPr>
                      <w:r w:rsidRPr="00F05CF5">
                        <w:rPr>
                          <w:rFonts w:ascii="Josefin Sans" w:hAnsi="Josefin Sans"/>
                          <w:color w:val="000000" w:themeColor="text1"/>
                          <w:sz w:val="40"/>
                        </w:rPr>
                        <w:t>CO 5.4: työhaastatteluihin onnistuminen</w:t>
                      </w:r>
                    </w:p>
                    <w:p w14:paraId="484AB85F" w14:textId="1CE9CF95" w:rsidR="0078360A" w:rsidRPr="0075719D" w:rsidRDefault="0078360A" w:rsidP="0078360A">
                      <w:pPr>
                        <w:rPr>
                          <w:color w:val="000000" w:themeColor="text1"/>
                          <w:sz w:val="40"/>
                          <w:szCs w:val="40"/>
                          <w:lang w:val="en-US"/>
                        </w:rPr>
                      </w:pPr>
                    </w:p>
                    <w:p w14:paraId="758FF371" w14:textId="77777777" w:rsidR="0078360A" w:rsidRPr="0075719D" w:rsidRDefault="0078360A" w:rsidP="0078360A">
                      <w:pPr>
                        <w:rPr>
                          <w:lang w:val="en-US"/>
                        </w:rPr>
                      </w:pPr>
                    </w:p>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81" behindDoc="0" locked="0" layoutInCell="1" allowOverlap="1" wp14:anchorId="13E9C1F9" wp14:editId="2E96B255">
                <wp:simplePos x="0" y="0"/>
                <wp:positionH relativeFrom="column">
                  <wp:posOffset>501130</wp:posOffset>
                </wp:positionH>
                <wp:positionV relativeFrom="paragraph">
                  <wp:posOffset>624898</wp:posOffset>
                </wp:positionV>
                <wp:extent cx="1216152" cy="1216152"/>
                <wp:effectExtent l="0" t="0" r="22225" b="22225"/>
                <wp:wrapNone/>
                <wp:docPr id="1287285996" name="Cube 1287285996"/>
                <wp:cNvGraphicFramePr/>
                <a:graphic xmlns:a="http://schemas.openxmlformats.org/drawingml/2006/main">
                  <a:graphicData uri="http://schemas.microsoft.com/office/word/2010/wordprocessingShape">
                    <wps:wsp>
                      <wps:cNvSpPr/>
                      <wps:spPr>
                        <a:xfrm>
                          <a:off x="0" y="0"/>
                          <a:ext cx="1216152" cy="1216152"/>
                        </a:xfrm>
                        <a:prstGeom prst="cube">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796478A7" w14:textId="08F629A8" w:rsidR="002F725F" w:rsidRPr="00F05CF5" w:rsidRDefault="002F725F" w:rsidP="002F725F">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5</w:t>
                            </w:r>
                          </w:p>
                          <w:p w14:paraId="1E758C5E" w14:textId="77777777" w:rsidR="002F725F" w:rsidRDefault="002F725F" w:rsidP="002F72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E9C1F9" id="Cube 1287285996" o:spid="_x0000_s1182" type="#_x0000_t16" style="position:absolute;left:0;text-align:left;margin-left:39.45pt;margin-top:49.2pt;width:95.75pt;height:95.75pt;z-index:251658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" fillcolor="#ffd966 [1943]" strokecolor="#2f528f" strokeweight="1pt">
                <v:textbox>
                  <w:txbxContent>
                    <w:p w14:paraId="796478A7" w14:textId="08F629A8" w:rsidR="002F725F" w:rsidRPr="00F05CF5" w:rsidRDefault="002F725F" w:rsidP="002F725F">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5</w:t>
                      </w:r>
                    </w:p>
                    <w:p w14:paraId="1E758C5E" w14:textId="77777777" w:rsidR="002F725F" w:rsidRDefault="002F725F" w:rsidP="002F725F"/>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77" behindDoc="0" locked="0" layoutInCell="1" allowOverlap="1" wp14:anchorId="072EA9F6" wp14:editId="2180D084">
                <wp:simplePos x="0" y="0"/>
                <wp:positionH relativeFrom="page">
                  <wp:posOffset>4060075</wp:posOffset>
                </wp:positionH>
                <wp:positionV relativeFrom="paragraph">
                  <wp:posOffset>659361</wp:posOffset>
                </wp:positionV>
                <wp:extent cx="4095908" cy="914400"/>
                <wp:effectExtent l="0" t="0" r="19050" b="19050"/>
                <wp:wrapNone/>
                <wp:docPr id="1660559670" name="Rectangle: Diagonal Corners Rounded 1660559670"/>
                <wp:cNvGraphicFramePr/>
                <a:graphic xmlns:a="http://schemas.openxmlformats.org/drawingml/2006/main">
                  <a:graphicData uri="http://schemas.microsoft.com/office/word/2010/wordprocessingShape">
                    <wps:wsp>
                      <wps:cNvSpPr/>
                      <wps:spPr>
                        <a:xfrm>
                          <a:off x="0" y="0"/>
                          <a:ext cx="4095908" cy="914400"/>
                        </a:xfrm>
                        <a:prstGeom prst="round2DiagRect">
                          <a:avLst/>
                        </a:prstGeom>
                        <a:solidFill>
                          <a:schemeClr val="accent4">
                            <a:lumMod val="60000"/>
                            <a:lumOff val="40000"/>
                          </a:schemeClr>
                        </a:solidFill>
                        <a:ln w="12700" cap="flat" cmpd="sng" algn="ctr">
                          <a:solidFill>
                            <a:srgbClr val="4472C4">
                              <a:shade val="50000"/>
                            </a:srgbClr>
                          </a:solidFill>
                          <a:prstDash val="solid"/>
                          <a:miter lim="800000"/>
                        </a:ln>
                        <a:effectLst/>
                      </wps:spPr>
                      <wps:txbx>
                        <w:txbxContent>
                          <w:p w14:paraId="0CB01041" w14:textId="745D67AE" w:rsidR="002F725F" w:rsidRPr="00F05CF5" w:rsidRDefault="00CE51B4" w:rsidP="002F725F">
                            <w:pPr>
                              <w:jc w:val="center"/>
                              <w:rPr>
                                <w:rFonts w:ascii="Josefin Sans" w:hAnsi="Josefin Sans"/>
                                <w:b/>
                                <w:bCs/>
                                <w:color w:val="000000" w:themeColor="text1"/>
                                <w:sz w:val="40"/>
                                <w:szCs w:val="40"/>
                              </w:rPr>
                            </w:pPr>
                            <w:r w:rsidRPr="00F05CF5">
                              <w:rPr>
                                <w:rFonts w:ascii="Josefin Sans" w:hAnsi="Josefin Sans"/>
                                <w:b/>
                                <w:color w:val="000000" w:themeColor="text1"/>
                                <w:sz w:val="40"/>
                              </w:rPr>
                              <w:t>Työpaikan löytäminen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2EA9F6" id="Rectangle: Diagonal Corners Rounded 1660559670" o:spid="_x0000_s1183" style="position:absolute;left:0;text-align:left;margin-left:319.7pt;margin-top:51.9pt;width:322.5pt;height:1in;z-index:25165827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4095908,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" adj="-11796480,,5400" path="m152403,l4095908,r,l4095908,761997v,84170,-68233,152403,-152403,152403l,914400r,l,152403c,68233,68233,,152403,xe" fillcolor="#ffd966 [1943]" strokecolor="#2f528f" strokeweight="1pt">
                <v:stroke joinstyle="miter"/>
                <v:formulas/>
                <v:path arrowok="t" o:connecttype="custom" o:connectlocs="152403,0;4095908,0;4095908,0;4095908,761997;3943505,914400;0,914400;0,914400;0,152403;152403,0" o:connectangles="0,0,0,0,0,0,0,0,0" textboxrect="0,0,4095908,914400"/>
                <v:textbox>
                  <w:txbxContent>
                    <w:p w14:paraId="0CB01041" w14:textId="745D67AE" w:rsidR="002F725F" w:rsidRPr="00F05CF5" w:rsidRDefault="00CE51B4" w:rsidP="002F725F">
                      <w:pPr>
                        <w:jc w:val="center"/>
                        <w:rPr>
                          <w:rFonts w:ascii="Josefin Sans" w:hAnsi="Josefin Sans"/>
                          <w:b/>
                          <w:bCs/>
                          <w:color w:val="000000" w:themeColor="text1"/>
                          <w:sz w:val="40"/>
                          <w:szCs w:val="40"/>
                        </w:rPr>
                      </w:pPr>
                      <w:r w:rsidRPr="00F05CF5">
                        <w:rPr>
                          <w:rFonts w:ascii="Josefin Sans" w:hAnsi="Josefin Sans"/>
                          <w:b/>
                          <w:color w:val="000000" w:themeColor="text1"/>
                          <w:sz w:val="40"/>
                        </w:rPr>
                        <w:t>Työpaikan löytäminen</w:t>
                      </w:r>
                    </w:p>
                  </w:txbxContent>
                </v:textbox>
                <w10:wrap anchorx="page"/>
              </v:shape>
            </w:pict>
          </mc:Fallback>
        </mc:AlternateContent>
      </w:r>
      <w:r>
        <w:rPr>
          <w:rFonts w:ascii="Josefin Sans" w:hAnsi="Josefin Sans"/>
          <w:b/>
          <w:noProof/>
          <w:sz w:val="40"/>
          <w:lang w:eastAsia="fi-FI"/>
        </w:rPr>
        <w:drawing>
          <wp:inline distT="0" distB="0" distL="0" distR="0" wp14:anchorId="0706A869" wp14:editId="5193A895">
            <wp:extent cx="8621395" cy="4949825"/>
            <wp:effectExtent l="171450" t="247650" r="179705" b="250825"/>
            <wp:docPr id="1482156956" name="Picture 1482156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CF0EA0F" w14:textId="7D332E93" w:rsidR="0044134A" w:rsidRPr="00853C94" w:rsidRDefault="0044134A" w:rsidP="00E777D0">
      <w:pPr>
        <w:spacing w:before="60" w:after="60"/>
        <w:jc w:val="both"/>
        <w:rPr>
          <w:rFonts w:ascii="Josefin Sans" w:hAnsi="Josefin Sans" w:cs="Tahoma"/>
          <w:b/>
          <w:sz w:val="40"/>
          <w:szCs w:val="40"/>
          <w:lang w:val="en-GB"/>
        </w:rPr>
      </w:pPr>
    </w:p>
    <w:bookmarkEnd w:id="14"/>
    <w:p w14:paraId="107F4B32" w14:textId="1D48554D" w:rsidR="005B3E12" w:rsidRPr="00853C94" w:rsidRDefault="0060041C" w:rsidP="0051763B">
      <w:pPr>
        <w:pStyle w:val="Paragraphedeliste"/>
        <w:numPr>
          <w:ilvl w:val="0"/>
          <w:numId w:val="7"/>
        </w:numPr>
        <w:spacing w:before="60" w:after="60"/>
        <w:contextualSpacing w:val="0"/>
        <w:jc w:val="both"/>
        <w:rPr>
          <w:rFonts w:ascii="Josefin Sans" w:hAnsi="Josefin Sans" w:cs="Tahoma"/>
          <w:bCs/>
          <w:sz w:val="24"/>
          <w:szCs w:val="24"/>
        </w:rPr>
      </w:pPr>
      <w:r>
        <w:rPr>
          <w:rFonts w:ascii="Josefin Sans" w:hAnsi="Josefin Sans"/>
          <w:b/>
          <w:noProof/>
          <w:sz w:val="40"/>
          <w:lang w:eastAsia="fi-FI"/>
        </w:rPr>
        <mc:AlternateContent>
          <mc:Choice Requires="wps">
            <w:drawing>
              <wp:anchor distT="0" distB="0" distL="114300" distR="114300" simplePos="0" relativeHeight="251658285" behindDoc="0" locked="0" layoutInCell="1" allowOverlap="1" wp14:anchorId="785F088C" wp14:editId="3CD295F8">
                <wp:simplePos x="0" y="0"/>
                <wp:positionH relativeFrom="column">
                  <wp:posOffset>1993613</wp:posOffset>
                </wp:positionH>
                <wp:positionV relativeFrom="paragraph">
                  <wp:posOffset>1663085</wp:posOffset>
                </wp:positionV>
                <wp:extent cx="6560820" cy="3392130"/>
                <wp:effectExtent l="0" t="0" r="11430" b="18415"/>
                <wp:wrapNone/>
                <wp:docPr id="2004137974" name="Rectangle: Diagonal Corners Rounded 2004137974"/>
                <wp:cNvGraphicFramePr/>
                <a:graphic xmlns:a="http://schemas.openxmlformats.org/drawingml/2006/main">
                  <a:graphicData uri="http://schemas.microsoft.com/office/word/2010/wordprocessingShape">
                    <wps:wsp>
                      <wps:cNvSpPr/>
                      <wps:spPr>
                        <a:xfrm>
                          <a:off x="0" y="0"/>
                          <a:ext cx="6560820" cy="3392130"/>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03512C99" w14:textId="19BFF806" w:rsidR="00783F60" w:rsidRPr="00DC3AC4" w:rsidRDefault="0033142E" w:rsidP="00E022F2">
                            <w:pPr>
                              <w:pStyle w:val="Paragraphedeliste"/>
                              <w:rPr>
                                <w:rFonts w:ascii="Josefin Sans" w:hAnsi="Josefin Sans"/>
                                <w:b/>
                                <w:bCs/>
                                <w:color w:val="000000" w:themeColor="text1"/>
                                <w:sz w:val="40"/>
                                <w:szCs w:val="40"/>
                              </w:rPr>
                            </w:pPr>
                            <w:r w:rsidRPr="00DC3AC4">
                              <w:rPr>
                                <w:rFonts w:ascii="Josefin Sans" w:hAnsi="Josefin Sans"/>
                                <w:b/>
                                <w:color w:val="000000" w:themeColor="text1"/>
                                <w:sz w:val="40"/>
                              </w:rPr>
                              <w:t xml:space="preserve">Suunniteltujen </w:t>
                            </w:r>
                            <w:r w:rsidRPr="00DC3AC4">
                              <w:rPr>
                                <w:rFonts w:ascii="Josefin Sans" w:hAnsi="Josefin Sans"/>
                                <w:b/>
                                <w:color w:val="000000" w:themeColor="text1"/>
                                <w:sz w:val="40"/>
                              </w:rPr>
                              <w:t>aktiviteettien tavoitteena on</w:t>
                            </w:r>
                          </w:p>
                          <w:p w14:paraId="6A762952" w14:textId="77777777" w:rsidR="00783F60" w:rsidRPr="00DC3AC4" w:rsidRDefault="0033142E" w:rsidP="0033142E">
                            <w:pPr>
                              <w:pStyle w:val="Paragraphedeliste"/>
                              <w:numPr>
                                <w:ilvl w:val="0"/>
                                <w:numId w:val="23"/>
                              </w:numPr>
                              <w:rPr>
                                <w:rFonts w:ascii="Josefin Sans" w:hAnsi="Josefin Sans"/>
                                <w:b/>
                                <w:bCs/>
                                <w:color w:val="000000" w:themeColor="text1"/>
                                <w:sz w:val="40"/>
                                <w:szCs w:val="40"/>
                              </w:rPr>
                            </w:pPr>
                            <w:r w:rsidRPr="00DC3AC4">
                              <w:rPr>
                                <w:rFonts w:ascii="Josefin Sans" w:hAnsi="Josefin Sans"/>
                                <w:b/>
                                <w:sz w:val="40"/>
                              </w:rPr>
                              <w:t xml:space="preserve">tunnistaa taidot, joita </w:t>
                            </w:r>
                            <w:r w:rsidRPr="00DC3AC4">
                              <w:rPr>
                                <w:rFonts w:ascii="Josefin Sans" w:hAnsi="Josefin Sans"/>
                                <w:b/>
                                <w:color w:val="000000" w:themeColor="text1"/>
                                <w:sz w:val="40"/>
                              </w:rPr>
                              <w:t xml:space="preserve">tarvitaan hoitajan tehtävässä </w:t>
                            </w:r>
                          </w:p>
                          <w:p w14:paraId="434CAF02" w14:textId="187EA0C2" w:rsidR="00E97385" w:rsidRPr="00DC3AC4" w:rsidRDefault="00783F60" w:rsidP="00DE11A3">
                            <w:pPr>
                              <w:pStyle w:val="Paragraphedeliste"/>
                              <w:numPr>
                                <w:ilvl w:val="0"/>
                                <w:numId w:val="23"/>
                              </w:numPr>
                              <w:rPr>
                                <w:rFonts w:ascii="Josefin Sans" w:hAnsi="Josefin Sans"/>
                                <w:b/>
                                <w:bCs/>
                                <w:color w:val="000000" w:themeColor="text1"/>
                                <w:sz w:val="28"/>
                                <w:szCs w:val="28"/>
                              </w:rPr>
                            </w:pPr>
                            <w:r w:rsidRPr="00DC3AC4">
                              <w:rPr>
                                <w:rFonts w:ascii="Josefin Sans" w:hAnsi="Josefin Sans"/>
                                <w:b/>
                                <w:color w:val="000000" w:themeColor="text1"/>
                                <w:sz w:val="40"/>
                              </w:rPr>
                              <w:t>aiemp</w:t>
                            </w:r>
                            <w:r w:rsidR="005603A9" w:rsidRPr="00DC3AC4">
                              <w:rPr>
                                <w:rFonts w:ascii="Josefin Sans" w:hAnsi="Josefin Sans"/>
                                <w:b/>
                                <w:color w:val="000000" w:themeColor="text1"/>
                                <w:sz w:val="40"/>
                              </w:rPr>
                              <w:t>ien kokemusten rekonstruoiminen</w:t>
                            </w:r>
                            <w:r w:rsidRPr="00DC3AC4">
                              <w:rPr>
                                <w:rFonts w:ascii="Josefin Sans" w:hAnsi="Josefin Sans"/>
                                <w:b/>
                                <w:color w:val="000000" w:themeColor="text1"/>
                                <w:sz w:val="40"/>
                              </w:rPr>
                              <w:t>.</w:t>
                            </w:r>
                            <w:r w:rsidR="005603A9" w:rsidRPr="00DC3AC4">
                              <w:rPr>
                                <w:rFonts w:ascii="Josefin Sans" w:hAnsi="Josefin Sans"/>
                                <w:b/>
                                <w:color w:val="000000" w:themeColor="text1"/>
                                <w:sz w:val="40"/>
                              </w:rPr>
                              <w:t xml:space="preserve"> Tämä aktiviteet</w:t>
                            </w:r>
                            <w:r w:rsidRPr="00DC3AC4">
                              <w:rPr>
                                <w:rFonts w:ascii="Josefin Sans" w:hAnsi="Josefin Sans"/>
                                <w:b/>
                                <w:color w:val="000000" w:themeColor="text1"/>
                                <w:sz w:val="40"/>
                              </w:rPr>
                              <w:t xml:space="preserve">ti valmistaa ansioluettelon laatimiseen. </w:t>
                            </w:r>
                          </w:p>
                          <w:p w14:paraId="029B154E" w14:textId="77777777" w:rsidR="00E97385" w:rsidRPr="00DC3AC4" w:rsidRDefault="00E97385" w:rsidP="00E97385">
                            <w:pPr>
                              <w:pStyle w:val="Paragraphedeliste"/>
                              <w:ind w:left="1533"/>
                              <w:rPr>
                                <w:rFonts w:ascii="Josefin Sans" w:hAnsi="Josefin Sans"/>
                                <w:b/>
                                <w:bCs/>
                                <w:color w:val="000000" w:themeColor="text1"/>
                                <w:sz w:val="28"/>
                                <w:szCs w:val="28"/>
                              </w:rPr>
                            </w:pPr>
                          </w:p>
                          <w:p w14:paraId="5B0472C6" w14:textId="00B940D0" w:rsidR="0033142E" w:rsidRPr="00DC3AC4" w:rsidRDefault="00E022F2" w:rsidP="00E97385">
                            <w:pPr>
                              <w:pStyle w:val="Paragraphedeliste"/>
                              <w:ind w:left="1533"/>
                              <w:rPr>
                                <w:rFonts w:ascii="Josefin Sans" w:hAnsi="Josefin Sans"/>
                                <w:b/>
                                <w:bCs/>
                                <w:color w:val="000000" w:themeColor="text1"/>
                                <w:sz w:val="40"/>
                                <w:szCs w:val="40"/>
                                <w:u w:val="single"/>
                              </w:rPr>
                            </w:pPr>
                            <w:r w:rsidRPr="00DC3AC4">
                              <w:rPr>
                                <w:rFonts w:ascii="Josefin Sans" w:hAnsi="Josefin Sans"/>
                                <w:b/>
                                <w:color w:val="C00000"/>
                                <w:sz w:val="40"/>
                              </w:rPr>
                              <w:t>Vinkki</w:t>
                            </w:r>
                            <w:r w:rsidRPr="00DC3AC4">
                              <w:rPr>
                                <w:rFonts w:ascii="Josefin Sans" w:hAnsi="Josefin Sans"/>
                                <w:b/>
                                <w:color w:val="000000" w:themeColor="text1"/>
                                <w:sz w:val="40"/>
                              </w:rPr>
                              <w:t xml:space="preserve">: </w:t>
                            </w:r>
                            <w:r w:rsidRPr="00DC3AC4">
                              <w:rPr>
                                <w:rFonts w:ascii="Josefin Sans" w:hAnsi="Josefin Sans"/>
                                <w:b/>
                                <w:color w:val="000000" w:themeColor="text1"/>
                                <w:sz w:val="28"/>
                              </w:rPr>
                              <w:t xml:space="preserve">arvioi, pystyvätkö </w:t>
                            </w:r>
                            <w:r w:rsidR="00F67277">
                              <w:rPr>
                                <w:rFonts w:ascii="Josefin Sans" w:hAnsi="Josefin Sans"/>
                                <w:b/>
                                <w:color w:val="000000" w:themeColor="text1"/>
                                <w:sz w:val="28"/>
                              </w:rPr>
                              <w:t>oppijat</w:t>
                            </w:r>
                            <w:r w:rsidRPr="00DC3AC4">
                              <w:rPr>
                                <w:rFonts w:ascii="Josefin Sans" w:hAnsi="Josefin Sans"/>
                                <w:b/>
                                <w:color w:val="000000" w:themeColor="text1"/>
                                <w:sz w:val="28"/>
                              </w:rPr>
                              <w:t xml:space="preserve"> suorittamaan yksilöaktiviteetin; jos eivät pysty, suorittakaa toimet ryhmissä ja anna enemmän yksilöllistä tukea.</w:t>
                            </w:r>
                          </w:p>
                          <w:p w14:paraId="50CA41D0" w14:textId="77777777" w:rsidR="0033142E" w:rsidRPr="005603A9" w:rsidRDefault="0033142E" w:rsidP="0033142E">
                            <w:pPr>
                              <w:rPr>
                                <w:b/>
                                <w:bCs/>
                                <w:color w:val="000000" w:themeColor="text1"/>
                                <w:sz w:val="40"/>
                                <w:szCs w:val="40"/>
                                <w:u w:val="single"/>
                              </w:rPr>
                            </w:pPr>
                          </w:p>
                          <w:p w14:paraId="40C7D06E" w14:textId="77777777" w:rsidR="0033142E" w:rsidRPr="005603A9" w:rsidRDefault="0033142E" w:rsidP="0033142E">
                            <w:pPr>
                              <w:rPr>
                                <w:b/>
                                <w:bCs/>
                                <w:color w:val="000000" w:themeColor="text1"/>
                                <w:sz w:val="40"/>
                                <w:szCs w:val="40"/>
                                <w:u w:val="single"/>
                              </w:rPr>
                            </w:pPr>
                          </w:p>
                          <w:p w14:paraId="65EC5297" w14:textId="77777777" w:rsidR="0033142E" w:rsidRDefault="0033142E" w:rsidP="0033142E">
                            <w:pPr>
                              <w:rPr>
                                <w:color w:val="000000" w:themeColor="text1"/>
                                <w:sz w:val="40"/>
                                <w:szCs w:val="40"/>
                              </w:rPr>
                            </w:pPr>
                            <w:r>
                              <w:rPr>
                                <w:b/>
                                <w:color w:val="000000" w:themeColor="text1"/>
                                <w:sz w:val="40"/>
                              </w:rPr>
                              <w:t>Yksikkö ja tavoitteet:</w:t>
                            </w:r>
                            <w:r>
                              <w:rPr>
                                <w:color w:val="000000" w:themeColor="text1"/>
                                <w:sz w:val="40"/>
                              </w:rPr>
                              <w:t xml:space="preserve"> </w:t>
                            </w:r>
                          </w:p>
                          <w:p w14:paraId="36294D5A" w14:textId="77777777" w:rsidR="0033142E" w:rsidRPr="0075719D" w:rsidRDefault="0033142E" w:rsidP="0033142E">
                            <w:pPr>
                              <w:pStyle w:val="Paragraphedeliste"/>
                              <w:numPr>
                                <w:ilvl w:val="0"/>
                                <w:numId w:val="22"/>
                              </w:numPr>
                              <w:rPr>
                                <w:color w:val="000000" w:themeColor="text1"/>
                                <w:sz w:val="40"/>
                                <w:szCs w:val="40"/>
                              </w:rPr>
                            </w:pPr>
                            <w:r>
                              <w:rPr>
                                <w:color w:val="000000" w:themeColor="text1"/>
                                <w:sz w:val="40"/>
                              </w:rPr>
                              <w:t>OSA 5.1 : ammattiprofiili ; pehmeät taidot ja kovat taidot</w:t>
                            </w:r>
                          </w:p>
                          <w:p w14:paraId="6989336F" w14:textId="77777777" w:rsidR="0033142E" w:rsidRDefault="0033142E" w:rsidP="0033142E">
                            <w:pPr>
                              <w:pStyle w:val="Paragraphedeliste"/>
                              <w:numPr>
                                <w:ilvl w:val="0"/>
                                <w:numId w:val="22"/>
                              </w:numPr>
                              <w:rPr>
                                <w:color w:val="000000" w:themeColor="text1"/>
                                <w:sz w:val="40"/>
                                <w:szCs w:val="40"/>
                              </w:rPr>
                            </w:pPr>
                            <w:r>
                              <w:rPr>
                                <w:color w:val="000000" w:themeColor="text1"/>
                                <w:sz w:val="40"/>
                              </w:rPr>
                              <w:t>CO 5.2: ansioluetteloiden muokkaus</w:t>
                            </w:r>
                          </w:p>
                          <w:p w14:paraId="4F871CF0" w14:textId="77777777" w:rsidR="0033142E" w:rsidRDefault="0033142E" w:rsidP="0033142E">
                            <w:pPr>
                              <w:pStyle w:val="Paragraphedeliste"/>
                              <w:numPr>
                                <w:ilvl w:val="0"/>
                                <w:numId w:val="22"/>
                              </w:numPr>
                              <w:rPr>
                                <w:color w:val="000000" w:themeColor="text1"/>
                                <w:sz w:val="40"/>
                                <w:szCs w:val="40"/>
                              </w:rPr>
                            </w:pPr>
                            <w:r>
                              <w:rPr>
                                <w:color w:val="000000" w:themeColor="text1"/>
                                <w:sz w:val="40"/>
                              </w:rPr>
                              <w:t>CO 5.3: työnhaun kanavat</w:t>
                            </w:r>
                          </w:p>
                          <w:p w14:paraId="0D6E0772" w14:textId="77777777" w:rsidR="0033142E" w:rsidRPr="0075719D" w:rsidRDefault="0033142E" w:rsidP="0033142E">
                            <w:pPr>
                              <w:pStyle w:val="Paragraphedeliste"/>
                              <w:numPr>
                                <w:ilvl w:val="0"/>
                                <w:numId w:val="22"/>
                              </w:numPr>
                              <w:rPr>
                                <w:color w:val="000000" w:themeColor="text1"/>
                                <w:sz w:val="40"/>
                                <w:szCs w:val="40"/>
                              </w:rPr>
                            </w:pPr>
                            <w:r>
                              <w:rPr>
                                <w:color w:val="000000" w:themeColor="text1"/>
                                <w:sz w:val="40"/>
                              </w:rPr>
                              <w:t>CO 5.4: työhaastatteluihin onnistuminen</w:t>
                            </w:r>
                          </w:p>
                          <w:p w14:paraId="773EFE1B" w14:textId="347E2208" w:rsidR="0031503A" w:rsidRPr="0075719D" w:rsidRDefault="0031503A" w:rsidP="0031503A">
                            <w:pPr>
                              <w:pStyle w:val="Paragraphedeliste"/>
                              <w:rPr>
                                <w:b/>
                                <w:bCs/>
                                <w:i/>
                                <w:iCs/>
                                <w:color w:val="000000" w:themeColor="text1"/>
                                <w:sz w:val="40"/>
                                <w:szCs w:val="40"/>
                                <w:lang w:val="en-US"/>
                              </w:rPr>
                            </w:pPr>
                          </w:p>
                          <w:p w14:paraId="5B9DD4EC" w14:textId="37EC928B" w:rsidR="00A52866" w:rsidRDefault="00A52866" w:rsidP="00A52866">
                            <w:pPr>
                              <w:pStyle w:val="Paragraphedeliste"/>
                              <w:numPr>
                                <w:ilvl w:val="0"/>
                                <w:numId w:val="22"/>
                              </w:numPr>
                              <w:rPr>
                                <w:color w:val="000000" w:themeColor="text1"/>
                                <w:sz w:val="40"/>
                                <w:szCs w:val="40"/>
                              </w:rPr>
                            </w:pPr>
                            <w:r>
                              <w:rPr>
                                <w:color w:val="000000" w:themeColor="text1"/>
                                <w:sz w:val="40"/>
                              </w:rPr>
                              <w:t>CO 5.2: ansioluetteloiden muokkaus</w:t>
                            </w:r>
                          </w:p>
                          <w:p w14:paraId="73D536DF" w14:textId="0DDA2003" w:rsidR="00A52866" w:rsidRDefault="00A52866" w:rsidP="00A52866">
                            <w:pPr>
                              <w:pStyle w:val="Paragraphedeliste"/>
                              <w:numPr>
                                <w:ilvl w:val="0"/>
                                <w:numId w:val="22"/>
                              </w:numPr>
                              <w:rPr>
                                <w:color w:val="000000" w:themeColor="text1"/>
                                <w:sz w:val="40"/>
                                <w:szCs w:val="40"/>
                              </w:rPr>
                            </w:pPr>
                            <w:r>
                              <w:rPr>
                                <w:color w:val="000000" w:themeColor="text1"/>
                                <w:sz w:val="40"/>
                              </w:rPr>
                              <w:t>CO 5.3: työnhaun kanavat</w:t>
                            </w:r>
                          </w:p>
                          <w:p w14:paraId="2DDD89ED" w14:textId="27DA1742" w:rsidR="00A52866" w:rsidRPr="0075719D" w:rsidRDefault="00A52866" w:rsidP="00A52866">
                            <w:pPr>
                              <w:pStyle w:val="Paragraphedeliste"/>
                              <w:numPr>
                                <w:ilvl w:val="0"/>
                                <w:numId w:val="22"/>
                              </w:numPr>
                              <w:rPr>
                                <w:color w:val="000000" w:themeColor="text1"/>
                                <w:sz w:val="40"/>
                                <w:szCs w:val="40"/>
                              </w:rPr>
                            </w:pPr>
                            <w:r>
                              <w:rPr>
                                <w:color w:val="000000" w:themeColor="text1"/>
                                <w:sz w:val="40"/>
                              </w:rPr>
                              <w:t>CO 5.4: työhaastatteluihin onnistuminen</w:t>
                            </w:r>
                          </w:p>
                          <w:p w14:paraId="4854FFDD" w14:textId="77777777" w:rsidR="00A52866" w:rsidRPr="0075719D" w:rsidRDefault="00A52866" w:rsidP="00A52866">
                            <w:pPr>
                              <w:rPr>
                                <w:color w:val="000000" w:themeColor="text1"/>
                                <w:sz w:val="40"/>
                                <w:szCs w:val="40"/>
                                <w:lang w:val="en-US"/>
                              </w:rPr>
                            </w:pPr>
                          </w:p>
                          <w:p w14:paraId="7B6CB88F" w14:textId="77777777" w:rsidR="00A52866" w:rsidRPr="0075719D" w:rsidRDefault="00A52866" w:rsidP="00A52866">
                            <w:pPr>
                              <w:rPr>
                                <w:color w:val="000000" w:themeColor="text1"/>
                                <w:sz w:val="40"/>
                                <w:szCs w:val="40"/>
                                <w:lang w:val="en-US"/>
                              </w:rPr>
                            </w:pPr>
                          </w:p>
                          <w:p w14:paraId="054D7022" w14:textId="77777777" w:rsidR="00E15609" w:rsidRDefault="00E15609" w:rsidP="00E15609">
                            <w:pPr>
                              <w:rPr>
                                <w:color w:val="000000" w:themeColor="text1"/>
                                <w:sz w:val="40"/>
                                <w:szCs w:val="40"/>
                              </w:rPr>
                            </w:pPr>
                            <w:r>
                              <w:rPr>
                                <w:color w:val="000000" w:themeColor="text1"/>
                                <w:sz w:val="40"/>
                              </w:rPr>
                              <w:t>Aktiviteetit:</w:t>
                            </w:r>
                          </w:p>
                          <w:p w14:paraId="06D37D08" w14:textId="77777777" w:rsidR="00E15609" w:rsidRPr="001E7D68" w:rsidRDefault="00E15609" w:rsidP="00E15609">
                            <w:pPr>
                              <w:rPr>
                                <w:color w:val="000000" w:themeColor="text1"/>
                                <w:sz w:val="40"/>
                                <w:szCs w:val="40"/>
                              </w:rPr>
                            </w:pPr>
                            <w:r>
                              <w:rPr>
                                <w:color w:val="000000" w:themeColor="text1"/>
                                <w:sz w:val="40"/>
                              </w:rPr>
                              <w:t>Vinkkejä:</w:t>
                            </w:r>
                          </w:p>
                          <w:p w14:paraId="7A70439D" w14:textId="77777777" w:rsidR="00E15609" w:rsidRDefault="00E15609" w:rsidP="00E156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F088C" id="Rectangle: Diagonal Corners Rounded 2004137974" o:spid="_x0000_s1184" style="position:absolute;left:0;text-align:left;margin-left:157pt;margin-top:130.95pt;width:516.6pt;height:267.1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60820,339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" adj="-11796480,,5400" path="m565366,l6560820,r,l6560820,2826764v,312243,-253123,565366,-565366,565366l,3392130r,l,565366c,253123,253123,,565366,xe" fillcolor="#ffd966" strokecolor="#2f528f" strokeweight="1pt">
                <v:stroke joinstyle="miter"/>
                <v:formulas/>
                <v:path arrowok="t" o:connecttype="custom" o:connectlocs="565366,0;6560820,0;6560820,0;6560820,2826764;5995454,3392130;0,3392130;0,3392130;0,565366;565366,0" o:connectangles="0,0,0,0,0,0,0,0,0" textboxrect="0,0,6560820,3392130"/>
                <v:textbox>
                  <w:txbxContent>
                    <w:p w14:paraId="03512C99" w14:textId="19BFF806" w:rsidR="00783F60" w:rsidRPr="00DC3AC4" w:rsidRDefault="0033142E" w:rsidP="00E022F2">
                      <w:pPr>
                        <w:pStyle w:val="Paragraphedeliste"/>
                        <w:rPr>
                          <w:rFonts w:ascii="Josefin Sans" w:hAnsi="Josefin Sans"/>
                          <w:b/>
                          <w:bCs/>
                          <w:color w:val="000000" w:themeColor="text1"/>
                          <w:sz w:val="40"/>
                          <w:szCs w:val="40"/>
                        </w:rPr>
                      </w:pPr>
                      <w:r w:rsidRPr="00DC3AC4">
                        <w:rPr>
                          <w:rFonts w:ascii="Josefin Sans" w:hAnsi="Josefin Sans"/>
                          <w:b/>
                          <w:color w:val="000000" w:themeColor="text1"/>
                          <w:sz w:val="40"/>
                        </w:rPr>
                        <w:t xml:space="preserve">Suunniteltujen </w:t>
                      </w:r>
                      <w:r w:rsidRPr="00DC3AC4">
                        <w:rPr>
                          <w:rFonts w:ascii="Josefin Sans" w:hAnsi="Josefin Sans"/>
                          <w:b/>
                          <w:color w:val="000000" w:themeColor="text1"/>
                          <w:sz w:val="40"/>
                        </w:rPr>
                        <w:t>aktiviteettien tavoitteena on</w:t>
                      </w:r>
                    </w:p>
                    <w:p w14:paraId="6A762952" w14:textId="77777777" w:rsidR="00783F60" w:rsidRPr="00DC3AC4" w:rsidRDefault="0033142E" w:rsidP="0033142E">
                      <w:pPr>
                        <w:pStyle w:val="Paragraphedeliste"/>
                        <w:numPr>
                          <w:ilvl w:val="0"/>
                          <w:numId w:val="23"/>
                        </w:numPr>
                        <w:rPr>
                          <w:rFonts w:ascii="Josefin Sans" w:hAnsi="Josefin Sans"/>
                          <w:b/>
                          <w:bCs/>
                          <w:color w:val="000000" w:themeColor="text1"/>
                          <w:sz w:val="40"/>
                          <w:szCs w:val="40"/>
                        </w:rPr>
                      </w:pPr>
                      <w:r w:rsidRPr="00DC3AC4">
                        <w:rPr>
                          <w:rFonts w:ascii="Josefin Sans" w:hAnsi="Josefin Sans"/>
                          <w:b/>
                          <w:sz w:val="40"/>
                        </w:rPr>
                        <w:t xml:space="preserve">tunnistaa taidot, joita </w:t>
                      </w:r>
                      <w:r w:rsidRPr="00DC3AC4">
                        <w:rPr>
                          <w:rFonts w:ascii="Josefin Sans" w:hAnsi="Josefin Sans"/>
                          <w:b/>
                          <w:color w:val="000000" w:themeColor="text1"/>
                          <w:sz w:val="40"/>
                        </w:rPr>
                        <w:t xml:space="preserve">tarvitaan hoitajan tehtävässä </w:t>
                      </w:r>
                    </w:p>
                    <w:p w14:paraId="434CAF02" w14:textId="187EA0C2" w:rsidR="00E97385" w:rsidRPr="00DC3AC4" w:rsidRDefault="00783F60" w:rsidP="00DE11A3">
                      <w:pPr>
                        <w:pStyle w:val="Paragraphedeliste"/>
                        <w:numPr>
                          <w:ilvl w:val="0"/>
                          <w:numId w:val="23"/>
                        </w:numPr>
                        <w:rPr>
                          <w:rFonts w:ascii="Josefin Sans" w:hAnsi="Josefin Sans"/>
                          <w:b/>
                          <w:bCs/>
                          <w:color w:val="000000" w:themeColor="text1"/>
                          <w:sz w:val="28"/>
                          <w:szCs w:val="28"/>
                        </w:rPr>
                      </w:pPr>
                      <w:r w:rsidRPr="00DC3AC4">
                        <w:rPr>
                          <w:rFonts w:ascii="Josefin Sans" w:hAnsi="Josefin Sans"/>
                          <w:b/>
                          <w:color w:val="000000" w:themeColor="text1"/>
                          <w:sz w:val="40"/>
                        </w:rPr>
                        <w:t>aiemp</w:t>
                      </w:r>
                      <w:r w:rsidR="005603A9" w:rsidRPr="00DC3AC4">
                        <w:rPr>
                          <w:rFonts w:ascii="Josefin Sans" w:hAnsi="Josefin Sans"/>
                          <w:b/>
                          <w:color w:val="000000" w:themeColor="text1"/>
                          <w:sz w:val="40"/>
                        </w:rPr>
                        <w:t>ien kokemusten rekonstruoiminen</w:t>
                      </w:r>
                      <w:r w:rsidRPr="00DC3AC4">
                        <w:rPr>
                          <w:rFonts w:ascii="Josefin Sans" w:hAnsi="Josefin Sans"/>
                          <w:b/>
                          <w:color w:val="000000" w:themeColor="text1"/>
                          <w:sz w:val="40"/>
                        </w:rPr>
                        <w:t>.</w:t>
                      </w:r>
                      <w:r w:rsidR="005603A9" w:rsidRPr="00DC3AC4">
                        <w:rPr>
                          <w:rFonts w:ascii="Josefin Sans" w:hAnsi="Josefin Sans"/>
                          <w:b/>
                          <w:color w:val="000000" w:themeColor="text1"/>
                          <w:sz w:val="40"/>
                        </w:rPr>
                        <w:t xml:space="preserve"> Tämä aktiviteet</w:t>
                      </w:r>
                      <w:r w:rsidRPr="00DC3AC4">
                        <w:rPr>
                          <w:rFonts w:ascii="Josefin Sans" w:hAnsi="Josefin Sans"/>
                          <w:b/>
                          <w:color w:val="000000" w:themeColor="text1"/>
                          <w:sz w:val="40"/>
                        </w:rPr>
                        <w:t xml:space="preserve">ti valmistaa ansioluettelon laatimiseen. </w:t>
                      </w:r>
                    </w:p>
                    <w:p w14:paraId="029B154E" w14:textId="77777777" w:rsidR="00E97385" w:rsidRPr="00DC3AC4" w:rsidRDefault="00E97385" w:rsidP="00E97385">
                      <w:pPr>
                        <w:pStyle w:val="Paragraphedeliste"/>
                        <w:ind w:left="1533"/>
                        <w:rPr>
                          <w:rFonts w:ascii="Josefin Sans" w:hAnsi="Josefin Sans"/>
                          <w:b/>
                          <w:bCs/>
                          <w:color w:val="000000" w:themeColor="text1"/>
                          <w:sz w:val="28"/>
                          <w:szCs w:val="28"/>
                        </w:rPr>
                      </w:pPr>
                    </w:p>
                    <w:p w14:paraId="5B0472C6" w14:textId="00B940D0" w:rsidR="0033142E" w:rsidRPr="00DC3AC4" w:rsidRDefault="00E022F2" w:rsidP="00E97385">
                      <w:pPr>
                        <w:pStyle w:val="Paragraphedeliste"/>
                        <w:ind w:left="1533"/>
                        <w:rPr>
                          <w:rFonts w:ascii="Josefin Sans" w:hAnsi="Josefin Sans"/>
                          <w:b/>
                          <w:bCs/>
                          <w:color w:val="000000" w:themeColor="text1"/>
                          <w:sz w:val="40"/>
                          <w:szCs w:val="40"/>
                          <w:u w:val="single"/>
                        </w:rPr>
                      </w:pPr>
                      <w:r w:rsidRPr="00DC3AC4">
                        <w:rPr>
                          <w:rFonts w:ascii="Josefin Sans" w:hAnsi="Josefin Sans"/>
                          <w:b/>
                          <w:color w:val="C00000"/>
                          <w:sz w:val="40"/>
                        </w:rPr>
                        <w:t>Vinkki</w:t>
                      </w:r>
                      <w:r w:rsidRPr="00DC3AC4">
                        <w:rPr>
                          <w:rFonts w:ascii="Josefin Sans" w:hAnsi="Josefin Sans"/>
                          <w:b/>
                          <w:color w:val="000000" w:themeColor="text1"/>
                          <w:sz w:val="40"/>
                        </w:rPr>
                        <w:t xml:space="preserve">: </w:t>
                      </w:r>
                      <w:r w:rsidRPr="00DC3AC4">
                        <w:rPr>
                          <w:rFonts w:ascii="Josefin Sans" w:hAnsi="Josefin Sans"/>
                          <w:b/>
                          <w:color w:val="000000" w:themeColor="text1"/>
                          <w:sz w:val="28"/>
                        </w:rPr>
                        <w:t xml:space="preserve">arvioi, pystyvätkö </w:t>
                      </w:r>
                      <w:r w:rsidR="00F67277">
                        <w:rPr>
                          <w:rFonts w:ascii="Josefin Sans" w:hAnsi="Josefin Sans"/>
                          <w:b/>
                          <w:color w:val="000000" w:themeColor="text1"/>
                          <w:sz w:val="28"/>
                        </w:rPr>
                        <w:t>oppijat</w:t>
                      </w:r>
                      <w:r w:rsidRPr="00DC3AC4">
                        <w:rPr>
                          <w:rFonts w:ascii="Josefin Sans" w:hAnsi="Josefin Sans"/>
                          <w:b/>
                          <w:color w:val="000000" w:themeColor="text1"/>
                          <w:sz w:val="28"/>
                        </w:rPr>
                        <w:t xml:space="preserve"> suorittamaan yksilöaktiviteetin; jos eivät pysty, suorittakaa toimet ryhmissä ja anna enemmän yksilöllistä tukea.</w:t>
                      </w:r>
                    </w:p>
                    <w:p w14:paraId="50CA41D0" w14:textId="77777777" w:rsidR="0033142E" w:rsidRPr="005603A9" w:rsidRDefault="0033142E" w:rsidP="0033142E">
                      <w:pPr>
                        <w:rPr>
                          <w:b/>
                          <w:bCs/>
                          <w:color w:val="000000" w:themeColor="text1"/>
                          <w:sz w:val="40"/>
                          <w:szCs w:val="40"/>
                          <w:u w:val="single"/>
                        </w:rPr>
                      </w:pPr>
                    </w:p>
                    <w:p w14:paraId="40C7D06E" w14:textId="77777777" w:rsidR="0033142E" w:rsidRPr="005603A9" w:rsidRDefault="0033142E" w:rsidP="0033142E">
                      <w:pPr>
                        <w:rPr>
                          <w:b/>
                          <w:bCs/>
                          <w:color w:val="000000" w:themeColor="text1"/>
                          <w:sz w:val="40"/>
                          <w:szCs w:val="40"/>
                          <w:u w:val="single"/>
                        </w:rPr>
                      </w:pPr>
                    </w:p>
                    <w:p w14:paraId="65EC5297" w14:textId="77777777" w:rsidR="0033142E" w:rsidRDefault="0033142E" w:rsidP="0033142E">
                      <w:pPr>
                        <w:rPr>
                          <w:color w:val="000000" w:themeColor="text1"/>
                          <w:sz w:val="40"/>
                          <w:szCs w:val="40"/>
                        </w:rPr>
                      </w:pPr>
                      <w:r>
                        <w:rPr>
                          <w:b/>
                          <w:color w:val="000000" w:themeColor="text1"/>
                          <w:sz w:val="40"/>
                        </w:rPr>
                        <w:t>Yksikkö ja tavoitteet:</w:t>
                      </w:r>
                      <w:r>
                        <w:rPr>
                          <w:color w:val="000000" w:themeColor="text1"/>
                          <w:sz w:val="40"/>
                        </w:rPr>
                        <w:t xml:space="preserve"> </w:t>
                      </w:r>
                    </w:p>
                    <w:p w14:paraId="36294D5A" w14:textId="77777777" w:rsidR="0033142E" w:rsidRPr="0075719D" w:rsidRDefault="0033142E" w:rsidP="0033142E">
                      <w:pPr>
                        <w:pStyle w:val="Paragraphedeliste"/>
                        <w:numPr>
                          <w:ilvl w:val="0"/>
                          <w:numId w:val="22"/>
                        </w:numPr>
                        <w:rPr>
                          <w:color w:val="000000" w:themeColor="text1"/>
                          <w:sz w:val="40"/>
                          <w:szCs w:val="40"/>
                        </w:rPr>
                      </w:pPr>
                      <w:r>
                        <w:rPr>
                          <w:color w:val="000000" w:themeColor="text1"/>
                          <w:sz w:val="40"/>
                        </w:rPr>
                        <w:t>OSA 5.1 : ammattiprofiili ; pehmeät taidot ja kovat taidot</w:t>
                      </w:r>
                    </w:p>
                    <w:p w14:paraId="6989336F" w14:textId="77777777" w:rsidR="0033142E" w:rsidRDefault="0033142E" w:rsidP="0033142E">
                      <w:pPr>
                        <w:pStyle w:val="Paragraphedeliste"/>
                        <w:numPr>
                          <w:ilvl w:val="0"/>
                          <w:numId w:val="22"/>
                        </w:numPr>
                        <w:rPr>
                          <w:color w:val="000000" w:themeColor="text1"/>
                          <w:sz w:val="40"/>
                          <w:szCs w:val="40"/>
                        </w:rPr>
                      </w:pPr>
                      <w:r>
                        <w:rPr>
                          <w:color w:val="000000" w:themeColor="text1"/>
                          <w:sz w:val="40"/>
                        </w:rPr>
                        <w:t>CO 5.2: ansioluetteloiden muokkaus</w:t>
                      </w:r>
                    </w:p>
                    <w:p w14:paraId="4F871CF0" w14:textId="77777777" w:rsidR="0033142E" w:rsidRDefault="0033142E" w:rsidP="0033142E">
                      <w:pPr>
                        <w:pStyle w:val="Paragraphedeliste"/>
                        <w:numPr>
                          <w:ilvl w:val="0"/>
                          <w:numId w:val="22"/>
                        </w:numPr>
                        <w:rPr>
                          <w:color w:val="000000" w:themeColor="text1"/>
                          <w:sz w:val="40"/>
                          <w:szCs w:val="40"/>
                        </w:rPr>
                      </w:pPr>
                      <w:r>
                        <w:rPr>
                          <w:color w:val="000000" w:themeColor="text1"/>
                          <w:sz w:val="40"/>
                        </w:rPr>
                        <w:t>CO 5.3: työnhaun kanavat</w:t>
                      </w:r>
                    </w:p>
                    <w:p w14:paraId="0D6E0772" w14:textId="77777777" w:rsidR="0033142E" w:rsidRPr="0075719D" w:rsidRDefault="0033142E" w:rsidP="0033142E">
                      <w:pPr>
                        <w:pStyle w:val="Paragraphedeliste"/>
                        <w:numPr>
                          <w:ilvl w:val="0"/>
                          <w:numId w:val="22"/>
                        </w:numPr>
                        <w:rPr>
                          <w:color w:val="000000" w:themeColor="text1"/>
                          <w:sz w:val="40"/>
                          <w:szCs w:val="40"/>
                        </w:rPr>
                      </w:pPr>
                      <w:r>
                        <w:rPr>
                          <w:color w:val="000000" w:themeColor="text1"/>
                          <w:sz w:val="40"/>
                        </w:rPr>
                        <w:t>CO 5.4: työhaastatteluihin onnistuminen</w:t>
                      </w:r>
                    </w:p>
                    <w:p w14:paraId="773EFE1B" w14:textId="347E2208" w:rsidR="0031503A" w:rsidRPr="0075719D" w:rsidRDefault="0031503A" w:rsidP="0031503A">
                      <w:pPr>
                        <w:pStyle w:val="Paragraphedeliste"/>
                        <w:rPr>
                          <w:b/>
                          <w:bCs/>
                          <w:i/>
                          <w:iCs/>
                          <w:color w:val="000000" w:themeColor="text1"/>
                          <w:sz w:val="40"/>
                          <w:szCs w:val="40"/>
                          <w:lang w:val="en-US"/>
                        </w:rPr>
                      </w:pPr>
                    </w:p>
                    <w:p w14:paraId="5B9DD4EC" w14:textId="37EC928B" w:rsidR="00A52866" w:rsidRDefault="00A52866" w:rsidP="00A52866">
                      <w:pPr>
                        <w:pStyle w:val="Paragraphedeliste"/>
                        <w:numPr>
                          <w:ilvl w:val="0"/>
                          <w:numId w:val="22"/>
                        </w:numPr>
                        <w:rPr>
                          <w:color w:val="000000" w:themeColor="text1"/>
                          <w:sz w:val="40"/>
                          <w:szCs w:val="40"/>
                        </w:rPr>
                      </w:pPr>
                      <w:r>
                        <w:rPr>
                          <w:color w:val="000000" w:themeColor="text1"/>
                          <w:sz w:val="40"/>
                        </w:rPr>
                        <w:t>CO 5.2: ansioluetteloiden muokkaus</w:t>
                      </w:r>
                    </w:p>
                    <w:p w14:paraId="73D536DF" w14:textId="0DDA2003" w:rsidR="00A52866" w:rsidRDefault="00A52866" w:rsidP="00A52866">
                      <w:pPr>
                        <w:pStyle w:val="Paragraphedeliste"/>
                        <w:numPr>
                          <w:ilvl w:val="0"/>
                          <w:numId w:val="22"/>
                        </w:numPr>
                        <w:rPr>
                          <w:color w:val="000000" w:themeColor="text1"/>
                          <w:sz w:val="40"/>
                          <w:szCs w:val="40"/>
                        </w:rPr>
                      </w:pPr>
                      <w:r>
                        <w:rPr>
                          <w:color w:val="000000" w:themeColor="text1"/>
                          <w:sz w:val="40"/>
                        </w:rPr>
                        <w:t>CO 5.3: työnhaun kanavat</w:t>
                      </w:r>
                    </w:p>
                    <w:p w14:paraId="2DDD89ED" w14:textId="27DA1742" w:rsidR="00A52866" w:rsidRPr="0075719D" w:rsidRDefault="00A52866" w:rsidP="00A52866">
                      <w:pPr>
                        <w:pStyle w:val="Paragraphedeliste"/>
                        <w:numPr>
                          <w:ilvl w:val="0"/>
                          <w:numId w:val="22"/>
                        </w:numPr>
                        <w:rPr>
                          <w:color w:val="000000" w:themeColor="text1"/>
                          <w:sz w:val="40"/>
                          <w:szCs w:val="40"/>
                        </w:rPr>
                      </w:pPr>
                      <w:r>
                        <w:rPr>
                          <w:color w:val="000000" w:themeColor="text1"/>
                          <w:sz w:val="40"/>
                        </w:rPr>
                        <w:t>CO 5.4: työhaastatteluihin onnistuminen</w:t>
                      </w:r>
                    </w:p>
                    <w:p w14:paraId="4854FFDD" w14:textId="77777777" w:rsidR="00A52866" w:rsidRPr="0075719D" w:rsidRDefault="00A52866" w:rsidP="00A52866">
                      <w:pPr>
                        <w:rPr>
                          <w:color w:val="000000" w:themeColor="text1"/>
                          <w:sz w:val="40"/>
                          <w:szCs w:val="40"/>
                          <w:lang w:val="en-US"/>
                        </w:rPr>
                      </w:pPr>
                    </w:p>
                    <w:p w14:paraId="7B6CB88F" w14:textId="77777777" w:rsidR="00A52866" w:rsidRPr="0075719D" w:rsidRDefault="00A52866" w:rsidP="00A52866">
                      <w:pPr>
                        <w:rPr>
                          <w:color w:val="000000" w:themeColor="text1"/>
                          <w:sz w:val="40"/>
                          <w:szCs w:val="40"/>
                          <w:lang w:val="en-US"/>
                        </w:rPr>
                      </w:pPr>
                    </w:p>
                    <w:p w14:paraId="054D7022" w14:textId="77777777" w:rsidR="00E15609" w:rsidRDefault="00E15609" w:rsidP="00E15609">
                      <w:pPr>
                        <w:rPr>
                          <w:color w:val="000000" w:themeColor="text1"/>
                          <w:sz w:val="40"/>
                          <w:szCs w:val="40"/>
                        </w:rPr>
                      </w:pPr>
                      <w:r>
                        <w:rPr>
                          <w:color w:val="000000" w:themeColor="text1"/>
                          <w:sz w:val="40"/>
                        </w:rPr>
                        <w:t>Aktiviteetit:</w:t>
                      </w:r>
                    </w:p>
                    <w:p w14:paraId="06D37D08" w14:textId="77777777" w:rsidR="00E15609" w:rsidRPr="001E7D68" w:rsidRDefault="00E15609" w:rsidP="00E15609">
                      <w:pPr>
                        <w:rPr>
                          <w:color w:val="000000" w:themeColor="text1"/>
                          <w:sz w:val="40"/>
                          <w:szCs w:val="40"/>
                        </w:rPr>
                      </w:pPr>
                      <w:r>
                        <w:rPr>
                          <w:color w:val="000000" w:themeColor="text1"/>
                          <w:sz w:val="40"/>
                        </w:rPr>
                        <w:t>Vinkkejä:</w:t>
                      </w:r>
                    </w:p>
                    <w:p w14:paraId="7A70439D" w14:textId="77777777" w:rsidR="00E15609" w:rsidRDefault="00E15609" w:rsidP="00E15609"/>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86" behindDoc="0" locked="0" layoutInCell="1" allowOverlap="1" wp14:anchorId="28359A3E" wp14:editId="5C332B8B">
                <wp:simplePos x="0" y="0"/>
                <wp:positionH relativeFrom="page">
                  <wp:posOffset>4464424</wp:posOffset>
                </wp:positionH>
                <wp:positionV relativeFrom="paragraph">
                  <wp:posOffset>454585</wp:posOffset>
                </wp:positionV>
                <wp:extent cx="4095750" cy="1102659"/>
                <wp:effectExtent l="0" t="0" r="19050" b="21590"/>
                <wp:wrapNone/>
                <wp:docPr id="1775251559" name="Rectangle: Diagonal Corners Rounded 1775251559"/>
                <wp:cNvGraphicFramePr/>
                <a:graphic xmlns:a="http://schemas.openxmlformats.org/drawingml/2006/main">
                  <a:graphicData uri="http://schemas.microsoft.com/office/word/2010/wordprocessingShape">
                    <wps:wsp>
                      <wps:cNvSpPr/>
                      <wps:spPr>
                        <a:xfrm>
                          <a:off x="0" y="0"/>
                          <a:ext cx="4095750" cy="1102659"/>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082BA100" w14:textId="15C80127" w:rsidR="0033142E" w:rsidRPr="00DC3AC4" w:rsidRDefault="0033142E" w:rsidP="0033142E">
                            <w:pPr>
                              <w:rPr>
                                <w:rFonts w:ascii="Josefin Sans" w:hAnsi="Josefin Sans"/>
                                <w:b/>
                                <w:bCs/>
                                <w:color w:val="000000" w:themeColor="text1"/>
                                <w:sz w:val="40"/>
                                <w:szCs w:val="40"/>
                              </w:rPr>
                            </w:pPr>
                            <w:r>
                              <w:rPr>
                                <w:b/>
                                <w:color w:val="000000" w:themeColor="text1"/>
                                <w:sz w:val="40"/>
                              </w:rPr>
                              <w:t xml:space="preserve">           </w:t>
                            </w:r>
                            <w:r w:rsidR="00461592">
                              <w:rPr>
                                <w:rFonts w:ascii="Josefin Sans" w:hAnsi="Josefin Sans"/>
                                <w:b/>
                                <w:color w:val="000000" w:themeColor="text1"/>
                                <w:sz w:val="40"/>
                              </w:rPr>
                              <w:t>Osa</w:t>
                            </w:r>
                            <w:r w:rsidRPr="00DC3AC4">
                              <w:rPr>
                                <w:rFonts w:ascii="Josefin Sans" w:hAnsi="Josefin Sans"/>
                                <w:b/>
                                <w:color w:val="000000" w:themeColor="text1"/>
                                <w:sz w:val="40"/>
                              </w:rPr>
                              <w:t xml:space="preserve"> </w:t>
                            </w:r>
                            <w:r w:rsidRPr="00DC3AC4">
                              <w:rPr>
                                <w:rFonts w:ascii="Josefin Sans" w:hAnsi="Josefin Sans"/>
                                <w:b/>
                                <w:color w:val="000000" w:themeColor="text1"/>
                                <w:sz w:val="40"/>
                              </w:rPr>
                              <w:t xml:space="preserve">4.05 </w:t>
                            </w:r>
                          </w:p>
                          <w:p w14:paraId="0EA52E8F" w14:textId="75353758" w:rsidR="00E15609" w:rsidRPr="00DC3AC4" w:rsidRDefault="0033142E" w:rsidP="0033142E">
                            <w:pPr>
                              <w:rPr>
                                <w:rFonts w:ascii="Josefin Sans" w:hAnsi="Josefin Sans"/>
                                <w:b/>
                                <w:bCs/>
                                <w:color w:val="000000" w:themeColor="text1"/>
                                <w:sz w:val="32"/>
                                <w:szCs w:val="32"/>
                              </w:rPr>
                            </w:pPr>
                            <w:r w:rsidRPr="00DC3AC4">
                              <w:rPr>
                                <w:rFonts w:ascii="Josefin Sans" w:hAnsi="Josefin Sans"/>
                                <w:b/>
                                <w:i/>
                                <w:color w:val="000000" w:themeColor="text1"/>
                                <w:sz w:val="32"/>
                              </w:rPr>
                              <w:t>Ammatillinen profiili: pehmeät taidot ja kovat taidot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59A3E" id="Rectangle: Diagonal Corners Rounded 1775251559" o:spid="_x0000_s1185" style="position:absolute;left:0;text-align:left;margin-left:351.55pt;margin-top:35.8pt;width:322.5pt;height:86.8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95750,1102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" adj="-11796480,,5400" path="m183780,l4095750,r,l4095750,918879v,101499,-82281,183780,-183780,183780l,1102659r,l,183780c,82281,82281,,183780,xe" fillcolor="#ffd966" strokecolor="#2f528f" strokeweight="1pt">
                <v:stroke joinstyle="miter"/>
                <v:formulas/>
                <v:path arrowok="t" o:connecttype="custom" o:connectlocs="183780,0;4095750,0;4095750,0;4095750,918879;3911970,1102659;0,1102659;0,1102659;0,183780;183780,0" o:connectangles="0,0,0,0,0,0,0,0,0" textboxrect="0,0,4095750,1102659"/>
                <v:textbox>
                  <w:txbxContent>
                    <w:p w14:paraId="082BA100" w14:textId="15C80127" w:rsidR="0033142E" w:rsidRPr="00DC3AC4" w:rsidRDefault="0033142E" w:rsidP="0033142E">
                      <w:pPr>
                        <w:rPr>
                          <w:rFonts w:ascii="Josefin Sans" w:hAnsi="Josefin Sans"/>
                          <w:b/>
                          <w:bCs/>
                          <w:color w:val="000000" w:themeColor="text1"/>
                          <w:sz w:val="40"/>
                          <w:szCs w:val="40"/>
                        </w:rPr>
                      </w:pPr>
                      <w:r>
                        <w:rPr>
                          <w:b/>
                          <w:color w:val="000000" w:themeColor="text1"/>
                          <w:sz w:val="40"/>
                        </w:rPr>
                        <w:t xml:space="preserve">           </w:t>
                      </w:r>
                      <w:r w:rsidR="00461592">
                        <w:rPr>
                          <w:rFonts w:ascii="Josefin Sans" w:hAnsi="Josefin Sans"/>
                          <w:b/>
                          <w:color w:val="000000" w:themeColor="text1"/>
                          <w:sz w:val="40"/>
                        </w:rPr>
                        <w:t>Osa</w:t>
                      </w:r>
                      <w:r w:rsidRPr="00DC3AC4">
                        <w:rPr>
                          <w:rFonts w:ascii="Josefin Sans" w:hAnsi="Josefin Sans"/>
                          <w:b/>
                          <w:color w:val="000000" w:themeColor="text1"/>
                          <w:sz w:val="40"/>
                        </w:rPr>
                        <w:t xml:space="preserve"> </w:t>
                      </w:r>
                      <w:r w:rsidRPr="00DC3AC4">
                        <w:rPr>
                          <w:rFonts w:ascii="Josefin Sans" w:hAnsi="Josefin Sans"/>
                          <w:b/>
                          <w:color w:val="000000" w:themeColor="text1"/>
                          <w:sz w:val="40"/>
                        </w:rPr>
                        <w:t xml:space="preserve">4.05 </w:t>
                      </w:r>
                    </w:p>
                    <w:p w14:paraId="0EA52E8F" w14:textId="75353758" w:rsidR="00E15609" w:rsidRPr="00DC3AC4" w:rsidRDefault="0033142E" w:rsidP="0033142E">
                      <w:pPr>
                        <w:rPr>
                          <w:rFonts w:ascii="Josefin Sans" w:hAnsi="Josefin Sans"/>
                          <w:b/>
                          <w:bCs/>
                          <w:color w:val="000000" w:themeColor="text1"/>
                          <w:sz w:val="32"/>
                          <w:szCs w:val="32"/>
                        </w:rPr>
                      </w:pPr>
                      <w:r w:rsidRPr="00DC3AC4">
                        <w:rPr>
                          <w:rFonts w:ascii="Josefin Sans" w:hAnsi="Josefin Sans"/>
                          <w:b/>
                          <w:i/>
                          <w:color w:val="000000" w:themeColor="text1"/>
                          <w:sz w:val="32"/>
                        </w:rPr>
                        <w:t>Ammatillinen profiili: pehmeät taidot ja kovat taidot</w:t>
                      </w: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287" behindDoc="0" locked="0" layoutInCell="1" allowOverlap="1" wp14:anchorId="46545F26" wp14:editId="453BD265">
                <wp:simplePos x="0" y="0"/>
                <wp:positionH relativeFrom="column">
                  <wp:posOffset>927100</wp:posOffset>
                </wp:positionH>
                <wp:positionV relativeFrom="paragraph">
                  <wp:posOffset>582295</wp:posOffset>
                </wp:positionV>
                <wp:extent cx="1216152" cy="1216152"/>
                <wp:effectExtent l="0" t="0" r="22225" b="22225"/>
                <wp:wrapNone/>
                <wp:docPr id="547661184" name="Cube 547661184"/>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42E9D08A" w14:textId="77777777" w:rsidR="00E15609" w:rsidRPr="00F05CF5" w:rsidRDefault="00E15609" w:rsidP="00E15609">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5</w:t>
                            </w:r>
                          </w:p>
                          <w:p w14:paraId="1EF22529" w14:textId="77777777" w:rsidR="00E15609" w:rsidRDefault="00E15609" w:rsidP="00E156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545F26" id="Cube 547661184" o:spid="_x0000_s1186" type="#_x0000_t16" style="position:absolute;left:0;text-align:left;margin-left:73pt;margin-top:45.85pt;width:95.75pt;height:95.7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" fillcolor="#ffd966" strokecolor="#2f528f" strokeweight="1pt">
                <v:textbox>
                  <w:txbxContent>
                    <w:p w14:paraId="42E9D08A" w14:textId="77777777" w:rsidR="00E15609" w:rsidRPr="00F05CF5" w:rsidRDefault="00E15609" w:rsidP="00E15609">
                      <w:pPr>
                        <w:jc w:val="center"/>
                        <w:rPr>
                          <w:rFonts w:ascii="Josefin Sans" w:hAnsi="Josefin Sans"/>
                          <w:b/>
                          <w:bCs/>
                          <w:color w:val="000000" w:themeColor="text1"/>
                          <w:sz w:val="48"/>
                          <w:szCs w:val="48"/>
                        </w:rPr>
                      </w:pPr>
                      <w:r w:rsidRPr="00F05CF5">
                        <w:rPr>
                          <w:rFonts w:ascii="Josefin Sans" w:hAnsi="Josefin Sans"/>
                          <w:b/>
                          <w:color w:val="000000" w:themeColor="text1"/>
                          <w:sz w:val="48"/>
                        </w:rPr>
                        <w:t>Mod 5</w:t>
                      </w:r>
                    </w:p>
                    <w:p w14:paraId="1EF22529" w14:textId="77777777" w:rsidR="00E15609" w:rsidRDefault="00E15609" w:rsidP="00E15609"/>
                  </w:txbxContent>
                </v:textbox>
              </v:shape>
            </w:pict>
          </mc:Fallback>
        </mc:AlternateContent>
      </w:r>
      <w:r>
        <w:rPr>
          <w:rFonts w:ascii="Josefin Sans" w:hAnsi="Josefin Sans"/>
          <w:b/>
          <w:noProof/>
          <w:sz w:val="40"/>
          <w:lang w:eastAsia="fi-FI"/>
        </w:rPr>
        <w:drawing>
          <wp:inline distT="0" distB="0" distL="0" distR="0" wp14:anchorId="2A1BB4DE" wp14:editId="4DA9EFEE">
            <wp:extent cx="8621395" cy="4949825"/>
            <wp:effectExtent l="171450" t="247650" r="179705" b="250825"/>
            <wp:docPr id="1981717094" name="Picture 198171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br w:type="page"/>
      </w:r>
    </w:p>
    <w:p w14:paraId="653D0D89" w14:textId="5D5FA211" w:rsidR="00E777D0" w:rsidRDefault="00461592" w:rsidP="00E777D0">
      <w:r>
        <w:rPr>
          <w:rFonts w:ascii="Josefin Sans" w:hAnsi="Josefin Sans"/>
          <w:b/>
          <w:noProof/>
          <w:sz w:val="40"/>
          <w:lang w:eastAsia="fi-FI"/>
        </w:rPr>
        <w:lastRenderedPageBreak/>
        <mc:AlternateContent>
          <mc:Choice Requires="wps">
            <w:drawing>
              <wp:anchor distT="0" distB="0" distL="114300" distR="114300" simplePos="0" relativeHeight="251658288" behindDoc="0" locked="0" layoutInCell="1" allowOverlap="1" wp14:anchorId="1F3BE3BA" wp14:editId="5797699D">
                <wp:simplePos x="0" y="0"/>
                <wp:positionH relativeFrom="margin">
                  <wp:posOffset>3032926</wp:posOffset>
                </wp:positionH>
                <wp:positionV relativeFrom="paragraph">
                  <wp:posOffset>761393</wp:posOffset>
                </wp:positionV>
                <wp:extent cx="5072932" cy="914400"/>
                <wp:effectExtent l="0" t="0" r="13970" b="19050"/>
                <wp:wrapNone/>
                <wp:docPr id="2003067286" name="Rectangle: Diagonal Corners Rounded 2003067286"/>
                <wp:cNvGraphicFramePr/>
                <a:graphic xmlns:a="http://schemas.openxmlformats.org/drawingml/2006/main">
                  <a:graphicData uri="http://schemas.microsoft.com/office/word/2010/wordprocessingShape">
                    <wps:wsp>
                      <wps:cNvSpPr/>
                      <wps:spPr>
                        <a:xfrm>
                          <a:off x="0" y="0"/>
                          <a:ext cx="5072932" cy="914400"/>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52F8DE9F" w14:textId="52BCF21F" w:rsidR="00A7477A" w:rsidRPr="00461592" w:rsidRDefault="00461592" w:rsidP="00A7477A">
                            <w:pPr>
                              <w:ind w:left="360"/>
                              <w:rPr>
                                <w:rFonts w:ascii="Josefin Sans" w:hAnsi="Josefin Sans"/>
                                <w:color w:val="000000" w:themeColor="text1"/>
                                <w:sz w:val="32"/>
                                <w:szCs w:val="32"/>
                              </w:rPr>
                            </w:pPr>
                            <w:r w:rsidRPr="00461592">
                              <w:rPr>
                                <w:rFonts w:ascii="Josefin Sans" w:hAnsi="Josefin Sans"/>
                                <w:b/>
                                <w:color w:val="000000" w:themeColor="text1"/>
                                <w:sz w:val="32"/>
                                <w:szCs w:val="32"/>
                              </w:rPr>
                              <w:t>Osa</w:t>
                            </w:r>
                            <w:r w:rsidR="00A7477A" w:rsidRPr="00461592">
                              <w:rPr>
                                <w:rFonts w:ascii="Josefin Sans" w:hAnsi="Josefin Sans"/>
                                <w:b/>
                                <w:color w:val="000000" w:themeColor="text1"/>
                                <w:sz w:val="32"/>
                                <w:szCs w:val="32"/>
                              </w:rPr>
                              <w:t xml:space="preserve"> 5.2</w:t>
                            </w:r>
                            <w:r w:rsidR="00A7477A" w:rsidRPr="00461592">
                              <w:rPr>
                                <w:rFonts w:ascii="Josefin Sans" w:hAnsi="Josefin Sans"/>
                                <w:color w:val="000000" w:themeColor="text1"/>
                                <w:sz w:val="32"/>
                                <w:szCs w:val="32"/>
                              </w:rPr>
                              <w:t> </w:t>
                            </w:r>
                          </w:p>
                          <w:p w14:paraId="74CE9AB7" w14:textId="08AFCE93" w:rsidR="00A7477A" w:rsidRPr="00461592" w:rsidRDefault="00A7477A" w:rsidP="00A7477A">
                            <w:pPr>
                              <w:rPr>
                                <w:rFonts w:ascii="Josefin Sans" w:hAnsi="Josefin Sans"/>
                                <w:b/>
                                <w:bCs/>
                                <w:i/>
                                <w:iCs/>
                                <w:color w:val="000000" w:themeColor="text1"/>
                                <w:sz w:val="32"/>
                                <w:szCs w:val="32"/>
                              </w:rPr>
                            </w:pPr>
                            <w:r w:rsidRPr="00461592">
                              <w:rPr>
                                <w:rFonts w:ascii="Josefin Sans" w:hAnsi="Josefin Sans"/>
                                <w:b/>
                                <w:i/>
                                <w:color w:val="000000" w:themeColor="text1"/>
                                <w:sz w:val="32"/>
                                <w:szCs w:val="32"/>
                              </w:rPr>
                              <w:t xml:space="preserve">               Ansioluettelon muokkaaminen</w:t>
                            </w:r>
                          </w:p>
                          <w:p w14:paraId="10E8B0D3" w14:textId="58349896" w:rsidR="00C360DF" w:rsidRPr="00E2573D" w:rsidRDefault="00C360DF" w:rsidP="00C360DF">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3BE3BA" id="Rectangle: Diagonal Corners Rounded 2003067286" o:spid="_x0000_s1187" style="position:absolute;margin-left:238.8pt;margin-top:59.95pt;width:399.45pt;height:1in;z-index:25165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5072932,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" adj="-11796480,,5400" path="m304797,l5072932,r,l5072932,609603v,168335,-136462,304797,-304797,304797l,914400r,l,304797c,136462,136462,,304797,xe" fillcolor="#ffd966" strokecolor="#2f528f" strokeweight="1pt">
                <v:stroke joinstyle="miter"/>
                <v:formulas/>
                <v:path arrowok="t" o:connecttype="custom" o:connectlocs="304797,0;5072932,0;5072932,0;5072932,609603;4768135,914400;0,914400;0,914400;0,304797;304797,0" o:connectangles="0,0,0,0,0,0,0,0,0" textboxrect="0,0,5072932,914400"/>
                <v:textbox>
                  <w:txbxContent>
                    <w:p w14:paraId="52F8DE9F" w14:textId="52BCF21F" w:rsidR="00A7477A" w:rsidRPr="00461592" w:rsidRDefault="00461592" w:rsidP="00A7477A">
                      <w:pPr>
                        <w:ind w:left="360"/>
                        <w:rPr>
                          <w:rFonts w:ascii="Josefin Sans" w:hAnsi="Josefin Sans"/>
                          <w:color w:val="000000" w:themeColor="text1"/>
                          <w:sz w:val="32"/>
                          <w:szCs w:val="32"/>
                        </w:rPr>
                      </w:pPr>
                      <w:r w:rsidRPr="00461592">
                        <w:rPr>
                          <w:rFonts w:ascii="Josefin Sans" w:hAnsi="Josefin Sans"/>
                          <w:b/>
                          <w:color w:val="000000" w:themeColor="text1"/>
                          <w:sz w:val="32"/>
                          <w:szCs w:val="32"/>
                        </w:rPr>
                        <w:t>Osa</w:t>
                      </w:r>
                      <w:r w:rsidR="00A7477A" w:rsidRPr="00461592">
                        <w:rPr>
                          <w:rFonts w:ascii="Josefin Sans" w:hAnsi="Josefin Sans"/>
                          <w:b/>
                          <w:color w:val="000000" w:themeColor="text1"/>
                          <w:sz w:val="32"/>
                          <w:szCs w:val="32"/>
                        </w:rPr>
                        <w:t xml:space="preserve"> 5.2</w:t>
                      </w:r>
                      <w:r w:rsidR="00A7477A" w:rsidRPr="00461592">
                        <w:rPr>
                          <w:rFonts w:ascii="Josefin Sans" w:hAnsi="Josefin Sans"/>
                          <w:color w:val="000000" w:themeColor="text1"/>
                          <w:sz w:val="32"/>
                          <w:szCs w:val="32"/>
                        </w:rPr>
                        <w:t> </w:t>
                      </w:r>
                    </w:p>
                    <w:p w14:paraId="74CE9AB7" w14:textId="08AFCE93" w:rsidR="00A7477A" w:rsidRPr="00461592" w:rsidRDefault="00A7477A" w:rsidP="00A7477A">
                      <w:pPr>
                        <w:rPr>
                          <w:rFonts w:ascii="Josefin Sans" w:hAnsi="Josefin Sans"/>
                          <w:b/>
                          <w:bCs/>
                          <w:i/>
                          <w:iCs/>
                          <w:color w:val="000000" w:themeColor="text1"/>
                          <w:sz w:val="32"/>
                          <w:szCs w:val="32"/>
                        </w:rPr>
                      </w:pPr>
                      <w:r w:rsidRPr="00461592">
                        <w:rPr>
                          <w:rFonts w:ascii="Josefin Sans" w:hAnsi="Josefin Sans"/>
                          <w:b/>
                          <w:i/>
                          <w:color w:val="000000" w:themeColor="text1"/>
                          <w:sz w:val="32"/>
                          <w:szCs w:val="32"/>
                        </w:rPr>
                        <w:t xml:space="preserve">               Ansioluettelon muokkaaminen</w:t>
                      </w:r>
                    </w:p>
                    <w:p w14:paraId="10E8B0D3" w14:textId="58349896" w:rsidR="00C360DF" w:rsidRPr="00E2573D" w:rsidRDefault="00C360DF" w:rsidP="00C360DF">
                      <w:pPr>
                        <w:jc w:val="center"/>
                        <w:rPr>
                          <w:b/>
                          <w:bCs/>
                          <w:color w:val="000000" w:themeColor="text1"/>
                          <w:sz w:val="40"/>
                          <w:szCs w:val="40"/>
                        </w:rPr>
                      </w:pPr>
                    </w:p>
                  </w:txbxContent>
                </v:textbox>
                <w10:wrap anchorx="margin"/>
              </v:shape>
            </w:pict>
          </mc:Fallback>
        </mc:AlternateContent>
      </w:r>
      <w:r w:rsidR="00A7477A">
        <w:rPr>
          <w:rFonts w:ascii="Josefin Sans" w:hAnsi="Josefin Sans"/>
          <w:b/>
          <w:noProof/>
          <w:sz w:val="40"/>
          <w:lang w:eastAsia="fi-FI"/>
        </w:rPr>
        <mc:AlternateContent>
          <mc:Choice Requires="wps">
            <w:drawing>
              <wp:anchor distT="0" distB="0" distL="114300" distR="114300" simplePos="0" relativeHeight="251658289" behindDoc="0" locked="0" layoutInCell="1" allowOverlap="1" wp14:anchorId="4ABFD689" wp14:editId="32BE3F41">
                <wp:simplePos x="0" y="0"/>
                <wp:positionH relativeFrom="column">
                  <wp:posOffset>446562</wp:posOffset>
                </wp:positionH>
                <wp:positionV relativeFrom="paragraph">
                  <wp:posOffset>522731</wp:posOffset>
                </wp:positionV>
                <wp:extent cx="1216152" cy="1216152"/>
                <wp:effectExtent l="0" t="0" r="22225" b="22225"/>
                <wp:wrapNone/>
                <wp:docPr id="2035484526" name="Cube 2035484526"/>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38C51833" w14:textId="77777777" w:rsidR="00C360DF" w:rsidRPr="00DC3AC4" w:rsidRDefault="00C360DF" w:rsidP="00C360DF">
                            <w:pPr>
                              <w:jc w:val="center"/>
                              <w:rPr>
                                <w:rFonts w:ascii="Josefin Sans" w:hAnsi="Josefin Sans"/>
                                <w:b/>
                                <w:bCs/>
                                <w:color w:val="000000" w:themeColor="text1"/>
                                <w:sz w:val="48"/>
                                <w:szCs w:val="48"/>
                              </w:rPr>
                            </w:pPr>
                            <w:r w:rsidRPr="00DC3AC4">
                              <w:rPr>
                                <w:rFonts w:ascii="Josefin Sans" w:hAnsi="Josefin Sans"/>
                                <w:b/>
                                <w:color w:val="000000" w:themeColor="text1"/>
                                <w:sz w:val="48"/>
                              </w:rPr>
                              <w:t>Mod 5</w:t>
                            </w:r>
                          </w:p>
                          <w:p w14:paraId="7C3E3A7C" w14:textId="77777777" w:rsidR="00C360DF" w:rsidRDefault="00C360DF" w:rsidP="00C360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FD689" id="Cube 2035484526" o:spid="_x0000_s1188" type="#_x0000_t16" style="position:absolute;margin-left:35.15pt;margin-top:41.15pt;width:95.75pt;height:95.75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" fillcolor="#ffd966" strokecolor="#2f528f" strokeweight="1pt">
                <v:textbox>
                  <w:txbxContent>
                    <w:p w14:paraId="38C51833" w14:textId="77777777" w:rsidR="00C360DF" w:rsidRPr="00DC3AC4" w:rsidRDefault="00C360DF" w:rsidP="00C360DF">
                      <w:pPr>
                        <w:jc w:val="center"/>
                        <w:rPr>
                          <w:rFonts w:ascii="Josefin Sans" w:hAnsi="Josefin Sans"/>
                          <w:b/>
                          <w:bCs/>
                          <w:color w:val="000000" w:themeColor="text1"/>
                          <w:sz w:val="48"/>
                          <w:szCs w:val="48"/>
                        </w:rPr>
                      </w:pPr>
                      <w:r w:rsidRPr="00DC3AC4">
                        <w:rPr>
                          <w:rFonts w:ascii="Josefin Sans" w:hAnsi="Josefin Sans"/>
                          <w:b/>
                          <w:color w:val="000000" w:themeColor="text1"/>
                          <w:sz w:val="48"/>
                        </w:rPr>
                        <w:t>Mod 5</w:t>
                      </w:r>
                    </w:p>
                    <w:p w14:paraId="7C3E3A7C" w14:textId="77777777" w:rsidR="00C360DF" w:rsidRDefault="00C360DF" w:rsidP="00C360DF"/>
                  </w:txbxContent>
                </v:textbox>
              </v:shape>
            </w:pict>
          </mc:Fallback>
        </mc:AlternateContent>
      </w:r>
      <w:r w:rsidR="00A7477A">
        <w:rPr>
          <w:rFonts w:ascii="Josefin Sans" w:hAnsi="Josefin Sans"/>
          <w:b/>
          <w:noProof/>
          <w:sz w:val="40"/>
          <w:lang w:eastAsia="fi-FI"/>
        </w:rPr>
        <mc:AlternateContent>
          <mc:Choice Requires="wps">
            <w:drawing>
              <wp:anchor distT="0" distB="0" distL="114300" distR="114300" simplePos="0" relativeHeight="251658290" behindDoc="0" locked="0" layoutInCell="1" allowOverlap="1" wp14:anchorId="37B8F64F" wp14:editId="6D1D6985">
                <wp:simplePos x="0" y="0"/>
                <wp:positionH relativeFrom="page">
                  <wp:posOffset>2145671</wp:posOffset>
                </wp:positionH>
                <wp:positionV relativeFrom="paragraph">
                  <wp:posOffset>1752235</wp:posOffset>
                </wp:positionV>
                <wp:extent cx="6561266" cy="3358836"/>
                <wp:effectExtent l="0" t="0" r="11430" b="13335"/>
                <wp:wrapNone/>
                <wp:docPr id="910228061" name="Rectangle: Diagonal Corners Rounded 910228061"/>
                <wp:cNvGraphicFramePr/>
                <a:graphic xmlns:a="http://schemas.openxmlformats.org/drawingml/2006/main">
                  <a:graphicData uri="http://schemas.microsoft.com/office/word/2010/wordprocessingShape">
                    <wps:wsp>
                      <wps:cNvSpPr/>
                      <wps:spPr>
                        <a:xfrm>
                          <a:off x="0" y="0"/>
                          <a:ext cx="6561266" cy="3358836"/>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598437BD" w14:textId="49D81148" w:rsidR="00A7477A" w:rsidRPr="00DC3AC4" w:rsidRDefault="00A7477A" w:rsidP="00C360DF">
                            <w:pPr>
                              <w:rPr>
                                <w:rFonts w:ascii="Josefin Sans" w:hAnsi="Josefin Sans"/>
                                <w:color w:val="000000" w:themeColor="text1"/>
                                <w:sz w:val="40"/>
                                <w:szCs w:val="40"/>
                              </w:rPr>
                            </w:pPr>
                            <w:r w:rsidRPr="00DC3AC4">
                              <w:rPr>
                                <w:rFonts w:ascii="Josefin Sans" w:hAnsi="Josefin Sans"/>
                                <w:color w:val="000000" w:themeColor="text1"/>
                                <w:sz w:val="40"/>
                              </w:rPr>
                              <w:t xml:space="preserve">Edellisessä </w:t>
                            </w:r>
                            <w:r w:rsidR="00F67277">
                              <w:rPr>
                                <w:rFonts w:ascii="Josefin Sans" w:hAnsi="Josefin Sans"/>
                                <w:color w:val="000000" w:themeColor="text1"/>
                                <w:sz w:val="40"/>
                              </w:rPr>
                              <w:t>osassa</w:t>
                            </w:r>
                            <w:r w:rsidRPr="00DC3AC4">
                              <w:rPr>
                                <w:rFonts w:ascii="Josefin Sans" w:hAnsi="Josefin Sans"/>
                                <w:color w:val="000000" w:themeColor="text1"/>
                                <w:sz w:val="40"/>
                              </w:rPr>
                              <w:t xml:space="preserve"> suunnitellut tehtävät valmistelevat tätä yksikköä. Muiden suunniteltujen aktiviteettien tavoitteena on</w:t>
                            </w:r>
                          </w:p>
                          <w:p w14:paraId="4A42E0A3" w14:textId="77777777" w:rsidR="00A7477A" w:rsidRPr="00DC3AC4" w:rsidRDefault="00A7477A" w:rsidP="00A7477A">
                            <w:pPr>
                              <w:pStyle w:val="Paragraphedeliste"/>
                              <w:numPr>
                                <w:ilvl w:val="0"/>
                                <w:numId w:val="24"/>
                              </w:numPr>
                              <w:rPr>
                                <w:rFonts w:ascii="Josefin Sans" w:hAnsi="Josefin Sans"/>
                                <w:color w:val="000000" w:themeColor="text1"/>
                                <w:sz w:val="40"/>
                                <w:szCs w:val="40"/>
                              </w:rPr>
                            </w:pPr>
                            <w:r w:rsidRPr="00DC3AC4">
                              <w:rPr>
                                <w:rFonts w:ascii="Josefin Sans" w:hAnsi="Josefin Sans"/>
                                <w:color w:val="000000" w:themeColor="text1"/>
                                <w:sz w:val="40"/>
                              </w:rPr>
                              <w:t>aikaisempien työkokemusten rikas rekonstruointi</w:t>
                            </w:r>
                          </w:p>
                          <w:p w14:paraId="22C15EF9" w14:textId="50DD062E" w:rsidR="00C360DF" w:rsidRPr="00DC3AC4" w:rsidRDefault="00A7477A" w:rsidP="00A7477A">
                            <w:pPr>
                              <w:pStyle w:val="Paragraphedeliste"/>
                              <w:numPr>
                                <w:ilvl w:val="0"/>
                                <w:numId w:val="24"/>
                              </w:numPr>
                              <w:rPr>
                                <w:rFonts w:ascii="Josefin Sans" w:hAnsi="Josefin Sans"/>
                                <w:color w:val="000000" w:themeColor="text1"/>
                                <w:sz w:val="40"/>
                                <w:szCs w:val="40"/>
                              </w:rPr>
                            </w:pPr>
                            <w:r w:rsidRPr="00DC3AC4">
                              <w:rPr>
                                <w:rFonts w:ascii="Josefin Sans" w:hAnsi="Josefin Sans"/>
                                <w:color w:val="000000" w:themeColor="text1"/>
                                <w:sz w:val="40"/>
                              </w:rPr>
                              <w:t xml:space="preserve"> CV:n laatiminen</w:t>
                            </w:r>
                          </w:p>
                          <w:p w14:paraId="1A1B321F" w14:textId="5449BA41" w:rsidR="00A7477A" w:rsidRPr="00DC3AC4" w:rsidRDefault="00A7477A" w:rsidP="00A7477A">
                            <w:pPr>
                              <w:pStyle w:val="Paragraphedeliste"/>
                              <w:ind w:left="905"/>
                              <w:rPr>
                                <w:rFonts w:ascii="Josefin Sans" w:hAnsi="Josefin Sans"/>
                                <w:b/>
                                <w:bCs/>
                                <w:color w:val="000000" w:themeColor="text1"/>
                                <w:sz w:val="40"/>
                                <w:szCs w:val="40"/>
                                <w:u w:val="single"/>
                              </w:rPr>
                            </w:pPr>
                            <w:r w:rsidRPr="00DC3AC4">
                              <w:rPr>
                                <w:rFonts w:ascii="Josefin Sans" w:hAnsi="Josefin Sans"/>
                                <w:b/>
                                <w:color w:val="C00000"/>
                                <w:sz w:val="40"/>
                              </w:rPr>
                              <w:t>Vinkki</w:t>
                            </w:r>
                            <w:r w:rsidRPr="00DC3AC4">
                              <w:rPr>
                                <w:rFonts w:ascii="Josefin Sans" w:hAnsi="Josefin Sans"/>
                                <w:b/>
                                <w:color w:val="000000" w:themeColor="text1"/>
                                <w:sz w:val="40"/>
                              </w:rPr>
                              <w:t xml:space="preserve">: </w:t>
                            </w:r>
                            <w:r w:rsidRPr="00DC3AC4">
                              <w:rPr>
                                <w:rFonts w:ascii="Josefin Sans" w:hAnsi="Josefin Sans"/>
                                <w:b/>
                                <w:color w:val="000000" w:themeColor="text1"/>
                                <w:sz w:val="28"/>
                              </w:rPr>
                              <w:t>tarkista, pystyvätkö hakijat laatimaan ansioluettelon sekä teknisestä että kielen sisällön ja kirjallisen tuntemuksen näkökulmasta (jos henkilöllä on pääsy tietokoneeseen ja osaa käyttää sitä). Perustuu tähän varmennussuunnitelmaan yksilöllisen tuen lisäämiseksi.</w:t>
                            </w:r>
                          </w:p>
                          <w:p w14:paraId="6F6536AB" w14:textId="77777777" w:rsidR="00C360DF" w:rsidRPr="00A52866" w:rsidRDefault="00C360DF" w:rsidP="00C360DF">
                            <w:pPr>
                              <w:rPr>
                                <w:color w:val="000000" w:themeColor="text1"/>
                                <w:sz w:val="40"/>
                                <w:szCs w:val="40"/>
                              </w:rPr>
                            </w:pPr>
                          </w:p>
                          <w:p w14:paraId="009407BE" w14:textId="77777777" w:rsidR="00C360DF" w:rsidRDefault="00C360DF" w:rsidP="00C360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F64F" id="Rectangle: Diagonal Corners Rounded 910228061" o:spid="_x0000_s1189" style="position:absolute;margin-left:168.95pt;margin-top:137.95pt;width:516.65pt;height:264.5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561266,33588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" adj="-11796480,,5400" path="m559817,l6561266,r,l6561266,2799019v,309178,-250639,559817,-559817,559817l,3358836r,l,559817c,250639,250639,,559817,xe" fillcolor="#ffd966" strokecolor="#2f528f" strokeweight="1pt">
                <v:stroke joinstyle="miter"/>
                <v:formulas/>
                <v:path arrowok="t" o:connecttype="custom" o:connectlocs="559817,0;6561266,0;6561266,0;6561266,2799019;6001449,3358836;0,3358836;0,3358836;0,559817;559817,0" o:connectangles="0,0,0,0,0,0,0,0,0" textboxrect="0,0,6561266,3358836"/>
                <v:textbox>
                  <w:txbxContent>
                    <w:p w14:paraId="598437BD" w14:textId="49D81148" w:rsidR="00A7477A" w:rsidRPr="00DC3AC4" w:rsidRDefault="00A7477A" w:rsidP="00C360DF">
                      <w:pPr>
                        <w:rPr>
                          <w:rFonts w:ascii="Josefin Sans" w:hAnsi="Josefin Sans"/>
                          <w:color w:val="000000" w:themeColor="text1"/>
                          <w:sz w:val="40"/>
                          <w:szCs w:val="40"/>
                        </w:rPr>
                      </w:pPr>
                      <w:r w:rsidRPr="00DC3AC4">
                        <w:rPr>
                          <w:rFonts w:ascii="Josefin Sans" w:hAnsi="Josefin Sans"/>
                          <w:color w:val="000000" w:themeColor="text1"/>
                          <w:sz w:val="40"/>
                        </w:rPr>
                        <w:t xml:space="preserve">Edellisessä </w:t>
                      </w:r>
                      <w:r w:rsidR="00F67277">
                        <w:rPr>
                          <w:rFonts w:ascii="Josefin Sans" w:hAnsi="Josefin Sans"/>
                          <w:color w:val="000000" w:themeColor="text1"/>
                          <w:sz w:val="40"/>
                        </w:rPr>
                        <w:t>osassa</w:t>
                      </w:r>
                      <w:r w:rsidRPr="00DC3AC4">
                        <w:rPr>
                          <w:rFonts w:ascii="Josefin Sans" w:hAnsi="Josefin Sans"/>
                          <w:color w:val="000000" w:themeColor="text1"/>
                          <w:sz w:val="40"/>
                        </w:rPr>
                        <w:t xml:space="preserve"> suunnitellut tehtävät valmistelevat tätä yksikköä. Muiden suunniteltujen aktiviteettien tavoitteena on</w:t>
                      </w:r>
                    </w:p>
                    <w:p w14:paraId="4A42E0A3" w14:textId="77777777" w:rsidR="00A7477A" w:rsidRPr="00DC3AC4" w:rsidRDefault="00A7477A" w:rsidP="00A7477A">
                      <w:pPr>
                        <w:pStyle w:val="Paragraphedeliste"/>
                        <w:numPr>
                          <w:ilvl w:val="0"/>
                          <w:numId w:val="24"/>
                        </w:numPr>
                        <w:rPr>
                          <w:rFonts w:ascii="Josefin Sans" w:hAnsi="Josefin Sans"/>
                          <w:color w:val="000000" w:themeColor="text1"/>
                          <w:sz w:val="40"/>
                          <w:szCs w:val="40"/>
                        </w:rPr>
                      </w:pPr>
                      <w:r w:rsidRPr="00DC3AC4">
                        <w:rPr>
                          <w:rFonts w:ascii="Josefin Sans" w:hAnsi="Josefin Sans"/>
                          <w:color w:val="000000" w:themeColor="text1"/>
                          <w:sz w:val="40"/>
                        </w:rPr>
                        <w:t>aikaisempien työkokemusten rikas rekonstruointi</w:t>
                      </w:r>
                    </w:p>
                    <w:p w14:paraId="22C15EF9" w14:textId="50DD062E" w:rsidR="00C360DF" w:rsidRPr="00DC3AC4" w:rsidRDefault="00A7477A" w:rsidP="00A7477A">
                      <w:pPr>
                        <w:pStyle w:val="Paragraphedeliste"/>
                        <w:numPr>
                          <w:ilvl w:val="0"/>
                          <w:numId w:val="24"/>
                        </w:numPr>
                        <w:rPr>
                          <w:rFonts w:ascii="Josefin Sans" w:hAnsi="Josefin Sans"/>
                          <w:color w:val="000000" w:themeColor="text1"/>
                          <w:sz w:val="40"/>
                          <w:szCs w:val="40"/>
                        </w:rPr>
                      </w:pPr>
                      <w:r w:rsidRPr="00DC3AC4">
                        <w:rPr>
                          <w:rFonts w:ascii="Josefin Sans" w:hAnsi="Josefin Sans"/>
                          <w:color w:val="000000" w:themeColor="text1"/>
                          <w:sz w:val="40"/>
                        </w:rPr>
                        <w:t xml:space="preserve"> CV:n laatiminen</w:t>
                      </w:r>
                    </w:p>
                    <w:p w14:paraId="1A1B321F" w14:textId="5449BA41" w:rsidR="00A7477A" w:rsidRPr="00DC3AC4" w:rsidRDefault="00A7477A" w:rsidP="00A7477A">
                      <w:pPr>
                        <w:pStyle w:val="Paragraphedeliste"/>
                        <w:ind w:left="905"/>
                        <w:rPr>
                          <w:rFonts w:ascii="Josefin Sans" w:hAnsi="Josefin Sans"/>
                          <w:b/>
                          <w:bCs/>
                          <w:color w:val="000000" w:themeColor="text1"/>
                          <w:sz w:val="40"/>
                          <w:szCs w:val="40"/>
                          <w:u w:val="single"/>
                        </w:rPr>
                      </w:pPr>
                      <w:r w:rsidRPr="00DC3AC4">
                        <w:rPr>
                          <w:rFonts w:ascii="Josefin Sans" w:hAnsi="Josefin Sans"/>
                          <w:b/>
                          <w:color w:val="C00000"/>
                          <w:sz w:val="40"/>
                        </w:rPr>
                        <w:t>Vinkki</w:t>
                      </w:r>
                      <w:r w:rsidRPr="00DC3AC4">
                        <w:rPr>
                          <w:rFonts w:ascii="Josefin Sans" w:hAnsi="Josefin Sans"/>
                          <w:b/>
                          <w:color w:val="000000" w:themeColor="text1"/>
                          <w:sz w:val="40"/>
                        </w:rPr>
                        <w:t xml:space="preserve">: </w:t>
                      </w:r>
                      <w:r w:rsidRPr="00DC3AC4">
                        <w:rPr>
                          <w:rFonts w:ascii="Josefin Sans" w:hAnsi="Josefin Sans"/>
                          <w:b/>
                          <w:color w:val="000000" w:themeColor="text1"/>
                          <w:sz w:val="28"/>
                        </w:rPr>
                        <w:t>tarkista, pystyvätkö hakijat laatimaan ansioluettelon sekä teknisestä että kielen sisällön ja kirjallisen tuntemuksen näkökulmasta (jos henkilöllä on pääsy tietokoneeseen ja osaa käyttää sitä). Perustuu tähän varmennussuunnitelmaan yksilöllisen tuen lisäämiseksi.</w:t>
                      </w:r>
                    </w:p>
                    <w:p w14:paraId="6F6536AB" w14:textId="77777777" w:rsidR="00C360DF" w:rsidRPr="00A52866" w:rsidRDefault="00C360DF" w:rsidP="00C360DF">
                      <w:pPr>
                        <w:rPr>
                          <w:color w:val="000000" w:themeColor="text1"/>
                          <w:sz w:val="40"/>
                          <w:szCs w:val="40"/>
                        </w:rPr>
                      </w:pPr>
                    </w:p>
                    <w:p w14:paraId="009407BE" w14:textId="77777777" w:rsidR="00C360DF" w:rsidRDefault="00C360DF" w:rsidP="00C360DF"/>
                  </w:txbxContent>
                </v:textbox>
                <w10:wrap anchorx="page"/>
              </v:shape>
            </w:pict>
          </mc:Fallback>
        </mc:AlternateContent>
      </w:r>
      <w:r w:rsidR="00A7477A">
        <w:rPr>
          <w:rFonts w:ascii="Josefin Sans" w:hAnsi="Josefin Sans"/>
          <w:b/>
          <w:noProof/>
          <w:sz w:val="40"/>
          <w:lang w:eastAsia="fi-FI"/>
        </w:rPr>
        <w:drawing>
          <wp:inline distT="0" distB="0" distL="0" distR="0" wp14:anchorId="5C9FA0B8" wp14:editId="0E3ACF4C">
            <wp:extent cx="8621395" cy="4949825"/>
            <wp:effectExtent l="171450" t="247650" r="179705" b="250825"/>
            <wp:docPr id="2021011160" name="Picture 202101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1EBDA53" w14:textId="77777777" w:rsidR="00C360DF" w:rsidRDefault="00C360DF" w:rsidP="00E777D0">
      <w:pPr>
        <w:rPr>
          <w:lang w:val="en-GB"/>
        </w:rPr>
      </w:pPr>
    </w:p>
    <w:p w14:paraId="3D444657" w14:textId="77777777" w:rsidR="00C360DF" w:rsidRDefault="00C360DF" w:rsidP="00E777D0">
      <w:pPr>
        <w:rPr>
          <w:lang w:val="en-GB"/>
        </w:rPr>
      </w:pPr>
    </w:p>
    <w:p w14:paraId="0888C831" w14:textId="77777777" w:rsidR="00C360DF" w:rsidRDefault="00C360DF" w:rsidP="00E777D0">
      <w:pPr>
        <w:rPr>
          <w:lang w:val="en-GB"/>
        </w:rPr>
      </w:pPr>
    </w:p>
    <w:p w14:paraId="52AF7539" w14:textId="77777777" w:rsidR="00C360DF" w:rsidRDefault="00C360DF" w:rsidP="00E777D0">
      <w:pPr>
        <w:rPr>
          <w:lang w:val="en-GB"/>
        </w:rPr>
      </w:pPr>
    </w:p>
    <w:p w14:paraId="5EBAD658" w14:textId="08CB0DDD" w:rsidR="00C360DF" w:rsidRDefault="00C20D98" w:rsidP="00E777D0">
      <w:r>
        <w:rPr>
          <w:rFonts w:ascii="Josefin Sans" w:hAnsi="Josefin Sans"/>
          <w:b/>
          <w:noProof/>
          <w:sz w:val="40"/>
          <w:lang w:eastAsia="fi-FI"/>
        </w:rPr>
        <mc:AlternateContent>
          <mc:Choice Requires="wps">
            <w:drawing>
              <wp:anchor distT="0" distB="0" distL="114300" distR="114300" simplePos="0" relativeHeight="251658291" behindDoc="0" locked="0" layoutInCell="1" allowOverlap="1" wp14:anchorId="5136B172" wp14:editId="256110C7">
                <wp:simplePos x="0" y="0"/>
                <wp:positionH relativeFrom="margin">
                  <wp:posOffset>3679972</wp:posOffset>
                </wp:positionH>
                <wp:positionV relativeFrom="paragraph">
                  <wp:posOffset>528808</wp:posOffset>
                </wp:positionV>
                <wp:extent cx="4095750" cy="1039447"/>
                <wp:effectExtent l="0" t="0" r="19050" b="27940"/>
                <wp:wrapNone/>
                <wp:docPr id="1863366767" name="Rectangle: Diagonal Corners Rounded 1863366767"/>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5BCFB855" w14:textId="05CD194E" w:rsidR="00C20D98" w:rsidRPr="00774CC4" w:rsidRDefault="00461592" w:rsidP="00C20D98">
                            <w:pPr>
                              <w:ind w:left="360"/>
                              <w:rPr>
                                <w:rFonts w:ascii="Josefin Sans" w:hAnsi="Josefin Sans"/>
                                <w:b/>
                                <w:bCs/>
                                <w:i/>
                                <w:iCs/>
                                <w:color w:val="000000" w:themeColor="text1"/>
                                <w:sz w:val="32"/>
                                <w:szCs w:val="32"/>
                              </w:rPr>
                            </w:pPr>
                            <w:r>
                              <w:rPr>
                                <w:rFonts w:ascii="Josefin Sans" w:hAnsi="Josefin Sans"/>
                                <w:b/>
                                <w:color w:val="000000" w:themeColor="text1"/>
                                <w:sz w:val="40"/>
                              </w:rPr>
                              <w:t>Osa</w:t>
                            </w:r>
                            <w:r w:rsidR="00C20D98" w:rsidRPr="00774CC4">
                              <w:rPr>
                                <w:rFonts w:ascii="Josefin Sans" w:hAnsi="Josefin Sans"/>
                                <w:b/>
                                <w:color w:val="000000" w:themeColor="text1"/>
                                <w:sz w:val="40"/>
                              </w:rPr>
                              <w:t xml:space="preserve"> </w:t>
                            </w:r>
                            <w:r w:rsidR="00C20D98" w:rsidRPr="00774CC4">
                              <w:rPr>
                                <w:rFonts w:ascii="Josefin Sans" w:hAnsi="Josefin Sans"/>
                                <w:b/>
                                <w:color w:val="000000" w:themeColor="text1"/>
                                <w:sz w:val="40"/>
                              </w:rPr>
                              <w:t>5.3</w:t>
                            </w:r>
                            <w:r w:rsidR="00C20D98" w:rsidRPr="00774CC4">
                              <w:rPr>
                                <w:rFonts w:ascii="Josefin Sans" w:hAnsi="Josefin Sans"/>
                                <w:color w:val="000000" w:themeColor="text1"/>
                                <w:sz w:val="40"/>
                              </w:rPr>
                              <w:t> </w:t>
                            </w:r>
                          </w:p>
                          <w:p w14:paraId="128E5A67" w14:textId="31003357" w:rsidR="00C20D98" w:rsidRPr="00774CC4" w:rsidRDefault="00C20D98" w:rsidP="00C20D98">
                            <w:pPr>
                              <w:ind w:left="360"/>
                              <w:rPr>
                                <w:rFonts w:ascii="Josefin Sans" w:hAnsi="Josefin Sans"/>
                                <w:color w:val="000000" w:themeColor="text1"/>
                                <w:sz w:val="40"/>
                                <w:szCs w:val="40"/>
                              </w:rPr>
                            </w:pPr>
                            <w:r w:rsidRPr="00774CC4">
                              <w:rPr>
                                <w:rFonts w:ascii="Josefin Sans" w:hAnsi="Josefin Sans"/>
                                <w:b/>
                                <w:i/>
                                <w:color w:val="000000" w:themeColor="text1"/>
                                <w:sz w:val="32"/>
                              </w:rPr>
                              <w:t xml:space="preserve">               3</w:t>
                            </w:r>
                            <w:r w:rsidRPr="00774CC4">
                              <w:rPr>
                                <w:rFonts w:ascii="Josefin Sans" w:hAnsi="Josefin Sans"/>
                                <w:b/>
                                <w:i/>
                                <w:color w:val="000000" w:themeColor="text1"/>
                                <w:sz w:val="32"/>
                              </w:rPr>
                              <w:tab/>
                              <w:t xml:space="preserve"> työnhaun kanavat</w:t>
                            </w:r>
                          </w:p>
                          <w:p w14:paraId="6A4EE72C" w14:textId="67CB58D2" w:rsidR="00F7068D" w:rsidRPr="00461592" w:rsidRDefault="00F7068D" w:rsidP="00F7068D">
                            <w:pPr>
                              <w:pStyle w:val="Paragraphedeliste"/>
                              <w:rPr>
                                <w:b/>
                                <w:bCs/>
                                <w:color w:val="000000" w:themeColor="text1"/>
                                <w:sz w:val="40"/>
                                <w:szCs w:val="40"/>
                              </w:rPr>
                            </w:pPr>
                          </w:p>
                          <w:p w14:paraId="1E4A91B4" w14:textId="7007643D" w:rsidR="00F7068D" w:rsidRPr="00461592" w:rsidRDefault="00F7068D" w:rsidP="00F7068D">
                            <w:pPr>
                              <w:ind w:left="360"/>
                              <w:rPr>
                                <w:color w:val="000000" w:themeColor="text1"/>
                                <w:sz w:val="40"/>
                                <w:szCs w:val="40"/>
                              </w:rPr>
                            </w:pPr>
                          </w:p>
                          <w:p w14:paraId="2DC474FE" w14:textId="77777777" w:rsidR="00F7068D" w:rsidRPr="00A7477A" w:rsidRDefault="00F7068D" w:rsidP="00F7068D">
                            <w:pPr>
                              <w:rPr>
                                <w:b/>
                                <w:bCs/>
                                <w:i/>
                                <w:iCs/>
                                <w:color w:val="000000" w:themeColor="text1"/>
                                <w:sz w:val="32"/>
                                <w:szCs w:val="32"/>
                              </w:rPr>
                            </w:pPr>
                            <w:r>
                              <w:rPr>
                                <w:b/>
                                <w:i/>
                                <w:color w:val="000000" w:themeColor="text1"/>
                                <w:sz w:val="32"/>
                              </w:rPr>
                              <w:t xml:space="preserve">               Ansioluettelon muokkaaminen</w:t>
                            </w:r>
                          </w:p>
                          <w:p w14:paraId="64C90AE3" w14:textId="77777777" w:rsidR="00F7068D" w:rsidRPr="00E2573D" w:rsidRDefault="00F7068D" w:rsidP="00F7068D">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6B172" id="Rectangle: Diagonal Corners Rounded 1863366767" o:spid="_x0000_s1190" style="position:absolute;margin-left:289.75pt;margin-top:41.65pt;width:322.5pt;height:81.8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" adj="-11796480,,5400" path="m346479,l4095750,r,l4095750,692968v,191355,-155124,346479,-346479,346479l,1039447r,l,346479c,155124,155124,,346479,xe" fillcolor="#ffd966"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5BCFB855" w14:textId="05CD194E" w:rsidR="00C20D98" w:rsidRPr="00774CC4" w:rsidRDefault="00461592" w:rsidP="00C20D98">
                      <w:pPr>
                        <w:ind w:left="360"/>
                        <w:rPr>
                          <w:rFonts w:ascii="Josefin Sans" w:hAnsi="Josefin Sans"/>
                          <w:b/>
                          <w:bCs/>
                          <w:i/>
                          <w:iCs/>
                          <w:color w:val="000000" w:themeColor="text1"/>
                          <w:sz w:val="32"/>
                          <w:szCs w:val="32"/>
                        </w:rPr>
                      </w:pPr>
                      <w:r>
                        <w:rPr>
                          <w:rFonts w:ascii="Josefin Sans" w:hAnsi="Josefin Sans"/>
                          <w:b/>
                          <w:color w:val="000000" w:themeColor="text1"/>
                          <w:sz w:val="40"/>
                        </w:rPr>
                        <w:t>Osa</w:t>
                      </w:r>
                      <w:r w:rsidR="00C20D98" w:rsidRPr="00774CC4">
                        <w:rPr>
                          <w:rFonts w:ascii="Josefin Sans" w:hAnsi="Josefin Sans"/>
                          <w:b/>
                          <w:color w:val="000000" w:themeColor="text1"/>
                          <w:sz w:val="40"/>
                        </w:rPr>
                        <w:t xml:space="preserve"> </w:t>
                      </w:r>
                      <w:r w:rsidR="00C20D98" w:rsidRPr="00774CC4">
                        <w:rPr>
                          <w:rFonts w:ascii="Josefin Sans" w:hAnsi="Josefin Sans"/>
                          <w:b/>
                          <w:color w:val="000000" w:themeColor="text1"/>
                          <w:sz w:val="40"/>
                        </w:rPr>
                        <w:t>5.3</w:t>
                      </w:r>
                      <w:r w:rsidR="00C20D98" w:rsidRPr="00774CC4">
                        <w:rPr>
                          <w:rFonts w:ascii="Josefin Sans" w:hAnsi="Josefin Sans"/>
                          <w:color w:val="000000" w:themeColor="text1"/>
                          <w:sz w:val="40"/>
                        </w:rPr>
                        <w:t> </w:t>
                      </w:r>
                    </w:p>
                    <w:p w14:paraId="128E5A67" w14:textId="31003357" w:rsidR="00C20D98" w:rsidRPr="00774CC4" w:rsidRDefault="00C20D98" w:rsidP="00C20D98">
                      <w:pPr>
                        <w:ind w:left="360"/>
                        <w:rPr>
                          <w:rFonts w:ascii="Josefin Sans" w:hAnsi="Josefin Sans"/>
                          <w:color w:val="000000" w:themeColor="text1"/>
                          <w:sz w:val="40"/>
                          <w:szCs w:val="40"/>
                        </w:rPr>
                      </w:pPr>
                      <w:r w:rsidRPr="00774CC4">
                        <w:rPr>
                          <w:rFonts w:ascii="Josefin Sans" w:hAnsi="Josefin Sans"/>
                          <w:b/>
                          <w:i/>
                          <w:color w:val="000000" w:themeColor="text1"/>
                          <w:sz w:val="32"/>
                        </w:rPr>
                        <w:t xml:space="preserve">               3</w:t>
                      </w:r>
                      <w:r w:rsidRPr="00774CC4">
                        <w:rPr>
                          <w:rFonts w:ascii="Josefin Sans" w:hAnsi="Josefin Sans"/>
                          <w:b/>
                          <w:i/>
                          <w:color w:val="000000" w:themeColor="text1"/>
                          <w:sz w:val="32"/>
                        </w:rPr>
                        <w:tab/>
                        <w:t xml:space="preserve"> työnhaun kanavat</w:t>
                      </w:r>
                    </w:p>
                    <w:p w14:paraId="6A4EE72C" w14:textId="67CB58D2" w:rsidR="00F7068D" w:rsidRPr="00461592" w:rsidRDefault="00F7068D" w:rsidP="00F7068D">
                      <w:pPr>
                        <w:pStyle w:val="Paragraphedeliste"/>
                        <w:rPr>
                          <w:b/>
                          <w:bCs/>
                          <w:color w:val="000000" w:themeColor="text1"/>
                          <w:sz w:val="40"/>
                          <w:szCs w:val="40"/>
                        </w:rPr>
                      </w:pPr>
                    </w:p>
                    <w:p w14:paraId="1E4A91B4" w14:textId="7007643D" w:rsidR="00F7068D" w:rsidRPr="00461592" w:rsidRDefault="00F7068D" w:rsidP="00F7068D">
                      <w:pPr>
                        <w:ind w:left="360"/>
                        <w:rPr>
                          <w:color w:val="000000" w:themeColor="text1"/>
                          <w:sz w:val="40"/>
                          <w:szCs w:val="40"/>
                        </w:rPr>
                      </w:pPr>
                    </w:p>
                    <w:p w14:paraId="2DC474FE" w14:textId="77777777" w:rsidR="00F7068D" w:rsidRPr="00A7477A" w:rsidRDefault="00F7068D" w:rsidP="00F7068D">
                      <w:pPr>
                        <w:rPr>
                          <w:b/>
                          <w:bCs/>
                          <w:i/>
                          <w:iCs/>
                          <w:color w:val="000000" w:themeColor="text1"/>
                          <w:sz w:val="32"/>
                          <w:szCs w:val="32"/>
                        </w:rPr>
                      </w:pPr>
                      <w:r>
                        <w:rPr>
                          <w:b/>
                          <w:i/>
                          <w:color w:val="000000" w:themeColor="text1"/>
                          <w:sz w:val="32"/>
                        </w:rPr>
                        <w:t xml:space="preserve">               Ansioluettelon muokkaaminen</w:t>
                      </w:r>
                    </w:p>
                    <w:p w14:paraId="64C90AE3" w14:textId="77777777" w:rsidR="00F7068D" w:rsidRPr="00E2573D" w:rsidRDefault="00F7068D" w:rsidP="00F7068D">
                      <w:pPr>
                        <w:jc w:val="center"/>
                        <w:rPr>
                          <w:b/>
                          <w:bCs/>
                          <w:color w:val="000000" w:themeColor="text1"/>
                          <w:sz w:val="40"/>
                          <w:szCs w:val="40"/>
                        </w:rPr>
                      </w:pPr>
                    </w:p>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292" behindDoc="0" locked="0" layoutInCell="1" allowOverlap="1" wp14:anchorId="026A077D" wp14:editId="1BC0B5C1">
                <wp:simplePos x="0" y="0"/>
                <wp:positionH relativeFrom="column">
                  <wp:posOffset>539750</wp:posOffset>
                </wp:positionH>
                <wp:positionV relativeFrom="paragraph">
                  <wp:posOffset>525780</wp:posOffset>
                </wp:positionV>
                <wp:extent cx="1216152" cy="1216152"/>
                <wp:effectExtent l="0" t="0" r="22225" b="22225"/>
                <wp:wrapNone/>
                <wp:docPr id="1860247355" name="Cube 1860247355"/>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70C3DB6A" w14:textId="77777777" w:rsidR="00F7068D" w:rsidRPr="00DC3AC4" w:rsidRDefault="00F7068D" w:rsidP="00F7068D">
                            <w:pPr>
                              <w:jc w:val="center"/>
                              <w:rPr>
                                <w:rFonts w:ascii="Josefin Sans" w:hAnsi="Josefin Sans"/>
                                <w:b/>
                                <w:bCs/>
                                <w:color w:val="000000" w:themeColor="text1"/>
                                <w:sz w:val="48"/>
                                <w:szCs w:val="48"/>
                              </w:rPr>
                            </w:pPr>
                            <w:r w:rsidRPr="00DC3AC4">
                              <w:rPr>
                                <w:rFonts w:ascii="Josefin Sans" w:hAnsi="Josefin Sans"/>
                                <w:b/>
                                <w:color w:val="000000" w:themeColor="text1"/>
                                <w:sz w:val="48"/>
                              </w:rPr>
                              <w:t>Mod 5</w:t>
                            </w:r>
                          </w:p>
                          <w:p w14:paraId="24C557A3" w14:textId="77777777" w:rsidR="00F7068D" w:rsidRDefault="00F7068D" w:rsidP="00F706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A077D" id="Cube 1860247355" o:spid="_x0000_s1191" type="#_x0000_t16" style="position:absolute;margin-left:42.5pt;margin-top:41.4pt;width:95.75pt;height:95.75pt;z-index:251658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" fillcolor="#ffd966" strokecolor="#2f528f" strokeweight="1pt">
                <v:textbox>
                  <w:txbxContent>
                    <w:p w14:paraId="70C3DB6A" w14:textId="77777777" w:rsidR="00F7068D" w:rsidRPr="00DC3AC4" w:rsidRDefault="00F7068D" w:rsidP="00F7068D">
                      <w:pPr>
                        <w:jc w:val="center"/>
                        <w:rPr>
                          <w:rFonts w:ascii="Josefin Sans" w:hAnsi="Josefin Sans"/>
                          <w:b/>
                          <w:bCs/>
                          <w:color w:val="000000" w:themeColor="text1"/>
                          <w:sz w:val="48"/>
                          <w:szCs w:val="48"/>
                        </w:rPr>
                      </w:pPr>
                      <w:r w:rsidRPr="00DC3AC4">
                        <w:rPr>
                          <w:rFonts w:ascii="Josefin Sans" w:hAnsi="Josefin Sans"/>
                          <w:b/>
                          <w:color w:val="000000" w:themeColor="text1"/>
                          <w:sz w:val="48"/>
                        </w:rPr>
                        <w:t>Mod 5</w:t>
                      </w:r>
                    </w:p>
                    <w:p w14:paraId="24C557A3" w14:textId="77777777" w:rsidR="00F7068D" w:rsidRDefault="00F7068D" w:rsidP="00F7068D"/>
                  </w:txbxContent>
                </v:textbox>
              </v:shape>
            </w:pict>
          </mc:Fallback>
        </mc:AlternateContent>
      </w:r>
      <w:r>
        <w:rPr>
          <w:rFonts w:ascii="Josefin Sans" w:hAnsi="Josefin Sans"/>
          <w:b/>
          <w:noProof/>
          <w:sz w:val="40"/>
          <w:lang w:eastAsia="fi-FI"/>
        </w:rPr>
        <mc:AlternateContent>
          <mc:Choice Requires="wps">
            <w:drawing>
              <wp:anchor distT="0" distB="0" distL="114300" distR="114300" simplePos="0" relativeHeight="251658293" behindDoc="0" locked="0" layoutInCell="1" allowOverlap="1" wp14:anchorId="1846D80C" wp14:editId="042C7BD3">
                <wp:simplePos x="0" y="0"/>
                <wp:positionH relativeFrom="margin">
                  <wp:align>right</wp:align>
                </wp:positionH>
                <wp:positionV relativeFrom="paragraph">
                  <wp:posOffset>1792605</wp:posOffset>
                </wp:positionV>
                <wp:extent cx="6561266" cy="3358836"/>
                <wp:effectExtent l="0" t="0" r="11430" b="13335"/>
                <wp:wrapNone/>
                <wp:docPr id="730666279" name="Rectangle: Diagonal Corners Rounded 730666279"/>
                <wp:cNvGraphicFramePr/>
                <a:graphic xmlns:a="http://schemas.openxmlformats.org/drawingml/2006/main">
                  <a:graphicData uri="http://schemas.microsoft.com/office/word/2010/wordprocessingShape">
                    <wps:wsp>
                      <wps:cNvSpPr/>
                      <wps:spPr>
                        <a:xfrm>
                          <a:off x="0" y="0"/>
                          <a:ext cx="6561266" cy="3358836"/>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1D6C7C38" w14:textId="77777777" w:rsidR="00C20D98" w:rsidRPr="00774CC4" w:rsidRDefault="00F7068D" w:rsidP="00C20D98">
                            <w:pPr>
                              <w:rPr>
                                <w:rFonts w:ascii="Josefin Sans" w:hAnsi="Josefin Sans"/>
                                <w:color w:val="000000" w:themeColor="text1"/>
                                <w:sz w:val="40"/>
                                <w:szCs w:val="40"/>
                              </w:rPr>
                            </w:pPr>
                            <w:r w:rsidRPr="00774CC4">
                              <w:rPr>
                                <w:rFonts w:ascii="Josefin Sans" w:hAnsi="Josefin Sans"/>
                                <w:color w:val="000000" w:themeColor="text1"/>
                                <w:sz w:val="40"/>
                              </w:rPr>
                              <w:t>Suunniteltujen aktiviteettien tavoitteena on</w:t>
                            </w:r>
                          </w:p>
                          <w:p w14:paraId="23A976CC" w14:textId="77777777" w:rsidR="00847EEC" w:rsidRPr="00774CC4" w:rsidRDefault="00847EEC" w:rsidP="00847EEC">
                            <w:pPr>
                              <w:pStyle w:val="Paragraphedeliste"/>
                              <w:numPr>
                                <w:ilvl w:val="0"/>
                                <w:numId w:val="25"/>
                              </w:numPr>
                              <w:rPr>
                                <w:rFonts w:ascii="Josefin Sans" w:hAnsi="Josefin Sans"/>
                                <w:color w:val="000000" w:themeColor="text1"/>
                                <w:sz w:val="40"/>
                                <w:szCs w:val="40"/>
                              </w:rPr>
                            </w:pPr>
                            <w:r w:rsidRPr="00774CC4">
                              <w:rPr>
                                <w:rFonts w:ascii="Josefin Sans" w:hAnsi="Josefin Sans"/>
                                <w:color w:val="000000" w:themeColor="text1"/>
                                <w:sz w:val="40"/>
                              </w:rPr>
                              <w:t xml:space="preserve">ymmärtää aktiivisuuden merkitys työnhaussa </w:t>
                            </w:r>
                          </w:p>
                          <w:p w14:paraId="156D3B58" w14:textId="0FC0EFEF" w:rsidR="00F7068D" w:rsidRPr="00531866" w:rsidRDefault="005603A9" w:rsidP="00C20D98">
                            <w:pPr>
                              <w:pStyle w:val="Paragraphedeliste"/>
                              <w:numPr>
                                <w:ilvl w:val="0"/>
                                <w:numId w:val="25"/>
                              </w:numPr>
                              <w:rPr>
                                <w:rFonts w:ascii="Josefin Sans" w:hAnsi="Josefin Sans"/>
                                <w:color w:val="000000" w:themeColor="text1"/>
                                <w:sz w:val="40"/>
                                <w:szCs w:val="40"/>
                              </w:rPr>
                            </w:pPr>
                            <w:r w:rsidRPr="00774CC4">
                              <w:rPr>
                                <w:rFonts w:ascii="Josefin Sans" w:hAnsi="Josefin Sans"/>
                                <w:color w:val="000000" w:themeColor="text1"/>
                                <w:sz w:val="40"/>
                              </w:rPr>
                              <w:t xml:space="preserve">tarjota </w:t>
                            </w:r>
                            <w:r w:rsidR="00847EEC" w:rsidRPr="00774CC4">
                              <w:rPr>
                                <w:rFonts w:ascii="Josefin Sans" w:hAnsi="Josefin Sans"/>
                                <w:color w:val="000000" w:themeColor="text1"/>
                                <w:sz w:val="40"/>
                              </w:rPr>
                              <w:t>työnhakumenetelmä</w:t>
                            </w:r>
                          </w:p>
                          <w:p w14:paraId="01B1F6C0" w14:textId="77777777" w:rsidR="00531866" w:rsidRPr="00774CC4" w:rsidRDefault="00531866" w:rsidP="00531866">
                            <w:pPr>
                              <w:pStyle w:val="Paragraphedeliste"/>
                              <w:ind w:left="806"/>
                              <w:rPr>
                                <w:rFonts w:ascii="Josefin Sans" w:hAnsi="Josefin Sans"/>
                                <w:color w:val="000000" w:themeColor="text1"/>
                                <w:sz w:val="40"/>
                                <w:szCs w:val="40"/>
                              </w:rPr>
                            </w:pPr>
                          </w:p>
                          <w:p w14:paraId="1A8A4E1A" w14:textId="14AEE8EE" w:rsidR="00F7068D" w:rsidRPr="00774CC4" w:rsidRDefault="00F7068D" w:rsidP="00F7068D">
                            <w:pPr>
                              <w:pStyle w:val="Paragraphedeliste"/>
                              <w:ind w:left="905"/>
                              <w:rPr>
                                <w:rFonts w:ascii="Josefin Sans" w:hAnsi="Josefin Sans"/>
                                <w:b/>
                                <w:bCs/>
                                <w:color w:val="000000" w:themeColor="text1"/>
                                <w:sz w:val="40"/>
                                <w:szCs w:val="40"/>
                                <w:u w:val="single"/>
                              </w:rPr>
                            </w:pPr>
                            <w:r w:rsidRPr="00774CC4">
                              <w:rPr>
                                <w:rFonts w:ascii="Josefin Sans" w:hAnsi="Josefin Sans"/>
                                <w:b/>
                                <w:color w:val="C00000"/>
                                <w:sz w:val="40"/>
                              </w:rPr>
                              <w:t>VINKKEJÄ</w:t>
                            </w:r>
                            <w:r w:rsidRPr="00774CC4">
                              <w:rPr>
                                <w:rFonts w:ascii="Josefin Sans" w:hAnsi="Josefin Sans"/>
                                <w:b/>
                                <w:color w:val="000000" w:themeColor="text1"/>
                                <w:sz w:val="40"/>
                              </w:rPr>
                              <w:t>:</w:t>
                            </w:r>
                            <w:r w:rsidR="005603A9" w:rsidRPr="00774CC4">
                              <w:rPr>
                                <w:rFonts w:ascii="Josefin Sans" w:hAnsi="Josefin Sans"/>
                                <w:b/>
                                <w:color w:val="000000" w:themeColor="text1"/>
                                <w:sz w:val="40"/>
                              </w:rPr>
                              <w:t xml:space="preserve"> </w:t>
                            </w:r>
                            <w:r w:rsidRPr="00774CC4">
                              <w:rPr>
                                <w:rFonts w:ascii="Josefin Sans" w:hAnsi="Josefin Sans"/>
                                <w:b/>
                                <w:color w:val="000000" w:themeColor="text1"/>
                                <w:sz w:val="28"/>
                              </w:rPr>
                              <w:t>arvioi, onko yksittäinen aktiviteetti liian vaikea ehdokkaille. Tässä tapauksessa harjoitellaan kaikkia ryhmän aktiviteetteja ja sitä seuraavaa yksilöllistä valvontaa.</w:t>
                            </w:r>
                          </w:p>
                          <w:p w14:paraId="46E2F896" w14:textId="77777777" w:rsidR="00F7068D" w:rsidRPr="005603A9" w:rsidRDefault="00F7068D" w:rsidP="00F7068D">
                            <w:pPr>
                              <w:rPr>
                                <w:color w:val="000000" w:themeColor="text1"/>
                                <w:sz w:val="40"/>
                                <w:szCs w:val="40"/>
                              </w:rPr>
                            </w:pPr>
                          </w:p>
                          <w:p w14:paraId="0C6774BA" w14:textId="77777777" w:rsidR="00F7068D" w:rsidRPr="005603A9" w:rsidRDefault="00F7068D" w:rsidP="00F7068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D80C" id="Rectangle: Diagonal Corners Rounded 730666279" o:spid="_x0000_s1192" style="position:absolute;margin-left:465.45pt;margin-top:141.15pt;width:516.65pt;height:264.5pt;z-index:2516582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3588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" adj="-11796480,,5400" path="m559817,l6561266,r,l6561266,2799019v,309178,-250639,559817,-559817,559817l,3358836r,l,559817c,250639,250639,,559817,xe" fillcolor="#ffd966" strokecolor="#2f528f" strokeweight="1pt">
                <v:stroke joinstyle="miter"/>
                <v:formulas/>
                <v:path arrowok="t" o:connecttype="custom" o:connectlocs="559817,0;6561266,0;6561266,0;6561266,2799019;6001449,3358836;0,3358836;0,3358836;0,559817;559817,0" o:connectangles="0,0,0,0,0,0,0,0,0" textboxrect="0,0,6561266,3358836"/>
                <v:textbox>
                  <w:txbxContent>
                    <w:p w14:paraId="1D6C7C38" w14:textId="77777777" w:rsidR="00C20D98" w:rsidRPr="00774CC4" w:rsidRDefault="00F7068D" w:rsidP="00C20D98">
                      <w:pPr>
                        <w:rPr>
                          <w:rFonts w:ascii="Josefin Sans" w:hAnsi="Josefin Sans"/>
                          <w:color w:val="000000" w:themeColor="text1"/>
                          <w:sz w:val="40"/>
                          <w:szCs w:val="40"/>
                        </w:rPr>
                      </w:pPr>
                      <w:r w:rsidRPr="00774CC4">
                        <w:rPr>
                          <w:rFonts w:ascii="Josefin Sans" w:hAnsi="Josefin Sans"/>
                          <w:color w:val="000000" w:themeColor="text1"/>
                          <w:sz w:val="40"/>
                        </w:rPr>
                        <w:t>Suunniteltujen aktiviteettien tavoitteena on</w:t>
                      </w:r>
                    </w:p>
                    <w:p w14:paraId="23A976CC" w14:textId="77777777" w:rsidR="00847EEC" w:rsidRPr="00774CC4" w:rsidRDefault="00847EEC" w:rsidP="00847EEC">
                      <w:pPr>
                        <w:pStyle w:val="Paragraphedeliste"/>
                        <w:numPr>
                          <w:ilvl w:val="0"/>
                          <w:numId w:val="25"/>
                        </w:numPr>
                        <w:rPr>
                          <w:rFonts w:ascii="Josefin Sans" w:hAnsi="Josefin Sans"/>
                          <w:color w:val="000000" w:themeColor="text1"/>
                          <w:sz w:val="40"/>
                          <w:szCs w:val="40"/>
                        </w:rPr>
                      </w:pPr>
                      <w:r w:rsidRPr="00774CC4">
                        <w:rPr>
                          <w:rFonts w:ascii="Josefin Sans" w:hAnsi="Josefin Sans"/>
                          <w:color w:val="000000" w:themeColor="text1"/>
                          <w:sz w:val="40"/>
                        </w:rPr>
                        <w:t xml:space="preserve">ymmärtää aktiivisuuden merkitys työnhaussa </w:t>
                      </w:r>
                    </w:p>
                    <w:p w14:paraId="156D3B58" w14:textId="0FC0EFEF" w:rsidR="00F7068D" w:rsidRPr="00531866" w:rsidRDefault="005603A9" w:rsidP="00C20D98">
                      <w:pPr>
                        <w:pStyle w:val="Paragraphedeliste"/>
                        <w:numPr>
                          <w:ilvl w:val="0"/>
                          <w:numId w:val="25"/>
                        </w:numPr>
                        <w:rPr>
                          <w:rFonts w:ascii="Josefin Sans" w:hAnsi="Josefin Sans"/>
                          <w:color w:val="000000" w:themeColor="text1"/>
                          <w:sz w:val="40"/>
                          <w:szCs w:val="40"/>
                        </w:rPr>
                      </w:pPr>
                      <w:r w:rsidRPr="00774CC4">
                        <w:rPr>
                          <w:rFonts w:ascii="Josefin Sans" w:hAnsi="Josefin Sans"/>
                          <w:color w:val="000000" w:themeColor="text1"/>
                          <w:sz w:val="40"/>
                        </w:rPr>
                        <w:t xml:space="preserve">tarjota </w:t>
                      </w:r>
                      <w:r w:rsidR="00847EEC" w:rsidRPr="00774CC4">
                        <w:rPr>
                          <w:rFonts w:ascii="Josefin Sans" w:hAnsi="Josefin Sans"/>
                          <w:color w:val="000000" w:themeColor="text1"/>
                          <w:sz w:val="40"/>
                        </w:rPr>
                        <w:t>työnhakumenetelmä</w:t>
                      </w:r>
                    </w:p>
                    <w:p w14:paraId="01B1F6C0" w14:textId="77777777" w:rsidR="00531866" w:rsidRPr="00774CC4" w:rsidRDefault="00531866" w:rsidP="00531866">
                      <w:pPr>
                        <w:pStyle w:val="Paragraphedeliste"/>
                        <w:ind w:left="806"/>
                        <w:rPr>
                          <w:rFonts w:ascii="Josefin Sans" w:hAnsi="Josefin Sans"/>
                          <w:color w:val="000000" w:themeColor="text1"/>
                          <w:sz w:val="40"/>
                          <w:szCs w:val="40"/>
                        </w:rPr>
                      </w:pPr>
                    </w:p>
                    <w:p w14:paraId="1A8A4E1A" w14:textId="14AEE8EE" w:rsidR="00F7068D" w:rsidRPr="00774CC4" w:rsidRDefault="00F7068D" w:rsidP="00F7068D">
                      <w:pPr>
                        <w:pStyle w:val="Paragraphedeliste"/>
                        <w:ind w:left="905"/>
                        <w:rPr>
                          <w:rFonts w:ascii="Josefin Sans" w:hAnsi="Josefin Sans"/>
                          <w:b/>
                          <w:bCs/>
                          <w:color w:val="000000" w:themeColor="text1"/>
                          <w:sz w:val="40"/>
                          <w:szCs w:val="40"/>
                          <w:u w:val="single"/>
                        </w:rPr>
                      </w:pPr>
                      <w:r w:rsidRPr="00774CC4">
                        <w:rPr>
                          <w:rFonts w:ascii="Josefin Sans" w:hAnsi="Josefin Sans"/>
                          <w:b/>
                          <w:color w:val="C00000"/>
                          <w:sz w:val="40"/>
                        </w:rPr>
                        <w:t>VINKKEJÄ</w:t>
                      </w:r>
                      <w:r w:rsidRPr="00774CC4">
                        <w:rPr>
                          <w:rFonts w:ascii="Josefin Sans" w:hAnsi="Josefin Sans"/>
                          <w:b/>
                          <w:color w:val="000000" w:themeColor="text1"/>
                          <w:sz w:val="40"/>
                        </w:rPr>
                        <w:t>:</w:t>
                      </w:r>
                      <w:r w:rsidR="005603A9" w:rsidRPr="00774CC4">
                        <w:rPr>
                          <w:rFonts w:ascii="Josefin Sans" w:hAnsi="Josefin Sans"/>
                          <w:b/>
                          <w:color w:val="000000" w:themeColor="text1"/>
                          <w:sz w:val="40"/>
                        </w:rPr>
                        <w:t xml:space="preserve"> </w:t>
                      </w:r>
                      <w:r w:rsidRPr="00774CC4">
                        <w:rPr>
                          <w:rFonts w:ascii="Josefin Sans" w:hAnsi="Josefin Sans"/>
                          <w:b/>
                          <w:color w:val="000000" w:themeColor="text1"/>
                          <w:sz w:val="28"/>
                        </w:rPr>
                        <w:t>arvioi, onko yksittäinen aktiviteetti liian vaikea ehdokkaille. Tässä tapauksessa harjoitellaan kaikkia ryhmän aktiviteetteja ja sitä seuraavaa yksilöllistä valvontaa.</w:t>
                      </w:r>
                    </w:p>
                    <w:p w14:paraId="46E2F896" w14:textId="77777777" w:rsidR="00F7068D" w:rsidRPr="005603A9" w:rsidRDefault="00F7068D" w:rsidP="00F7068D">
                      <w:pPr>
                        <w:rPr>
                          <w:color w:val="000000" w:themeColor="text1"/>
                          <w:sz w:val="40"/>
                          <w:szCs w:val="40"/>
                        </w:rPr>
                      </w:pPr>
                    </w:p>
                    <w:p w14:paraId="0C6774BA" w14:textId="77777777" w:rsidR="00F7068D" w:rsidRPr="005603A9" w:rsidRDefault="00F7068D" w:rsidP="00F7068D"/>
                  </w:txbxContent>
                </v:textbox>
                <w10:wrap anchorx="margin"/>
              </v:shape>
            </w:pict>
          </mc:Fallback>
        </mc:AlternateContent>
      </w:r>
      <w:r>
        <w:rPr>
          <w:rFonts w:ascii="Josefin Sans" w:hAnsi="Josefin Sans"/>
          <w:b/>
          <w:noProof/>
          <w:sz w:val="40"/>
          <w:lang w:eastAsia="fi-FI"/>
        </w:rPr>
        <w:drawing>
          <wp:inline distT="0" distB="0" distL="0" distR="0" wp14:anchorId="183882E9" wp14:editId="10AD90D0">
            <wp:extent cx="8621395" cy="4949825"/>
            <wp:effectExtent l="171450" t="247650" r="179705" b="250825"/>
            <wp:docPr id="1672300146" name="Picture 16723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D1FB0EE" w14:textId="147D4F46" w:rsidR="00C360DF" w:rsidRDefault="000650AF" w:rsidP="00E777D0">
      <w:r>
        <w:rPr>
          <w:rFonts w:ascii="Josefin Sans" w:hAnsi="Josefin Sans"/>
          <w:b/>
          <w:noProof/>
          <w:sz w:val="40"/>
          <w:lang w:eastAsia="fi-FI"/>
        </w:rPr>
        <w:lastRenderedPageBreak/>
        <mc:AlternateContent>
          <mc:Choice Requires="wps">
            <w:drawing>
              <wp:anchor distT="0" distB="0" distL="114300" distR="114300" simplePos="0" relativeHeight="251658296" behindDoc="0" locked="0" layoutInCell="1" allowOverlap="1" wp14:anchorId="2656ED20" wp14:editId="39CFC751">
                <wp:simplePos x="0" y="0"/>
                <wp:positionH relativeFrom="margin">
                  <wp:align>right</wp:align>
                </wp:positionH>
                <wp:positionV relativeFrom="paragraph">
                  <wp:posOffset>1865051</wp:posOffset>
                </wp:positionV>
                <wp:extent cx="6561266" cy="3170903"/>
                <wp:effectExtent l="0" t="0" r="11430" b="10795"/>
                <wp:wrapNone/>
                <wp:docPr id="2048939391" name="Rectangle: Diagonal Corners Rounded 2048939391"/>
                <wp:cNvGraphicFramePr/>
                <a:graphic xmlns:a="http://schemas.openxmlformats.org/drawingml/2006/main">
                  <a:graphicData uri="http://schemas.microsoft.com/office/word/2010/wordprocessingShape">
                    <wps:wsp>
                      <wps:cNvSpPr/>
                      <wps:spPr>
                        <a:xfrm>
                          <a:off x="0" y="0"/>
                          <a:ext cx="6561266" cy="3170903"/>
                        </a:xfrm>
                        <a:prstGeom prst="round2DiagRect">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1DD43C4B" w14:textId="77777777" w:rsidR="000650AF" w:rsidRPr="00774CC4" w:rsidRDefault="000650AF" w:rsidP="000650AF">
                            <w:pPr>
                              <w:rPr>
                                <w:rFonts w:ascii="Josefin Sans" w:hAnsi="Josefin Sans"/>
                                <w:color w:val="000000" w:themeColor="text1"/>
                                <w:sz w:val="40"/>
                                <w:szCs w:val="40"/>
                              </w:rPr>
                            </w:pPr>
                            <w:r w:rsidRPr="00774CC4">
                              <w:rPr>
                                <w:rFonts w:ascii="Josefin Sans" w:hAnsi="Josefin Sans"/>
                                <w:color w:val="000000" w:themeColor="text1"/>
                                <w:sz w:val="40"/>
                              </w:rPr>
                              <w:t xml:space="preserve">Suunniteltujen </w:t>
                            </w:r>
                            <w:r w:rsidRPr="00774CC4">
                              <w:rPr>
                                <w:rFonts w:ascii="Josefin Sans" w:hAnsi="Josefin Sans"/>
                                <w:color w:val="000000" w:themeColor="text1"/>
                                <w:sz w:val="40"/>
                              </w:rPr>
                              <w:t>aktiviteettien tavoitteena on</w:t>
                            </w:r>
                          </w:p>
                          <w:p w14:paraId="3E9D5868" w14:textId="77777777" w:rsidR="002A5249" w:rsidRPr="00774CC4" w:rsidRDefault="002A5249" w:rsidP="002A5249">
                            <w:pPr>
                              <w:pStyle w:val="Paragraphedeliste"/>
                              <w:numPr>
                                <w:ilvl w:val="0"/>
                                <w:numId w:val="26"/>
                              </w:numPr>
                              <w:rPr>
                                <w:rFonts w:ascii="Josefin Sans" w:hAnsi="Josefin Sans"/>
                                <w:color w:val="000000" w:themeColor="text1"/>
                                <w:sz w:val="40"/>
                                <w:szCs w:val="40"/>
                              </w:rPr>
                            </w:pPr>
                            <w:r w:rsidRPr="00774CC4">
                              <w:rPr>
                                <w:rFonts w:ascii="Josefin Sans" w:hAnsi="Josefin Sans"/>
                                <w:color w:val="000000" w:themeColor="text1"/>
                                <w:sz w:val="40"/>
                              </w:rPr>
                              <w:t>ymmärtää, millaisia haastattelupyyntöjä voi olla</w:t>
                            </w:r>
                          </w:p>
                          <w:p w14:paraId="4503EAFD" w14:textId="33BB9705" w:rsidR="002A5249" w:rsidRPr="00774CC4" w:rsidRDefault="002A5249" w:rsidP="002A5249">
                            <w:pPr>
                              <w:pStyle w:val="Paragraphedeliste"/>
                              <w:numPr>
                                <w:ilvl w:val="0"/>
                                <w:numId w:val="26"/>
                              </w:numPr>
                              <w:rPr>
                                <w:rFonts w:ascii="Josefin Sans" w:hAnsi="Josefin Sans"/>
                                <w:color w:val="000000" w:themeColor="text1"/>
                                <w:sz w:val="40"/>
                                <w:szCs w:val="40"/>
                              </w:rPr>
                            </w:pPr>
                            <w:r w:rsidRPr="00774CC4">
                              <w:rPr>
                                <w:rFonts w:ascii="Josefin Sans" w:hAnsi="Josefin Sans"/>
                                <w:color w:val="000000" w:themeColor="text1"/>
                                <w:sz w:val="40"/>
                              </w:rPr>
                              <w:t xml:space="preserve"> ymmärtää, kuinka perustella vastauksia</w:t>
                            </w:r>
                          </w:p>
                          <w:p w14:paraId="6D546E2B" w14:textId="77777777" w:rsidR="002A5249" w:rsidRPr="00774CC4" w:rsidRDefault="002A5249" w:rsidP="002A5249">
                            <w:pPr>
                              <w:pStyle w:val="Paragraphedeliste"/>
                              <w:rPr>
                                <w:rFonts w:ascii="Josefin Sans" w:hAnsi="Josefin Sans"/>
                                <w:color w:val="000000" w:themeColor="text1"/>
                                <w:sz w:val="40"/>
                                <w:szCs w:val="40"/>
                                <w:lang w:val="en-US"/>
                              </w:rPr>
                            </w:pPr>
                          </w:p>
                          <w:p w14:paraId="53594CC9" w14:textId="4F6585DB" w:rsidR="000650AF" w:rsidRPr="00774CC4" w:rsidRDefault="000650AF" w:rsidP="000650AF">
                            <w:pPr>
                              <w:pStyle w:val="Paragraphedeliste"/>
                              <w:ind w:left="905"/>
                              <w:rPr>
                                <w:rFonts w:ascii="Josefin Sans" w:hAnsi="Josefin Sans"/>
                                <w:b/>
                                <w:bCs/>
                                <w:color w:val="000000" w:themeColor="text1"/>
                                <w:sz w:val="40"/>
                                <w:szCs w:val="40"/>
                                <w:u w:val="single"/>
                              </w:rPr>
                            </w:pPr>
                            <w:r w:rsidRPr="00774CC4">
                              <w:rPr>
                                <w:rFonts w:ascii="Josefin Sans" w:hAnsi="Josefin Sans"/>
                                <w:b/>
                                <w:color w:val="C00000"/>
                                <w:sz w:val="40"/>
                              </w:rPr>
                              <w:t>VINKKEJÄ</w:t>
                            </w:r>
                            <w:r w:rsidRPr="00774CC4">
                              <w:rPr>
                                <w:rFonts w:ascii="Josefin Sans" w:hAnsi="Josefin Sans"/>
                                <w:b/>
                                <w:color w:val="000000" w:themeColor="text1"/>
                                <w:sz w:val="40"/>
                              </w:rPr>
                              <w:t>:</w:t>
                            </w:r>
                            <w:r w:rsidR="005603A9" w:rsidRPr="00774CC4">
                              <w:rPr>
                                <w:rFonts w:ascii="Josefin Sans" w:hAnsi="Josefin Sans"/>
                                <w:b/>
                                <w:color w:val="000000" w:themeColor="text1"/>
                                <w:sz w:val="40"/>
                              </w:rPr>
                              <w:t xml:space="preserve"> </w:t>
                            </w:r>
                            <w:r w:rsidRPr="00774CC4">
                              <w:rPr>
                                <w:rFonts w:ascii="Josefin Sans" w:hAnsi="Josefin Sans"/>
                                <w:b/>
                                <w:color w:val="000000" w:themeColor="text1"/>
                                <w:sz w:val="28"/>
                              </w:rPr>
                              <w:t>arvioi, onko yksittäinen aktiviteetti liian vaikea ehdokkaille. Tässä tapauksessa toteutetaan kaikki toimet ryhmässä, jossa ehdokkaiden mahdollinen yksilöllinen vastaus on jaettu.</w:t>
                            </w:r>
                          </w:p>
                          <w:p w14:paraId="23E39EFA" w14:textId="77777777" w:rsidR="000650AF" w:rsidRPr="005603A9" w:rsidRDefault="000650AF" w:rsidP="000650AF">
                            <w:pPr>
                              <w:rPr>
                                <w:color w:val="000000" w:themeColor="text1"/>
                                <w:sz w:val="40"/>
                                <w:szCs w:val="40"/>
                              </w:rPr>
                            </w:pPr>
                          </w:p>
                          <w:p w14:paraId="6E569C22" w14:textId="77777777" w:rsidR="000650AF" w:rsidRPr="005603A9" w:rsidRDefault="000650AF" w:rsidP="000650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6ED20" id="Rectangle: Diagonal Corners Rounded 2048939391" o:spid="_x0000_s1193" style="position:absolute;margin-left:465.45pt;margin-top:146.85pt;width:516.65pt;height:249.7pt;z-index:251658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561266,31709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" adj="-11796480,,5400" path="m528494,l6561266,r,l6561266,2642409v,291879,-236615,528494,-528494,528494l,3170903r,l,528494c,236615,236615,,528494,xe" fillcolor="#ffd966" strokecolor="#2f528f" strokeweight="1pt">
                <v:stroke joinstyle="miter"/>
                <v:formulas/>
                <v:path arrowok="t" o:connecttype="custom" o:connectlocs="528494,0;6561266,0;6561266,0;6561266,2642409;6032772,3170903;0,3170903;0,3170903;0,528494;528494,0" o:connectangles="0,0,0,0,0,0,0,0,0" textboxrect="0,0,6561266,3170903"/>
                <v:textbox>
                  <w:txbxContent>
                    <w:p w14:paraId="1DD43C4B" w14:textId="77777777" w:rsidR="000650AF" w:rsidRPr="00774CC4" w:rsidRDefault="000650AF" w:rsidP="000650AF">
                      <w:pPr>
                        <w:rPr>
                          <w:rFonts w:ascii="Josefin Sans" w:hAnsi="Josefin Sans"/>
                          <w:color w:val="000000" w:themeColor="text1"/>
                          <w:sz w:val="40"/>
                          <w:szCs w:val="40"/>
                        </w:rPr>
                      </w:pPr>
                      <w:r w:rsidRPr="00774CC4">
                        <w:rPr>
                          <w:rFonts w:ascii="Josefin Sans" w:hAnsi="Josefin Sans"/>
                          <w:color w:val="000000" w:themeColor="text1"/>
                          <w:sz w:val="40"/>
                        </w:rPr>
                        <w:t xml:space="preserve">Suunniteltujen </w:t>
                      </w:r>
                      <w:r w:rsidRPr="00774CC4">
                        <w:rPr>
                          <w:rFonts w:ascii="Josefin Sans" w:hAnsi="Josefin Sans"/>
                          <w:color w:val="000000" w:themeColor="text1"/>
                          <w:sz w:val="40"/>
                        </w:rPr>
                        <w:t>aktiviteettien tavoitteena on</w:t>
                      </w:r>
                    </w:p>
                    <w:p w14:paraId="3E9D5868" w14:textId="77777777" w:rsidR="002A5249" w:rsidRPr="00774CC4" w:rsidRDefault="002A5249" w:rsidP="002A5249">
                      <w:pPr>
                        <w:pStyle w:val="Paragraphedeliste"/>
                        <w:numPr>
                          <w:ilvl w:val="0"/>
                          <w:numId w:val="26"/>
                        </w:numPr>
                        <w:rPr>
                          <w:rFonts w:ascii="Josefin Sans" w:hAnsi="Josefin Sans"/>
                          <w:color w:val="000000" w:themeColor="text1"/>
                          <w:sz w:val="40"/>
                          <w:szCs w:val="40"/>
                        </w:rPr>
                      </w:pPr>
                      <w:r w:rsidRPr="00774CC4">
                        <w:rPr>
                          <w:rFonts w:ascii="Josefin Sans" w:hAnsi="Josefin Sans"/>
                          <w:color w:val="000000" w:themeColor="text1"/>
                          <w:sz w:val="40"/>
                        </w:rPr>
                        <w:t>ymmärtää, millaisia haastattelupyyntöjä voi olla</w:t>
                      </w:r>
                    </w:p>
                    <w:p w14:paraId="4503EAFD" w14:textId="33BB9705" w:rsidR="002A5249" w:rsidRPr="00774CC4" w:rsidRDefault="002A5249" w:rsidP="002A5249">
                      <w:pPr>
                        <w:pStyle w:val="Paragraphedeliste"/>
                        <w:numPr>
                          <w:ilvl w:val="0"/>
                          <w:numId w:val="26"/>
                        </w:numPr>
                        <w:rPr>
                          <w:rFonts w:ascii="Josefin Sans" w:hAnsi="Josefin Sans"/>
                          <w:color w:val="000000" w:themeColor="text1"/>
                          <w:sz w:val="40"/>
                          <w:szCs w:val="40"/>
                        </w:rPr>
                      </w:pPr>
                      <w:r w:rsidRPr="00774CC4">
                        <w:rPr>
                          <w:rFonts w:ascii="Josefin Sans" w:hAnsi="Josefin Sans"/>
                          <w:color w:val="000000" w:themeColor="text1"/>
                          <w:sz w:val="40"/>
                        </w:rPr>
                        <w:t xml:space="preserve"> ymmärtää, kuinka perustella vastauksia</w:t>
                      </w:r>
                    </w:p>
                    <w:p w14:paraId="6D546E2B" w14:textId="77777777" w:rsidR="002A5249" w:rsidRPr="00774CC4" w:rsidRDefault="002A5249" w:rsidP="002A5249">
                      <w:pPr>
                        <w:pStyle w:val="Paragraphedeliste"/>
                        <w:rPr>
                          <w:rFonts w:ascii="Josefin Sans" w:hAnsi="Josefin Sans"/>
                          <w:color w:val="000000" w:themeColor="text1"/>
                          <w:sz w:val="40"/>
                          <w:szCs w:val="40"/>
                          <w:lang w:val="en-US"/>
                        </w:rPr>
                      </w:pPr>
                    </w:p>
                    <w:p w14:paraId="53594CC9" w14:textId="4F6585DB" w:rsidR="000650AF" w:rsidRPr="00774CC4" w:rsidRDefault="000650AF" w:rsidP="000650AF">
                      <w:pPr>
                        <w:pStyle w:val="Paragraphedeliste"/>
                        <w:ind w:left="905"/>
                        <w:rPr>
                          <w:rFonts w:ascii="Josefin Sans" w:hAnsi="Josefin Sans"/>
                          <w:b/>
                          <w:bCs/>
                          <w:color w:val="000000" w:themeColor="text1"/>
                          <w:sz w:val="40"/>
                          <w:szCs w:val="40"/>
                          <w:u w:val="single"/>
                        </w:rPr>
                      </w:pPr>
                      <w:r w:rsidRPr="00774CC4">
                        <w:rPr>
                          <w:rFonts w:ascii="Josefin Sans" w:hAnsi="Josefin Sans"/>
                          <w:b/>
                          <w:color w:val="C00000"/>
                          <w:sz w:val="40"/>
                        </w:rPr>
                        <w:t>VINKKEJÄ</w:t>
                      </w:r>
                      <w:r w:rsidRPr="00774CC4">
                        <w:rPr>
                          <w:rFonts w:ascii="Josefin Sans" w:hAnsi="Josefin Sans"/>
                          <w:b/>
                          <w:color w:val="000000" w:themeColor="text1"/>
                          <w:sz w:val="40"/>
                        </w:rPr>
                        <w:t>:</w:t>
                      </w:r>
                      <w:r w:rsidR="005603A9" w:rsidRPr="00774CC4">
                        <w:rPr>
                          <w:rFonts w:ascii="Josefin Sans" w:hAnsi="Josefin Sans"/>
                          <w:b/>
                          <w:color w:val="000000" w:themeColor="text1"/>
                          <w:sz w:val="40"/>
                        </w:rPr>
                        <w:t xml:space="preserve"> </w:t>
                      </w:r>
                      <w:r w:rsidRPr="00774CC4">
                        <w:rPr>
                          <w:rFonts w:ascii="Josefin Sans" w:hAnsi="Josefin Sans"/>
                          <w:b/>
                          <w:color w:val="000000" w:themeColor="text1"/>
                          <w:sz w:val="28"/>
                        </w:rPr>
                        <w:t>arvioi, onko yksittäinen aktiviteetti liian vaikea ehdokkaille. Tässä tapauksessa toteutetaan kaikki toimet ryhmässä, jossa ehdokkaiden mahdollinen yksilöllinen vastaus on jaettu.</w:t>
                      </w:r>
                    </w:p>
                    <w:p w14:paraId="23E39EFA" w14:textId="77777777" w:rsidR="000650AF" w:rsidRPr="005603A9" w:rsidRDefault="000650AF" w:rsidP="000650AF">
                      <w:pPr>
                        <w:rPr>
                          <w:color w:val="000000" w:themeColor="text1"/>
                          <w:sz w:val="40"/>
                          <w:szCs w:val="40"/>
                        </w:rPr>
                      </w:pPr>
                    </w:p>
                    <w:p w14:paraId="6E569C22" w14:textId="77777777" w:rsidR="000650AF" w:rsidRPr="005603A9" w:rsidRDefault="000650AF" w:rsidP="000650AF"/>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295" behindDoc="0" locked="0" layoutInCell="1" allowOverlap="1" wp14:anchorId="6407D5B6" wp14:editId="16E974D4">
                <wp:simplePos x="0" y="0"/>
                <wp:positionH relativeFrom="margin">
                  <wp:posOffset>3916570</wp:posOffset>
                </wp:positionH>
                <wp:positionV relativeFrom="paragraph">
                  <wp:posOffset>619346</wp:posOffset>
                </wp:positionV>
                <wp:extent cx="4095750" cy="1039447"/>
                <wp:effectExtent l="0" t="0" r="19050" b="27940"/>
                <wp:wrapNone/>
                <wp:docPr id="734243544" name="Rectangle: Diagonal Corners Rounded 734243544"/>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1F386823" w14:textId="2D4AA56F" w:rsidR="000650AF" w:rsidRPr="00774CC4" w:rsidRDefault="00461592" w:rsidP="000650AF">
                            <w:pPr>
                              <w:ind w:left="360"/>
                              <w:rPr>
                                <w:rFonts w:ascii="Josefin Sans" w:hAnsi="Josefin Sans"/>
                                <w:b/>
                                <w:bCs/>
                                <w:i/>
                                <w:iCs/>
                                <w:color w:val="000000" w:themeColor="text1"/>
                                <w:sz w:val="32"/>
                                <w:szCs w:val="32"/>
                              </w:rPr>
                            </w:pPr>
                            <w:r>
                              <w:rPr>
                                <w:rFonts w:ascii="Josefin Sans" w:hAnsi="Josefin Sans"/>
                                <w:b/>
                                <w:color w:val="000000" w:themeColor="text1"/>
                                <w:sz w:val="40"/>
                              </w:rPr>
                              <w:t>Osa</w:t>
                            </w:r>
                            <w:r w:rsidR="000650AF" w:rsidRPr="00774CC4">
                              <w:rPr>
                                <w:rFonts w:ascii="Josefin Sans" w:hAnsi="Josefin Sans"/>
                                <w:b/>
                                <w:color w:val="000000" w:themeColor="text1"/>
                                <w:sz w:val="40"/>
                              </w:rPr>
                              <w:t xml:space="preserve"> </w:t>
                            </w:r>
                            <w:r w:rsidR="000650AF" w:rsidRPr="00774CC4">
                              <w:rPr>
                                <w:rFonts w:ascii="Josefin Sans" w:hAnsi="Josefin Sans"/>
                                <w:b/>
                                <w:color w:val="000000" w:themeColor="text1"/>
                                <w:sz w:val="40"/>
                              </w:rPr>
                              <w:t>5.4</w:t>
                            </w:r>
                            <w:r w:rsidR="000650AF" w:rsidRPr="00774CC4">
                              <w:rPr>
                                <w:rFonts w:ascii="Josefin Sans" w:hAnsi="Josefin Sans"/>
                                <w:color w:val="000000" w:themeColor="text1"/>
                                <w:sz w:val="40"/>
                              </w:rPr>
                              <w:t> </w:t>
                            </w:r>
                          </w:p>
                          <w:p w14:paraId="51FFCD99" w14:textId="5F4AAE2D" w:rsidR="000650AF" w:rsidRPr="00774CC4" w:rsidRDefault="000650AF" w:rsidP="000650AF">
                            <w:pPr>
                              <w:ind w:left="360"/>
                              <w:rPr>
                                <w:rFonts w:ascii="Josefin Sans" w:hAnsi="Josefin Sans"/>
                                <w:color w:val="000000" w:themeColor="text1"/>
                                <w:sz w:val="40"/>
                                <w:szCs w:val="40"/>
                              </w:rPr>
                            </w:pPr>
                            <w:r w:rsidRPr="00774CC4">
                              <w:rPr>
                                <w:rFonts w:ascii="Josefin Sans" w:hAnsi="Josefin Sans"/>
                                <w:b/>
                                <w:i/>
                                <w:color w:val="000000" w:themeColor="text1"/>
                                <w:sz w:val="32"/>
                              </w:rPr>
                              <w:t xml:space="preserve">     Työhaastattelussa onnistuminen</w:t>
                            </w:r>
                          </w:p>
                          <w:p w14:paraId="5D7F39FA" w14:textId="77777777" w:rsidR="000650AF" w:rsidRPr="0075719D" w:rsidRDefault="000650AF" w:rsidP="000650AF">
                            <w:pPr>
                              <w:pStyle w:val="Paragraphedeliste"/>
                              <w:rPr>
                                <w:b/>
                                <w:bCs/>
                                <w:color w:val="000000" w:themeColor="text1"/>
                                <w:sz w:val="40"/>
                                <w:szCs w:val="40"/>
                                <w:lang w:val="en-US"/>
                              </w:rPr>
                            </w:pPr>
                          </w:p>
                          <w:p w14:paraId="74E00C06" w14:textId="77777777" w:rsidR="000650AF" w:rsidRPr="0075719D" w:rsidRDefault="000650AF" w:rsidP="000650AF">
                            <w:pPr>
                              <w:ind w:left="360"/>
                              <w:rPr>
                                <w:color w:val="000000" w:themeColor="text1"/>
                                <w:sz w:val="40"/>
                                <w:szCs w:val="40"/>
                                <w:lang w:val="en-US"/>
                              </w:rPr>
                            </w:pPr>
                          </w:p>
                          <w:p w14:paraId="523A4B13" w14:textId="77777777" w:rsidR="000650AF" w:rsidRPr="00A7477A" w:rsidRDefault="000650AF" w:rsidP="000650AF">
                            <w:pPr>
                              <w:rPr>
                                <w:b/>
                                <w:bCs/>
                                <w:i/>
                                <w:iCs/>
                                <w:color w:val="000000" w:themeColor="text1"/>
                                <w:sz w:val="32"/>
                                <w:szCs w:val="32"/>
                              </w:rPr>
                            </w:pPr>
                            <w:r>
                              <w:rPr>
                                <w:b/>
                                <w:i/>
                                <w:color w:val="000000" w:themeColor="text1"/>
                                <w:sz w:val="32"/>
                              </w:rPr>
                              <w:t xml:space="preserve">               Ansioluettelon muokkaaminen</w:t>
                            </w:r>
                          </w:p>
                          <w:p w14:paraId="215EEC59" w14:textId="77777777" w:rsidR="000650AF" w:rsidRPr="00E2573D" w:rsidRDefault="000650AF" w:rsidP="000650AF">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7D5B6" id="Rectangle: Diagonal Corners Rounded 734243544" o:spid="_x0000_s1194" style="position:absolute;margin-left:308.4pt;margin-top:48.75pt;width:322.5pt;height:81.85pt;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" adj="-11796480,,5400" path="m346479,l4095750,r,l4095750,692968v,191355,-155124,346479,-346479,346479l,1039447r,l,346479c,155124,155124,,346479,xe" fillcolor="#ffd966"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1F386823" w14:textId="2D4AA56F" w:rsidR="000650AF" w:rsidRPr="00774CC4" w:rsidRDefault="00461592" w:rsidP="000650AF">
                      <w:pPr>
                        <w:ind w:left="360"/>
                        <w:rPr>
                          <w:rFonts w:ascii="Josefin Sans" w:hAnsi="Josefin Sans"/>
                          <w:b/>
                          <w:bCs/>
                          <w:i/>
                          <w:iCs/>
                          <w:color w:val="000000" w:themeColor="text1"/>
                          <w:sz w:val="32"/>
                          <w:szCs w:val="32"/>
                        </w:rPr>
                      </w:pPr>
                      <w:r>
                        <w:rPr>
                          <w:rFonts w:ascii="Josefin Sans" w:hAnsi="Josefin Sans"/>
                          <w:b/>
                          <w:color w:val="000000" w:themeColor="text1"/>
                          <w:sz w:val="40"/>
                        </w:rPr>
                        <w:t>Osa</w:t>
                      </w:r>
                      <w:r w:rsidR="000650AF" w:rsidRPr="00774CC4">
                        <w:rPr>
                          <w:rFonts w:ascii="Josefin Sans" w:hAnsi="Josefin Sans"/>
                          <w:b/>
                          <w:color w:val="000000" w:themeColor="text1"/>
                          <w:sz w:val="40"/>
                        </w:rPr>
                        <w:t xml:space="preserve"> </w:t>
                      </w:r>
                      <w:r w:rsidR="000650AF" w:rsidRPr="00774CC4">
                        <w:rPr>
                          <w:rFonts w:ascii="Josefin Sans" w:hAnsi="Josefin Sans"/>
                          <w:b/>
                          <w:color w:val="000000" w:themeColor="text1"/>
                          <w:sz w:val="40"/>
                        </w:rPr>
                        <w:t>5.4</w:t>
                      </w:r>
                      <w:r w:rsidR="000650AF" w:rsidRPr="00774CC4">
                        <w:rPr>
                          <w:rFonts w:ascii="Josefin Sans" w:hAnsi="Josefin Sans"/>
                          <w:color w:val="000000" w:themeColor="text1"/>
                          <w:sz w:val="40"/>
                        </w:rPr>
                        <w:t> </w:t>
                      </w:r>
                    </w:p>
                    <w:p w14:paraId="51FFCD99" w14:textId="5F4AAE2D" w:rsidR="000650AF" w:rsidRPr="00774CC4" w:rsidRDefault="000650AF" w:rsidP="000650AF">
                      <w:pPr>
                        <w:ind w:left="360"/>
                        <w:rPr>
                          <w:rFonts w:ascii="Josefin Sans" w:hAnsi="Josefin Sans"/>
                          <w:color w:val="000000" w:themeColor="text1"/>
                          <w:sz w:val="40"/>
                          <w:szCs w:val="40"/>
                        </w:rPr>
                      </w:pPr>
                      <w:r w:rsidRPr="00774CC4">
                        <w:rPr>
                          <w:rFonts w:ascii="Josefin Sans" w:hAnsi="Josefin Sans"/>
                          <w:b/>
                          <w:i/>
                          <w:color w:val="000000" w:themeColor="text1"/>
                          <w:sz w:val="32"/>
                        </w:rPr>
                        <w:t xml:space="preserve">     Työhaastattelussa onnistuminen</w:t>
                      </w:r>
                    </w:p>
                    <w:p w14:paraId="5D7F39FA" w14:textId="77777777" w:rsidR="000650AF" w:rsidRPr="0075719D" w:rsidRDefault="000650AF" w:rsidP="000650AF">
                      <w:pPr>
                        <w:pStyle w:val="Paragraphedeliste"/>
                        <w:rPr>
                          <w:b/>
                          <w:bCs/>
                          <w:color w:val="000000" w:themeColor="text1"/>
                          <w:sz w:val="40"/>
                          <w:szCs w:val="40"/>
                          <w:lang w:val="en-US"/>
                        </w:rPr>
                      </w:pPr>
                    </w:p>
                    <w:p w14:paraId="74E00C06" w14:textId="77777777" w:rsidR="000650AF" w:rsidRPr="0075719D" w:rsidRDefault="000650AF" w:rsidP="000650AF">
                      <w:pPr>
                        <w:ind w:left="360"/>
                        <w:rPr>
                          <w:color w:val="000000" w:themeColor="text1"/>
                          <w:sz w:val="40"/>
                          <w:szCs w:val="40"/>
                          <w:lang w:val="en-US"/>
                        </w:rPr>
                      </w:pPr>
                    </w:p>
                    <w:p w14:paraId="523A4B13" w14:textId="77777777" w:rsidR="000650AF" w:rsidRPr="00A7477A" w:rsidRDefault="000650AF" w:rsidP="000650AF">
                      <w:pPr>
                        <w:rPr>
                          <w:b/>
                          <w:bCs/>
                          <w:i/>
                          <w:iCs/>
                          <w:color w:val="000000" w:themeColor="text1"/>
                          <w:sz w:val="32"/>
                          <w:szCs w:val="32"/>
                        </w:rPr>
                      </w:pPr>
                      <w:r>
                        <w:rPr>
                          <w:b/>
                          <w:i/>
                          <w:color w:val="000000" w:themeColor="text1"/>
                          <w:sz w:val="32"/>
                        </w:rPr>
                        <w:t xml:space="preserve">               Ansioluettelon muokkaaminen</w:t>
                      </w:r>
                    </w:p>
                    <w:p w14:paraId="215EEC59" w14:textId="77777777" w:rsidR="000650AF" w:rsidRPr="00E2573D" w:rsidRDefault="000650AF" w:rsidP="000650AF">
                      <w:pPr>
                        <w:jc w:val="center"/>
                        <w:rPr>
                          <w:b/>
                          <w:bCs/>
                          <w:color w:val="000000" w:themeColor="text1"/>
                          <w:sz w:val="40"/>
                          <w:szCs w:val="40"/>
                        </w:rPr>
                      </w:pPr>
                    </w:p>
                  </w:txbxContent>
                </v:textbox>
                <w10:wrap anchorx="margin"/>
              </v:shape>
            </w:pict>
          </mc:Fallback>
        </mc:AlternateContent>
      </w:r>
      <w:r>
        <w:rPr>
          <w:rFonts w:ascii="Josefin Sans" w:hAnsi="Josefin Sans"/>
          <w:b/>
          <w:noProof/>
          <w:sz w:val="40"/>
          <w:lang w:eastAsia="fi-FI"/>
        </w:rPr>
        <mc:AlternateContent>
          <mc:Choice Requires="wps">
            <w:drawing>
              <wp:anchor distT="0" distB="0" distL="114300" distR="114300" simplePos="0" relativeHeight="251658294" behindDoc="0" locked="0" layoutInCell="1" allowOverlap="1" wp14:anchorId="7E625156" wp14:editId="59C8530F">
                <wp:simplePos x="0" y="0"/>
                <wp:positionH relativeFrom="column">
                  <wp:posOffset>603691</wp:posOffset>
                </wp:positionH>
                <wp:positionV relativeFrom="paragraph">
                  <wp:posOffset>592841</wp:posOffset>
                </wp:positionV>
                <wp:extent cx="1216152" cy="1216152"/>
                <wp:effectExtent l="0" t="0" r="22225" b="22225"/>
                <wp:wrapNone/>
                <wp:docPr id="395805137" name="Cube 395805137"/>
                <wp:cNvGraphicFramePr/>
                <a:graphic xmlns:a="http://schemas.openxmlformats.org/drawingml/2006/main">
                  <a:graphicData uri="http://schemas.microsoft.com/office/word/2010/wordprocessingShape">
                    <wps:wsp>
                      <wps:cNvSpPr/>
                      <wps:spPr>
                        <a:xfrm>
                          <a:off x="0" y="0"/>
                          <a:ext cx="1216152" cy="1216152"/>
                        </a:xfrm>
                        <a:prstGeom prst="cube">
                          <a:avLst/>
                        </a:prstGeom>
                        <a:solidFill>
                          <a:srgbClr val="FFC000">
                            <a:lumMod val="60000"/>
                            <a:lumOff val="40000"/>
                          </a:srgbClr>
                        </a:solidFill>
                        <a:ln w="12700" cap="flat" cmpd="sng" algn="ctr">
                          <a:solidFill>
                            <a:srgbClr val="4472C4">
                              <a:shade val="50000"/>
                            </a:srgbClr>
                          </a:solidFill>
                          <a:prstDash val="solid"/>
                          <a:miter lim="800000"/>
                        </a:ln>
                        <a:effectLst/>
                      </wps:spPr>
                      <wps:txbx>
                        <w:txbxContent>
                          <w:p w14:paraId="4C6182AE" w14:textId="77777777" w:rsidR="000650AF" w:rsidRPr="00774CC4" w:rsidRDefault="000650AF" w:rsidP="000650AF">
                            <w:pPr>
                              <w:jc w:val="center"/>
                              <w:rPr>
                                <w:rFonts w:ascii="Josefin Sans" w:hAnsi="Josefin Sans"/>
                                <w:b/>
                                <w:bCs/>
                                <w:color w:val="000000" w:themeColor="text1"/>
                                <w:sz w:val="48"/>
                                <w:szCs w:val="48"/>
                              </w:rPr>
                            </w:pPr>
                            <w:r w:rsidRPr="00774CC4">
                              <w:rPr>
                                <w:rFonts w:ascii="Josefin Sans" w:hAnsi="Josefin Sans"/>
                                <w:b/>
                                <w:color w:val="000000" w:themeColor="text1"/>
                                <w:sz w:val="48"/>
                              </w:rPr>
                              <w:t>Mod 5</w:t>
                            </w:r>
                          </w:p>
                          <w:p w14:paraId="53DF3B6E" w14:textId="77777777" w:rsidR="000650AF" w:rsidRDefault="000650AF" w:rsidP="000650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25156" id="Cube 395805137" o:spid="_x0000_s1195" type="#_x0000_t16" style="position:absolute;margin-left:47.55pt;margin-top:46.7pt;width:95.75pt;height:95.75pt;z-index:2516582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" fillcolor="#ffd966" strokecolor="#2f528f" strokeweight="1pt">
                <v:textbox>
                  <w:txbxContent>
                    <w:p w14:paraId="4C6182AE" w14:textId="77777777" w:rsidR="000650AF" w:rsidRPr="00774CC4" w:rsidRDefault="000650AF" w:rsidP="000650AF">
                      <w:pPr>
                        <w:jc w:val="center"/>
                        <w:rPr>
                          <w:rFonts w:ascii="Josefin Sans" w:hAnsi="Josefin Sans"/>
                          <w:b/>
                          <w:bCs/>
                          <w:color w:val="000000" w:themeColor="text1"/>
                          <w:sz w:val="48"/>
                          <w:szCs w:val="48"/>
                        </w:rPr>
                      </w:pPr>
                      <w:r w:rsidRPr="00774CC4">
                        <w:rPr>
                          <w:rFonts w:ascii="Josefin Sans" w:hAnsi="Josefin Sans"/>
                          <w:b/>
                          <w:color w:val="000000" w:themeColor="text1"/>
                          <w:sz w:val="48"/>
                        </w:rPr>
                        <w:t>Mod 5</w:t>
                      </w:r>
                    </w:p>
                    <w:p w14:paraId="53DF3B6E" w14:textId="77777777" w:rsidR="000650AF" w:rsidRDefault="000650AF" w:rsidP="000650AF"/>
                  </w:txbxContent>
                </v:textbox>
              </v:shape>
            </w:pict>
          </mc:Fallback>
        </mc:AlternateContent>
      </w:r>
      <w:r>
        <w:rPr>
          <w:rFonts w:ascii="Josefin Sans" w:hAnsi="Josefin Sans"/>
          <w:b/>
          <w:noProof/>
          <w:sz w:val="40"/>
          <w:lang w:eastAsia="fi-FI"/>
        </w:rPr>
        <w:drawing>
          <wp:inline distT="0" distB="0" distL="0" distR="0" wp14:anchorId="5650DC81" wp14:editId="3E5D4E72">
            <wp:extent cx="8621395" cy="4949825"/>
            <wp:effectExtent l="171450" t="247650" r="179705" b="250825"/>
            <wp:docPr id="616477283" name="Picture 61647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1A5E534" w14:textId="457D7366" w:rsidR="00C360DF" w:rsidRDefault="00C360DF" w:rsidP="00E777D0">
      <w:pPr>
        <w:rPr>
          <w:lang w:val="en-GB"/>
        </w:rPr>
      </w:pPr>
    </w:p>
    <w:p w14:paraId="3E053CDD" w14:textId="77777777" w:rsidR="00C360DF" w:rsidRDefault="00C360DF" w:rsidP="00E777D0">
      <w:pPr>
        <w:rPr>
          <w:lang w:val="en-GB"/>
        </w:rPr>
      </w:pPr>
    </w:p>
    <w:p w14:paraId="218F6AB4" w14:textId="77777777" w:rsidR="00C360DF" w:rsidRDefault="00C360DF" w:rsidP="00E777D0">
      <w:pPr>
        <w:rPr>
          <w:lang w:val="en-GB"/>
        </w:rPr>
      </w:pPr>
    </w:p>
    <w:p w14:paraId="2FEA0A91" w14:textId="77777777" w:rsidR="00C360DF" w:rsidRDefault="00C360DF" w:rsidP="00E777D0">
      <w:pPr>
        <w:rPr>
          <w:lang w:val="en-GB"/>
        </w:rPr>
      </w:pPr>
    </w:p>
    <w:p w14:paraId="76845ADB" w14:textId="1F09D56C" w:rsidR="00C360DF" w:rsidRDefault="00346089" w:rsidP="00E777D0">
      <w:r>
        <w:rPr>
          <w:rFonts w:ascii="Josefin Sans" w:hAnsi="Josefin Sans"/>
          <w:b/>
          <w:noProof/>
          <w:sz w:val="40"/>
          <w:lang w:eastAsia="fi-FI"/>
        </w:rPr>
        <mc:AlternateContent>
          <mc:Choice Requires="wps">
            <w:drawing>
              <wp:anchor distT="0" distB="0" distL="114300" distR="114300" simplePos="0" relativeHeight="251658384" behindDoc="0" locked="0" layoutInCell="1" allowOverlap="1" wp14:anchorId="4ED2A752" wp14:editId="0C5B189E">
                <wp:simplePos x="0" y="0"/>
                <wp:positionH relativeFrom="page">
                  <wp:align>center</wp:align>
                </wp:positionH>
                <wp:positionV relativeFrom="paragraph">
                  <wp:posOffset>534670</wp:posOffset>
                </wp:positionV>
                <wp:extent cx="4095750" cy="1039447"/>
                <wp:effectExtent l="0" t="0" r="19050" b="27940"/>
                <wp:wrapNone/>
                <wp:docPr id="183163686" name="Rectangle: Diagonal Corners Rounded 183163686"/>
                <wp:cNvGraphicFramePr/>
                <a:graphic xmlns:a="http://schemas.openxmlformats.org/drawingml/2006/main">
                  <a:graphicData uri="http://schemas.microsoft.com/office/word/2010/wordprocessingShape">
                    <wps:wsp>
                      <wps:cNvSpPr/>
                      <wps:spPr>
                        <a:xfrm>
                          <a:off x="0" y="0"/>
                          <a:ext cx="4095750" cy="1039447"/>
                        </a:xfrm>
                        <a:prstGeom prst="round2DiagRect">
                          <a:avLst>
                            <a:gd name="adj1" fmla="val 33333"/>
                            <a:gd name="adj2" fmla="val 0"/>
                          </a:avLst>
                        </a:prstGeom>
                        <a:solidFill>
                          <a:schemeClr val="accent3">
                            <a:lumMod val="40000"/>
                            <a:lumOff val="60000"/>
                          </a:schemeClr>
                        </a:solidFill>
                        <a:ln w="12700" cap="flat" cmpd="sng" algn="ctr">
                          <a:solidFill>
                            <a:srgbClr val="4472C4">
                              <a:shade val="50000"/>
                            </a:srgbClr>
                          </a:solidFill>
                          <a:prstDash val="solid"/>
                          <a:miter lim="800000"/>
                        </a:ln>
                        <a:effectLst/>
                      </wps:spPr>
                      <wps:txbx>
                        <w:txbxContent>
                          <w:p w14:paraId="1AF94AB0" w14:textId="12AC5F08" w:rsidR="00346089" w:rsidRPr="00774CC4" w:rsidRDefault="00346089" w:rsidP="00774CC4">
                            <w:pPr>
                              <w:ind w:left="360"/>
                              <w:jc w:val="center"/>
                              <w:rPr>
                                <w:rFonts w:ascii="Josefin Sans" w:hAnsi="Josefin Sans"/>
                                <w:b/>
                                <w:bCs/>
                                <w:color w:val="000000" w:themeColor="text1"/>
                                <w:sz w:val="52"/>
                                <w:szCs w:val="52"/>
                              </w:rPr>
                            </w:pPr>
                            <w:r w:rsidRPr="00774CC4">
                              <w:rPr>
                                <w:rFonts w:ascii="Josefin Sans" w:hAnsi="Josefin Sans"/>
                                <w:b/>
                                <w:color w:val="000000" w:themeColor="text1"/>
                                <w:sz w:val="52"/>
                              </w:rPr>
                              <w:t>Sanasto</w:t>
                            </w:r>
                          </w:p>
                          <w:p w14:paraId="68B2F928" w14:textId="77777777" w:rsidR="00346089" w:rsidRPr="0075719D" w:rsidRDefault="00346089" w:rsidP="00346089">
                            <w:pPr>
                              <w:pStyle w:val="Paragraphedeliste"/>
                              <w:rPr>
                                <w:b/>
                                <w:bCs/>
                                <w:color w:val="000000" w:themeColor="text1"/>
                                <w:sz w:val="40"/>
                                <w:szCs w:val="40"/>
                                <w:lang w:val="en-US"/>
                              </w:rPr>
                            </w:pPr>
                          </w:p>
                          <w:p w14:paraId="350D6EB7" w14:textId="77777777" w:rsidR="00346089" w:rsidRPr="0075719D" w:rsidRDefault="00346089" w:rsidP="00346089">
                            <w:pPr>
                              <w:ind w:left="360"/>
                              <w:rPr>
                                <w:color w:val="000000" w:themeColor="text1"/>
                                <w:sz w:val="40"/>
                                <w:szCs w:val="40"/>
                                <w:lang w:val="en-US"/>
                              </w:rPr>
                            </w:pPr>
                          </w:p>
                          <w:p w14:paraId="5F5D2DA2" w14:textId="77777777" w:rsidR="00346089" w:rsidRPr="00A7477A" w:rsidRDefault="00346089" w:rsidP="00346089">
                            <w:pPr>
                              <w:rPr>
                                <w:b/>
                                <w:bCs/>
                                <w:i/>
                                <w:iCs/>
                                <w:color w:val="000000" w:themeColor="text1"/>
                                <w:sz w:val="32"/>
                                <w:szCs w:val="32"/>
                              </w:rPr>
                            </w:pPr>
                            <w:r>
                              <w:rPr>
                                <w:b/>
                                <w:i/>
                                <w:color w:val="000000" w:themeColor="text1"/>
                                <w:sz w:val="32"/>
                              </w:rPr>
                              <w:t xml:space="preserve">               Ansioluettelon muokkaaminen</w:t>
                            </w:r>
                          </w:p>
                          <w:p w14:paraId="14AC80D0" w14:textId="77777777" w:rsidR="00346089" w:rsidRPr="00E2573D" w:rsidRDefault="00346089" w:rsidP="00346089">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A752" id="Rectangle: Diagonal Corners Rounded 183163686" o:spid="_x0000_s1196" style="position:absolute;margin-left:0;margin-top:42.1pt;width:322.5pt;height:81.85pt;z-index:251658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4095750,1039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" adj="-11796480,,5400" path="m346479,l4095750,r,l4095750,692968v,191355,-155124,346479,-346479,346479l,1039447r,l,346479c,155124,155124,,346479,xe" fillcolor="#dbdbdb [1302]" strokecolor="#2f528f" strokeweight="1pt">
                <v:stroke joinstyle="miter"/>
                <v:formulas/>
                <v:path arrowok="t" o:connecttype="custom" o:connectlocs="346479,0;4095750,0;4095750,0;4095750,692968;3749271,1039447;0,1039447;0,1039447;0,346479;346479,0" o:connectangles="0,0,0,0,0,0,0,0,0" textboxrect="0,0,4095750,1039447"/>
                <v:textbox>
                  <w:txbxContent>
                    <w:p w14:paraId="1AF94AB0" w14:textId="12AC5F08" w:rsidR="00346089" w:rsidRPr="00774CC4" w:rsidRDefault="00346089" w:rsidP="00774CC4">
                      <w:pPr>
                        <w:ind w:left="360"/>
                        <w:jc w:val="center"/>
                        <w:rPr>
                          <w:rFonts w:ascii="Josefin Sans" w:hAnsi="Josefin Sans"/>
                          <w:b/>
                          <w:bCs/>
                          <w:color w:val="000000" w:themeColor="text1"/>
                          <w:sz w:val="52"/>
                          <w:szCs w:val="52"/>
                        </w:rPr>
                      </w:pPr>
                      <w:r w:rsidRPr="00774CC4">
                        <w:rPr>
                          <w:rFonts w:ascii="Josefin Sans" w:hAnsi="Josefin Sans"/>
                          <w:b/>
                          <w:color w:val="000000" w:themeColor="text1"/>
                          <w:sz w:val="52"/>
                        </w:rPr>
                        <w:t>Sanasto</w:t>
                      </w:r>
                    </w:p>
                    <w:p w14:paraId="68B2F928" w14:textId="77777777" w:rsidR="00346089" w:rsidRPr="0075719D" w:rsidRDefault="00346089" w:rsidP="00346089">
                      <w:pPr>
                        <w:pStyle w:val="Paragraphedeliste"/>
                        <w:rPr>
                          <w:b/>
                          <w:bCs/>
                          <w:color w:val="000000" w:themeColor="text1"/>
                          <w:sz w:val="40"/>
                          <w:szCs w:val="40"/>
                          <w:lang w:val="en-US"/>
                        </w:rPr>
                      </w:pPr>
                    </w:p>
                    <w:p w14:paraId="350D6EB7" w14:textId="77777777" w:rsidR="00346089" w:rsidRPr="0075719D" w:rsidRDefault="00346089" w:rsidP="00346089">
                      <w:pPr>
                        <w:ind w:left="360"/>
                        <w:rPr>
                          <w:color w:val="000000" w:themeColor="text1"/>
                          <w:sz w:val="40"/>
                          <w:szCs w:val="40"/>
                          <w:lang w:val="en-US"/>
                        </w:rPr>
                      </w:pPr>
                    </w:p>
                    <w:p w14:paraId="5F5D2DA2" w14:textId="77777777" w:rsidR="00346089" w:rsidRPr="00A7477A" w:rsidRDefault="00346089" w:rsidP="00346089">
                      <w:pPr>
                        <w:rPr>
                          <w:b/>
                          <w:bCs/>
                          <w:i/>
                          <w:iCs/>
                          <w:color w:val="000000" w:themeColor="text1"/>
                          <w:sz w:val="32"/>
                          <w:szCs w:val="32"/>
                        </w:rPr>
                      </w:pPr>
                      <w:r>
                        <w:rPr>
                          <w:b/>
                          <w:i/>
                          <w:color w:val="000000" w:themeColor="text1"/>
                          <w:sz w:val="32"/>
                        </w:rPr>
                        <w:t xml:space="preserve">               Ansioluettelon muokkaaminen</w:t>
                      </w:r>
                    </w:p>
                    <w:p w14:paraId="14AC80D0" w14:textId="77777777" w:rsidR="00346089" w:rsidRPr="00E2573D" w:rsidRDefault="00346089" w:rsidP="00346089">
                      <w:pPr>
                        <w:jc w:val="center"/>
                        <w:rPr>
                          <w:b/>
                          <w:bCs/>
                          <w:color w:val="000000" w:themeColor="text1"/>
                          <w:sz w:val="40"/>
                          <w:szCs w:val="40"/>
                        </w:rPr>
                      </w:pPr>
                    </w:p>
                  </w:txbxContent>
                </v:textbox>
                <w10:wrap anchorx="page"/>
              </v:shape>
            </w:pict>
          </mc:Fallback>
        </mc:AlternateContent>
      </w:r>
      <w:r>
        <w:rPr>
          <w:rFonts w:ascii="Josefin Sans" w:hAnsi="Josefin Sans"/>
          <w:b/>
          <w:noProof/>
          <w:sz w:val="40"/>
          <w:lang w:eastAsia="fi-FI"/>
        </w:rPr>
        <mc:AlternateContent>
          <mc:Choice Requires="wps">
            <w:drawing>
              <wp:anchor distT="0" distB="0" distL="114300" distR="114300" simplePos="0" relativeHeight="251658383" behindDoc="0" locked="0" layoutInCell="1" allowOverlap="1" wp14:anchorId="57E66873" wp14:editId="574D55B1">
                <wp:simplePos x="0" y="0"/>
                <wp:positionH relativeFrom="margin">
                  <wp:posOffset>1813560</wp:posOffset>
                </wp:positionH>
                <wp:positionV relativeFrom="paragraph">
                  <wp:posOffset>1893570</wp:posOffset>
                </wp:positionV>
                <wp:extent cx="5162550" cy="3155950"/>
                <wp:effectExtent l="0" t="0" r="19050" b="25400"/>
                <wp:wrapNone/>
                <wp:docPr id="1407484085" name="Rectangle: Diagonal Corners Rounded 1407484085"/>
                <wp:cNvGraphicFramePr/>
                <a:graphic xmlns:a="http://schemas.openxmlformats.org/drawingml/2006/main">
                  <a:graphicData uri="http://schemas.microsoft.com/office/word/2010/wordprocessingShape">
                    <wps:wsp>
                      <wps:cNvSpPr/>
                      <wps:spPr>
                        <a:xfrm>
                          <a:off x="0" y="0"/>
                          <a:ext cx="5162550" cy="3155950"/>
                        </a:xfrm>
                        <a:prstGeom prst="round2DiagRect">
                          <a:avLst/>
                        </a:prstGeom>
                        <a:solidFill>
                          <a:srgbClr val="ED7D31">
                            <a:lumMod val="60000"/>
                            <a:lumOff val="40000"/>
                          </a:srgbClr>
                        </a:solidFill>
                        <a:ln w="12700" cap="flat" cmpd="sng" algn="ctr">
                          <a:solidFill>
                            <a:srgbClr val="4472C4">
                              <a:shade val="50000"/>
                            </a:srgbClr>
                          </a:solidFill>
                          <a:prstDash val="solid"/>
                          <a:miter lim="800000"/>
                        </a:ln>
                        <a:effectLst/>
                      </wps:spPr>
                      <wps:txbx>
                        <w:txbxContent>
                          <w:p w14:paraId="41E1175F" w14:textId="2353D461" w:rsidR="00DA4B27" w:rsidRPr="00774CC4" w:rsidRDefault="004C04D7" w:rsidP="00DA4B27">
                            <w:pPr>
                              <w:jc w:val="center"/>
                              <w:rPr>
                                <w:rFonts w:ascii="Josefin Sans" w:hAnsi="Josefin Sans"/>
                                <w:sz w:val="40"/>
                                <w:szCs w:val="40"/>
                              </w:rPr>
                            </w:pPr>
                            <w:r w:rsidRPr="00774CC4">
                              <w:rPr>
                                <w:rFonts w:ascii="Josefin Sans" w:hAnsi="Josefin Sans"/>
                                <w:sz w:val="40"/>
                              </w:rPr>
                              <w:t xml:space="preserve">Sanasto </w:t>
                            </w:r>
                            <w:r w:rsidRPr="00774CC4">
                              <w:rPr>
                                <w:rFonts w:ascii="Josefin Sans" w:hAnsi="Josefin Sans"/>
                                <w:sz w:val="40"/>
                              </w:rPr>
                              <w:t xml:space="preserve">sisältää kunkin moduulin osalta </w:t>
                            </w:r>
                            <w:r w:rsidRPr="00774CC4">
                              <w:rPr>
                                <w:rFonts w:ascii="Josefin Sans" w:hAnsi="Josefin Sans"/>
                                <w:b/>
                                <w:sz w:val="40"/>
                              </w:rPr>
                              <w:t>teknisimmät ja monimutkaisimmat sanat</w:t>
                            </w:r>
                            <w:r w:rsidRPr="00774CC4">
                              <w:rPr>
                                <w:rFonts w:ascii="Josefin Sans" w:hAnsi="Josefin Sans"/>
                                <w:sz w:val="40"/>
                              </w:rPr>
                              <w:t>, jotka eivät normaalisti kuulu peruskieleen. Jokainen opiskelija saa tutustua sanastoon, ymmärtää sanojen merkityksen ja oppia.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6873" id="Rectangle: Diagonal Corners Rounded 1407484085" o:spid="_x0000_s1197" style="position:absolute;margin-left:142.8pt;margin-top:149.1pt;width:406.5pt;height:248.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162550,3155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" adj="-11796480,,5400" path="m526002,l5162550,r,l5162550,2629948v,290503,-235499,526002,-526002,526002l,3155950r,l,526002c,235499,235499,,526002,xe" fillcolor="#f4b183" strokecolor="#2f528f" strokeweight="1pt">
                <v:stroke joinstyle="miter"/>
                <v:formulas/>
                <v:path arrowok="t" o:connecttype="custom" o:connectlocs="526002,0;5162550,0;5162550,0;5162550,2629948;4636548,3155950;0,3155950;0,3155950;0,526002;526002,0" o:connectangles="0,0,0,0,0,0,0,0,0" textboxrect="0,0,5162550,3155950"/>
                <v:textbox>
                  <w:txbxContent>
                    <w:p w14:paraId="41E1175F" w14:textId="2353D461" w:rsidR="00DA4B27" w:rsidRPr="00774CC4" w:rsidRDefault="004C04D7" w:rsidP="00DA4B27">
                      <w:pPr>
                        <w:jc w:val="center"/>
                        <w:rPr>
                          <w:rFonts w:ascii="Josefin Sans" w:hAnsi="Josefin Sans"/>
                          <w:sz w:val="40"/>
                          <w:szCs w:val="40"/>
                        </w:rPr>
                      </w:pPr>
                      <w:r w:rsidRPr="00774CC4">
                        <w:rPr>
                          <w:rFonts w:ascii="Josefin Sans" w:hAnsi="Josefin Sans"/>
                          <w:sz w:val="40"/>
                        </w:rPr>
                        <w:t xml:space="preserve">Sanasto </w:t>
                      </w:r>
                      <w:r w:rsidRPr="00774CC4">
                        <w:rPr>
                          <w:rFonts w:ascii="Josefin Sans" w:hAnsi="Josefin Sans"/>
                          <w:sz w:val="40"/>
                        </w:rPr>
                        <w:t xml:space="preserve">sisältää kunkin moduulin osalta </w:t>
                      </w:r>
                      <w:r w:rsidRPr="00774CC4">
                        <w:rPr>
                          <w:rFonts w:ascii="Josefin Sans" w:hAnsi="Josefin Sans"/>
                          <w:b/>
                          <w:sz w:val="40"/>
                        </w:rPr>
                        <w:t>teknisimmät ja monimutkaisimmat sanat</w:t>
                      </w:r>
                      <w:r w:rsidRPr="00774CC4">
                        <w:rPr>
                          <w:rFonts w:ascii="Josefin Sans" w:hAnsi="Josefin Sans"/>
                          <w:sz w:val="40"/>
                        </w:rPr>
                        <w:t>, jotka eivät normaalisti kuulu peruskieleen. Jokainen opiskelija saa tutustua sanastoon, ymmärtää sanojen merkityksen ja oppia.</w:t>
                      </w:r>
                    </w:p>
                  </w:txbxContent>
                </v:textbox>
                <w10:wrap anchorx="margin"/>
              </v:shape>
            </w:pict>
          </mc:Fallback>
        </mc:AlternateContent>
      </w:r>
      <w:r>
        <w:rPr>
          <w:rFonts w:ascii="Josefin Sans" w:hAnsi="Josefin Sans"/>
          <w:b/>
          <w:noProof/>
          <w:sz w:val="40"/>
          <w:lang w:eastAsia="fi-FI"/>
        </w:rPr>
        <w:drawing>
          <wp:inline distT="0" distB="0" distL="0" distR="0" wp14:anchorId="5FC5E285" wp14:editId="2F348A1B">
            <wp:extent cx="8621395" cy="4949825"/>
            <wp:effectExtent l="171450" t="247650" r="179705" b="250825"/>
            <wp:docPr id="1993288000" name="Picture 199328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a:blip r:embed="rId12">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8621395" cy="49498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3051971C" w14:textId="1A7F9A00" w:rsidR="00C360DF" w:rsidRDefault="00C360DF" w:rsidP="00E777D0">
      <w:pPr>
        <w:rPr>
          <w:lang w:val="en-GB"/>
        </w:rPr>
      </w:pPr>
    </w:p>
    <w:p w14:paraId="4D26D48C" w14:textId="77777777" w:rsidR="00C360DF" w:rsidRDefault="00C360DF" w:rsidP="00E777D0">
      <w:pPr>
        <w:rPr>
          <w:lang w:val="en-GB"/>
        </w:rPr>
      </w:pPr>
    </w:p>
    <w:p w14:paraId="65B37F28" w14:textId="43A01701" w:rsidR="00C360DF" w:rsidRDefault="00787017" w:rsidP="00E777D0">
      <w:pPr>
        <w:rPr>
          <w:lang w:val="en-GB"/>
        </w:rPr>
      </w:pPr>
      <w:r>
        <w:rPr>
          <w:noProof/>
        </w:rPr>
        <w:drawing>
          <wp:inline distT="0" distB="0" distL="0" distR="0" wp14:anchorId="6F9F49F7" wp14:editId="45A1ABF7">
            <wp:extent cx="8621395" cy="2845435"/>
            <wp:effectExtent l="0" t="0" r="8255" b="0"/>
            <wp:docPr id="1387178030" name="Image 1" descr="Une image contenant texte, capture d’écran, Police, algè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78030" name="Image 1" descr="Une image contenant texte, capture d’écran, Police, algèbre&#10;&#10;Description générée automatiquement"/>
                    <pic:cNvPicPr/>
                  </pic:nvPicPr>
                  <pic:blipFill>
                    <a:blip r:embed="rId26"/>
                    <a:stretch>
                      <a:fillRect/>
                    </a:stretch>
                  </pic:blipFill>
                  <pic:spPr>
                    <a:xfrm>
                      <a:off x="0" y="0"/>
                      <a:ext cx="8621395" cy="2845435"/>
                    </a:xfrm>
                    <a:prstGeom prst="rect">
                      <a:avLst/>
                    </a:prstGeom>
                  </pic:spPr>
                </pic:pic>
              </a:graphicData>
            </a:graphic>
          </wp:inline>
        </w:drawing>
      </w:r>
    </w:p>
    <w:p w14:paraId="5CE05B3E" w14:textId="0DA3069A" w:rsidR="00C360DF" w:rsidRPr="00E777D0" w:rsidRDefault="00C360DF" w:rsidP="00E777D0">
      <w:pPr>
        <w:rPr>
          <w:lang w:val="en-GB"/>
        </w:rPr>
      </w:pPr>
    </w:p>
    <w:sectPr w:rsidR="00C360DF" w:rsidRPr="00E777D0" w:rsidSect="00AE59AA">
      <w:headerReference w:type="default" r:id="rId27"/>
      <w:footerReference w:type="default" r:id="rId28"/>
      <w:headerReference w:type="first" r:id="rId29"/>
      <w:footerReference w:type="first" r:id="rId30"/>
      <w:pgSz w:w="16838" w:h="11906" w:orient="landscape"/>
      <w:pgMar w:top="1418" w:right="2126" w:bottom="992" w:left="1134" w:header="709" w:footer="27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554B1" w14:textId="77777777" w:rsidR="00E940A3" w:rsidRDefault="00E940A3" w:rsidP="002A3EBF">
      <w:pPr>
        <w:spacing w:after="0" w:line="240" w:lineRule="auto"/>
      </w:pPr>
      <w:r>
        <w:separator/>
      </w:r>
    </w:p>
  </w:endnote>
  <w:endnote w:type="continuationSeparator" w:id="0">
    <w:p w14:paraId="0AC527C7" w14:textId="77777777" w:rsidR="00E940A3" w:rsidRDefault="00E940A3" w:rsidP="002A3EBF">
      <w:pPr>
        <w:spacing w:after="0" w:line="240" w:lineRule="auto"/>
      </w:pPr>
      <w:r>
        <w:continuationSeparator/>
      </w:r>
    </w:p>
  </w:endnote>
  <w:endnote w:type="continuationNotice" w:id="1">
    <w:p w14:paraId="67EB04F7" w14:textId="77777777" w:rsidR="00E940A3" w:rsidRDefault="00E940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Josefin Sans">
    <w:altName w:val="Calibri"/>
    <w:charset w:val="00"/>
    <w:family w:val="auto"/>
    <w:pitch w:val="variable"/>
    <w:sig w:usb0="A00000FF" w:usb1="4000204B" w:usb2="00000000" w:usb3="00000000" w:csb0="000001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K2D">
    <w:altName w:val="Leelawadee UI"/>
    <w:charset w:val="00"/>
    <w:family w:val="auto"/>
    <w:pitch w:val="variable"/>
    <w:sig w:usb0="21000007" w:usb1="00000001"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Josefin Sans" w:hAnsi="Josefin Sans"/>
        <w:sz w:val="20"/>
        <w:szCs w:val="20"/>
      </w:rPr>
      <w:id w:val="1416593734"/>
      <w:docPartObj>
        <w:docPartGallery w:val="Page Numbers (Bottom of Page)"/>
        <w:docPartUnique/>
      </w:docPartObj>
    </w:sdtPr>
    <w:sdtEndPr>
      <w:rPr>
        <w:b/>
        <w:bCs/>
      </w:rPr>
    </w:sdtEndPr>
    <w:sdtContent>
      <w:p w14:paraId="5C1CD6E5" w14:textId="4B88B18B" w:rsidR="002C17D0" w:rsidRPr="00240CEA" w:rsidRDefault="002C17D0" w:rsidP="00FA38A1">
        <w:pPr>
          <w:pStyle w:val="Pieddepage"/>
          <w:tabs>
            <w:tab w:val="clear" w:pos="4536"/>
            <w:tab w:val="clear" w:pos="9072"/>
            <w:tab w:val="left" w:pos="1020"/>
            <w:tab w:val="left" w:pos="1416"/>
            <w:tab w:val="left" w:pos="6420"/>
          </w:tabs>
          <w:rPr>
            <w:rFonts w:ascii="Josefin Sans" w:hAnsi="Josefin Sans"/>
            <w:sz w:val="20"/>
            <w:szCs w:val="20"/>
          </w:rPr>
        </w:pPr>
        <w:r>
          <w:rPr>
            <w:rFonts w:ascii="Josefin Sans" w:hAnsi="Josefin Sans"/>
            <w:sz w:val="20"/>
          </w:rPr>
          <w:tab/>
        </w:r>
        <w:r>
          <w:rPr>
            <w:rFonts w:ascii="Josefin Sans" w:hAnsi="Josefin Sans"/>
            <w:sz w:val="20"/>
          </w:rPr>
          <w:tab/>
        </w:r>
        <w:r>
          <w:rPr>
            <w:rFonts w:ascii="Josefin Sans" w:hAnsi="Josefin Sans"/>
            <w:sz w:val="20"/>
          </w:rPr>
          <w:tab/>
        </w:r>
      </w:p>
      <w:p w14:paraId="596CF64B" w14:textId="62DAB79A" w:rsidR="002C17D0" w:rsidRPr="00FA38A1" w:rsidRDefault="002C17D0" w:rsidP="009C754F">
        <w:pPr>
          <w:pStyle w:val="Pieddepage"/>
          <w:tabs>
            <w:tab w:val="clear" w:pos="9072"/>
            <w:tab w:val="right" w:pos="9497"/>
          </w:tabs>
          <w:rPr>
            <w:rFonts w:ascii="Josefin Sans" w:hAnsi="Josefin Sans"/>
            <w:b/>
            <w:bCs/>
            <w:sz w:val="20"/>
            <w:szCs w:val="20"/>
          </w:rPr>
        </w:pPr>
        <w:r>
          <w:t xml:space="preserve">MiCare-hanke – Tulokset </w:t>
        </w:r>
        <w:r w:rsidR="00AE59AA">
          <w:t>5</w:t>
        </w:r>
        <w:r>
          <w:t xml:space="preserve"> – </w:t>
        </w:r>
        <w:r w:rsidR="00AE59AA">
          <w:rPr>
            <w:rFonts w:ascii="Josefin Sans" w:hAnsi="Josefin Sans"/>
            <w:sz w:val="20"/>
          </w:rPr>
          <w:t>Guidelines</w:t>
        </w:r>
        <w:r>
          <w:rPr>
            <w:rFonts w:ascii="Josefin Sans" w:hAnsi="Josefin Sans"/>
            <w:sz w:val="20"/>
          </w:rPr>
          <w:tab/>
        </w:r>
        <w:r w:rsidR="00A169BB">
          <w:rPr>
            <w:rFonts w:ascii="Josefin Sans" w:hAnsi="Josefin Sans"/>
            <w:sz w:val="20"/>
          </w:rPr>
          <w:tab/>
        </w:r>
        <w:r w:rsidR="00A169BB">
          <w:rPr>
            <w:rFonts w:ascii="Josefin Sans" w:hAnsi="Josefin Sans"/>
            <w:sz w:val="20"/>
          </w:rPr>
          <w:tab/>
        </w:r>
        <w:r w:rsidR="00A169BB">
          <w:rPr>
            <w:rFonts w:ascii="Josefin Sans" w:hAnsi="Josefin Sans"/>
            <w:sz w:val="20"/>
          </w:rPr>
          <w:tab/>
        </w:r>
        <w:r w:rsidR="00A169BB">
          <w:rPr>
            <w:rFonts w:ascii="Josefin Sans" w:hAnsi="Josefin Sans"/>
            <w:sz w:val="20"/>
          </w:rPr>
          <w:tab/>
        </w:r>
        <w:r>
          <w:rPr>
            <w:rFonts w:ascii="Josefin Sans" w:hAnsi="Josefin Sans"/>
            <w:sz w:val="20"/>
          </w:rPr>
          <w:tab/>
        </w:r>
        <w:r w:rsidR="002A3EBF" w:rsidRPr="00240CEA">
          <w:rPr>
            <w:rFonts w:ascii="Josefin Sans" w:hAnsi="Josefin Sans"/>
            <w:b/>
            <w:sz w:val="20"/>
          </w:rPr>
          <w:fldChar w:fldCharType="begin"/>
        </w:r>
        <w:r w:rsidR="002A3EBF" w:rsidRPr="00FA38A1">
          <w:rPr>
            <w:rFonts w:ascii="Josefin Sans" w:hAnsi="Josefin Sans"/>
            <w:b/>
            <w:sz w:val="20"/>
          </w:rPr>
          <w:instrText>PAGE   \* MERGEFORMAT</w:instrText>
        </w:r>
        <w:r w:rsidR="002A3EBF" w:rsidRPr="00240CEA">
          <w:rPr>
            <w:rFonts w:ascii="Josefin Sans" w:hAnsi="Josefin Sans"/>
            <w:b/>
            <w:sz w:val="20"/>
          </w:rPr>
          <w:fldChar w:fldCharType="separate"/>
        </w:r>
        <w:r w:rsidR="005603A9">
          <w:rPr>
            <w:rFonts w:ascii="Josefin Sans" w:hAnsi="Josefin Sans"/>
            <w:b/>
            <w:noProof/>
            <w:sz w:val="20"/>
          </w:rPr>
          <w:t>62</w:t>
        </w:r>
        <w:r w:rsidR="002A3EBF" w:rsidRPr="00240CEA">
          <w:rPr>
            <w:rFonts w:ascii="Josefin Sans" w:hAnsi="Josefin Sans"/>
            <w:b/>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AF925" w14:textId="631A9FB3" w:rsidR="007B7A2D" w:rsidRDefault="007B7A2D" w:rsidP="007B7A2D">
    <w:r>
      <w:rPr>
        <w:rFonts w:eastAsia="Times New Roman"/>
      </w:rPr>
      <w:t>MiCare Project – Intellectual output 5 – Guidelines</w:t>
    </w:r>
  </w:p>
  <w:p w14:paraId="5D835726" w14:textId="250F9D84" w:rsidR="007B7A2D" w:rsidRDefault="007B7A2D">
    <w:pPr>
      <w:pStyle w:val="Pieddepage"/>
    </w:pPr>
  </w:p>
  <w:p w14:paraId="6E35AE8A" w14:textId="31351C16" w:rsidR="002C17D0" w:rsidRDefault="002C17D0" w:rsidP="002C17D0">
    <w:pPr>
      <w:pStyle w:val="Pieddepage"/>
      <w:tabs>
        <w:tab w:val="clear" w:pos="4536"/>
        <w:tab w:val="clear" w:pos="9072"/>
        <w:tab w:val="left" w:pos="14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80BFD" w14:textId="77777777" w:rsidR="00E940A3" w:rsidRDefault="00E940A3" w:rsidP="002A3EBF">
      <w:pPr>
        <w:spacing w:after="0" w:line="240" w:lineRule="auto"/>
      </w:pPr>
      <w:bookmarkStart w:id="0" w:name="_Hlk484699951"/>
      <w:bookmarkEnd w:id="0"/>
      <w:r>
        <w:separator/>
      </w:r>
    </w:p>
  </w:footnote>
  <w:footnote w:type="continuationSeparator" w:id="0">
    <w:p w14:paraId="125ADC9A" w14:textId="77777777" w:rsidR="00E940A3" w:rsidRDefault="00E940A3" w:rsidP="002A3EBF">
      <w:pPr>
        <w:spacing w:after="0" w:line="240" w:lineRule="auto"/>
      </w:pPr>
      <w:r>
        <w:continuationSeparator/>
      </w:r>
    </w:p>
  </w:footnote>
  <w:footnote w:type="continuationNotice" w:id="1">
    <w:p w14:paraId="6C6579FE" w14:textId="77777777" w:rsidR="00E940A3" w:rsidRDefault="00E940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0DB4" w14:textId="7806A7A3" w:rsidR="002C17D0" w:rsidRDefault="00A169BB" w:rsidP="008E4F56">
    <w:pPr>
      <w:pStyle w:val="En-tte"/>
      <w:tabs>
        <w:tab w:val="clear" w:pos="4536"/>
        <w:tab w:val="clear" w:pos="9072"/>
        <w:tab w:val="left" w:pos="7597"/>
      </w:tabs>
    </w:pPr>
    <w:r>
      <w:rPr>
        <w:noProof/>
        <w:lang w:eastAsia="fi-FI"/>
      </w:rPr>
      <w:drawing>
        <wp:anchor distT="0" distB="0" distL="114300" distR="114300" simplePos="0" relativeHeight="251658240" behindDoc="0" locked="0" layoutInCell="1" allowOverlap="1" wp14:anchorId="624B4DBF" wp14:editId="4CEE3B85">
          <wp:simplePos x="0" y="0"/>
          <wp:positionH relativeFrom="margin">
            <wp:posOffset>7145655</wp:posOffset>
          </wp:positionH>
          <wp:positionV relativeFrom="paragraph">
            <wp:posOffset>-284480</wp:posOffset>
          </wp:positionV>
          <wp:extent cx="2270760" cy="647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0760" cy="647700"/>
                  </a:xfrm>
                  <a:prstGeom prst="rect">
                    <a:avLst/>
                  </a:prstGeom>
                </pic:spPr>
              </pic:pic>
            </a:graphicData>
          </a:graphic>
          <wp14:sizeRelH relativeFrom="page">
            <wp14:pctWidth>0</wp14:pctWidth>
          </wp14:sizeRelH>
          <wp14:sizeRelV relativeFrom="page">
            <wp14:pctHeight>0</wp14:pctHeight>
          </wp14:sizeRelV>
        </wp:anchor>
      </w:drawing>
    </w:r>
    <w:r w:rsidR="00853C94">
      <w:rPr>
        <w:rFonts w:ascii="Josefin Sans" w:hAnsi="Josefin Sans"/>
        <w:noProof/>
        <w:lang w:eastAsia="fi-FI"/>
      </w:rPr>
      <w:drawing>
        <wp:anchor distT="0" distB="0" distL="114300" distR="114300" simplePos="0" relativeHeight="251658243" behindDoc="1" locked="0" layoutInCell="1" allowOverlap="1" wp14:anchorId="20CDD4ED" wp14:editId="6692D857">
          <wp:simplePos x="0" y="0"/>
          <wp:positionH relativeFrom="leftMargin">
            <wp:posOffset>7620</wp:posOffset>
          </wp:positionH>
          <wp:positionV relativeFrom="paragraph">
            <wp:posOffset>-450215</wp:posOffset>
          </wp:positionV>
          <wp:extent cx="400050" cy="11330305"/>
          <wp:effectExtent l="0" t="0" r="0" b="44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00050" cy="11330305"/>
                  </a:xfrm>
                  <a:prstGeom prst="rect">
                    <a:avLst/>
                  </a:prstGeom>
                </pic:spPr>
              </pic:pic>
            </a:graphicData>
          </a:graphic>
          <wp14:sizeRelH relativeFrom="margin">
            <wp14:pctWidth>0</wp14:pctWidth>
          </wp14:sizeRelH>
          <wp14:sizeRelV relativeFrom="margin">
            <wp14:pctHeight>0</wp14:pctHeight>
          </wp14:sizeRelV>
        </wp:anchor>
      </w:drawing>
    </w:r>
    <w:r w:rsidR="00853C94">
      <w:rPr>
        <w:noProof/>
        <w:lang w:eastAsia="fi-FI"/>
      </w:rPr>
      <w:drawing>
        <wp:anchor distT="0" distB="0" distL="114300" distR="114300" simplePos="0" relativeHeight="251658241" behindDoc="0" locked="0" layoutInCell="1" allowOverlap="1" wp14:anchorId="7DA23252" wp14:editId="0793A7C3">
          <wp:simplePos x="0" y="0"/>
          <wp:positionH relativeFrom="margin">
            <wp:align>left</wp:align>
          </wp:positionH>
          <wp:positionV relativeFrom="paragraph">
            <wp:posOffset>-211455</wp:posOffset>
          </wp:positionV>
          <wp:extent cx="2143125" cy="499110"/>
          <wp:effectExtent l="0" t="0" r="9525" b="0"/>
          <wp:wrapNone/>
          <wp:docPr id="40" name="Picture 4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n 248" descr="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2143125" cy="4991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9A2CE" w14:textId="14F1EF5C" w:rsidR="005863BA" w:rsidRDefault="00FA38A1" w:rsidP="001C6725">
    <w:pPr>
      <w:pStyle w:val="En-tte"/>
      <w:tabs>
        <w:tab w:val="clear" w:pos="4536"/>
        <w:tab w:val="clear" w:pos="9072"/>
        <w:tab w:val="left" w:pos="7544"/>
      </w:tabs>
    </w:pPr>
    <w:r>
      <w:rPr>
        <w:noProof/>
        <w:lang w:eastAsia="fi-FI"/>
      </w:rPr>
      <w:drawing>
        <wp:anchor distT="0" distB="0" distL="114300" distR="114300" simplePos="0" relativeHeight="251658242" behindDoc="1" locked="0" layoutInCell="1" allowOverlap="1" wp14:anchorId="06074D71" wp14:editId="6FFA5FE2">
          <wp:simplePos x="0" y="0"/>
          <wp:positionH relativeFrom="page">
            <wp:posOffset>-2540</wp:posOffset>
          </wp:positionH>
          <wp:positionV relativeFrom="paragraph">
            <wp:posOffset>-443865</wp:posOffset>
          </wp:positionV>
          <wp:extent cx="7555230" cy="2988310"/>
          <wp:effectExtent l="0" t="0" r="7620" b="2540"/>
          <wp:wrapNone/>
          <wp:docPr id="42" name="Picture 42"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Patrón de fond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55230" cy="298831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3677D"/>
    <w:multiLevelType w:val="hybridMultilevel"/>
    <w:tmpl w:val="04BAD3EC"/>
    <w:lvl w:ilvl="0" w:tplc="0C0A0001">
      <w:start w:val="1"/>
      <w:numFmt w:val="bullet"/>
      <w:lvlText w:val=""/>
      <w:lvlJc w:val="left"/>
      <w:pPr>
        <w:ind w:left="4538" w:hanging="360"/>
      </w:pPr>
      <w:rPr>
        <w:rFonts w:ascii="Symbol" w:hAnsi="Symbol" w:hint="default"/>
      </w:rPr>
    </w:lvl>
    <w:lvl w:ilvl="1" w:tplc="0C0A0003" w:tentative="1">
      <w:start w:val="1"/>
      <w:numFmt w:val="bullet"/>
      <w:lvlText w:val="o"/>
      <w:lvlJc w:val="left"/>
      <w:pPr>
        <w:ind w:left="5258" w:hanging="360"/>
      </w:pPr>
      <w:rPr>
        <w:rFonts w:ascii="Courier New" w:hAnsi="Courier New" w:cs="Courier New" w:hint="default"/>
      </w:rPr>
    </w:lvl>
    <w:lvl w:ilvl="2" w:tplc="0C0A0005" w:tentative="1">
      <w:start w:val="1"/>
      <w:numFmt w:val="bullet"/>
      <w:lvlText w:val=""/>
      <w:lvlJc w:val="left"/>
      <w:pPr>
        <w:ind w:left="5978" w:hanging="360"/>
      </w:pPr>
      <w:rPr>
        <w:rFonts w:ascii="Wingdings" w:hAnsi="Wingdings" w:hint="default"/>
      </w:rPr>
    </w:lvl>
    <w:lvl w:ilvl="3" w:tplc="0C0A0001" w:tentative="1">
      <w:start w:val="1"/>
      <w:numFmt w:val="bullet"/>
      <w:lvlText w:val=""/>
      <w:lvlJc w:val="left"/>
      <w:pPr>
        <w:ind w:left="6698" w:hanging="360"/>
      </w:pPr>
      <w:rPr>
        <w:rFonts w:ascii="Symbol" w:hAnsi="Symbol" w:hint="default"/>
      </w:rPr>
    </w:lvl>
    <w:lvl w:ilvl="4" w:tplc="0C0A0003" w:tentative="1">
      <w:start w:val="1"/>
      <w:numFmt w:val="bullet"/>
      <w:lvlText w:val="o"/>
      <w:lvlJc w:val="left"/>
      <w:pPr>
        <w:ind w:left="7418" w:hanging="360"/>
      </w:pPr>
      <w:rPr>
        <w:rFonts w:ascii="Courier New" w:hAnsi="Courier New" w:cs="Courier New" w:hint="default"/>
      </w:rPr>
    </w:lvl>
    <w:lvl w:ilvl="5" w:tplc="0C0A0005" w:tentative="1">
      <w:start w:val="1"/>
      <w:numFmt w:val="bullet"/>
      <w:lvlText w:val=""/>
      <w:lvlJc w:val="left"/>
      <w:pPr>
        <w:ind w:left="8138" w:hanging="360"/>
      </w:pPr>
      <w:rPr>
        <w:rFonts w:ascii="Wingdings" w:hAnsi="Wingdings" w:hint="default"/>
      </w:rPr>
    </w:lvl>
    <w:lvl w:ilvl="6" w:tplc="0C0A0001" w:tentative="1">
      <w:start w:val="1"/>
      <w:numFmt w:val="bullet"/>
      <w:lvlText w:val=""/>
      <w:lvlJc w:val="left"/>
      <w:pPr>
        <w:ind w:left="8858" w:hanging="360"/>
      </w:pPr>
      <w:rPr>
        <w:rFonts w:ascii="Symbol" w:hAnsi="Symbol" w:hint="default"/>
      </w:rPr>
    </w:lvl>
    <w:lvl w:ilvl="7" w:tplc="0C0A0003" w:tentative="1">
      <w:start w:val="1"/>
      <w:numFmt w:val="bullet"/>
      <w:lvlText w:val="o"/>
      <w:lvlJc w:val="left"/>
      <w:pPr>
        <w:ind w:left="9578" w:hanging="360"/>
      </w:pPr>
      <w:rPr>
        <w:rFonts w:ascii="Courier New" w:hAnsi="Courier New" w:cs="Courier New" w:hint="default"/>
      </w:rPr>
    </w:lvl>
    <w:lvl w:ilvl="8" w:tplc="0C0A0005" w:tentative="1">
      <w:start w:val="1"/>
      <w:numFmt w:val="bullet"/>
      <w:lvlText w:val=""/>
      <w:lvlJc w:val="left"/>
      <w:pPr>
        <w:ind w:left="10298" w:hanging="360"/>
      </w:pPr>
      <w:rPr>
        <w:rFonts w:ascii="Wingdings" w:hAnsi="Wingdings" w:hint="default"/>
      </w:rPr>
    </w:lvl>
  </w:abstractNum>
  <w:abstractNum w:abstractNumId="1" w15:restartNumberingAfterBreak="0">
    <w:nsid w:val="0DA06FAF"/>
    <w:multiLevelType w:val="hybridMultilevel"/>
    <w:tmpl w:val="99B066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92303"/>
    <w:multiLevelType w:val="hybridMultilevel"/>
    <w:tmpl w:val="0ACA302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B10603"/>
    <w:multiLevelType w:val="hybridMultilevel"/>
    <w:tmpl w:val="20386212"/>
    <w:lvl w:ilvl="0" w:tplc="B378A922">
      <w:start w:val="1"/>
      <w:numFmt w:val="decimal"/>
      <w:lvlText w:val="%1)"/>
      <w:lvlJc w:val="left"/>
      <w:pPr>
        <w:ind w:left="720" w:hanging="360"/>
      </w:pPr>
      <w:rPr>
        <w:rFonts w:hint="default"/>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34C714C"/>
    <w:multiLevelType w:val="hybridMultilevel"/>
    <w:tmpl w:val="5FA60290"/>
    <w:lvl w:ilvl="0" w:tplc="9648CFDE">
      <w:start w:val="1"/>
      <w:numFmt w:val="bullet"/>
      <w:lvlText w:val="•"/>
      <w:lvlJc w:val="left"/>
      <w:pPr>
        <w:tabs>
          <w:tab w:val="num" w:pos="720"/>
        </w:tabs>
        <w:ind w:left="720" w:hanging="360"/>
      </w:pPr>
      <w:rPr>
        <w:rFonts w:ascii="Arial" w:hAnsi="Arial" w:hint="default"/>
      </w:rPr>
    </w:lvl>
    <w:lvl w:ilvl="1" w:tplc="37E4732C">
      <w:start w:val="1"/>
      <w:numFmt w:val="bullet"/>
      <w:lvlText w:val="•"/>
      <w:lvlJc w:val="left"/>
      <w:pPr>
        <w:tabs>
          <w:tab w:val="num" w:pos="1440"/>
        </w:tabs>
        <w:ind w:left="1440" w:hanging="360"/>
      </w:pPr>
      <w:rPr>
        <w:rFonts w:ascii="Arial" w:hAnsi="Arial" w:hint="default"/>
      </w:rPr>
    </w:lvl>
    <w:lvl w:ilvl="2" w:tplc="E4ECE304" w:tentative="1">
      <w:start w:val="1"/>
      <w:numFmt w:val="bullet"/>
      <w:lvlText w:val="•"/>
      <w:lvlJc w:val="left"/>
      <w:pPr>
        <w:tabs>
          <w:tab w:val="num" w:pos="2160"/>
        </w:tabs>
        <w:ind w:left="2160" w:hanging="360"/>
      </w:pPr>
      <w:rPr>
        <w:rFonts w:ascii="Arial" w:hAnsi="Arial" w:hint="default"/>
      </w:rPr>
    </w:lvl>
    <w:lvl w:ilvl="3" w:tplc="C4CC660E" w:tentative="1">
      <w:start w:val="1"/>
      <w:numFmt w:val="bullet"/>
      <w:lvlText w:val="•"/>
      <w:lvlJc w:val="left"/>
      <w:pPr>
        <w:tabs>
          <w:tab w:val="num" w:pos="2880"/>
        </w:tabs>
        <w:ind w:left="2880" w:hanging="360"/>
      </w:pPr>
      <w:rPr>
        <w:rFonts w:ascii="Arial" w:hAnsi="Arial" w:hint="default"/>
      </w:rPr>
    </w:lvl>
    <w:lvl w:ilvl="4" w:tplc="C69274F6" w:tentative="1">
      <w:start w:val="1"/>
      <w:numFmt w:val="bullet"/>
      <w:lvlText w:val="•"/>
      <w:lvlJc w:val="left"/>
      <w:pPr>
        <w:tabs>
          <w:tab w:val="num" w:pos="3600"/>
        </w:tabs>
        <w:ind w:left="3600" w:hanging="360"/>
      </w:pPr>
      <w:rPr>
        <w:rFonts w:ascii="Arial" w:hAnsi="Arial" w:hint="default"/>
      </w:rPr>
    </w:lvl>
    <w:lvl w:ilvl="5" w:tplc="72A80F24" w:tentative="1">
      <w:start w:val="1"/>
      <w:numFmt w:val="bullet"/>
      <w:lvlText w:val="•"/>
      <w:lvlJc w:val="left"/>
      <w:pPr>
        <w:tabs>
          <w:tab w:val="num" w:pos="4320"/>
        </w:tabs>
        <w:ind w:left="4320" w:hanging="360"/>
      </w:pPr>
      <w:rPr>
        <w:rFonts w:ascii="Arial" w:hAnsi="Arial" w:hint="default"/>
      </w:rPr>
    </w:lvl>
    <w:lvl w:ilvl="6" w:tplc="29FC0910" w:tentative="1">
      <w:start w:val="1"/>
      <w:numFmt w:val="bullet"/>
      <w:lvlText w:val="•"/>
      <w:lvlJc w:val="left"/>
      <w:pPr>
        <w:tabs>
          <w:tab w:val="num" w:pos="5040"/>
        </w:tabs>
        <w:ind w:left="5040" w:hanging="360"/>
      </w:pPr>
      <w:rPr>
        <w:rFonts w:ascii="Arial" w:hAnsi="Arial" w:hint="default"/>
      </w:rPr>
    </w:lvl>
    <w:lvl w:ilvl="7" w:tplc="2B0CDC44" w:tentative="1">
      <w:start w:val="1"/>
      <w:numFmt w:val="bullet"/>
      <w:lvlText w:val="•"/>
      <w:lvlJc w:val="left"/>
      <w:pPr>
        <w:tabs>
          <w:tab w:val="num" w:pos="5760"/>
        </w:tabs>
        <w:ind w:left="5760" w:hanging="360"/>
      </w:pPr>
      <w:rPr>
        <w:rFonts w:ascii="Arial" w:hAnsi="Arial" w:hint="default"/>
      </w:rPr>
    </w:lvl>
    <w:lvl w:ilvl="8" w:tplc="AE8232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FE140B"/>
    <w:multiLevelType w:val="hybridMultilevel"/>
    <w:tmpl w:val="67B275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5B49A9"/>
    <w:multiLevelType w:val="hybridMultilevel"/>
    <w:tmpl w:val="3B489496"/>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99F12C5"/>
    <w:multiLevelType w:val="hybridMultilevel"/>
    <w:tmpl w:val="796CCA8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A3E0514"/>
    <w:multiLevelType w:val="hybridMultilevel"/>
    <w:tmpl w:val="0F4A113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15:restartNumberingAfterBreak="0">
    <w:nsid w:val="1C6A36E2"/>
    <w:multiLevelType w:val="hybridMultilevel"/>
    <w:tmpl w:val="8E3E8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0D330E"/>
    <w:multiLevelType w:val="multilevel"/>
    <w:tmpl w:val="A6E886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7814AAF"/>
    <w:multiLevelType w:val="hybridMultilevel"/>
    <w:tmpl w:val="C7A20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9F72E29"/>
    <w:multiLevelType w:val="hybridMultilevel"/>
    <w:tmpl w:val="CDE8C5D2"/>
    <w:lvl w:ilvl="0" w:tplc="0C0A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CDC2B7E"/>
    <w:multiLevelType w:val="hybridMultilevel"/>
    <w:tmpl w:val="5694D5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D57246A"/>
    <w:multiLevelType w:val="multilevel"/>
    <w:tmpl w:val="0AEC4208"/>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DD500D"/>
    <w:multiLevelType w:val="hybridMultilevel"/>
    <w:tmpl w:val="8274FCA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3309245C"/>
    <w:multiLevelType w:val="hybridMultilevel"/>
    <w:tmpl w:val="406616E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3C36B39"/>
    <w:multiLevelType w:val="hybridMultilevel"/>
    <w:tmpl w:val="B51443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381A060A"/>
    <w:multiLevelType w:val="hybridMultilevel"/>
    <w:tmpl w:val="959042CC"/>
    <w:lvl w:ilvl="0" w:tplc="0410000D">
      <w:start w:val="1"/>
      <w:numFmt w:val="bullet"/>
      <w:lvlText w:val=""/>
      <w:lvlJc w:val="left"/>
      <w:pPr>
        <w:ind w:left="1533" w:hanging="360"/>
      </w:pPr>
      <w:rPr>
        <w:rFonts w:ascii="Wingdings" w:hAnsi="Wingdings" w:hint="default"/>
      </w:rPr>
    </w:lvl>
    <w:lvl w:ilvl="1" w:tplc="04100003" w:tentative="1">
      <w:start w:val="1"/>
      <w:numFmt w:val="bullet"/>
      <w:lvlText w:val="o"/>
      <w:lvlJc w:val="left"/>
      <w:pPr>
        <w:ind w:left="2253" w:hanging="360"/>
      </w:pPr>
      <w:rPr>
        <w:rFonts w:ascii="Courier New" w:hAnsi="Courier New" w:cs="Courier New" w:hint="default"/>
      </w:rPr>
    </w:lvl>
    <w:lvl w:ilvl="2" w:tplc="04100005" w:tentative="1">
      <w:start w:val="1"/>
      <w:numFmt w:val="bullet"/>
      <w:lvlText w:val=""/>
      <w:lvlJc w:val="left"/>
      <w:pPr>
        <w:ind w:left="2973" w:hanging="360"/>
      </w:pPr>
      <w:rPr>
        <w:rFonts w:ascii="Wingdings" w:hAnsi="Wingdings" w:hint="default"/>
      </w:rPr>
    </w:lvl>
    <w:lvl w:ilvl="3" w:tplc="04100001" w:tentative="1">
      <w:start w:val="1"/>
      <w:numFmt w:val="bullet"/>
      <w:lvlText w:val=""/>
      <w:lvlJc w:val="left"/>
      <w:pPr>
        <w:ind w:left="3693" w:hanging="360"/>
      </w:pPr>
      <w:rPr>
        <w:rFonts w:ascii="Symbol" w:hAnsi="Symbol" w:hint="default"/>
      </w:rPr>
    </w:lvl>
    <w:lvl w:ilvl="4" w:tplc="04100003" w:tentative="1">
      <w:start w:val="1"/>
      <w:numFmt w:val="bullet"/>
      <w:lvlText w:val="o"/>
      <w:lvlJc w:val="left"/>
      <w:pPr>
        <w:ind w:left="4413" w:hanging="360"/>
      </w:pPr>
      <w:rPr>
        <w:rFonts w:ascii="Courier New" w:hAnsi="Courier New" w:cs="Courier New" w:hint="default"/>
      </w:rPr>
    </w:lvl>
    <w:lvl w:ilvl="5" w:tplc="04100005" w:tentative="1">
      <w:start w:val="1"/>
      <w:numFmt w:val="bullet"/>
      <w:lvlText w:val=""/>
      <w:lvlJc w:val="left"/>
      <w:pPr>
        <w:ind w:left="5133" w:hanging="360"/>
      </w:pPr>
      <w:rPr>
        <w:rFonts w:ascii="Wingdings" w:hAnsi="Wingdings" w:hint="default"/>
      </w:rPr>
    </w:lvl>
    <w:lvl w:ilvl="6" w:tplc="04100001" w:tentative="1">
      <w:start w:val="1"/>
      <w:numFmt w:val="bullet"/>
      <w:lvlText w:val=""/>
      <w:lvlJc w:val="left"/>
      <w:pPr>
        <w:ind w:left="5853" w:hanging="360"/>
      </w:pPr>
      <w:rPr>
        <w:rFonts w:ascii="Symbol" w:hAnsi="Symbol" w:hint="default"/>
      </w:rPr>
    </w:lvl>
    <w:lvl w:ilvl="7" w:tplc="04100003" w:tentative="1">
      <w:start w:val="1"/>
      <w:numFmt w:val="bullet"/>
      <w:lvlText w:val="o"/>
      <w:lvlJc w:val="left"/>
      <w:pPr>
        <w:ind w:left="6573" w:hanging="360"/>
      </w:pPr>
      <w:rPr>
        <w:rFonts w:ascii="Courier New" w:hAnsi="Courier New" w:cs="Courier New" w:hint="default"/>
      </w:rPr>
    </w:lvl>
    <w:lvl w:ilvl="8" w:tplc="04100005" w:tentative="1">
      <w:start w:val="1"/>
      <w:numFmt w:val="bullet"/>
      <w:lvlText w:val=""/>
      <w:lvlJc w:val="left"/>
      <w:pPr>
        <w:ind w:left="7293" w:hanging="360"/>
      </w:pPr>
      <w:rPr>
        <w:rFonts w:ascii="Wingdings" w:hAnsi="Wingdings" w:hint="default"/>
      </w:rPr>
    </w:lvl>
  </w:abstractNum>
  <w:abstractNum w:abstractNumId="19" w15:restartNumberingAfterBreak="0">
    <w:nsid w:val="3DBD4727"/>
    <w:multiLevelType w:val="hybridMultilevel"/>
    <w:tmpl w:val="ABA69D92"/>
    <w:lvl w:ilvl="0" w:tplc="72FC97B6">
      <w:start w:val="1"/>
      <w:numFmt w:val="bullet"/>
      <w:lvlText w:val="•"/>
      <w:lvlJc w:val="left"/>
      <w:pPr>
        <w:tabs>
          <w:tab w:val="num" w:pos="720"/>
        </w:tabs>
        <w:ind w:left="720" w:hanging="360"/>
      </w:pPr>
      <w:rPr>
        <w:rFonts w:ascii="Arial" w:hAnsi="Arial" w:hint="default"/>
      </w:rPr>
    </w:lvl>
    <w:lvl w:ilvl="1" w:tplc="8FC85620">
      <w:start w:val="1"/>
      <w:numFmt w:val="bullet"/>
      <w:lvlText w:val="•"/>
      <w:lvlJc w:val="left"/>
      <w:pPr>
        <w:tabs>
          <w:tab w:val="num" w:pos="1440"/>
        </w:tabs>
        <w:ind w:left="1440" w:hanging="360"/>
      </w:pPr>
      <w:rPr>
        <w:rFonts w:ascii="Arial" w:hAnsi="Arial" w:hint="default"/>
      </w:rPr>
    </w:lvl>
    <w:lvl w:ilvl="2" w:tplc="77A0C232" w:tentative="1">
      <w:start w:val="1"/>
      <w:numFmt w:val="bullet"/>
      <w:lvlText w:val="•"/>
      <w:lvlJc w:val="left"/>
      <w:pPr>
        <w:tabs>
          <w:tab w:val="num" w:pos="2160"/>
        </w:tabs>
        <w:ind w:left="2160" w:hanging="360"/>
      </w:pPr>
      <w:rPr>
        <w:rFonts w:ascii="Arial" w:hAnsi="Arial" w:hint="default"/>
      </w:rPr>
    </w:lvl>
    <w:lvl w:ilvl="3" w:tplc="9A6CB924" w:tentative="1">
      <w:start w:val="1"/>
      <w:numFmt w:val="bullet"/>
      <w:lvlText w:val="•"/>
      <w:lvlJc w:val="left"/>
      <w:pPr>
        <w:tabs>
          <w:tab w:val="num" w:pos="2880"/>
        </w:tabs>
        <w:ind w:left="2880" w:hanging="360"/>
      </w:pPr>
      <w:rPr>
        <w:rFonts w:ascii="Arial" w:hAnsi="Arial" w:hint="default"/>
      </w:rPr>
    </w:lvl>
    <w:lvl w:ilvl="4" w:tplc="08749264" w:tentative="1">
      <w:start w:val="1"/>
      <w:numFmt w:val="bullet"/>
      <w:lvlText w:val="•"/>
      <w:lvlJc w:val="left"/>
      <w:pPr>
        <w:tabs>
          <w:tab w:val="num" w:pos="3600"/>
        </w:tabs>
        <w:ind w:left="3600" w:hanging="360"/>
      </w:pPr>
      <w:rPr>
        <w:rFonts w:ascii="Arial" w:hAnsi="Arial" w:hint="default"/>
      </w:rPr>
    </w:lvl>
    <w:lvl w:ilvl="5" w:tplc="6B40CEAC" w:tentative="1">
      <w:start w:val="1"/>
      <w:numFmt w:val="bullet"/>
      <w:lvlText w:val="•"/>
      <w:lvlJc w:val="left"/>
      <w:pPr>
        <w:tabs>
          <w:tab w:val="num" w:pos="4320"/>
        </w:tabs>
        <w:ind w:left="4320" w:hanging="360"/>
      </w:pPr>
      <w:rPr>
        <w:rFonts w:ascii="Arial" w:hAnsi="Arial" w:hint="default"/>
      </w:rPr>
    </w:lvl>
    <w:lvl w:ilvl="6" w:tplc="41E2F90E" w:tentative="1">
      <w:start w:val="1"/>
      <w:numFmt w:val="bullet"/>
      <w:lvlText w:val="•"/>
      <w:lvlJc w:val="left"/>
      <w:pPr>
        <w:tabs>
          <w:tab w:val="num" w:pos="5040"/>
        </w:tabs>
        <w:ind w:left="5040" w:hanging="360"/>
      </w:pPr>
      <w:rPr>
        <w:rFonts w:ascii="Arial" w:hAnsi="Arial" w:hint="default"/>
      </w:rPr>
    </w:lvl>
    <w:lvl w:ilvl="7" w:tplc="47EC88AE" w:tentative="1">
      <w:start w:val="1"/>
      <w:numFmt w:val="bullet"/>
      <w:lvlText w:val="•"/>
      <w:lvlJc w:val="left"/>
      <w:pPr>
        <w:tabs>
          <w:tab w:val="num" w:pos="5760"/>
        </w:tabs>
        <w:ind w:left="5760" w:hanging="360"/>
      </w:pPr>
      <w:rPr>
        <w:rFonts w:ascii="Arial" w:hAnsi="Arial" w:hint="default"/>
      </w:rPr>
    </w:lvl>
    <w:lvl w:ilvl="8" w:tplc="F95493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342B26"/>
    <w:multiLevelType w:val="multilevel"/>
    <w:tmpl w:val="5A88863A"/>
    <w:lvl w:ilvl="0">
      <w:start w:val="1"/>
      <w:numFmt w:val="decimal"/>
      <w:lvlText w:val="%1."/>
      <w:lvlJc w:val="left"/>
      <w:pPr>
        <w:ind w:left="502" w:hanging="360"/>
      </w:pPr>
      <w:rPr>
        <w:rFonts w:eastAsiaTheme="minorHAnsi" w:hint="default"/>
      </w:rPr>
    </w:lvl>
    <w:lvl w:ilvl="1">
      <w:start w:val="1"/>
      <w:numFmt w:val="decimal"/>
      <w:isLgl/>
      <w:lvlText w:val="%1.%2"/>
      <w:lvlJc w:val="left"/>
      <w:pPr>
        <w:ind w:left="672" w:hanging="53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1" w15:restartNumberingAfterBreak="0">
    <w:nsid w:val="499179DA"/>
    <w:multiLevelType w:val="hybridMultilevel"/>
    <w:tmpl w:val="FEF2582E"/>
    <w:lvl w:ilvl="0" w:tplc="910617A0">
      <w:start w:val="1"/>
      <w:numFmt w:val="bullet"/>
      <w:lvlText w:val="•"/>
      <w:lvlJc w:val="left"/>
      <w:pPr>
        <w:tabs>
          <w:tab w:val="num" w:pos="720"/>
        </w:tabs>
        <w:ind w:left="720" w:hanging="360"/>
      </w:pPr>
      <w:rPr>
        <w:rFonts w:ascii="Arial" w:hAnsi="Arial" w:hint="default"/>
      </w:rPr>
    </w:lvl>
    <w:lvl w:ilvl="1" w:tplc="040C000D">
      <w:start w:val="1"/>
      <w:numFmt w:val="bullet"/>
      <w:lvlText w:val=""/>
      <w:lvlJc w:val="left"/>
      <w:pPr>
        <w:ind w:left="1440" w:hanging="360"/>
      </w:pPr>
      <w:rPr>
        <w:rFonts w:ascii="Wingdings" w:hAnsi="Wingdings" w:hint="default"/>
      </w:rPr>
    </w:lvl>
    <w:lvl w:ilvl="2" w:tplc="FCA0135C" w:tentative="1">
      <w:start w:val="1"/>
      <w:numFmt w:val="bullet"/>
      <w:lvlText w:val="•"/>
      <w:lvlJc w:val="left"/>
      <w:pPr>
        <w:tabs>
          <w:tab w:val="num" w:pos="2160"/>
        </w:tabs>
        <w:ind w:left="2160" w:hanging="360"/>
      </w:pPr>
      <w:rPr>
        <w:rFonts w:ascii="Arial" w:hAnsi="Arial" w:hint="default"/>
      </w:rPr>
    </w:lvl>
    <w:lvl w:ilvl="3" w:tplc="206AD816" w:tentative="1">
      <w:start w:val="1"/>
      <w:numFmt w:val="bullet"/>
      <w:lvlText w:val="•"/>
      <w:lvlJc w:val="left"/>
      <w:pPr>
        <w:tabs>
          <w:tab w:val="num" w:pos="2880"/>
        </w:tabs>
        <w:ind w:left="2880" w:hanging="360"/>
      </w:pPr>
      <w:rPr>
        <w:rFonts w:ascii="Arial" w:hAnsi="Arial" w:hint="default"/>
      </w:rPr>
    </w:lvl>
    <w:lvl w:ilvl="4" w:tplc="5C3E38F0" w:tentative="1">
      <w:start w:val="1"/>
      <w:numFmt w:val="bullet"/>
      <w:lvlText w:val="•"/>
      <w:lvlJc w:val="left"/>
      <w:pPr>
        <w:tabs>
          <w:tab w:val="num" w:pos="3600"/>
        </w:tabs>
        <w:ind w:left="3600" w:hanging="360"/>
      </w:pPr>
      <w:rPr>
        <w:rFonts w:ascii="Arial" w:hAnsi="Arial" w:hint="default"/>
      </w:rPr>
    </w:lvl>
    <w:lvl w:ilvl="5" w:tplc="CF7C7E60" w:tentative="1">
      <w:start w:val="1"/>
      <w:numFmt w:val="bullet"/>
      <w:lvlText w:val="•"/>
      <w:lvlJc w:val="left"/>
      <w:pPr>
        <w:tabs>
          <w:tab w:val="num" w:pos="4320"/>
        </w:tabs>
        <w:ind w:left="4320" w:hanging="360"/>
      </w:pPr>
      <w:rPr>
        <w:rFonts w:ascii="Arial" w:hAnsi="Arial" w:hint="default"/>
      </w:rPr>
    </w:lvl>
    <w:lvl w:ilvl="6" w:tplc="9E525358" w:tentative="1">
      <w:start w:val="1"/>
      <w:numFmt w:val="bullet"/>
      <w:lvlText w:val="•"/>
      <w:lvlJc w:val="left"/>
      <w:pPr>
        <w:tabs>
          <w:tab w:val="num" w:pos="5040"/>
        </w:tabs>
        <w:ind w:left="5040" w:hanging="360"/>
      </w:pPr>
      <w:rPr>
        <w:rFonts w:ascii="Arial" w:hAnsi="Arial" w:hint="default"/>
      </w:rPr>
    </w:lvl>
    <w:lvl w:ilvl="7" w:tplc="AC2E077A" w:tentative="1">
      <w:start w:val="1"/>
      <w:numFmt w:val="bullet"/>
      <w:lvlText w:val="•"/>
      <w:lvlJc w:val="left"/>
      <w:pPr>
        <w:tabs>
          <w:tab w:val="num" w:pos="5760"/>
        </w:tabs>
        <w:ind w:left="5760" w:hanging="360"/>
      </w:pPr>
      <w:rPr>
        <w:rFonts w:ascii="Arial" w:hAnsi="Arial" w:hint="default"/>
      </w:rPr>
    </w:lvl>
    <w:lvl w:ilvl="8" w:tplc="32DA39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AEA4283"/>
    <w:multiLevelType w:val="hybridMultilevel"/>
    <w:tmpl w:val="AD02C66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4CB32F77"/>
    <w:multiLevelType w:val="hybridMultilevel"/>
    <w:tmpl w:val="6F440700"/>
    <w:lvl w:ilvl="0" w:tplc="0410000D">
      <w:start w:val="1"/>
      <w:numFmt w:val="bullet"/>
      <w:lvlText w:val=""/>
      <w:lvlJc w:val="left"/>
      <w:pPr>
        <w:ind w:left="806" w:hanging="360"/>
      </w:pPr>
      <w:rPr>
        <w:rFonts w:ascii="Wingdings" w:hAnsi="Wingdings" w:hint="default"/>
      </w:rPr>
    </w:lvl>
    <w:lvl w:ilvl="1" w:tplc="04100003" w:tentative="1">
      <w:start w:val="1"/>
      <w:numFmt w:val="bullet"/>
      <w:lvlText w:val="o"/>
      <w:lvlJc w:val="left"/>
      <w:pPr>
        <w:ind w:left="1526" w:hanging="360"/>
      </w:pPr>
      <w:rPr>
        <w:rFonts w:ascii="Courier New" w:hAnsi="Courier New" w:cs="Courier New" w:hint="default"/>
      </w:rPr>
    </w:lvl>
    <w:lvl w:ilvl="2" w:tplc="04100005" w:tentative="1">
      <w:start w:val="1"/>
      <w:numFmt w:val="bullet"/>
      <w:lvlText w:val=""/>
      <w:lvlJc w:val="left"/>
      <w:pPr>
        <w:ind w:left="2246" w:hanging="360"/>
      </w:pPr>
      <w:rPr>
        <w:rFonts w:ascii="Wingdings" w:hAnsi="Wingdings" w:hint="default"/>
      </w:rPr>
    </w:lvl>
    <w:lvl w:ilvl="3" w:tplc="04100001" w:tentative="1">
      <w:start w:val="1"/>
      <w:numFmt w:val="bullet"/>
      <w:lvlText w:val=""/>
      <w:lvlJc w:val="left"/>
      <w:pPr>
        <w:ind w:left="2966" w:hanging="360"/>
      </w:pPr>
      <w:rPr>
        <w:rFonts w:ascii="Symbol" w:hAnsi="Symbol" w:hint="default"/>
      </w:rPr>
    </w:lvl>
    <w:lvl w:ilvl="4" w:tplc="04100003" w:tentative="1">
      <w:start w:val="1"/>
      <w:numFmt w:val="bullet"/>
      <w:lvlText w:val="o"/>
      <w:lvlJc w:val="left"/>
      <w:pPr>
        <w:ind w:left="3686" w:hanging="360"/>
      </w:pPr>
      <w:rPr>
        <w:rFonts w:ascii="Courier New" w:hAnsi="Courier New" w:cs="Courier New" w:hint="default"/>
      </w:rPr>
    </w:lvl>
    <w:lvl w:ilvl="5" w:tplc="04100005" w:tentative="1">
      <w:start w:val="1"/>
      <w:numFmt w:val="bullet"/>
      <w:lvlText w:val=""/>
      <w:lvlJc w:val="left"/>
      <w:pPr>
        <w:ind w:left="4406" w:hanging="360"/>
      </w:pPr>
      <w:rPr>
        <w:rFonts w:ascii="Wingdings" w:hAnsi="Wingdings" w:hint="default"/>
      </w:rPr>
    </w:lvl>
    <w:lvl w:ilvl="6" w:tplc="04100001" w:tentative="1">
      <w:start w:val="1"/>
      <w:numFmt w:val="bullet"/>
      <w:lvlText w:val=""/>
      <w:lvlJc w:val="left"/>
      <w:pPr>
        <w:ind w:left="5126" w:hanging="360"/>
      </w:pPr>
      <w:rPr>
        <w:rFonts w:ascii="Symbol" w:hAnsi="Symbol" w:hint="default"/>
      </w:rPr>
    </w:lvl>
    <w:lvl w:ilvl="7" w:tplc="04100003" w:tentative="1">
      <w:start w:val="1"/>
      <w:numFmt w:val="bullet"/>
      <w:lvlText w:val="o"/>
      <w:lvlJc w:val="left"/>
      <w:pPr>
        <w:ind w:left="5846" w:hanging="360"/>
      </w:pPr>
      <w:rPr>
        <w:rFonts w:ascii="Courier New" w:hAnsi="Courier New" w:cs="Courier New" w:hint="default"/>
      </w:rPr>
    </w:lvl>
    <w:lvl w:ilvl="8" w:tplc="04100005" w:tentative="1">
      <w:start w:val="1"/>
      <w:numFmt w:val="bullet"/>
      <w:lvlText w:val=""/>
      <w:lvlJc w:val="left"/>
      <w:pPr>
        <w:ind w:left="6566" w:hanging="360"/>
      </w:pPr>
      <w:rPr>
        <w:rFonts w:ascii="Wingdings" w:hAnsi="Wingdings" w:hint="default"/>
      </w:rPr>
    </w:lvl>
  </w:abstractNum>
  <w:abstractNum w:abstractNumId="24" w15:restartNumberingAfterBreak="0">
    <w:nsid w:val="5185273A"/>
    <w:multiLevelType w:val="hybridMultilevel"/>
    <w:tmpl w:val="3BCA405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52525268"/>
    <w:multiLevelType w:val="hybridMultilevel"/>
    <w:tmpl w:val="49A8379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6" w15:restartNumberingAfterBreak="0">
    <w:nsid w:val="565B32EB"/>
    <w:multiLevelType w:val="hybridMultilevel"/>
    <w:tmpl w:val="42AE8752"/>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7" w15:restartNumberingAfterBreak="0">
    <w:nsid w:val="57435B72"/>
    <w:multiLevelType w:val="hybridMultilevel"/>
    <w:tmpl w:val="F65012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E4A05B7"/>
    <w:multiLevelType w:val="hybridMultilevel"/>
    <w:tmpl w:val="E8CEB882"/>
    <w:lvl w:ilvl="0" w:tplc="0410000D">
      <w:start w:val="1"/>
      <w:numFmt w:val="bullet"/>
      <w:lvlText w:val=""/>
      <w:lvlJc w:val="left"/>
      <w:pPr>
        <w:ind w:left="905" w:hanging="360"/>
      </w:pPr>
      <w:rPr>
        <w:rFonts w:ascii="Wingdings" w:hAnsi="Wingdings" w:hint="default"/>
      </w:rPr>
    </w:lvl>
    <w:lvl w:ilvl="1" w:tplc="04100003" w:tentative="1">
      <w:start w:val="1"/>
      <w:numFmt w:val="bullet"/>
      <w:lvlText w:val="o"/>
      <w:lvlJc w:val="left"/>
      <w:pPr>
        <w:ind w:left="1625" w:hanging="360"/>
      </w:pPr>
      <w:rPr>
        <w:rFonts w:ascii="Courier New" w:hAnsi="Courier New" w:cs="Courier New" w:hint="default"/>
      </w:rPr>
    </w:lvl>
    <w:lvl w:ilvl="2" w:tplc="04100005" w:tentative="1">
      <w:start w:val="1"/>
      <w:numFmt w:val="bullet"/>
      <w:lvlText w:val=""/>
      <w:lvlJc w:val="left"/>
      <w:pPr>
        <w:ind w:left="2345" w:hanging="360"/>
      </w:pPr>
      <w:rPr>
        <w:rFonts w:ascii="Wingdings" w:hAnsi="Wingdings" w:hint="default"/>
      </w:rPr>
    </w:lvl>
    <w:lvl w:ilvl="3" w:tplc="04100001" w:tentative="1">
      <w:start w:val="1"/>
      <w:numFmt w:val="bullet"/>
      <w:lvlText w:val=""/>
      <w:lvlJc w:val="left"/>
      <w:pPr>
        <w:ind w:left="3065" w:hanging="360"/>
      </w:pPr>
      <w:rPr>
        <w:rFonts w:ascii="Symbol" w:hAnsi="Symbol" w:hint="default"/>
      </w:rPr>
    </w:lvl>
    <w:lvl w:ilvl="4" w:tplc="04100003" w:tentative="1">
      <w:start w:val="1"/>
      <w:numFmt w:val="bullet"/>
      <w:lvlText w:val="o"/>
      <w:lvlJc w:val="left"/>
      <w:pPr>
        <w:ind w:left="3785" w:hanging="360"/>
      </w:pPr>
      <w:rPr>
        <w:rFonts w:ascii="Courier New" w:hAnsi="Courier New" w:cs="Courier New" w:hint="default"/>
      </w:rPr>
    </w:lvl>
    <w:lvl w:ilvl="5" w:tplc="04100005" w:tentative="1">
      <w:start w:val="1"/>
      <w:numFmt w:val="bullet"/>
      <w:lvlText w:val=""/>
      <w:lvlJc w:val="left"/>
      <w:pPr>
        <w:ind w:left="4505" w:hanging="360"/>
      </w:pPr>
      <w:rPr>
        <w:rFonts w:ascii="Wingdings" w:hAnsi="Wingdings" w:hint="default"/>
      </w:rPr>
    </w:lvl>
    <w:lvl w:ilvl="6" w:tplc="04100001" w:tentative="1">
      <w:start w:val="1"/>
      <w:numFmt w:val="bullet"/>
      <w:lvlText w:val=""/>
      <w:lvlJc w:val="left"/>
      <w:pPr>
        <w:ind w:left="5225" w:hanging="360"/>
      </w:pPr>
      <w:rPr>
        <w:rFonts w:ascii="Symbol" w:hAnsi="Symbol" w:hint="default"/>
      </w:rPr>
    </w:lvl>
    <w:lvl w:ilvl="7" w:tplc="04100003" w:tentative="1">
      <w:start w:val="1"/>
      <w:numFmt w:val="bullet"/>
      <w:lvlText w:val="o"/>
      <w:lvlJc w:val="left"/>
      <w:pPr>
        <w:ind w:left="5945" w:hanging="360"/>
      </w:pPr>
      <w:rPr>
        <w:rFonts w:ascii="Courier New" w:hAnsi="Courier New" w:cs="Courier New" w:hint="default"/>
      </w:rPr>
    </w:lvl>
    <w:lvl w:ilvl="8" w:tplc="04100005" w:tentative="1">
      <w:start w:val="1"/>
      <w:numFmt w:val="bullet"/>
      <w:lvlText w:val=""/>
      <w:lvlJc w:val="left"/>
      <w:pPr>
        <w:ind w:left="6665" w:hanging="360"/>
      </w:pPr>
      <w:rPr>
        <w:rFonts w:ascii="Wingdings" w:hAnsi="Wingdings" w:hint="default"/>
      </w:rPr>
    </w:lvl>
  </w:abstractNum>
  <w:abstractNum w:abstractNumId="29" w15:restartNumberingAfterBreak="0">
    <w:nsid w:val="5E6C1334"/>
    <w:multiLevelType w:val="multilevel"/>
    <w:tmpl w:val="C17E85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EBE7989"/>
    <w:multiLevelType w:val="hybridMultilevel"/>
    <w:tmpl w:val="C2FCA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EC738BB"/>
    <w:multiLevelType w:val="hybridMultilevel"/>
    <w:tmpl w:val="8CA6503A"/>
    <w:lvl w:ilvl="0" w:tplc="A1B2C798">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F7F52FD"/>
    <w:multiLevelType w:val="hybridMultilevel"/>
    <w:tmpl w:val="1674A67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65C9229E"/>
    <w:multiLevelType w:val="hybridMultilevel"/>
    <w:tmpl w:val="23FAA8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8C80D8D"/>
    <w:multiLevelType w:val="hybridMultilevel"/>
    <w:tmpl w:val="0C48680C"/>
    <w:lvl w:ilvl="0" w:tplc="65CEFF90">
      <w:start w:val="1"/>
      <w:numFmt w:val="bullet"/>
      <w:lvlText w:val=""/>
      <w:lvlJc w:val="left"/>
      <w:pPr>
        <w:ind w:left="720" w:hanging="360"/>
      </w:pPr>
      <w:rPr>
        <w:rFonts w:ascii="Symbol" w:hAnsi="Symbol" w:hint="default"/>
        <w:b/>
        <w:bCs/>
        <w:i w:val="0"/>
        <w:iCs w:val="0"/>
        <w:color w:val="00948F"/>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02F0D74"/>
    <w:multiLevelType w:val="hybridMultilevel"/>
    <w:tmpl w:val="A7BC6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2AB4FA7"/>
    <w:multiLevelType w:val="hybridMultilevel"/>
    <w:tmpl w:val="FDB4969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4CE61CF"/>
    <w:multiLevelType w:val="hybridMultilevel"/>
    <w:tmpl w:val="53F40BA4"/>
    <w:lvl w:ilvl="0" w:tplc="FB3E0828">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15:restartNumberingAfterBreak="0">
    <w:nsid w:val="763E6CFA"/>
    <w:multiLevelType w:val="hybridMultilevel"/>
    <w:tmpl w:val="C2304AD0"/>
    <w:lvl w:ilvl="0" w:tplc="7E284820">
      <w:start w:val="1"/>
      <w:numFmt w:val="decimal"/>
      <w:lvlText w:val="%1."/>
      <w:lvlJc w:val="left"/>
      <w:pPr>
        <w:ind w:left="785"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AEC11F0"/>
    <w:multiLevelType w:val="hybridMultilevel"/>
    <w:tmpl w:val="C400D6F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0" w15:restartNumberingAfterBreak="0">
    <w:nsid w:val="7D9D4600"/>
    <w:multiLevelType w:val="hybridMultilevel"/>
    <w:tmpl w:val="365AA56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771559308">
    <w:abstractNumId w:val="34"/>
  </w:num>
  <w:num w:numId="2" w16cid:durableId="1189218771">
    <w:abstractNumId w:val="24"/>
  </w:num>
  <w:num w:numId="3" w16cid:durableId="222763878">
    <w:abstractNumId w:val="7"/>
  </w:num>
  <w:num w:numId="4" w16cid:durableId="1601255529">
    <w:abstractNumId w:val="26"/>
  </w:num>
  <w:num w:numId="5" w16cid:durableId="1439637064">
    <w:abstractNumId w:val="0"/>
  </w:num>
  <w:num w:numId="6" w16cid:durableId="1493258654">
    <w:abstractNumId w:val="20"/>
  </w:num>
  <w:num w:numId="7" w16cid:durableId="1725446906">
    <w:abstractNumId w:val="13"/>
  </w:num>
  <w:num w:numId="8" w16cid:durableId="306933996">
    <w:abstractNumId w:val="14"/>
  </w:num>
  <w:num w:numId="9" w16cid:durableId="1462530216">
    <w:abstractNumId w:val="3"/>
  </w:num>
  <w:num w:numId="10" w16cid:durableId="429082702">
    <w:abstractNumId w:val="33"/>
  </w:num>
  <w:num w:numId="11" w16cid:durableId="1534270616">
    <w:abstractNumId w:val="27"/>
  </w:num>
  <w:num w:numId="12" w16cid:durableId="485442476">
    <w:abstractNumId w:val="29"/>
  </w:num>
  <w:num w:numId="13" w16cid:durableId="233050592">
    <w:abstractNumId w:val="10"/>
  </w:num>
  <w:num w:numId="14" w16cid:durableId="1869559368">
    <w:abstractNumId w:val="30"/>
  </w:num>
  <w:num w:numId="15" w16cid:durableId="1342270629">
    <w:abstractNumId w:val="32"/>
  </w:num>
  <w:num w:numId="16" w16cid:durableId="1949696467">
    <w:abstractNumId w:val="1"/>
  </w:num>
  <w:num w:numId="17" w16cid:durableId="1766072542">
    <w:abstractNumId w:val="22"/>
  </w:num>
  <w:num w:numId="18" w16cid:durableId="1210461434">
    <w:abstractNumId w:val="2"/>
  </w:num>
  <w:num w:numId="19" w16cid:durableId="1615282759">
    <w:abstractNumId w:val="39"/>
  </w:num>
  <w:num w:numId="20" w16cid:durableId="2066565209">
    <w:abstractNumId w:val="36"/>
  </w:num>
  <w:num w:numId="21" w16cid:durableId="1321351580">
    <w:abstractNumId w:val="25"/>
  </w:num>
  <w:num w:numId="22" w16cid:durableId="9917583">
    <w:abstractNumId w:val="35"/>
  </w:num>
  <w:num w:numId="23" w16cid:durableId="1784376513">
    <w:abstractNumId w:val="18"/>
  </w:num>
  <w:num w:numId="24" w16cid:durableId="274405536">
    <w:abstractNumId w:val="28"/>
  </w:num>
  <w:num w:numId="25" w16cid:durableId="270211746">
    <w:abstractNumId w:val="23"/>
  </w:num>
  <w:num w:numId="26" w16cid:durableId="396392929">
    <w:abstractNumId w:val="16"/>
  </w:num>
  <w:num w:numId="27" w16cid:durableId="37749736">
    <w:abstractNumId w:val="17"/>
  </w:num>
  <w:num w:numId="28" w16cid:durableId="85000381">
    <w:abstractNumId w:val="15"/>
  </w:num>
  <w:num w:numId="29" w16cid:durableId="2074229462">
    <w:abstractNumId w:val="11"/>
  </w:num>
  <w:num w:numId="30" w16cid:durableId="349262312">
    <w:abstractNumId w:val="12"/>
  </w:num>
  <w:num w:numId="31" w16cid:durableId="1543715620">
    <w:abstractNumId w:val="31"/>
  </w:num>
  <w:num w:numId="32" w16cid:durableId="423571881">
    <w:abstractNumId w:val="9"/>
  </w:num>
  <w:num w:numId="33" w16cid:durableId="1559394369">
    <w:abstractNumId w:val="38"/>
  </w:num>
  <w:num w:numId="34" w16cid:durableId="10983346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45518475">
    <w:abstractNumId w:val="5"/>
  </w:num>
  <w:num w:numId="36" w16cid:durableId="1186554326">
    <w:abstractNumId w:val="21"/>
  </w:num>
  <w:num w:numId="37" w16cid:durableId="536085168">
    <w:abstractNumId w:val="4"/>
  </w:num>
  <w:num w:numId="38" w16cid:durableId="2088721607">
    <w:abstractNumId w:val="8"/>
  </w:num>
  <w:num w:numId="39" w16cid:durableId="1069645215">
    <w:abstractNumId w:val="19"/>
  </w:num>
  <w:num w:numId="40" w16cid:durableId="1998337158">
    <w:abstractNumId w:val="6"/>
  </w:num>
  <w:num w:numId="41" w16cid:durableId="22460745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A1"/>
    <w:rsid w:val="00002683"/>
    <w:rsid w:val="00012981"/>
    <w:rsid w:val="00014A40"/>
    <w:rsid w:val="0001754D"/>
    <w:rsid w:val="00025974"/>
    <w:rsid w:val="00031663"/>
    <w:rsid w:val="000351D7"/>
    <w:rsid w:val="00045444"/>
    <w:rsid w:val="00057DBE"/>
    <w:rsid w:val="000650AF"/>
    <w:rsid w:val="00067523"/>
    <w:rsid w:val="00081587"/>
    <w:rsid w:val="000904DB"/>
    <w:rsid w:val="0009098F"/>
    <w:rsid w:val="00090AA0"/>
    <w:rsid w:val="0009403B"/>
    <w:rsid w:val="000A61E9"/>
    <w:rsid w:val="000B3193"/>
    <w:rsid w:val="000B4B0C"/>
    <w:rsid w:val="000B7C86"/>
    <w:rsid w:val="000C4950"/>
    <w:rsid w:val="000D3974"/>
    <w:rsid w:val="000D3C9C"/>
    <w:rsid w:val="000D7E0D"/>
    <w:rsid w:val="000F2D30"/>
    <w:rsid w:val="000F39E0"/>
    <w:rsid w:val="000F5093"/>
    <w:rsid w:val="0010042F"/>
    <w:rsid w:val="00102366"/>
    <w:rsid w:val="001029B1"/>
    <w:rsid w:val="00105A7E"/>
    <w:rsid w:val="00110C00"/>
    <w:rsid w:val="00116009"/>
    <w:rsid w:val="00117969"/>
    <w:rsid w:val="00120B4E"/>
    <w:rsid w:val="001251FE"/>
    <w:rsid w:val="0014396E"/>
    <w:rsid w:val="00146193"/>
    <w:rsid w:val="00146589"/>
    <w:rsid w:val="0014729C"/>
    <w:rsid w:val="00160F0F"/>
    <w:rsid w:val="001674DA"/>
    <w:rsid w:val="00177607"/>
    <w:rsid w:val="001813D1"/>
    <w:rsid w:val="001825E0"/>
    <w:rsid w:val="00183335"/>
    <w:rsid w:val="001838E0"/>
    <w:rsid w:val="001874E3"/>
    <w:rsid w:val="00187E13"/>
    <w:rsid w:val="001962FD"/>
    <w:rsid w:val="00196A79"/>
    <w:rsid w:val="001A3AEB"/>
    <w:rsid w:val="001A3EF1"/>
    <w:rsid w:val="001A52EF"/>
    <w:rsid w:val="001B6D03"/>
    <w:rsid w:val="001B7D30"/>
    <w:rsid w:val="001C3228"/>
    <w:rsid w:val="001C6725"/>
    <w:rsid w:val="001D1347"/>
    <w:rsid w:val="001D371C"/>
    <w:rsid w:val="001D633D"/>
    <w:rsid w:val="001D6962"/>
    <w:rsid w:val="001D7778"/>
    <w:rsid w:val="001E003D"/>
    <w:rsid w:val="001E00C4"/>
    <w:rsid w:val="001E5B77"/>
    <w:rsid w:val="001E7D68"/>
    <w:rsid w:val="001F0E86"/>
    <w:rsid w:val="001F5CB0"/>
    <w:rsid w:val="00201674"/>
    <w:rsid w:val="0020209A"/>
    <w:rsid w:val="00203355"/>
    <w:rsid w:val="00205902"/>
    <w:rsid w:val="002104DA"/>
    <w:rsid w:val="002141C2"/>
    <w:rsid w:val="00214407"/>
    <w:rsid w:val="00217D20"/>
    <w:rsid w:val="00233219"/>
    <w:rsid w:val="002341BE"/>
    <w:rsid w:val="00240C02"/>
    <w:rsid w:val="00240CEA"/>
    <w:rsid w:val="00241E7A"/>
    <w:rsid w:val="002501F9"/>
    <w:rsid w:val="00273398"/>
    <w:rsid w:val="002829C8"/>
    <w:rsid w:val="002866EB"/>
    <w:rsid w:val="00286E1C"/>
    <w:rsid w:val="002A3EBF"/>
    <w:rsid w:val="002A4314"/>
    <w:rsid w:val="002A4810"/>
    <w:rsid w:val="002A5249"/>
    <w:rsid w:val="002A6F48"/>
    <w:rsid w:val="002B03CC"/>
    <w:rsid w:val="002B0B6F"/>
    <w:rsid w:val="002B17B6"/>
    <w:rsid w:val="002B43DC"/>
    <w:rsid w:val="002C17D0"/>
    <w:rsid w:val="002C235A"/>
    <w:rsid w:val="002C4C4C"/>
    <w:rsid w:val="002E0792"/>
    <w:rsid w:val="002E7789"/>
    <w:rsid w:val="002E7C8B"/>
    <w:rsid w:val="002F07CE"/>
    <w:rsid w:val="002F3090"/>
    <w:rsid w:val="002F725F"/>
    <w:rsid w:val="002F7821"/>
    <w:rsid w:val="00301734"/>
    <w:rsid w:val="003058AE"/>
    <w:rsid w:val="00306FF8"/>
    <w:rsid w:val="00307907"/>
    <w:rsid w:val="00310397"/>
    <w:rsid w:val="0031137D"/>
    <w:rsid w:val="003123B9"/>
    <w:rsid w:val="00312EBD"/>
    <w:rsid w:val="0031475F"/>
    <w:rsid w:val="0031503A"/>
    <w:rsid w:val="00322067"/>
    <w:rsid w:val="00323C25"/>
    <w:rsid w:val="00324817"/>
    <w:rsid w:val="003254B5"/>
    <w:rsid w:val="0033142E"/>
    <w:rsid w:val="00331970"/>
    <w:rsid w:val="00331E10"/>
    <w:rsid w:val="00340880"/>
    <w:rsid w:val="00346089"/>
    <w:rsid w:val="00347F28"/>
    <w:rsid w:val="00350FC7"/>
    <w:rsid w:val="003544BF"/>
    <w:rsid w:val="003568D9"/>
    <w:rsid w:val="003632B2"/>
    <w:rsid w:val="00364116"/>
    <w:rsid w:val="00364755"/>
    <w:rsid w:val="00374EED"/>
    <w:rsid w:val="0037599B"/>
    <w:rsid w:val="0038057D"/>
    <w:rsid w:val="00383619"/>
    <w:rsid w:val="003859D2"/>
    <w:rsid w:val="003924CE"/>
    <w:rsid w:val="003B501B"/>
    <w:rsid w:val="003C7FFE"/>
    <w:rsid w:val="003D2412"/>
    <w:rsid w:val="003F50B1"/>
    <w:rsid w:val="003F756A"/>
    <w:rsid w:val="00400F1D"/>
    <w:rsid w:val="00403C5F"/>
    <w:rsid w:val="0041442D"/>
    <w:rsid w:val="00415BA9"/>
    <w:rsid w:val="004215FE"/>
    <w:rsid w:val="0042629B"/>
    <w:rsid w:val="00426FB8"/>
    <w:rsid w:val="00432DAE"/>
    <w:rsid w:val="0044134A"/>
    <w:rsid w:val="0044780E"/>
    <w:rsid w:val="00451348"/>
    <w:rsid w:val="00453120"/>
    <w:rsid w:val="00456BF6"/>
    <w:rsid w:val="0046066E"/>
    <w:rsid w:val="004613BE"/>
    <w:rsid w:val="00461592"/>
    <w:rsid w:val="004616E2"/>
    <w:rsid w:val="004623D4"/>
    <w:rsid w:val="00471156"/>
    <w:rsid w:val="00481012"/>
    <w:rsid w:val="00486D26"/>
    <w:rsid w:val="00486FC1"/>
    <w:rsid w:val="0049081F"/>
    <w:rsid w:val="004917EC"/>
    <w:rsid w:val="00492C02"/>
    <w:rsid w:val="00493F25"/>
    <w:rsid w:val="004943B2"/>
    <w:rsid w:val="00494A01"/>
    <w:rsid w:val="00494A58"/>
    <w:rsid w:val="004B1E80"/>
    <w:rsid w:val="004B2606"/>
    <w:rsid w:val="004C04D7"/>
    <w:rsid w:val="004C0A09"/>
    <w:rsid w:val="004C4705"/>
    <w:rsid w:val="004C75D0"/>
    <w:rsid w:val="004D6B55"/>
    <w:rsid w:val="004E6FB3"/>
    <w:rsid w:val="004F4716"/>
    <w:rsid w:val="004F47E7"/>
    <w:rsid w:val="004F6A55"/>
    <w:rsid w:val="004F7EC1"/>
    <w:rsid w:val="005014C0"/>
    <w:rsid w:val="00502337"/>
    <w:rsid w:val="00505A50"/>
    <w:rsid w:val="00507608"/>
    <w:rsid w:val="00512487"/>
    <w:rsid w:val="0051763B"/>
    <w:rsid w:val="00517CF4"/>
    <w:rsid w:val="005218D8"/>
    <w:rsid w:val="005228FD"/>
    <w:rsid w:val="00531866"/>
    <w:rsid w:val="00534AD0"/>
    <w:rsid w:val="00535E9E"/>
    <w:rsid w:val="0053639C"/>
    <w:rsid w:val="00536C73"/>
    <w:rsid w:val="0054324B"/>
    <w:rsid w:val="00543F78"/>
    <w:rsid w:val="00546654"/>
    <w:rsid w:val="00553312"/>
    <w:rsid w:val="00553F3D"/>
    <w:rsid w:val="005603A9"/>
    <w:rsid w:val="00565BD8"/>
    <w:rsid w:val="00573541"/>
    <w:rsid w:val="005863BA"/>
    <w:rsid w:val="0059103B"/>
    <w:rsid w:val="005A03AE"/>
    <w:rsid w:val="005A2DA1"/>
    <w:rsid w:val="005B07F9"/>
    <w:rsid w:val="005B1D47"/>
    <w:rsid w:val="005B3E12"/>
    <w:rsid w:val="005B4398"/>
    <w:rsid w:val="005B503C"/>
    <w:rsid w:val="005B5FC0"/>
    <w:rsid w:val="005C622C"/>
    <w:rsid w:val="005D434E"/>
    <w:rsid w:val="005E0744"/>
    <w:rsid w:val="005E2425"/>
    <w:rsid w:val="005E3BB3"/>
    <w:rsid w:val="005F3399"/>
    <w:rsid w:val="005F6684"/>
    <w:rsid w:val="005F7F99"/>
    <w:rsid w:val="0060041C"/>
    <w:rsid w:val="00605363"/>
    <w:rsid w:val="00620344"/>
    <w:rsid w:val="0062174F"/>
    <w:rsid w:val="00622958"/>
    <w:rsid w:val="0062585E"/>
    <w:rsid w:val="00626A64"/>
    <w:rsid w:val="0063195E"/>
    <w:rsid w:val="0064372A"/>
    <w:rsid w:val="0064711D"/>
    <w:rsid w:val="006532BF"/>
    <w:rsid w:val="00660CC5"/>
    <w:rsid w:val="006613D4"/>
    <w:rsid w:val="00662ED8"/>
    <w:rsid w:val="00663023"/>
    <w:rsid w:val="006705E6"/>
    <w:rsid w:val="006718B8"/>
    <w:rsid w:val="00676CD7"/>
    <w:rsid w:val="006829DD"/>
    <w:rsid w:val="00685B71"/>
    <w:rsid w:val="00687815"/>
    <w:rsid w:val="00690264"/>
    <w:rsid w:val="006908F1"/>
    <w:rsid w:val="0069241E"/>
    <w:rsid w:val="00694A99"/>
    <w:rsid w:val="00696E78"/>
    <w:rsid w:val="006A5484"/>
    <w:rsid w:val="006C1D92"/>
    <w:rsid w:val="006C2790"/>
    <w:rsid w:val="006C29F5"/>
    <w:rsid w:val="006C519D"/>
    <w:rsid w:val="006D1FC9"/>
    <w:rsid w:val="006D5B00"/>
    <w:rsid w:val="006D6AEF"/>
    <w:rsid w:val="006D734A"/>
    <w:rsid w:val="006E647D"/>
    <w:rsid w:val="006E7493"/>
    <w:rsid w:val="006F635D"/>
    <w:rsid w:val="00700C77"/>
    <w:rsid w:val="00701E44"/>
    <w:rsid w:val="00704BF3"/>
    <w:rsid w:val="00712BCC"/>
    <w:rsid w:val="00715C36"/>
    <w:rsid w:val="00720826"/>
    <w:rsid w:val="00731219"/>
    <w:rsid w:val="007317A6"/>
    <w:rsid w:val="00733C72"/>
    <w:rsid w:val="007346ED"/>
    <w:rsid w:val="007349CC"/>
    <w:rsid w:val="007368CE"/>
    <w:rsid w:val="007436A8"/>
    <w:rsid w:val="00743AA0"/>
    <w:rsid w:val="00745B41"/>
    <w:rsid w:val="00750CF1"/>
    <w:rsid w:val="00752C32"/>
    <w:rsid w:val="0075565A"/>
    <w:rsid w:val="007567BD"/>
    <w:rsid w:val="00756CDD"/>
    <w:rsid w:val="0075719D"/>
    <w:rsid w:val="00760DD8"/>
    <w:rsid w:val="007623DC"/>
    <w:rsid w:val="0076532C"/>
    <w:rsid w:val="00772B59"/>
    <w:rsid w:val="00774CC4"/>
    <w:rsid w:val="00776BFA"/>
    <w:rsid w:val="0078360A"/>
    <w:rsid w:val="00783F60"/>
    <w:rsid w:val="00784DC2"/>
    <w:rsid w:val="00787017"/>
    <w:rsid w:val="007A5677"/>
    <w:rsid w:val="007B269F"/>
    <w:rsid w:val="007B7A2D"/>
    <w:rsid w:val="007C4E4D"/>
    <w:rsid w:val="007D356C"/>
    <w:rsid w:val="007D3577"/>
    <w:rsid w:val="007E648F"/>
    <w:rsid w:val="007E7F01"/>
    <w:rsid w:val="007F1DA9"/>
    <w:rsid w:val="007F33CD"/>
    <w:rsid w:val="007F667E"/>
    <w:rsid w:val="00806371"/>
    <w:rsid w:val="008156CA"/>
    <w:rsid w:val="00843787"/>
    <w:rsid w:val="008455FB"/>
    <w:rsid w:val="00847EEC"/>
    <w:rsid w:val="008506DD"/>
    <w:rsid w:val="00851E1A"/>
    <w:rsid w:val="00853C94"/>
    <w:rsid w:val="00873A04"/>
    <w:rsid w:val="00877F6A"/>
    <w:rsid w:val="00881B6A"/>
    <w:rsid w:val="008821EB"/>
    <w:rsid w:val="008842CC"/>
    <w:rsid w:val="00885B03"/>
    <w:rsid w:val="0088783C"/>
    <w:rsid w:val="00887923"/>
    <w:rsid w:val="00887B81"/>
    <w:rsid w:val="00890513"/>
    <w:rsid w:val="00892275"/>
    <w:rsid w:val="008A33DA"/>
    <w:rsid w:val="008B0042"/>
    <w:rsid w:val="008B07DD"/>
    <w:rsid w:val="008B2986"/>
    <w:rsid w:val="008B4542"/>
    <w:rsid w:val="008B72D9"/>
    <w:rsid w:val="008B73E4"/>
    <w:rsid w:val="008D7480"/>
    <w:rsid w:val="008E0911"/>
    <w:rsid w:val="008E3BB8"/>
    <w:rsid w:val="008E4F56"/>
    <w:rsid w:val="008F450B"/>
    <w:rsid w:val="008F5726"/>
    <w:rsid w:val="00903363"/>
    <w:rsid w:val="0091253B"/>
    <w:rsid w:val="00915256"/>
    <w:rsid w:val="009163C4"/>
    <w:rsid w:val="00935615"/>
    <w:rsid w:val="00936935"/>
    <w:rsid w:val="009414AD"/>
    <w:rsid w:val="00942CEC"/>
    <w:rsid w:val="009479CB"/>
    <w:rsid w:val="00960160"/>
    <w:rsid w:val="0096221D"/>
    <w:rsid w:val="0096278F"/>
    <w:rsid w:val="00977913"/>
    <w:rsid w:val="00985BD9"/>
    <w:rsid w:val="0098736F"/>
    <w:rsid w:val="00987FE3"/>
    <w:rsid w:val="009915A4"/>
    <w:rsid w:val="0099503E"/>
    <w:rsid w:val="009A0016"/>
    <w:rsid w:val="009A69DC"/>
    <w:rsid w:val="009B3295"/>
    <w:rsid w:val="009B36E2"/>
    <w:rsid w:val="009B42E5"/>
    <w:rsid w:val="009C3044"/>
    <w:rsid w:val="009C4CAF"/>
    <w:rsid w:val="009C754F"/>
    <w:rsid w:val="009D1EA2"/>
    <w:rsid w:val="009D2DB3"/>
    <w:rsid w:val="009D2FED"/>
    <w:rsid w:val="009E78C4"/>
    <w:rsid w:val="009F0A43"/>
    <w:rsid w:val="009F4E69"/>
    <w:rsid w:val="009F5328"/>
    <w:rsid w:val="00A12AE9"/>
    <w:rsid w:val="00A14536"/>
    <w:rsid w:val="00A168A7"/>
    <w:rsid w:val="00A169BB"/>
    <w:rsid w:val="00A22706"/>
    <w:rsid w:val="00A30556"/>
    <w:rsid w:val="00A34FC9"/>
    <w:rsid w:val="00A44E67"/>
    <w:rsid w:val="00A469DB"/>
    <w:rsid w:val="00A52866"/>
    <w:rsid w:val="00A574E4"/>
    <w:rsid w:val="00A6141B"/>
    <w:rsid w:val="00A61712"/>
    <w:rsid w:val="00A61BD6"/>
    <w:rsid w:val="00A66C44"/>
    <w:rsid w:val="00A672ED"/>
    <w:rsid w:val="00A70F07"/>
    <w:rsid w:val="00A745A9"/>
    <w:rsid w:val="00A7477A"/>
    <w:rsid w:val="00A74A4B"/>
    <w:rsid w:val="00A8214F"/>
    <w:rsid w:val="00A82D61"/>
    <w:rsid w:val="00A83D91"/>
    <w:rsid w:val="00A85F92"/>
    <w:rsid w:val="00A86EB9"/>
    <w:rsid w:val="00A87EEC"/>
    <w:rsid w:val="00AA098E"/>
    <w:rsid w:val="00AA7160"/>
    <w:rsid w:val="00AB29FC"/>
    <w:rsid w:val="00AC2BF4"/>
    <w:rsid w:val="00AC755F"/>
    <w:rsid w:val="00AE37F8"/>
    <w:rsid w:val="00AE39A2"/>
    <w:rsid w:val="00AE59AA"/>
    <w:rsid w:val="00AE6E43"/>
    <w:rsid w:val="00AF0BAB"/>
    <w:rsid w:val="00AF5D3E"/>
    <w:rsid w:val="00AF7493"/>
    <w:rsid w:val="00B0004C"/>
    <w:rsid w:val="00B01095"/>
    <w:rsid w:val="00B07BA8"/>
    <w:rsid w:val="00B141AE"/>
    <w:rsid w:val="00B143AE"/>
    <w:rsid w:val="00B2011C"/>
    <w:rsid w:val="00B21FF0"/>
    <w:rsid w:val="00B23B2F"/>
    <w:rsid w:val="00B30E02"/>
    <w:rsid w:val="00B31CF0"/>
    <w:rsid w:val="00B329E2"/>
    <w:rsid w:val="00B33DB0"/>
    <w:rsid w:val="00B53A48"/>
    <w:rsid w:val="00B55D6C"/>
    <w:rsid w:val="00B55F17"/>
    <w:rsid w:val="00B56917"/>
    <w:rsid w:val="00B60752"/>
    <w:rsid w:val="00B60CBA"/>
    <w:rsid w:val="00B65C61"/>
    <w:rsid w:val="00B70B05"/>
    <w:rsid w:val="00B773B3"/>
    <w:rsid w:val="00B841E5"/>
    <w:rsid w:val="00B84D7C"/>
    <w:rsid w:val="00B876F7"/>
    <w:rsid w:val="00B9669E"/>
    <w:rsid w:val="00B96A36"/>
    <w:rsid w:val="00BA11DA"/>
    <w:rsid w:val="00BB1EF5"/>
    <w:rsid w:val="00BB3E92"/>
    <w:rsid w:val="00BC12D7"/>
    <w:rsid w:val="00BC49D8"/>
    <w:rsid w:val="00BD0E56"/>
    <w:rsid w:val="00BD2BF2"/>
    <w:rsid w:val="00BE6751"/>
    <w:rsid w:val="00BE6FF0"/>
    <w:rsid w:val="00BF1DC7"/>
    <w:rsid w:val="00BF4521"/>
    <w:rsid w:val="00BF735C"/>
    <w:rsid w:val="00C07A04"/>
    <w:rsid w:val="00C1094D"/>
    <w:rsid w:val="00C111DD"/>
    <w:rsid w:val="00C118E2"/>
    <w:rsid w:val="00C17153"/>
    <w:rsid w:val="00C20D98"/>
    <w:rsid w:val="00C26D93"/>
    <w:rsid w:val="00C350B0"/>
    <w:rsid w:val="00C360DF"/>
    <w:rsid w:val="00C40EA0"/>
    <w:rsid w:val="00C41D48"/>
    <w:rsid w:val="00C51C91"/>
    <w:rsid w:val="00C5296A"/>
    <w:rsid w:val="00C560FE"/>
    <w:rsid w:val="00C64AD5"/>
    <w:rsid w:val="00C65CD9"/>
    <w:rsid w:val="00C76A99"/>
    <w:rsid w:val="00C76AFF"/>
    <w:rsid w:val="00C80986"/>
    <w:rsid w:val="00C82386"/>
    <w:rsid w:val="00C9083C"/>
    <w:rsid w:val="00C91A29"/>
    <w:rsid w:val="00CA3528"/>
    <w:rsid w:val="00CB20A8"/>
    <w:rsid w:val="00CC21C2"/>
    <w:rsid w:val="00CC430B"/>
    <w:rsid w:val="00CD3CCB"/>
    <w:rsid w:val="00CE0028"/>
    <w:rsid w:val="00CE51B4"/>
    <w:rsid w:val="00CF15D9"/>
    <w:rsid w:val="00CF695D"/>
    <w:rsid w:val="00D03F87"/>
    <w:rsid w:val="00D043A7"/>
    <w:rsid w:val="00D079C7"/>
    <w:rsid w:val="00D1073C"/>
    <w:rsid w:val="00D14CB2"/>
    <w:rsid w:val="00D335CC"/>
    <w:rsid w:val="00D353B3"/>
    <w:rsid w:val="00D471DA"/>
    <w:rsid w:val="00D47394"/>
    <w:rsid w:val="00D507B8"/>
    <w:rsid w:val="00D52B53"/>
    <w:rsid w:val="00D61657"/>
    <w:rsid w:val="00D61A51"/>
    <w:rsid w:val="00D6586A"/>
    <w:rsid w:val="00D666A2"/>
    <w:rsid w:val="00D67631"/>
    <w:rsid w:val="00D73E39"/>
    <w:rsid w:val="00D74396"/>
    <w:rsid w:val="00D74F33"/>
    <w:rsid w:val="00D777DE"/>
    <w:rsid w:val="00D8676C"/>
    <w:rsid w:val="00D87308"/>
    <w:rsid w:val="00D87935"/>
    <w:rsid w:val="00D92607"/>
    <w:rsid w:val="00D95F5B"/>
    <w:rsid w:val="00D978EE"/>
    <w:rsid w:val="00DA4B27"/>
    <w:rsid w:val="00DA7BB0"/>
    <w:rsid w:val="00DB30FA"/>
    <w:rsid w:val="00DB53F5"/>
    <w:rsid w:val="00DC3AC4"/>
    <w:rsid w:val="00DC4082"/>
    <w:rsid w:val="00DC699E"/>
    <w:rsid w:val="00DC734C"/>
    <w:rsid w:val="00DD345E"/>
    <w:rsid w:val="00DD6C0F"/>
    <w:rsid w:val="00DE11A3"/>
    <w:rsid w:val="00DF21C5"/>
    <w:rsid w:val="00DF2EC2"/>
    <w:rsid w:val="00DF5A92"/>
    <w:rsid w:val="00DF5D98"/>
    <w:rsid w:val="00E022F2"/>
    <w:rsid w:val="00E02696"/>
    <w:rsid w:val="00E05555"/>
    <w:rsid w:val="00E105A9"/>
    <w:rsid w:val="00E1060A"/>
    <w:rsid w:val="00E113BE"/>
    <w:rsid w:val="00E1253F"/>
    <w:rsid w:val="00E15609"/>
    <w:rsid w:val="00E20799"/>
    <w:rsid w:val="00E21291"/>
    <w:rsid w:val="00E214EE"/>
    <w:rsid w:val="00E2573D"/>
    <w:rsid w:val="00E356DA"/>
    <w:rsid w:val="00E36702"/>
    <w:rsid w:val="00E438D0"/>
    <w:rsid w:val="00E4425C"/>
    <w:rsid w:val="00E459B2"/>
    <w:rsid w:val="00E46BFF"/>
    <w:rsid w:val="00E52C6E"/>
    <w:rsid w:val="00E5517A"/>
    <w:rsid w:val="00E55A2E"/>
    <w:rsid w:val="00E63CF5"/>
    <w:rsid w:val="00E70BAC"/>
    <w:rsid w:val="00E7754A"/>
    <w:rsid w:val="00E777D0"/>
    <w:rsid w:val="00E81E34"/>
    <w:rsid w:val="00E85CC8"/>
    <w:rsid w:val="00E93E6D"/>
    <w:rsid w:val="00E940A3"/>
    <w:rsid w:val="00E97385"/>
    <w:rsid w:val="00EA7AFC"/>
    <w:rsid w:val="00EB4D93"/>
    <w:rsid w:val="00EB6450"/>
    <w:rsid w:val="00EC0538"/>
    <w:rsid w:val="00EC1DF9"/>
    <w:rsid w:val="00EC2D9B"/>
    <w:rsid w:val="00EE022C"/>
    <w:rsid w:val="00EE04CA"/>
    <w:rsid w:val="00EE04EB"/>
    <w:rsid w:val="00EE0664"/>
    <w:rsid w:val="00EE4487"/>
    <w:rsid w:val="00F03F44"/>
    <w:rsid w:val="00F05CF5"/>
    <w:rsid w:val="00F15A5A"/>
    <w:rsid w:val="00F210A5"/>
    <w:rsid w:val="00F27446"/>
    <w:rsid w:val="00F35AD6"/>
    <w:rsid w:val="00F41E38"/>
    <w:rsid w:val="00F42EC6"/>
    <w:rsid w:val="00F436CA"/>
    <w:rsid w:val="00F4705E"/>
    <w:rsid w:val="00F601D8"/>
    <w:rsid w:val="00F67277"/>
    <w:rsid w:val="00F7068D"/>
    <w:rsid w:val="00F707F2"/>
    <w:rsid w:val="00F72E6A"/>
    <w:rsid w:val="00F77C7C"/>
    <w:rsid w:val="00F826DA"/>
    <w:rsid w:val="00F84AEB"/>
    <w:rsid w:val="00F945C7"/>
    <w:rsid w:val="00FA1AB1"/>
    <w:rsid w:val="00FA38A1"/>
    <w:rsid w:val="00FA511D"/>
    <w:rsid w:val="00FB24C4"/>
    <w:rsid w:val="00FB35E3"/>
    <w:rsid w:val="00FB7D8C"/>
    <w:rsid w:val="00FC1B7A"/>
    <w:rsid w:val="00FC1D08"/>
    <w:rsid w:val="00FC358E"/>
    <w:rsid w:val="00FD0858"/>
    <w:rsid w:val="00FD37B8"/>
    <w:rsid w:val="00FD69B6"/>
    <w:rsid w:val="00FE520E"/>
    <w:rsid w:val="00FF6330"/>
    <w:rsid w:val="00FF79DD"/>
    <w:rsid w:val="01E0AC3A"/>
    <w:rsid w:val="05E6D63F"/>
    <w:rsid w:val="08557AD7"/>
    <w:rsid w:val="0885D258"/>
    <w:rsid w:val="0A21A2B9"/>
    <w:rsid w:val="0C5CD048"/>
    <w:rsid w:val="0C7E8FD6"/>
    <w:rsid w:val="0FD1E015"/>
    <w:rsid w:val="1043DCBB"/>
    <w:rsid w:val="124C74ED"/>
    <w:rsid w:val="1B4A738B"/>
    <w:rsid w:val="20AEF58D"/>
    <w:rsid w:val="21823F69"/>
    <w:rsid w:val="3384296D"/>
    <w:rsid w:val="34A0991D"/>
    <w:rsid w:val="3585FA0F"/>
    <w:rsid w:val="36736138"/>
    <w:rsid w:val="3B405CDA"/>
    <w:rsid w:val="3D5FD663"/>
    <w:rsid w:val="40AFBAFB"/>
    <w:rsid w:val="48DBAC21"/>
    <w:rsid w:val="4E353F54"/>
    <w:rsid w:val="51ED3010"/>
    <w:rsid w:val="5720EE9F"/>
    <w:rsid w:val="61B31ECB"/>
    <w:rsid w:val="62CB72A5"/>
    <w:rsid w:val="650F1D28"/>
    <w:rsid w:val="65FAF295"/>
    <w:rsid w:val="69BB576B"/>
    <w:rsid w:val="6EC54207"/>
    <w:rsid w:val="7ADCF56B"/>
    <w:rsid w:val="7D32B1F6"/>
    <w:rsid w:val="7F803FDA"/>
    <w:rsid w:val="7FA6BDC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D254E"/>
  <w15:chartTrackingRefBased/>
  <w15:docId w15:val="{15DCF9A9-5847-43D7-9BFA-084346FD5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A58"/>
  </w:style>
  <w:style w:type="paragraph" w:styleId="Titre1">
    <w:name w:val="heading 1"/>
    <w:basedOn w:val="Normal"/>
    <w:next w:val="Normal"/>
    <w:link w:val="Titre1Car"/>
    <w:uiPriority w:val="9"/>
    <w:qFormat/>
    <w:rsid w:val="001C3228"/>
    <w:pPr>
      <w:numPr>
        <w:numId w:val="8"/>
      </w:numPr>
      <w:spacing w:before="240" w:after="240"/>
      <w:ind w:left="357" w:hanging="357"/>
      <w:jc w:val="both"/>
      <w:outlineLvl w:val="0"/>
    </w:pPr>
    <w:rPr>
      <w:rFonts w:ascii="Josefin Sans" w:hAnsi="Josefin Sans" w:cs="Tahoma"/>
      <w:b/>
      <w:sz w:val="40"/>
      <w:szCs w:val="40"/>
    </w:rPr>
  </w:style>
  <w:style w:type="paragraph" w:styleId="Titre2">
    <w:name w:val="heading 2"/>
    <w:basedOn w:val="Titre1"/>
    <w:next w:val="Normal"/>
    <w:link w:val="Titre2Car"/>
    <w:uiPriority w:val="9"/>
    <w:unhideWhenUsed/>
    <w:qFormat/>
    <w:rsid w:val="001C3228"/>
    <w:pPr>
      <w:numPr>
        <w:ilvl w:val="1"/>
      </w:numPr>
      <w:outlineLvl w:val="1"/>
    </w:pPr>
    <w:rPr>
      <w:sz w:val="32"/>
      <w:szCs w:val="32"/>
    </w:rPr>
  </w:style>
  <w:style w:type="paragraph" w:styleId="Titre3">
    <w:name w:val="heading 3"/>
    <w:basedOn w:val="Titre2"/>
    <w:next w:val="Normal"/>
    <w:link w:val="Titre3Car"/>
    <w:uiPriority w:val="9"/>
    <w:unhideWhenUsed/>
    <w:qFormat/>
    <w:rsid w:val="001A52EF"/>
    <w:pPr>
      <w:ind w:left="142"/>
      <w:outlineLvl w:val="2"/>
    </w:pPr>
    <w:rPr>
      <w:b w:val="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EBF"/>
    <w:pPr>
      <w:tabs>
        <w:tab w:val="center" w:pos="4536"/>
        <w:tab w:val="right" w:pos="9072"/>
      </w:tabs>
      <w:spacing w:after="0" w:line="240" w:lineRule="auto"/>
    </w:pPr>
  </w:style>
  <w:style w:type="character" w:customStyle="1" w:styleId="En-tteCar">
    <w:name w:val="En-tête Car"/>
    <w:basedOn w:val="Policepardfaut"/>
    <w:link w:val="En-tte"/>
    <w:uiPriority w:val="99"/>
    <w:rsid w:val="002A3EBF"/>
  </w:style>
  <w:style w:type="paragraph" w:styleId="Pieddepage">
    <w:name w:val="footer"/>
    <w:basedOn w:val="Normal"/>
    <w:link w:val="PieddepageCar"/>
    <w:uiPriority w:val="99"/>
    <w:unhideWhenUsed/>
    <w:rsid w:val="002A3E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A3EBF"/>
  </w:style>
  <w:style w:type="paragraph" w:styleId="Textedebulles">
    <w:name w:val="Balloon Text"/>
    <w:basedOn w:val="Normal"/>
    <w:link w:val="TextedebullesCar"/>
    <w:uiPriority w:val="99"/>
    <w:semiHidden/>
    <w:unhideWhenUsed/>
    <w:rsid w:val="002A3E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3EBF"/>
    <w:rPr>
      <w:rFonts w:ascii="Segoe UI" w:hAnsi="Segoe UI" w:cs="Segoe UI"/>
      <w:sz w:val="18"/>
      <w:szCs w:val="18"/>
    </w:rPr>
  </w:style>
  <w:style w:type="paragraph" w:styleId="NormalWeb">
    <w:name w:val="Normal (Web)"/>
    <w:basedOn w:val="Normal"/>
    <w:uiPriority w:val="99"/>
    <w:semiHidden/>
    <w:unhideWhenUsed/>
    <w:rsid w:val="00C350B0"/>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Normal4Table">
    <w:name w:val="Normal 4 Table"/>
    <w:basedOn w:val="Normal"/>
    <w:qFormat/>
    <w:rsid w:val="0001298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300" w:lineRule="atLeast"/>
      <w:textAlignment w:val="baseline"/>
    </w:pPr>
    <w:rPr>
      <w:rFonts w:ascii="Arial" w:eastAsia="MS Mincho" w:hAnsi="Arial" w:cs="ArialMT"/>
      <w:color w:val="000000"/>
      <w:sz w:val="21"/>
      <w:szCs w:val="21"/>
    </w:rPr>
  </w:style>
  <w:style w:type="paragraph" w:customStyle="1" w:styleId="carerstyle">
    <w:name w:val="_carer style"/>
    <w:basedOn w:val="Normal"/>
    <w:qFormat/>
    <w:rsid w:val="00012981"/>
    <w:pPr>
      <w:spacing w:after="200" w:line="300" w:lineRule="exact"/>
      <w:jc w:val="both"/>
    </w:pPr>
    <w:rPr>
      <w:rFonts w:ascii="Arial" w:eastAsia="MS Mincho" w:hAnsi="Arial" w:cs="Times New Roman"/>
      <w:sz w:val="20"/>
      <w:szCs w:val="20"/>
      <w:lang w:eastAsia="ja-JP"/>
    </w:rPr>
  </w:style>
  <w:style w:type="table" w:styleId="Grilledutableau">
    <w:name w:val="Table Grid"/>
    <w:basedOn w:val="TableauNormal"/>
    <w:uiPriority w:val="59"/>
    <w:rsid w:val="001D3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1C3228"/>
    <w:rPr>
      <w:rFonts w:ascii="Josefin Sans" w:hAnsi="Josefin Sans" w:cs="Tahoma"/>
      <w:b/>
      <w:sz w:val="40"/>
      <w:szCs w:val="40"/>
      <w:lang w:val="fi-FI"/>
    </w:rPr>
  </w:style>
  <w:style w:type="character" w:customStyle="1" w:styleId="Titre2Car">
    <w:name w:val="Titre 2 Car"/>
    <w:basedOn w:val="Policepardfaut"/>
    <w:link w:val="Titre2"/>
    <w:uiPriority w:val="9"/>
    <w:rsid w:val="001C3228"/>
    <w:rPr>
      <w:rFonts w:ascii="Josefin Sans" w:hAnsi="Josefin Sans" w:cs="Tahoma"/>
      <w:b/>
      <w:sz w:val="32"/>
      <w:szCs w:val="32"/>
      <w:lang w:val="fi-FI"/>
    </w:rPr>
  </w:style>
  <w:style w:type="paragraph" w:styleId="Paragraphedeliste">
    <w:name w:val="List Paragraph"/>
    <w:basedOn w:val="Normal"/>
    <w:uiPriority w:val="34"/>
    <w:qFormat/>
    <w:rsid w:val="001813D1"/>
    <w:pPr>
      <w:spacing w:after="200" w:line="276" w:lineRule="auto"/>
      <w:ind w:left="720"/>
      <w:contextualSpacing/>
    </w:pPr>
    <w:rPr>
      <w:rFonts w:asciiTheme="majorHAnsi" w:eastAsiaTheme="majorEastAsia" w:hAnsiTheme="majorHAnsi" w:cstheme="majorBidi"/>
      <w:lang w:eastAsia="fr-FR"/>
    </w:rPr>
  </w:style>
  <w:style w:type="paragraph" w:styleId="Titre">
    <w:name w:val="Title"/>
    <w:basedOn w:val="Normal"/>
    <w:next w:val="Normal"/>
    <w:link w:val="TitreCar"/>
    <w:uiPriority w:val="10"/>
    <w:qFormat/>
    <w:rsid w:val="001813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13D1"/>
    <w:rPr>
      <w:rFonts w:asciiTheme="majorHAnsi" w:eastAsiaTheme="majorEastAsia" w:hAnsiTheme="majorHAnsi" w:cstheme="majorBidi"/>
      <w:spacing w:val="-10"/>
      <w:kern w:val="28"/>
      <w:sz w:val="56"/>
      <w:szCs w:val="56"/>
    </w:rPr>
  </w:style>
  <w:style w:type="paragraph" w:styleId="En-ttedetabledesmatires">
    <w:name w:val="TOC Heading"/>
    <w:basedOn w:val="Titre1"/>
    <w:next w:val="Normal"/>
    <w:uiPriority w:val="39"/>
    <w:unhideWhenUsed/>
    <w:qFormat/>
    <w:rsid w:val="007E648F"/>
    <w:pPr>
      <w:keepNext/>
      <w:keepLines/>
      <w:spacing w:after="0"/>
      <w:outlineLvl w:val="9"/>
    </w:pPr>
    <w:rPr>
      <w:rFonts w:asciiTheme="majorHAnsi" w:hAnsiTheme="majorHAnsi"/>
      <w:smallCaps/>
      <w:color w:val="2F5496" w:themeColor="accent1" w:themeShade="BF"/>
      <w:sz w:val="32"/>
      <w:szCs w:val="32"/>
      <w:lang w:eastAsia="en-GB"/>
    </w:rPr>
  </w:style>
  <w:style w:type="paragraph" w:styleId="TM1">
    <w:name w:val="toc 1"/>
    <w:basedOn w:val="Normal"/>
    <w:next w:val="Normal"/>
    <w:autoRedefine/>
    <w:uiPriority w:val="39"/>
    <w:unhideWhenUsed/>
    <w:rsid w:val="0042629B"/>
    <w:pPr>
      <w:tabs>
        <w:tab w:val="right" w:leader="dot" w:pos="9060"/>
      </w:tabs>
      <w:spacing w:after="100"/>
      <w:ind w:left="284" w:hanging="142"/>
    </w:pPr>
  </w:style>
  <w:style w:type="paragraph" w:styleId="TM2">
    <w:name w:val="toc 2"/>
    <w:basedOn w:val="Normal"/>
    <w:next w:val="Normal"/>
    <w:autoRedefine/>
    <w:uiPriority w:val="39"/>
    <w:unhideWhenUsed/>
    <w:rsid w:val="007E648F"/>
    <w:pPr>
      <w:spacing w:after="100"/>
      <w:ind w:left="220"/>
    </w:pPr>
  </w:style>
  <w:style w:type="character" w:styleId="Lienhypertexte">
    <w:name w:val="Hyperlink"/>
    <w:basedOn w:val="Policepardfaut"/>
    <w:uiPriority w:val="99"/>
    <w:unhideWhenUsed/>
    <w:rsid w:val="007E648F"/>
    <w:rPr>
      <w:color w:val="0563C1" w:themeColor="hyperlink"/>
      <w:u w:val="single"/>
    </w:rPr>
  </w:style>
  <w:style w:type="character" w:customStyle="1" w:styleId="Titre3Car">
    <w:name w:val="Titre 3 Car"/>
    <w:basedOn w:val="Policepardfaut"/>
    <w:link w:val="Titre3"/>
    <w:uiPriority w:val="9"/>
    <w:rsid w:val="001A52EF"/>
    <w:rPr>
      <w:rFonts w:ascii="Tahoma" w:eastAsiaTheme="majorEastAsia" w:hAnsi="Tahoma" w:cstheme="majorBidi"/>
      <w:b/>
      <w:smallCaps/>
      <w:color w:val="154B57"/>
      <w:spacing w:val="5"/>
      <w:sz w:val="20"/>
      <w:szCs w:val="20"/>
      <w:lang w:val="fi-FI" w:eastAsia="fr-FR"/>
    </w:rPr>
  </w:style>
  <w:style w:type="paragraph" w:styleId="Notedebasdepage">
    <w:name w:val="footnote text"/>
    <w:basedOn w:val="Normal"/>
    <w:link w:val="NotedebasdepageCar"/>
    <w:uiPriority w:val="99"/>
    <w:semiHidden/>
    <w:unhideWhenUsed/>
    <w:rsid w:val="005B3E12"/>
    <w:pPr>
      <w:spacing w:after="0" w:line="240" w:lineRule="auto"/>
    </w:pPr>
    <w:rPr>
      <w:rFonts w:ascii="Cambria" w:hAnsi="Cambria" w:cs="Times New Roman"/>
      <w:sz w:val="20"/>
      <w:szCs w:val="20"/>
      <w:lang w:eastAsia="x-none"/>
    </w:rPr>
  </w:style>
  <w:style w:type="character" w:customStyle="1" w:styleId="NotedebasdepageCar">
    <w:name w:val="Note de bas de page Car"/>
    <w:basedOn w:val="Policepardfaut"/>
    <w:link w:val="Notedebasdepage"/>
    <w:uiPriority w:val="99"/>
    <w:semiHidden/>
    <w:rsid w:val="005B3E12"/>
    <w:rPr>
      <w:rFonts w:ascii="Cambria" w:hAnsi="Cambria" w:cs="Times New Roman"/>
      <w:sz w:val="20"/>
      <w:szCs w:val="20"/>
      <w:lang w:val="fi-FI" w:eastAsia="x-none"/>
    </w:rPr>
  </w:style>
  <w:style w:type="character" w:styleId="Appelnotedebasdep">
    <w:name w:val="footnote reference"/>
    <w:uiPriority w:val="99"/>
    <w:semiHidden/>
    <w:unhideWhenUsed/>
    <w:rsid w:val="005B3E12"/>
    <w:rPr>
      <w:vertAlign w:val="superscript"/>
    </w:rPr>
  </w:style>
  <w:style w:type="paragraph" w:styleId="Sansinterligne">
    <w:name w:val="No Spacing"/>
    <w:uiPriority w:val="1"/>
    <w:qFormat/>
    <w:rsid w:val="005B3E12"/>
    <w:pPr>
      <w:spacing w:after="0" w:line="240" w:lineRule="auto"/>
    </w:pPr>
    <w:rPr>
      <w:rFonts w:asciiTheme="majorHAnsi" w:eastAsiaTheme="majorEastAsia" w:hAnsiTheme="majorHAnsi" w:cstheme="majorBidi"/>
      <w:lang w:eastAsia="fr-FR"/>
    </w:rPr>
  </w:style>
  <w:style w:type="character" w:customStyle="1" w:styleId="Mentionnonrsolue1">
    <w:name w:val="Mention non résolue1"/>
    <w:basedOn w:val="Policepardfaut"/>
    <w:uiPriority w:val="99"/>
    <w:semiHidden/>
    <w:unhideWhenUsed/>
    <w:rsid w:val="00C5296A"/>
    <w:rPr>
      <w:color w:val="605E5C"/>
      <w:shd w:val="clear" w:color="auto" w:fill="E1DFDD"/>
    </w:rPr>
  </w:style>
  <w:style w:type="paragraph" w:customStyle="1" w:styleId="paragraph">
    <w:name w:val="paragraph"/>
    <w:basedOn w:val="Normal"/>
    <w:rsid w:val="008E091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Policepardfaut"/>
    <w:rsid w:val="008E0911"/>
  </w:style>
  <w:style w:type="character" w:customStyle="1" w:styleId="eop">
    <w:name w:val="eop"/>
    <w:basedOn w:val="Policepardfaut"/>
    <w:rsid w:val="008E0911"/>
  </w:style>
  <w:style w:type="character" w:styleId="Marquedecommentaire">
    <w:name w:val="annotation reference"/>
    <w:basedOn w:val="Policepardfaut"/>
    <w:uiPriority w:val="99"/>
    <w:semiHidden/>
    <w:unhideWhenUsed/>
    <w:rsid w:val="003544BF"/>
    <w:rPr>
      <w:sz w:val="16"/>
      <w:szCs w:val="16"/>
    </w:rPr>
  </w:style>
  <w:style w:type="paragraph" w:styleId="Commentaire">
    <w:name w:val="annotation text"/>
    <w:basedOn w:val="Normal"/>
    <w:link w:val="CommentaireCar"/>
    <w:uiPriority w:val="99"/>
    <w:semiHidden/>
    <w:unhideWhenUsed/>
    <w:rsid w:val="003544BF"/>
    <w:pPr>
      <w:spacing w:line="240" w:lineRule="auto"/>
    </w:pPr>
    <w:rPr>
      <w:sz w:val="20"/>
      <w:szCs w:val="20"/>
    </w:rPr>
  </w:style>
  <w:style w:type="character" w:customStyle="1" w:styleId="CommentaireCar">
    <w:name w:val="Commentaire Car"/>
    <w:basedOn w:val="Policepardfaut"/>
    <w:link w:val="Commentaire"/>
    <w:uiPriority w:val="99"/>
    <w:semiHidden/>
    <w:rsid w:val="003544BF"/>
    <w:rPr>
      <w:sz w:val="20"/>
      <w:szCs w:val="20"/>
    </w:rPr>
  </w:style>
  <w:style w:type="paragraph" w:styleId="Objetducommentaire">
    <w:name w:val="annotation subject"/>
    <w:basedOn w:val="Commentaire"/>
    <w:next w:val="Commentaire"/>
    <w:link w:val="ObjetducommentaireCar"/>
    <w:uiPriority w:val="99"/>
    <w:semiHidden/>
    <w:unhideWhenUsed/>
    <w:rsid w:val="003544BF"/>
    <w:rPr>
      <w:b/>
      <w:bCs/>
    </w:rPr>
  </w:style>
  <w:style w:type="character" w:customStyle="1" w:styleId="ObjetducommentaireCar">
    <w:name w:val="Objet du commentaire Car"/>
    <w:basedOn w:val="CommentaireCar"/>
    <w:link w:val="Objetducommentaire"/>
    <w:uiPriority w:val="99"/>
    <w:semiHidden/>
    <w:rsid w:val="003544BF"/>
    <w:rPr>
      <w:b/>
      <w:bCs/>
      <w:sz w:val="20"/>
      <w:szCs w:val="20"/>
    </w:rPr>
  </w:style>
  <w:style w:type="character" w:styleId="Mentionnonrsolue">
    <w:name w:val="Unresolved Mention"/>
    <w:basedOn w:val="Policepardfaut"/>
    <w:uiPriority w:val="99"/>
    <w:semiHidden/>
    <w:unhideWhenUsed/>
    <w:rsid w:val="00942CEC"/>
    <w:rPr>
      <w:color w:val="605E5C"/>
      <w:shd w:val="clear" w:color="auto" w:fill="E1DFDD"/>
    </w:rPr>
  </w:style>
  <w:style w:type="character" w:styleId="Lienhypertextesuivivisit">
    <w:name w:val="FollowedHyperlink"/>
    <w:basedOn w:val="Policepardfaut"/>
    <w:uiPriority w:val="99"/>
    <w:semiHidden/>
    <w:unhideWhenUsed/>
    <w:rsid w:val="00E36702"/>
    <w:rPr>
      <w:color w:val="954F72" w:themeColor="followedHyperlink"/>
      <w:u w:val="single"/>
    </w:rPr>
  </w:style>
  <w:style w:type="character" w:customStyle="1" w:styleId="ui-provider">
    <w:name w:val="ui-provider"/>
    <w:basedOn w:val="Policepardfaut"/>
    <w:rsid w:val="00AE5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5658">
      <w:bodyDiv w:val="1"/>
      <w:marLeft w:val="0"/>
      <w:marRight w:val="0"/>
      <w:marTop w:val="0"/>
      <w:marBottom w:val="0"/>
      <w:divBdr>
        <w:top w:val="none" w:sz="0" w:space="0" w:color="auto"/>
        <w:left w:val="none" w:sz="0" w:space="0" w:color="auto"/>
        <w:bottom w:val="none" w:sz="0" w:space="0" w:color="auto"/>
        <w:right w:val="none" w:sz="0" w:space="0" w:color="auto"/>
      </w:divBdr>
    </w:div>
    <w:div w:id="105660116">
      <w:bodyDiv w:val="1"/>
      <w:marLeft w:val="0"/>
      <w:marRight w:val="0"/>
      <w:marTop w:val="0"/>
      <w:marBottom w:val="0"/>
      <w:divBdr>
        <w:top w:val="none" w:sz="0" w:space="0" w:color="auto"/>
        <w:left w:val="none" w:sz="0" w:space="0" w:color="auto"/>
        <w:bottom w:val="none" w:sz="0" w:space="0" w:color="auto"/>
        <w:right w:val="none" w:sz="0" w:space="0" w:color="auto"/>
      </w:divBdr>
      <w:divsChild>
        <w:div w:id="24723093">
          <w:marLeft w:val="1152"/>
          <w:marRight w:val="0"/>
          <w:marTop w:val="0"/>
          <w:marBottom w:val="0"/>
          <w:divBdr>
            <w:top w:val="none" w:sz="0" w:space="0" w:color="auto"/>
            <w:left w:val="none" w:sz="0" w:space="0" w:color="auto"/>
            <w:bottom w:val="none" w:sz="0" w:space="0" w:color="auto"/>
            <w:right w:val="none" w:sz="0" w:space="0" w:color="auto"/>
          </w:divBdr>
        </w:div>
        <w:div w:id="321275584">
          <w:marLeft w:val="1152"/>
          <w:marRight w:val="0"/>
          <w:marTop w:val="0"/>
          <w:marBottom w:val="0"/>
          <w:divBdr>
            <w:top w:val="none" w:sz="0" w:space="0" w:color="auto"/>
            <w:left w:val="none" w:sz="0" w:space="0" w:color="auto"/>
            <w:bottom w:val="none" w:sz="0" w:space="0" w:color="auto"/>
            <w:right w:val="none" w:sz="0" w:space="0" w:color="auto"/>
          </w:divBdr>
        </w:div>
        <w:div w:id="1015420701">
          <w:marLeft w:val="1152"/>
          <w:marRight w:val="0"/>
          <w:marTop w:val="0"/>
          <w:marBottom w:val="0"/>
          <w:divBdr>
            <w:top w:val="none" w:sz="0" w:space="0" w:color="auto"/>
            <w:left w:val="none" w:sz="0" w:space="0" w:color="auto"/>
            <w:bottom w:val="none" w:sz="0" w:space="0" w:color="auto"/>
            <w:right w:val="none" w:sz="0" w:space="0" w:color="auto"/>
          </w:divBdr>
        </w:div>
      </w:divsChild>
    </w:div>
    <w:div w:id="225839398">
      <w:bodyDiv w:val="1"/>
      <w:marLeft w:val="0"/>
      <w:marRight w:val="0"/>
      <w:marTop w:val="0"/>
      <w:marBottom w:val="0"/>
      <w:divBdr>
        <w:top w:val="none" w:sz="0" w:space="0" w:color="auto"/>
        <w:left w:val="none" w:sz="0" w:space="0" w:color="auto"/>
        <w:bottom w:val="none" w:sz="0" w:space="0" w:color="auto"/>
        <w:right w:val="none" w:sz="0" w:space="0" w:color="auto"/>
      </w:divBdr>
      <w:divsChild>
        <w:div w:id="186605573">
          <w:marLeft w:val="0"/>
          <w:marRight w:val="0"/>
          <w:marTop w:val="0"/>
          <w:marBottom w:val="0"/>
          <w:divBdr>
            <w:top w:val="none" w:sz="0" w:space="0" w:color="auto"/>
            <w:left w:val="none" w:sz="0" w:space="0" w:color="auto"/>
            <w:bottom w:val="none" w:sz="0" w:space="0" w:color="auto"/>
            <w:right w:val="none" w:sz="0" w:space="0" w:color="auto"/>
          </w:divBdr>
        </w:div>
        <w:div w:id="397634648">
          <w:marLeft w:val="0"/>
          <w:marRight w:val="0"/>
          <w:marTop w:val="0"/>
          <w:marBottom w:val="0"/>
          <w:divBdr>
            <w:top w:val="none" w:sz="0" w:space="0" w:color="auto"/>
            <w:left w:val="none" w:sz="0" w:space="0" w:color="auto"/>
            <w:bottom w:val="none" w:sz="0" w:space="0" w:color="auto"/>
            <w:right w:val="none" w:sz="0" w:space="0" w:color="auto"/>
          </w:divBdr>
          <w:divsChild>
            <w:div w:id="1982030355">
              <w:marLeft w:val="0"/>
              <w:marRight w:val="0"/>
              <w:marTop w:val="0"/>
              <w:marBottom w:val="0"/>
              <w:divBdr>
                <w:top w:val="none" w:sz="0" w:space="0" w:color="auto"/>
                <w:left w:val="none" w:sz="0" w:space="0" w:color="auto"/>
                <w:bottom w:val="none" w:sz="0" w:space="0" w:color="auto"/>
                <w:right w:val="none" w:sz="0" w:space="0" w:color="auto"/>
              </w:divBdr>
            </w:div>
          </w:divsChild>
        </w:div>
        <w:div w:id="1669938364">
          <w:marLeft w:val="0"/>
          <w:marRight w:val="0"/>
          <w:marTop w:val="0"/>
          <w:marBottom w:val="0"/>
          <w:divBdr>
            <w:top w:val="none" w:sz="0" w:space="0" w:color="auto"/>
            <w:left w:val="none" w:sz="0" w:space="0" w:color="auto"/>
            <w:bottom w:val="none" w:sz="0" w:space="0" w:color="auto"/>
            <w:right w:val="none" w:sz="0" w:space="0" w:color="auto"/>
          </w:divBdr>
          <w:divsChild>
            <w:div w:id="120803846">
              <w:marLeft w:val="0"/>
              <w:marRight w:val="0"/>
              <w:marTop w:val="0"/>
              <w:marBottom w:val="0"/>
              <w:divBdr>
                <w:top w:val="none" w:sz="0" w:space="0" w:color="auto"/>
                <w:left w:val="none" w:sz="0" w:space="0" w:color="auto"/>
                <w:bottom w:val="none" w:sz="0" w:space="0" w:color="auto"/>
                <w:right w:val="none" w:sz="0" w:space="0" w:color="auto"/>
              </w:divBdr>
            </w:div>
            <w:div w:id="866064215">
              <w:marLeft w:val="0"/>
              <w:marRight w:val="0"/>
              <w:marTop w:val="0"/>
              <w:marBottom w:val="0"/>
              <w:divBdr>
                <w:top w:val="none" w:sz="0" w:space="0" w:color="auto"/>
                <w:left w:val="none" w:sz="0" w:space="0" w:color="auto"/>
                <w:bottom w:val="none" w:sz="0" w:space="0" w:color="auto"/>
                <w:right w:val="none" w:sz="0" w:space="0" w:color="auto"/>
              </w:divBdr>
            </w:div>
            <w:div w:id="1356733021">
              <w:marLeft w:val="0"/>
              <w:marRight w:val="0"/>
              <w:marTop w:val="0"/>
              <w:marBottom w:val="0"/>
              <w:divBdr>
                <w:top w:val="none" w:sz="0" w:space="0" w:color="auto"/>
                <w:left w:val="none" w:sz="0" w:space="0" w:color="auto"/>
                <w:bottom w:val="none" w:sz="0" w:space="0" w:color="auto"/>
                <w:right w:val="none" w:sz="0" w:space="0" w:color="auto"/>
              </w:divBdr>
            </w:div>
            <w:div w:id="14513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0078">
      <w:bodyDiv w:val="1"/>
      <w:marLeft w:val="0"/>
      <w:marRight w:val="0"/>
      <w:marTop w:val="0"/>
      <w:marBottom w:val="0"/>
      <w:divBdr>
        <w:top w:val="none" w:sz="0" w:space="0" w:color="auto"/>
        <w:left w:val="none" w:sz="0" w:space="0" w:color="auto"/>
        <w:bottom w:val="none" w:sz="0" w:space="0" w:color="auto"/>
        <w:right w:val="none" w:sz="0" w:space="0" w:color="auto"/>
      </w:divBdr>
    </w:div>
    <w:div w:id="802578481">
      <w:bodyDiv w:val="1"/>
      <w:marLeft w:val="0"/>
      <w:marRight w:val="0"/>
      <w:marTop w:val="0"/>
      <w:marBottom w:val="0"/>
      <w:divBdr>
        <w:top w:val="none" w:sz="0" w:space="0" w:color="auto"/>
        <w:left w:val="none" w:sz="0" w:space="0" w:color="auto"/>
        <w:bottom w:val="none" w:sz="0" w:space="0" w:color="auto"/>
        <w:right w:val="none" w:sz="0" w:space="0" w:color="auto"/>
      </w:divBdr>
    </w:div>
    <w:div w:id="915437907">
      <w:bodyDiv w:val="1"/>
      <w:marLeft w:val="0"/>
      <w:marRight w:val="0"/>
      <w:marTop w:val="0"/>
      <w:marBottom w:val="0"/>
      <w:divBdr>
        <w:top w:val="none" w:sz="0" w:space="0" w:color="auto"/>
        <w:left w:val="none" w:sz="0" w:space="0" w:color="auto"/>
        <w:bottom w:val="none" w:sz="0" w:space="0" w:color="auto"/>
        <w:right w:val="none" w:sz="0" w:space="0" w:color="auto"/>
      </w:divBdr>
    </w:div>
    <w:div w:id="988553542">
      <w:bodyDiv w:val="1"/>
      <w:marLeft w:val="0"/>
      <w:marRight w:val="0"/>
      <w:marTop w:val="0"/>
      <w:marBottom w:val="0"/>
      <w:divBdr>
        <w:top w:val="none" w:sz="0" w:space="0" w:color="auto"/>
        <w:left w:val="none" w:sz="0" w:space="0" w:color="auto"/>
        <w:bottom w:val="none" w:sz="0" w:space="0" w:color="auto"/>
        <w:right w:val="none" w:sz="0" w:space="0" w:color="auto"/>
      </w:divBdr>
    </w:div>
    <w:div w:id="1039235200">
      <w:bodyDiv w:val="1"/>
      <w:marLeft w:val="0"/>
      <w:marRight w:val="0"/>
      <w:marTop w:val="0"/>
      <w:marBottom w:val="0"/>
      <w:divBdr>
        <w:top w:val="none" w:sz="0" w:space="0" w:color="auto"/>
        <w:left w:val="none" w:sz="0" w:space="0" w:color="auto"/>
        <w:bottom w:val="none" w:sz="0" w:space="0" w:color="auto"/>
        <w:right w:val="none" w:sz="0" w:space="0" w:color="auto"/>
      </w:divBdr>
    </w:div>
    <w:div w:id="1151092514">
      <w:bodyDiv w:val="1"/>
      <w:marLeft w:val="0"/>
      <w:marRight w:val="0"/>
      <w:marTop w:val="0"/>
      <w:marBottom w:val="0"/>
      <w:divBdr>
        <w:top w:val="none" w:sz="0" w:space="0" w:color="auto"/>
        <w:left w:val="none" w:sz="0" w:space="0" w:color="auto"/>
        <w:bottom w:val="none" w:sz="0" w:space="0" w:color="auto"/>
        <w:right w:val="none" w:sz="0" w:space="0" w:color="auto"/>
      </w:divBdr>
      <w:divsChild>
        <w:div w:id="443119412">
          <w:marLeft w:val="0"/>
          <w:marRight w:val="0"/>
          <w:marTop w:val="0"/>
          <w:marBottom w:val="0"/>
          <w:divBdr>
            <w:top w:val="none" w:sz="0" w:space="0" w:color="auto"/>
            <w:left w:val="none" w:sz="0" w:space="0" w:color="auto"/>
            <w:bottom w:val="none" w:sz="0" w:space="0" w:color="auto"/>
            <w:right w:val="none" w:sz="0" w:space="0" w:color="auto"/>
          </w:divBdr>
        </w:div>
      </w:divsChild>
    </w:div>
    <w:div w:id="1647738392">
      <w:bodyDiv w:val="1"/>
      <w:marLeft w:val="0"/>
      <w:marRight w:val="0"/>
      <w:marTop w:val="0"/>
      <w:marBottom w:val="0"/>
      <w:divBdr>
        <w:top w:val="none" w:sz="0" w:space="0" w:color="auto"/>
        <w:left w:val="none" w:sz="0" w:space="0" w:color="auto"/>
        <w:bottom w:val="none" w:sz="0" w:space="0" w:color="auto"/>
        <w:right w:val="none" w:sz="0" w:space="0" w:color="auto"/>
      </w:divBdr>
      <w:divsChild>
        <w:div w:id="1754158156">
          <w:marLeft w:val="1152"/>
          <w:marRight w:val="0"/>
          <w:marTop w:val="0"/>
          <w:marBottom w:val="0"/>
          <w:divBdr>
            <w:top w:val="none" w:sz="0" w:space="0" w:color="auto"/>
            <w:left w:val="none" w:sz="0" w:space="0" w:color="auto"/>
            <w:bottom w:val="none" w:sz="0" w:space="0" w:color="auto"/>
            <w:right w:val="none" w:sz="0" w:space="0" w:color="auto"/>
          </w:divBdr>
        </w:div>
        <w:div w:id="1765422403">
          <w:marLeft w:val="1152"/>
          <w:marRight w:val="0"/>
          <w:marTop w:val="0"/>
          <w:marBottom w:val="0"/>
          <w:divBdr>
            <w:top w:val="none" w:sz="0" w:space="0" w:color="auto"/>
            <w:left w:val="none" w:sz="0" w:space="0" w:color="auto"/>
            <w:bottom w:val="none" w:sz="0" w:space="0" w:color="auto"/>
            <w:right w:val="none" w:sz="0" w:space="0" w:color="auto"/>
          </w:divBdr>
        </w:div>
      </w:divsChild>
    </w:div>
    <w:div w:id="1967545859">
      <w:bodyDiv w:val="1"/>
      <w:marLeft w:val="0"/>
      <w:marRight w:val="0"/>
      <w:marTop w:val="0"/>
      <w:marBottom w:val="0"/>
      <w:divBdr>
        <w:top w:val="none" w:sz="0" w:space="0" w:color="auto"/>
        <w:left w:val="none" w:sz="0" w:space="0" w:color="auto"/>
        <w:bottom w:val="none" w:sz="0" w:space="0" w:color="auto"/>
        <w:right w:val="none" w:sz="0" w:space="0" w:color="auto"/>
      </w:divBdr>
      <w:divsChild>
        <w:div w:id="143394943">
          <w:marLeft w:val="1152"/>
          <w:marRight w:val="0"/>
          <w:marTop w:val="0"/>
          <w:marBottom w:val="0"/>
          <w:divBdr>
            <w:top w:val="none" w:sz="0" w:space="0" w:color="auto"/>
            <w:left w:val="none" w:sz="0" w:space="0" w:color="auto"/>
            <w:bottom w:val="none" w:sz="0" w:space="0" w:color="auto"/>
            <w:right w:val="none" w:sz="0" w:space="0" w:color="auto"/>
          </w:divBdr>
        </w:div>
        <w:div w:id="841899296">
          <w:marLeft w:val="1152"/>
          <w:marRight w:val="0"/>
          <w:marTop w:val="0"/>
          <w:marBottom w:val="0"/>
          <w:divBdr>
            <w:top w:val="none" w:sz="0" w:space="0" w:color="auto"/>
            <w:left w:val="none" w:sz="0" w:space="0" w:color="auto"/>
            <w:bottom w:val="none" w:sz="0" w:space="0" w:color="auto"/>
            <w:right w:val="none" w:sz="0" w:space="0" w:color="auto"/>
          </w:divBdr>
        </w:div>
        <w:div w:id="1906987754">
          <w:marLeft w:val="1152"/>
          <w:marRight w:val="0"/>
          <w:marTop w:val="0"/>
          <w:marBottom w:val="0"/>
          <w:divBdr>
            <w:top w:val="none" w:sz="0" w:space="0" w:color="auto"/>
            <w:left w:val="none" w:sz="0" w:space="0" w:color="auto"/>
            <w:bottom w:val="none" w:sz="0" w:space="0" w:color="auto"/>
            <w:right w:val="none" w:sz="0" w:space="0" w:color="auto"/>
          </w:divBdr>
        </w:div>
      </w:divsChild>
    </w:div>
    <w:div w:id="2024043496">
      <w:bodyDiv w:val="1"/>
      <w:marLeft w:val="0"/>
      <w:marRight w:val="0"/>
      <w:marTop w:val="0"/>
      <w:marBottom w:val="0"/>
      <w:divBdr>
        <w:top w:val="none" w:sz="0" w:space="0" w:color="auto"/>
        <w:left w:val="none" w:sz="0" w:space="0" w:color="auto"/>
        <w:bottom w:val="none" w:sz="0" w:space="0" w:color="auto"/>
        <w:right w:val="none" w:sz="0" w:space="0" w:color="auto"/>
      </w:divBdr>
      <w:divsChild>
        <w:div w:id="1249123096">
          <w:marLeft w:val="0"/>
          <w:marRight w:val="0"/>
          <w:marTop w:val="0"/>
          <w:marBottom w:val="0"/>
          <w:divBdr>
            <w:top w:val="none" w:sz="0" w:space="0" w:color="auto"/>
            <w:left w:val="none" w:sz="0" w:space="0" w:color="auto"/>
            <w:bottom w:val="none" w:sz="0" w:space="0" w:color="auto"/>
            <w:right w:val="none" w:sz="0" w:space="0" w:color="auto"/>
          </w:divBdr>
        </w:div>
        <w:div w:id="1576629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iperia.assessmentq.com/?userAccessCode=66D03684-0BBB-4124-9768-EA08D6C18BD5&amp;treeStructureAccessCode=9f33b48f-998d-44fc-ae20-e741d9611348&amp;language=fr&amp;log=1"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www.micareproject.eu/itsearviointi-tyokalu/?lang=fi"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vgsilh.com/es/00bcd4/image/1967796.html" TargetMode="External"/><Relationship Id="rId25" Type="http://schemas.openxmlformats.org/officeDocument/2006/relationships/hyperlink" Target="mailto:internacional@cesurformacion.com" TargetMode="Externa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iperia.assessmentq.com/?userAccessCode=66D03684-0BBB-4124-9768-EA08D6C18BD5&amp;treeStructureAccessCode=9f33b48f-998d-44fc-ae20-e741d9611348&amp;language=fr&amp;log=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ampusmicareproject.cesurformacion.com/"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internacional@cesurformacion.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icareproject.eu/itsearviointi-tyokalu/?lang=fi"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migration.org/analisi/donne-migranti-in-libano-viaggio-tra-le-lavoratrici-domestiche/" TargetMode="External"/><Relationship Id="rId22" Type="http://schemas.openxmlformats.org/officeDocument/2006/relationships/hyperlink" Target="https://campusmicareproject.cesurformacion.com/"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ria.ortiz\OneDrive%20-%20IPERIA\MiCare\A3%20Dissemination%20and%20exploitation\Templates\MiCare%20template%20for%20report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bca71bb-2ca0-4080-ba1c-9ad252028c94">
      <Terms xmlns="http://schemas.microsoft.com/office/infopath/2007/PartnerControls"/>
    </lcf76f155ced4ddcb4097134ff3c332f>
    <TaxCatchAll xmlns="3d60a96b-c0c3-4505-b7bf-f2bbf94fe36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360924E7FF1B47817F806A9918F361" ma:contentTypeVersion="16" ma:contentTypeDescription="Create a new document." ma:contentTypeScope="" ma:versionID="159715d447776cb1344b95059df529e7">
  <xsd:schema xmlns:xsd="http://www.w3.org/2001/XMLSchema" xmlns:xs="http://www.w3.org/2001/XMLSchema" xmlns:p="http://schemas.microsoft.com/office/2006/metadata/properties" xmlns:ns2="6bca71bb-2ca0-4080-ba1c-9ad252028c94" xmlns:ns3="3d60a96b-c0c3-4505-b7bf-f2bbf94fe366" targetNamespace="http://schemas.microsoft.com/office/2006/metadata/properties" ma:root="true" ma:fieldsID="a95a78478158aa7930eb0de198d9b04e" ns2:_="" ns3:_="">
    <xsd:import namespace="6bca71bb-2ca0-4080-ba1c-9ad252028c94"/>
    <xsd:import namespace="3d60a96b-c0c3-4505-b7bf-f2bbf94fe3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a71bb-2ca0-4080-ba1c-9ad252028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0f2769-2e3d-4822-8341-a80f747ebf45"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60a96b-c0c3-4505-b7bf-f2bbf94fe3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1c4b254-d5bc-43de-9b2d-ea71f45648e4}" ma:internalName="TaxCatchAll" ma:showField="CatchAllData" ma:web="3d60a96b-c0c3-4505-b7bf-f2bbf94fe36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4BA084-6EBF-49BE-86E7-92F75D9D8189}">
  <ds:schemaRefs>
    <ds:schemaRef ds:uri="http://www.w3.org/XML/1998/namespace"/>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3d60a96b-c0c3-4505-b7bf-f2bbf94fe366"/>
    <ds:schemaRef ds:uri="6bca71bb-2ca0-4080-ba1c-9ad252028c94"/>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5E792FF8-9C96-47D1-9A1E-9C63A955F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a71bb-2ca0-4080-ba1c-9ad252028c94"/>
    <ds:schemaRef ds:uri="3d60a96b-c0c3-4505-b7bf-f2bbf94fe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82B46D-947F-4CA6-9AFF-EFDC4D6A0CD3}">
  <ds:schemaRefs>
    <ds:schemaRef ds:uri="http://schemas.openxmlformats.org/officeDocument/2006/bibliography"/>
  </ds:schemaRefs>
</ds:datastoreItem>
</file>

<file path=customXml/itemProps4.xml><?xml version="1.0" encoding="utf-8"?>
<ds:datastoreItem xmlns:ds="http://schemas.openxmlformats.org/officeDocument/2006/customXml" ds:itemID="{CDA8616B-23AF-41BE-BB0F-007E212B95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MiCare template for reports</Template>
  <TotalTime>0</TotalTime>
  <Pages>60</Pages>
  <Words>71</Words>
  <Characters>396</Characters>
  <Application>Microsoft Office Word</Application>
  <DocSecurity>0</DocSecurity>
  <Lines>3</Lines>
  <Paragraphs>1</Paragraphs>
  <ScaleCrop>false</ScaleCrop>
  <Company/>
  <LinksUpToDate>false</LinksUpToDate>
  <CharactersWithSpaces>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MiCare for reports</dc:title>
  <dc:subject/>
  <dc:creator>Gloria ORTIZ</dc:creator>
  <cp:keywords/>
  <dc:description/>
  <cp:lastModifiedBy>Ariana CAMACHO</cp:lastModifiedBy>
  <cp:revision>2</cp:revision>
  <cp:lastPrinted>2017-07-10T16:57:00Z</cp:lastPrinted>
  <dcterms:created xsi:type="dcterms:W3CDTF">2023-08-25T09:02:00Z</dcterms:created>
  <dcterms:modified xsi:type="dcterms:W3CDTF">2023-08-25T09:02:00Z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0x0101007A360924E7FF1B47817F806A9918F361</vt:lpwstr>
  </property>
  <property fmtid="{D5CDD505-2E9C-101B-9397-08002B2CF9AE}" pid="3" name="MediaServiceImageTags">
    <vt:lpwstr/>
  </property>
</Properties>
</file>