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F8EA3" w14:textId="77777777" w:rsidR="00AE6E43" w:rsidRPr="009420ED" w:rsidRDefault="00E81E34" w:rsidP="00AE6E43">
      <w:pPr>
        <w:rPr>
          <w:rFonts w:ascii="Josefin Sans" w:hAnsi="Josefin Sans"/>
          <w:lang w:val="en-GB"/>
        </w:rPr>
      </w:pPr>
      <w:bookmarkStart w:id="1" w:name="_Hlk134106387"/>
      <w:bookmarkEnd w:id="1"/>
      <w:r w:rsidRPr="009420ED">
        <w:rPr>
          <w:rFonts w:ascii="Josefin Sans" w:hAnsi="Josefin Sans"/>
          <w:noProof/>
        </w:rPr>
        <w:drawing>
          <wp:anchor distT="0" distB="0" distL="114300" distR="114300" simplePos="0" relativeHeight="251658240" behindDoc="1" locked="0" layoutInCell="1" allowOverlap="1" wp14:anchorId="1E3D390E" wp14:editId="2DC29D36">
            <wp:simplePos x="0" y="0"/>
            <wp:positionH relativeFrom="page">
              <wp:posOffset>9245600</wp:posOffset>
            </wp:positionH>
            <wp:positionV relativeFrom="paragraph">
              <wp:posOffset>0</wp:posOffset>
            </wp:positionV>
            <wp:extent cx="1301750" cy="1092200"/>
            <wp:effectExtent l="0" t="0" r="0" b="0"/>
            <wp:wrapTight wrapText="bothSides">
              <wp:wrapPolygon edited="0">
                <wp:start x="9483" y="0"/>
                <wp:lineTo x="3477" y="1884"/>
                <wp:lineTo x="1897" y="3014"/>
                <wp:lineTo x="1897" y="6405"/>
                <wp:lineTo x="632" y="7912"/>
                <wp:lineTo x="2213" y="21098"/>
                <wp:lineTo x="18966" y="21098"/>
                <wp:lineTo x="19282" y="20344"/>
                <wp:lineTo x="20546" y="7912"/>
                <wp:lineTo x="19282" y="6405"/>
                <wp:lineTo x="11696" y="0"/>
                <wp:lineTo x="9483" y="0"/>
              </wp:wrapPolygon>
            </wp:wrapTight>
            <wp:docPr id="35" name="Picture 35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magen que contiene Form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09"/>
                    <a:stretch/>
                  </pic:blipFill>
                  <pic:spPr bwMode="auto">
                    <a:xfrm>
                      <a:off x="0" y="0"/>
                      <a:ext cx="130175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FBF4E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4EDB0719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43AC3C46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41911C60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76FA6BA2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0000211D" w14:textId="77777777" w:rsidR="00AE6E43" w:rsidRPr="009420ED" w:rsidRDefault="00AE6E43" w:rsidP="00AE6E43">
      <w:pPr>
        <w:rPr>
          <w:rFonts w:ascii="Josefin Sans" w:hAnsi="Josefin Sans"/>
          <w:lang w:val="en-GB"/>
        </w:rPr>
      </w:pPr>
    </w:p>
    <w:p w14:paraId="2003015F" w14:textId="77777777" w:rsidR="00CB20A8" w:rsidRPr="009420ED" w:rsidRDefault="00CB20A8" w:rsidP="00AE6E43">
      <w:pPr>
        <w:rPr>
          <w:rFonts w:ascii="Josefin Sans" w:hAnsi="Josefin Sans" w:cs="Tahoma"/>
          <w:b/>
          <w:sz w:val="66"/>
          <w:szCs w:val="66"/>
          <w:lang w:val="en-GB"/>
        </w:rPr>
      </w:pPr>
    </w:p>
    <w:p w14:paraId="2E5856F5" w14:textId="77777777" w:rsidR="00117969" w:rsidRPr="009420ED" w:rsidRDefault="00CF695D" w:rsidP="00E81E34">
      <w:pPr>
        <w:tabs>
          <w:tab w:val="left" w:pos="3654"/>
        </w:tabs>
        <w:rPr>
          <w:rFonts w:ascii="Josefin Sans" w:hAnsi="Josefin Sans" w:cs="Tahoma"/>
          <w:b/>
          <w:sz w:val="66"/>
          <w:szCs w:val="66"/>
          <w:lang w:val="en-GB"/>
        </w:rPr>
      </w:pPr>
      <w:r w:rsidRPr="009420ED">
        <w:rPr>
          <w:rFonts w:ascii="Josefin Sans" w:hAnsi="Josefin Sans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15F344" wp14:editId="4B223897">
                <wp:simplePos x="0" y="0"/>
                <wp:positionH relativeFrom="margin">
                  <wp:posOffset>-532130</wp:posOffset>
                </wp:positionH>
                <wp:positionV relativeFrom="paragraph">
                  <wp:posOffset>133350</wp:posOffset>
                </wp:positionV>
                <wp:extent cx="6527800" cy="25146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1CF77C" w14:textId="77777777" w:rsidR="00FA38A1" w:rsidRPr="005B3E12" w:rsidRDefault="00FA38A1" w:rsidP="00FA38A1">
                            <w:pPr>
                              <w:ind w:left="851"/>
                              <w:rPr>
                                <w:rFonts w:ascii="Josefin Sans" w:hAnsi="Josefin Sans" w:cs="Tahoma"/>
                                <w:b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 w:rsidRPr="005B3E12">
                              <w:rPr>
                                <w:rFonts w:ascii="Josefin Sans" w:hAnsi="Josefin Sans" w:cs="Tahoma"/>
                                <w:b/>
                                <w:sz w:val="72"/>
                                <w:szCs w:val="72"/>
                                <w:lang w:val="en-GB"/>
                              </w:rPr>
                              <w:t>MiCare</w:t>
                            </w:r>
                            <w:proofErr w:type="spellEnd"/>
                            <w:r w:rsidRPr="005B3E12">
                              <w:rPr>
                                <w:rFonts w:ascii="Josefin Sans" w:hAnsi="Josefin Sans" w:cs="Tahoma"/>
                                <w:b/>
                                <w:sz w:val="72"/>
                                <w:szCs w:val="72"/>
                                <w:lang w:val="en-GB"/>
                              </w:rPr>
                              <w:t xml:space="preserve"> project</w:t>
                            </w:r>
                          </w:p>
                          <w:p w14:paraId="5C4F32CD" w14:textId="7E065B6F" w:rsidR="00FA38A1" w:rsidRPr="005B3E12" w:rsidRDefault="00FA38A1" w:rsidP="00FA38A1">
                            <w:pPr>
                              <w:ind w:left="851"/>
                              <w:rPr>
                                <w:rFonts w:ascii="Josefin Sans" w:hAnsi="Josefin Sans" w:cs="Tahom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B3E12">
                              <w:rPr>
                                <w:rFonts w:ascii="Josefin Sans" w:hAnsi="Josefin Sans" w:cs="Tahoma"/>
                                <w:b/>
                                <w:sz w:val="40"/>
                                <w:szCs w:val="40"/>
                                <w:lang w:val="en-GB"/>
                              </w:rPr>
                              <w:t>Supporting migrants’ professional and social integration as carers</w:t>
                            </w:r>
                            <w:r w:rsidR="00314BC6">
                              <w:rPr>
                                <w:rFonts w:ascii="Josefin Sans" w:hAnsi="Josefin Sans" w:cs="Tahoma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55CCBE5" w14:textId="77777777" w:rsidR="00FA38A1" w:rsidRPr="005B3E12" w:rsidRDefault="00FA38A1" w:rsidP="00FA38A1">
                            <w:pPr>
                              <w:ind w:left="851"/>
                              <w:rPr>
                                <w:rFonts w:ascii="Josefin Sans" w:hAnsi="Josefin Sans" w:cs="Tahoma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406FFD6" w14:textId="77777777" w:rsidR="00FA38A1" w:rsidRPr="005B3E12" w:rsidRDefault="00FA38A1" w:rsidP="00FA38A1">
                            <w:pPr>
                              <w:ind w:left="851"/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3E12"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  <w:t xml:space="preserve">Intellectual Output </w:t>
                            </w:r>
                            <w:r w:rsidR="00772B59"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  <w:t>5</w:t>
                            </w:r>
                          </w:p>
                          <w:p w14:paraId="0B9180F3" w14:textId="7CD31B4F" w:rsidR="00FA38A1" w:rsidRPr="005B3E12" w:rsidRDefault="00314BC6" w:rsidP="005B3E12">
                            <w:pPr>
                              <w:ind w:left="851"/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  <w:t>Linee</w:t>
                            </w:r>
                            <w:proofErr w:type="spellEnd"/>
                            <w:r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sz w:val="56"/>
                                <w:szCs w:val="56"/>
                                <w:lang w:val="en-GB"/>
                              </w:rPr>
                              <w:t>Guida</w:t>
                            </w:r>
                            <w:proofErr w:type="spellEnd"/>
                          </w:p>
                          <w:p w14:paraId="680C9356" w14:textId="77777777" w:rsidR="00FA38A1" w:rsidRPr="00FA38A1" w:rsidRDefault="00FA38A1" w:rsidP="00FA38A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5F3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9pt;margin-top:10.5pt;width:514pt;height:19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" fillcolor="white [3201]" strokecolor="white [3212]" strokeweight=".5pt">
                <v:textbox>
                  <w:txbxContent>
                    <w:p w14:paraId="721CF77C" w14:textId="77777777" w:rsidR="00FA38A1" w:rsidRPr="005B3E12" w:rsidRDefault="00FA38A1" w:rsidP="00FA38A1">
                      <w:pPr>
                        <w:ind w:left="851"/>
                        <w:rPr>
                          <w:rFonts w:ascii="Josefin Sans" w:hAnsi="Josefin Sans" w:cs="Tahoma"/>
                          <w:b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 w:rsidRPr="005B3E12">
                        <w:rPr>
                          <w:rFonts w:ascii="Josefin Sans" w:hAnsi="Josefin Sans" w:cs="Tahoma"/>
                          <w:b/>
                          <w:sz w:val="72"/>
                          <w:szCs w:val="72"/>
                          <w:lang w:val="en-GB"/>
                        </w:rPr>
                        <w:t>MiCare</w:t>
                      </w:r>
                      <w:proofErr w:type="spellEnd"/>
                      <w:r w:rsidRPr="005B3E12">
                        <w:rPr>
                          <w:rFonts w:ascii="Josefin Sans" w:hAnsi="Josefin Sans" w:cs="Tahoma"/>
                          <w:b/>
                          <w:sz w:val="72"/>
                          <w:szCs w:val="72"/>
                          <w:lang w:val="en-GB"/>
                        </w:rPr>
                        <w:t xml:space="preserve"> project</w:t>
                      </w:r>
                    </w:p>
                    <w:p w14:paraId="5C4F32CD" w14:textId="7E065B6F" w:rsidR="00FA38A1" w:rsidRPr="005B3E12" w:rsidRDefault="00FA38A1" w:rsidP="00FA38A1">
                      <w:pPr>
                        <w:ind w:left="851"/>
                        <w:rPr>
                          <w:rFonts w:ascii="Josefin Sans" w:hAnsi="Josefin Sans" w:cs="Tahoma"/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5B3E12">
                        <w:rPr>
                          <w:rFonts w:ascii="Josefin Sans" w:hAnsi="Josefin Sans" w:cs="Tahoma"/>
                          <w:b/>
                          <w:sz w:val="40"/>
                          <w:szCs w:val="40"/>
                          <w:lang w:val="en-GB"/>
                        </w:rPr>
                        <w:t>Supporting migrants’ professional and social integration as carers</w:t>
                      </w:r>
                      <w:r w:rsidR="00314BC6">
                        <w:rPr>
                          <w:rFonts w:ascii="Josefin Sans" w:hAnsi="Josefin Sans" w:cs="Tahoma"/>
                          <w:b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655CCBE5" w14:textId="77777777" w:rsidR="00FA38A1" w:rsidRPr="005B3E12" w:rsidRDefault="00FA38A1" w:rsidP="00FA38A1">
                      <w:pPr>
                        <w:ind w:left="851"/>
                        <w:rPr>
                          <w:rFonts w:ascii="Josefin Sans" w:hAnsi="Josefin Sans" w:cs="Tahoma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3406FFD6" w14:textId="77777777" w:rsidR="00FA38A1" w:rsidRPr="005B3E12" w:rsidRDefault="00FA38A1" w:rsidP="00FA38A1">
                      <w:pPr>
                        <w:ind w:left="851"/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</w:pPr>
                      <w:r w:rsidRPr="005B3E12"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  <w:t xml:space="preserve">Intellectual Output </w:t>
                      </w:r>
                      <w:r w:rsidR="00772B59"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  <w:t>5</w:t>
                      </w:r>
                    </w:p>
                    <w:p w14:paraId="0B9180F3" w14:textId="7CD31B4F" w:rsidR="00FA38A1" w:rsidRPr="005B3E12" w:rsidRDefault="00314BC6" w:rsidP="005B3E12">
                      <w:pPr>
                        <w:ind w:left="851"/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  <w:t>Linee</w:t>
                      </w:r>
                      <w:proofErr w:type="spellEnd"/>
                      <w:r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sz w:val="56"/>
                          <w:szCs w:val="56"/>
                          <w:lang w:val="en-GB"/>
                        </w:rPr>
                        <w:t>Guida</w:t>
                      </w:r>
                      <w:proofErr w:type="spellEnd"/>
                    </w:p>
                    <w:p w14:paraId="680C9356" w14:textId="77777777" w:rsidR="00FA38A1" w:rsidRPr="00FA38A1" w:rsidRDefault="00FA38A1" w:rsidP="00FA38A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CB42C" w14:textId="77777777" w:rsidR="00A469DB" w:rsidRPr="009420ED" w:rsidRDefault="00A469DB" w:rsidP="008A33DA">
      <w:pPr>
        <w:rPr>
          <w:rFonts w:ascii="Josefin Sans" w:hAnsi="Josefin Sans" w:cs="Tahoma"/>
          <w:b/>
          <w:color w:val="EA5242"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sz w:val="56"/>
          <w:szCs w:val="56"/>
          <w:lang w:val="en-GB"/>
        </w:rPr>
        <w:t>Goals of the Guidelines</w:t>
      </w:r>
    </w:p>
    <w:p w14:paraId="1868B42F" w14:textId="77777777" w:rsidR="00A469DB" w:rsidRPr="009420ED" w:rsidRDefault="00A469DB" w:rsidP="00A469DB">
      <w:pPr>
        <w:ind w:left="851"/>
        <w:rPr>
          <w:rFonts w:ascii="Josefin Sans" w:hAnsi="Josefin Sans" w:cs="Tahoma"/>
          <w:b/>
          <w:sz w:val="56"/>
          <w:szCs w:val="56"/>
          <w:lang w:val="en-GB"/>
        </w:rPr>
      </w:pPr>
    </w:p>
    <w:p w14:paraId="03D52B65" w14:textId="77777777" w:rsidR="00A469DB" w:rsidRPr="009420ED" w:rsidRDefault="00A469DB" w:rsidP="00A469DB">
      <w:pPr>
        <w:ind w:left="851"/>
        <w:rPr>
          <w:rFonts w:ascii="Josefin Sans" w:hAnsi="Josefin Sans" w:cs="Tahoma"/>
          <w:b/>
          <w:sz w:val="56"/>
          <w:szCs w:val="56"/>
          <w:lang w:val="en-GB"/>
        </w:rPr>
      </w:pPr>
      <w:r w:rsidRPr="009420ED">
        <w:rPr>
          <w:rFonts w:ascii="Josefin Sans" w:hAnsi="Josefin Sans" w:cs="Tahoma"/>
          <w:b/>
          <w:sz w:val="56"/>
          <w:szCs w:val="56"/>
          <w:lang w:val="en-GB"/>
        </w:rPr>
        <w:t>.</w:t>
      </w:r>
    </w:p>
    <w:p w14:paraId="23EE7DA3" w14:textId="77777777" w:rsidR="00A469DB" w:rsidRPr="009420ED" w:rsidRDefault="00A469DB" w:rsidP="00A469DB">
      <w:pPr>
        <w:ind w:left="851"/>
        <w:rPr>
          <w:rFonts w:ascii="Josefin Sans" w:hAnsi="Josefin Sans" w:cs="Tahoma"/>
          <w:b/>
          <w:sz w:val="56"/>
          <w:szCs w:val="56"/>
          <w:lang w:val="en-GB"/>
        </w:rPr>
      </w:pPr>
      <w:r w:rsidRPr="009420ED">
        <w:rPr>
          <w:rFonts w:ascii="Josefin Sans" w:hAnsi="Josefin Sans" w:cs="Tahoma"/>
          <w:b/>
          <w:sz w:val="56"/>
          <w:szCs w:val="56"/>
          <w:lang w:val="en-GB"/>
        </w:rPr>
        <w:t>.</w:t>
      </w:r>
    </w:p>
    <w:p w14:paraId="0F5695AF" w14:textId="77777777" w:rsidR="00A469DB" w:rsidRPr="009420ED" w:rsidRDefault="00A469DB" w:rsidP="00A469DB">
      <w:pPr>
        <w:ind w:left="851"/>
        <w:rPr>
          <w:rFonts w:ascii="Josefin Sans" w:hAnsi="Josefin Sans" w:cs="Tahoma"/>
          <w:b/>
          <w:sz w:val="56"/>
          <w:szCs w:val="56"/>
          <w:lang w:val="en-GB"/>
        </w:rPr>
      </w:pPr>
    </w:p>
    <w:p w14:paraId="07B90849" w14:textId="77777777" w:rsidR="007346ED" w:rsidRPr="009420ED" w:rsidRDefault="007346ED" w:rsidP="007346ED">
      <w:pPr>
        <w:ind w:left="851"/>
        <w:rPr>
          <w:rFonts w:ascii="Josefin Sans" w:hAnsi="Josefin Sans" w:cs="Tahoma"/>
          <w:b/>
          <w:sz w:val="56"/>
          <w:szCs w:val="56"/>
          <w:lang w:val="en-GB"/>
        </w:rPr>
      </w:pPr>
    </w:p>
    <w:p w14:paraId="742F4A94" w14:textId="29499CFA" w:rsidR="0033720E" w:rsidRPr="009420ED" w:rsidRDefault="00853C66" w:rsidP="0033720E">
      <w:pPr>
        <w:jc w:val="center"/>
        <w:rPr>
          <w:rFonts w:ascii="Josefin Sans" w:hAnsi="Josefin Sans" w:cs="Tahoma"/>
          <w:b/>
          <w:color w:val="C00000"/>
          <w:sz w:val="52"/>
          <w:szCs w:val="52"/>
          <w:u w:val="single"/>
          <w:lang w:val="en-GB"/>
        </w:rPr>
      </w:pPr>
      <w:proofErr w:type="spellStart"/>
      <w:r>
        <w:rPr>
          <w:rFonts w:ascii="Josefin Sans" w:hAnsi="Josefin Sans" w:cs="Tahoma"/>
          <w:b/>
          <w:color w:val="C00000"/>
          <w:sz w:val="52"/>
          <w:szCs w:val="52"/>
          <w:u w:val="single"/>
          <w:lang w:val="en-GB"/>
        </w:rPr>
        <w:lastRenderedPageBreak/>
        <w:t>Benvenuti</w:t>
      </w:r>
      <w:proofErr w:type="spellEnd"/>
      <w:r w:rsidR="0033720E" w:rsidRPr="009420ED">
        <w:rPr>
          <w:rFonts w:ascii="Josefin Sans" w:hAnsi="Josefin Sans" w:cs="Tahoma"/>
          <w:b/>
          <w:color w:val="C00000"/>
          <w:sz w:val="52"/>
          <w:szCs w:val="52"/>
          <w:u w:val="single"/>
          <w:lang w:val="en-GB"/>
        </w:rPr>
        <w:t xml:space="preserve"> !</w:t>
      </w:r>
    </w:p>
    <w:p w14:paraId="1079FBD4" w14:textId="2CEC082A" w:rsidR="00F10907" w:rsidRPr="009420ED" w:rsidRDefault="00F10907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Questa guida è rivolta ai professionisti dell'orientamento e della formazione interessati al materiale del progetto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.</w:t>
      </w:r>
    </w:p>
    <w:p w14:paraId="32BEB91A" w14:textId="77777777" w:rsidR="00F10907" w:rsidRPr="009420ED" w:rsidRDefault="00F10907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</w:p>
    <w:p w14:paraId="59CFE00D" w14:textId="77777777" w:rsidR="00F10907" w:rsidRPr="009420ED" w:rsidRDefault="00F10907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Il progetto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 ha sviluppato una serie di strumenti per sostenere l'integrazione delle persone provenienti da un contesto migratorio nel settore dell'assistenza agli anziani. Questa guida pratica ti aiuterà a capire come utilizzare due strumenti del progetto: lo strumento di valutazione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 e il kit di formazione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.</w:t>
      </w:r>
    </w:p>
    <w:p w14:paraId="3FEAC250" w14:textId="77777777" w:rsidR="0033720E" w:rsidRPr="009420ED" w:rsidRDefault="0033720E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</w:p>
    <w:p w14:paraId="2C2D47FD" w14:textId="2692E295" w:rsidR="0033720E" w:rsidRPr="009420ED" w:rsidRDefault="00652CB6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La guida è rivolta sia a professionisti esperti che a professionisti che stanno iniziando la loro carriera. È inoltre progettato per fornire supporto a professionisti con poca esperienza di lavoro con persone provenienti da contesti migratori.</w:t>
      </w:r>
      <w:r w:rsidR="0033720E"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.  </w:t>
      </w:r>
    </w:p>
    <w:p w14:paraId="602F6EFA" w14:textId="77777777" w:rsidR="0033720E" w:rsidRPr="009420ED" w:rsidRDefault="0033720E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</w:p>
    <w:p w14:paraId="313D90EC" w14:textId="75634351" w:rsidR="00504115" w:rsidRPr="009420ED" w:rsidRDefault="00652CB6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Questo documento è il risultato di un progetto di due anni e mezzo, che comprende una fase pilota con 80 persone provenienti da contesti migratori in Finlandia, Francia, Italia e Spagna. Le conclusioni di questa fase pilota sono state analizzate per adeguare il materiale e scrivere queste linee guida. Contiene un tutorial e suggerimenti pratici per aiutarti a familiarizzare con gli strumenti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 in modo rapido ed efficace. </w:t>
      </w:r>
    </w:p>
    <w:p w14:paraId="142FFFFC" w14:textId="77777777" w:rsidR="0033720E" w:rsidRPr="009420ED" w:rsidRDefault="0033720E" w:rsidP="009420ED">
      <w:pPr>
        <w:jc w:val="both"/>
        <w:rPr>
          <w:rFonts w:ascii="Josefin Sans" w:hAnsi="Josefin Sans"/>
          <w:color w:val="000000" w:themeColor="text1"/>
          <w:sz w:val="28"/>
          <w:szCs w:val="28"/>
          <w:lang w:val="it-IT"/>
        </w:rPr>
      </w:pPr>
    </w:p>
    <w:p w14:paraId="0B62737A" w14:textId="7912B57B" w:rsidR="0033720E" w:rsidRPr="009420ED" w:rsidRDefault="00A6428F" w:rsidP="009420ED">
      <w:pPr>
        <w:jc w:val="both"/>
        <w:rPr>
          <w:rFonts w:ascii="Josefin Sans" w:hAnsi="Josefin Sans" w:cs="Tahoma"/>
          <w:b/>
          <w:sz w:val="56"/>
          <w:szCs w:val="56"/>
          <w:lang w:val="en-GB"/>
        </w:rPr>
      </w:pPr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Tutti i materiali del progetto sono disponibili gratuitamente sul sito web di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>MiCare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it-IT"/>
        </w:rPr>
        <w:t xml:space="preserve">, tradotti in inglese, spagnolo, francese, finlandese e italiano. </w:t>
      </w:r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 xml:space="preserve">Lo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strumento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 xml:space="preserve"> di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valutazione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 xml:space="preserve"> è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disponibile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anche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 xml:space="preserve"> in </w:t>
      </w:r>
      <w:proofErr w:type="spellStart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tedesco</w:t>
      </w:r>
      <w:proofErr w:type="spellEnd"/>
      <w:r w:rsidRPr="009420ED">
        <w:rPr>
          <w:rFonts w:ascii="Josefin Sans" w:hAnsi="Josefin Sans"/>
          <w:color w:val="000000" w:themeColor="text1"/>
          <w:sz w:val="28"/>
          <w:szCs w:val="28"/>
          <w:lang w:val="en-US"/>
        </w:rPr>
        <w:t>.</w:t>
      </w:r>
    </w:p>
    <w:p w14:paraId="607F845A" w14:textId="77777777" w:rsidR="007346ED" w:rsidRPr="009420ED" w:rsidRDefault="00752C32" w:rsidP="005B3E12">
      <w:pPr>
        <w:rPr>
          <w:rFonts w:ascii="Josefin Sans" w:hAnsi="Josefin Sans" w:cs="Tahoma"/>
          <w:b/>
          <w:noProof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7AE1DE3B" wp14:editId="4617746B">
                <wp:simplePos x="0" y="0"/>
                <wp:positionH relativeFrom="page">
                  <wp:posOffset>4731385</wp:posOffset>
                </wp:positionH>
                <wp:positionV relativeFrom="paragraph">
                  <wp:posOffset>1683090</wp:posOffset>
                </wp:positionV>
                <wp:extent cx="5454503" cy="3869690"/>
                <wp:effectExtent l="0" t="0" r="13335" b="511810"/>
                <wp:wrapNone/>
                <wp:docPr id="1494749861" name="Speech Bubble: Rectangle with Corners Rounded 1494749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503" cy="3869690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7679B" w14:textId="243B2595" w:rsidR="004E6FB3" w:rsidRPr="00853C66" w:rsidRDefault="004E6FB3" w:rsidP="004E6FB3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MiCare</w:t>
                            </w:r>
                            <w:proofErr w:type="spellEnd"/>
                            <w:r w:rsidR="006829DD"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ED6DCC"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è un Progetto con duplice obiettivo</w:t>
                            </w:r>
                            <w:r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 :</w:t>
                            </w:r>
                          </w:p>
                          <w:p w14:paraId="4F265DA9" w14:textId="77777777" w:rsidR="008325FF" w:rsidRPr="00853C66" w:rsidRDefault="008325FF" w:rsidP="008325FF">
                            <w:pPr>
                              <w:jc w:val="center"/>
                              <w:rPr>
                                <w:rFonts w:ascii="Josefin Sans" w:hAnsi="Josefin Sans"/>
                                <w:color w:val="000000" w:themeColor="text1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lang w:val="it-IT"/>
                              </w:rPr>
                              <w:t>1. Sostenere l'inclusione sociale e professionale delle donne migranti, incoraggiandone l'integrazione come badanti per gli anziani</w:t>
                            </w:r>
                          </w:p>
                          <w:p w14:paraId="5F8E488E" w14:textId="66632717" w:rsidR="004E6FB3" w:rsidRPr="00853C66" w:rsidRDefault="008325FF" w:rsidP="004E6FB3">
                            <w:pPr>
                              <w:shd w:val="clear" w:color="auto" w:fill="F4B083" w:themeFill="accent2" w:themeFillTint="99"/>
                              <w:tabs>
                                <w:tab w:val="left" w:pos="3790"/>
                              </w:tabs>
                              <w:spacing w:after="0" w:line="256" w:lineRule="auto"/>
                              <w:jc w:val="both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lang w:val="it-IT"/>
                              </w:rPr>
                              <w:t xml:space="preserve">                2. Migliorare la qualità dei servizi di assistenza forniti agli anziani </w:t>
                            </w:r>
                          </w:p>
                          <w:p w14:paraId="70825FFA" w14:textId="77777777" w:rsidR="004E6FB3" w:rsidRPr="00853C66" w:rsidRDefault="004E6FB3" w:rsidP="004E6FB3">
                            <w:pPr>
                              <w:shd w:val="clear" w:color="auto" w:fill="F4B083" w:themeFill="accent2" w:themeFillTint="99"/>
                              <w:tabs>
                                <w:tab w:val="left" w:pos="3790"/>
                              </w:tabs>
                              <w:spacing w:after="0"/>
                              <w:jc w:val="both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</w:p>
                          <w:p w14:paraId="54A8E557" w14:textId="119269CA" w:rsidR="004E6FB3" w:rsidRPr="00853C66" w:rsidRDefault="004E6FB3" w:rsidP="004E6FB3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6 partners </w:t>
                            </w:r>
                            <w:r w:rsidR="008325FF"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da 5 paesi europei</w:t>
                            </w:r>
                            <w:r w:rsidRPr="00853C66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 :</w:t>
                            </w:r>
                          </w:p>
                          <w:p w14:paraId="48571A84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IPERIA, coordinatore. Associazione per la professionalizzazione</w:t>
                            </w:r>
                          </w:p>
                          <w:p w14:paraId="50A122ED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dei dipendenti dell'assistenza domiciliare in Francia</w:t>
                            </w:r>
                          </w:p>
                          <w:p w14:paraId="50C5CA4B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CESUR, organizzazione di formazione in Spagna</w:t>
                            </w:r>
                          </w:p>
                          <w:p w14:paraId="4EEE842D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Margotta, organizzazione di formazione in Italia</w:t>
                            </w:r>
                          </w:p>
                          <w:p w14:paraId="2F517F86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UDD, organizzazione di formazione in Francia</w:t>
                            </w:r>
                          </w:p>
                          <w:p w14:paraId="649614F7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Laurea universitaria per scienze applicate in Finlandia</w:t>
                            </w:r>
                          </w:p>
                          <w:p w14:paraId="6CAF2709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WIAB, centro di ricerca in Austria</w:t>
                            </w:r>
                          </w:p>
                          <w:p w14:paraId="16798646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</w:p>
                          <w:p w14:paraId="4F20E499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MiCare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 xml:space="preserve"> ha una metodologia mista</w:t>
                            </w:r>
                          </w:p>
                          <w:p w14:paraId="3BEEB220" w14:textId="77777777" w:rsidR="008325FF" w:rsidRPr="00853C66" w:rsidRDefault="008325FF" w:rsidP="008325FF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>Combinare competenze dei partner, ricerche sul campo, interviste con gruppi target</w:t>
                            </w:r>
                          </w:p>
                          <w:p w14:paraId="74C60550" w14:textId="4F072ADD" w:rsidR="00C118E2" w:rsidRPr="00853C66" w:rsidRDefault="008325FF" w:rsidP="00DC699E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lang w:val="it-IT"/>
                              </w:rPr>
                              <w:t xml:space="preserve">E 2 fasi pilota con 80 donne migranti </w:t>
                            </w:r>
                          </w:p>
                          <w:p w14:paraId="6BC6CA84" w14:textId="77777777" w:rsidR="00DC699E" w:rsidRPr="009420ED" w:rsidRDefault="00DC699E" w:rsidP="00DC699E">
                            <w:pPr>
                              <w:shd w:val="clear" w:color="auto" w:fill="F4B083" w:themeFill="accent2" w:themeFillTint="99"/>
                              <w:spacing w:after="0"/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1DE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494749861" o:spid="_x0000_s1027" type="#_x0000_t62" style="position:absolute;margin-left:372.55pt;margin-top:132.55pt;width:429.5pt;height:304.7pt;z-index:251658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" adj="6300,24300" fillcolor="#f4b083 [1941]" strokecolor="#1f3763 [1604]" strokeweight="1pt">
                <v:textbox>
                  <w:txbxContent>
                    <w:p w14:paraId="6FF7679B" w14:textId="243B2595" w:rsidR="004E6FB3" w:rsidRPr="00853C66" w:rsidRDefault="004E6FB3" w:rsidP="004E6FB3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MiCare</w:t>
                      </w:r>
                      <w:proofErr w:type="spellEnd"/>
                      <w:r w:rsidR="006829DD"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ED6DCC"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è un Progetto con duplice obiettivo</w:t>
                      </w:r>
                      <w:r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 :</w:t>
                      </w:r>
                    </w:p>
                    <w:p w14:paraId="4F265DA9" w14:textId="77777777" w:rsidR="008325FF" w:rsidRPr="00853C66" w:rsidRDefault="008325FF" w:rsidP="008325FF">
                      <w:pPr>
                        <w:jc w:val="center"/>
                        <w:rPr>
                          <w:rFonts w:ascii="Josefin Sans" w:hAnsi="Josefin Sans"/>
                          <w:color w:val="000000" w:themeColor="text1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lang w:val="it-IT"/>
                        </w:rPr>
                        <w:t>1. Sostenere l'inclusione sociale e professionale delle donne migranti, incoraggiandone l'integrazione come badanti per gli anziani</w:t>
                      </w:r>
                    </w:p>
                    <w:p w14:paraId="5F8E488E" w14:textId="66632717" w:rsidR="004E6FB3" w:rsidRPr="00853C66" w:rsidRDefault="008325FF" w:rsidP="004E6FB3">
                      <w:pPr>
                        <w:shd w:val="clear" w:color="auto" w:fill="F4B083" w:themeFill="accent2" w:themeFillTint="99"/>
                        <w:tabs>
                          <w:tab w:val="left" w:pos="3790"/>
                        </w:tabs>
                        <w:spacing w:after="0" w:line="256" w:lineRule="auto"/>
                        <w:jc w:val="both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lang w:val="it-IT"/>
                        </w:rPr>
                        <w:t xml:space="preserve">                2. Migliorare la qualità dei servizi di assistenza forniti agli anziani </w:t>
                      </w:r>
                    </w:p>
                    <w:p w14:paraId="70825FFA" w14:textId="77777777" w:rsidR="004E6FB3" w:rsidRPr="00853C66" w:rsidRDefault="004E6FB3" w:rsidP="004E6FB3">
                      <w:pPr>
                        <w:shd w:val="clear" w:color="auto" w:fill="F4B083" w:themeFill="accent2" w:themeFillTint="99"/>
                        <w:tabs>
                          <w:tab w:val="left" w:pos="3790"/>
                        </w:tabs>
                        <w:spacing w:after="0"/>
                        <w:jc w:val="both"/>
                        <w:rPr>
                          <w:rFonts w:ascii="Josefin Sans" w:hAnsi="Josefin Sans"/>
                          <w:lang w:val="it-IT"/>
                        </w:rPr>
                      </w:pPr>
                    </w:p>
                    <w:p w14:paraId="54A8E557" w14:textId="119269CA" w:rsidR="004E6FB3" w:rsidRPr="00853C66" w:rsidRDefault="004E6FB3" w:rsidP="004E6FB3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b/>
                          <w:bCs/>
                          <w:lang w:val="it-IT"/>
                        </w:rPr>
                      </w:pPr>
                      <w:r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6 partners </w:t>
                      </w:r>
                      <w:r w:rsidR="008325FF"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da 5 paesi europei</w:t>
                      </w:r>
                      <w:r w:rsidRPr="00853C66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 :</w:t>
                      </w:r>
                    </w:p>
                    <w:p w14:paraId="48571A84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IPERIA, coordinatore. Associazione per la professionalizzazione</w:t>
                      </w:r>
                    </w:p>
                    <w:p w14:paraId="50A122ED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dei dipendenti dell'assistenza domiciliare in Francia</w:t>
                      </w:r>
                    </w:p>
                    <w:p w14:paraId="50C5CA4B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CESUR, organizzazione di formazione in Spagna</w:t>
                      </w:r>
                    </w:p>
                    <w:p w14:paraId="4EEE842D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Margotta, organizzazione di formazione in Italia</w:t>
                      </w:r>
                    </w:p>
                    <w:p w14:paraId="2F517F86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UDD, organizzazione di formazione in Francia</w:t>
                      </w:r>
                    </w:p>
                    <w:p w14:paraId="649614F7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Laurea universitaria per scienze applicate in Finlandia</w:t>
                      </w:r>
                    </w:p>
                    <w:p w14:paraId="6CAF2709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WIAB, centro di ricerca in Austria</w:t>
                      </w:r>
                    </w:p>
                    <w:p w14:paraId="16798646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</w:p>
                    <w:p w14:paraId="4F20E499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proofErr w:type="spellStart"/>
                      <w:r w:rsidRPr="00853C66">
                        <w:rPr>
                          <w:rFonts w:ascii="Josefin Sans" w:hAnsi="Josefin Sans"/>
                          <w:lang w:val="it-IT"/>
                        </w:rPr>
                        <w:t>MiCare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lang w:val="it-IT"/>
                        </w:rPr>
                        <w:t xml:space="preserve"> ha una metodologia mista</w:t>
                      </w:r>
                    </w:p>
                    <w:p w14:paraId="3BEEB220" w14:textId="77777777" w:rsidR="008325FF" w:rsidRPr="00853C66" w:rsidRDefault="008325FF" w:rsidP="008325FF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>Combinare competenze dei partner, ricerche sul campo, interviste con gruppi target</w:t>
                      </w:r>
                    </w:p>
                    <w:p w14:paraId="74C60550" w14:textId="4F072ADD" w:rsidR="00C118E2" w:rsidRPr="00853C66" w:rsidRDefault="008325FF" w:rsidP="00DC699E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rFonts w:ascii="Josefin Sans" w:hAnsi="Josefin Sans"/>
                          <w:b/>
                          <w:bCs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lang w:val="it-IT"/>
                        </w:rPr>
                        <w:t xml:space="preserve">E 2 fasi pilota con 80 donne migranti </w:t>
                      </w:r>
                    </w:p>
                    <w:p w14:paraId="6BC6CA84" w14:textId="77777777" w:rsidR="00DC699E" w:rsidRPr="009420ED" w:rsidRDefault="00DC699E" w:rsidP="00DC699E">
                      <w:pPr>
                        <w:shd w:val="clear" w:color="auto" w:fill="F4B083" w:themeFill="accent2" w:themeFillTint="99"/>
                        <w:spacing w:after="0"/>
                        <w:jc w:val="center"/>
                        <w:rPr>
                          <w:b/>
                          <w:bCs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18E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0CDA17CC" wp14:editId="25CFA84E">
                <wp:simplePos x="0" y="0"/>
                <wp:positionH relativeFrom="column">
                  <wp:posOffset>1001823</wp:posOffset>
                </wp:positionH>
                <wp:positionV relativeFrom="paragraph">
                  <wp:posOffset>3128807</wp:posOffset>
                </wp:positionV>
                <wp:extent cx="2447290" cy="1031358"/>
                <wp:effectExtent l="0" t="0" r="10160" b="16510"/>
                <wp:wrapNone/>
                <wp:docPr id="612043336" name="Rectangle: Rounded Corners 61204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1031358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2E5AD" w14:textId="795F18FE" w:rsidR="00C118E2" w:rsidRPr="009420ED" w:rsidRDefault="00C118E2" w:rsidP="00C118E2">
                            <w:pPr>
                              <w:shd w:val="clear" w:color="auto" w:fill="F4B083" w:themeFill="accent2" w:themeFillTint="99"/>
                              <w:tabs>
                                <w:tab w:val="left" w:pos="3790"/>
                              </w:tabs>
                              <w:spacing w:after="0"/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MiCare</w:t>
                            </w:r>
                            <w:proofErr w:type="spellEnd"/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EB4DF3"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è </w:t>
                            </w:r>
                            <w:proofErr w:type="spellStart"/>
                            <w:r w:rsidR="00EB4DF3"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coofinanziato</w:t>
                            </w:r>
                            <w:proofErr w:type="spellEnd"/>
                            <w:r w:rsidR="008325FF"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EB4DF3"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dal programma Erasmus+</w:t>
                            </w:r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3DA2028D" w14:textId="3EA0CA02" w:rsidR="00C118E2" w:rsidRDefault="00EB4DF3" w:rsidP="00C118E2">
                            <w:pPr>
                              <w:shd w:val="clear" w:color="auto" w:fill="F4B083" w:themeFill="accent2" w:themeFillTint="99"/>
                              <w:tabs>
                                <w:tab w:val="left" w:pos="3790"/>
                              </w:tabs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9420ED">
                              <w:rPr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Da </w:t>
                            </w:r>
                            <w:proofErr w:type="spellStart"/>
                            <w:r w:rsidR="00C118E2">
                              <w:rPr>
                                <w:lang w:val="en-US"/>
                              </w:rPr>
                              <w:t>n</w:t>
                            </w:r>
                            <w:r w:rsidR="00C118E2" w:rsidRPr="000F39E0">
                              <w:rPr>
                                <w:lang w:val="en-US"/>
                              </w:rPr>
                              <w:t>ovemb</w:t>
                            </w:r>
                            <w:r>
                              <w:rPr>
                                <w:lang w:val="en-US"/>
                              </w:rPr>
                              <w:t>re</w:t>
                            </w:r>
                            <w:proofErr w:type="spellEnd"/>
                            <w:r w:rsidR="00C118E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118E2" w:rsidRPr="000F39E0">
                              <w:rPr>
                                <w:lang w:val="en-US"/>
                              </w:rPr>
                              <w:t xml:space="preserve">2020 </w:t>
                            </w:r>
                            <w:r w:rsidR="00C118E2">
                              <w:rPr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Giugno</w:t>
                            </w:r>
                            <w:proofErr w:type="spellEnd"/>
                            <w:r w:rsidR="00C118E2" w:rsidRPr="000F39E0">
                              <w:rPr>
                                <w:lang w:val="en-US"/>
                              </w:rPr>
                              <w:t xml:space="preserve"> 2023</w:t>
                            </w:r>
                          </w:p>
                          <w:p w14:paraId="0B48B9DC" w14:textId="77777777" w:rsidR="006829DD" w:rsidRPr="008156CA" w:rsidRDefault="006829DD" w:rsidP="006829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A17CC" id="Rectangle: Rounded Corners 612043336" o:spid="_x0000_s1028" style="position:absolute;margin-left:78.9pt;margin-top:246.35pt;width:192.7pt;height:81.2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" fillcolor="#f4b183" strokecolor="#2f528f" strokeweight="1pt">
                <v:stroke joinstyle="miter"/>
                <v:textbox>
                  <w:txbxContent>
                    <w:p w14:paraId="6A32E5AD" w14:textId="795F18FE" w:rsidR="00C118E2" w:rsidRPr="009420ED" w:rsidRDefault="00C118E2" w:rsidP="00C118E2">
                      <w:pPr>
                        <w:shd w:val="clear" w:color="auto" w:fill="F4B083" w:themeFill="accent2" w:themeFillTint="99"/>
                        <w:tabs>
                          <w:tab w:val="left" w:pos="3790"/>
                        </w:tabs>
                        <w:spacing w:after="0"/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MiCare</w:t>
                      </w:r>
                      <w:proofErr w:type="spellEnd"/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EB4DF3"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è </w:t>
                      </w:r>
                      <w:proofErr w:type="spellStart"/>
                      <w:r w:rsidR="00EB4DF3"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coofinanziato</w:t>
                      </w:r>
                      <w:proofErr w:type="spellEnd"/>
                      <w:r w:rsidR="008325FF"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EB4DF3"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dal programma Erasmus+</w:t>
                      </w:r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14:paraId="3DA2028D" w14:textId="3EA0CA02" w:rsidR="00C118E2" w:rsidRDefault="00EB4DF3" w:rsidP="00C118E2">
                      <w:pPr>
                        <w:shd w:val="clear" w:color="auto" w:fill="F4B083" w:themeFill="accent2" w:themeFillTint="99"/>
                        <w:tabs>
                          <w:tab w:val="left" w:pos="3790"/>
                        </w:tabs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9420ED">
                        <w:rPr>
                          <w:lang w:val="it-IT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Da </w:t>
                      </w:r>
                      <w:proofErr w:type="spellStart"/>
                      <w:r w:rsidR="00C118E2">
                        <w:rPr>
                          <w:lang w:val="en-US"/>
                        </w:rPr>
                        <w:t>n</w:t>
                      </w:r>
                      <w:r w:rsidR="00C118E2" w:rsidRPr="000F39E0">
                        <w:rPr>
                          <w:lang w:val="en-US"/>
                        </w:rPr>
                        <w:t>ovemb</w:t>
                      </w:r>
                      <w:r>
                        <w:rPr>
                          <w:lang w:val="en-US"/>
                        </w:rPr>
                        <w:t>re</w:t>
                      </w:r>
                      <w:proofErr w:type="spellEnd"/>
                      <w:r w:rsidR="00C118E2">
                        <w:rPr>
                          <w:lang w:val="en-US"/>
                        </w:rPr>
                        <w:t xml:space="preserve"> </w:t>
                      </w:r>
                      <w:r w:rsidR="00C118E2" w:rsidRPr="000F39E0">
                        <w:rPr>
                          <w:lang w:val="en-US"/>
                        </w:rPr>
                        <w:t xml:space="preserve">2020 </w:t>
                      </w:r>
                      <w:r w:rsidR="00C118E2">
                        <w:rPr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lang w:val="en-US"/>
                        </w:rPr>
                        <w:t>Giugno</w:t>
                      </w:r>
                      <w:proofErr w:type="spellEnd"/>
                      <w:r w:rsidR="00C118E2" w:rsidRPr="000F39E0">
                        <w:rPr>
                          <w:lang w:val="en-US"/>
                        </w:rPr>
                        <w:t xml:space="preserve"> 2023</w:t>
                      </w:r>
                    </w:p>
                    <w:p w14:paraId="0B48B9DC" w14:textId="77777777" w:rsidR="006829DD" w:rsidRPr="008156CA" w:rsidRDefault="006829DD" w:rsidP="006829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E091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A787ED8" wp14:editId="6BA6FB62">
                <wp:simplePos x="0" y="0"/>
                <wp:positionH relativeFrom="column">
                  <wp:posOffset>651510</wp:posOffset>
                </wp:positionH>
                <wp:positionV relativeFrom="paragraph">
                  <wp:posOffset>782320</wp:posOffset>
                </wp:positionV>
                <wp:extent cx="3797300" cy="1104900"/>
                <wp:effectExtent l="0" t="0" r="12700" b="19050"/>
                <wp:wrapNone/>
                <wp:docPr id="2091403124" name="Oval 2091403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1049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1FF70" w14:textId="4C644DE5" w:rsidR="00E459B2" w:rsidRPr="009420ED" w:rsidRDefault="00E459B2" w:rsidP="00E459B2">
                            <w:pP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</w:pPr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it-IT"/>
                              </w:rPr>
                              <w:t xml:space="preserve">   </w:t>
                            </w:r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 xml:space="preserve"> </w:t>
                            </w:r>
                            <w:r w:rsidR="00EB4DF3"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>Il progetto</w:t>
                            </w:r>
                          </w:p>
                          <w:p w14:paraId="2B5151E5" w14:textId="77777777" w:rsidR="008E0911" w:rsidRPr="009420ED" w:rsidRDefault="008E0911" w:rsidP="00E459B2">
                            <w:pPr>
                              <w:rPr>
                                <w:rFonts w:ascii="Josefin Sans" w:hAnsi="Josefin Sans" w:cs="Tahoma"/>
                                <w:b/>
                                <w:color w:val="1F3864" w:themeColor="accent1" w:themeShade="8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420ED">
                              <w:rPr>
                                <w:color w:val="1F3864" w:themeColor="accent1" w:themeShade="80"/>
                                <w:sz w:val="24"/>
                                <w:szCs w:val="24"/>
                                <w:lang w:val="it-IT"/>
                              </w:rPr>
                              <w:t xml:space="preserve">         https://www.micareproject.eu/</w:t>
                            </w:r>
                          </w:p>
                          <w:p w14:paraId="69BF7603" w14:textId="77777777" w:rsidR="00E459B2" w:rsidRPr="009420ED" w:rsidRDefault="008E0911" w:rsidP="00E459B2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9420ED">
                              <w:rPr>
                                <w:lang w:val="it-IT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87ED8" id="Oval 2091403124" o:spid="_x0000_s1029" style="position:absolute;margin-left:51.3pt;margin-top:61.6pt;width:299pt;height:8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" fillcolor="#f4b083 [1941]" strokecolor="#1f3763 [1604]" strokeweight="1pt">
                <v:stroke joinstyle="miter"/>
                <v:textbox>
                  <w:txbxContent>
                    <w:p w14:paraId="5821FF70" w14:textId="4C644DE5" w:rsidR="00E459B2" w:rsidRPr="009420ED" w:rsidRDefault="00E459B2" w:rsidP="00E459B2">
                      <w:pP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it-IT"/>
                        </w:rPr>
                        <w:t xml:space="preserve">   </w:t>
                      </w:r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it-IT"/>
                        </w:rPr>
                        <w:t xml:space="preserve"> </w:t>
                      </w:r>
                      <w:r w:rsidR="00EB4DF3" w:rsidRPr="009420ED"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it-IT"/>
                        </w:rPr>
                        <w:t>Il progetto</w:t>
                      </w:r>
                    </w:p>
                    <w:p w14:paraId="2B5151E5" w14:textId="77777777" w:rsidR="008E0911" w:rsidRPr="009420ED" w:rsidRDefault="008E0911" w:rsidP="00E459B2">
                      <w:pPr>
                        <w:rPr>
                          <w:rFonts w:ascii="Josefin Sans" w:hAnsi="Josefin Sans" w:cs="Tahoma"/>
                          <w:b/>
                          <w:color w:val="1F3864" w:themeColor="accent1" w:themeShade="80"/>
                          <w:sz w:val="24"/>
                          <w:szCs w:val="24"/>
                          <w:lang w:val="it-IT"/>
                        </w:rPr>
                      </w:pPr>
                      <w:r w:rsidRPr="009420ED">
                        <w:rPr>
                          <w:color w:val="1F3864" w:themeColor="accent1" w:themeShade="80"/>
                          <w:sz w:val="24"/>
                          <w:szCs w:val="24"/>
                          <w:lang w:val="it-IT"/>
                        </w:rPr>
                        <w:t xml:space="preserve">         https://www.micareproject.eu/</w:t>
                      </w:r>
                    </w:p>
                    <w:p w14:paraId="69BF7603" w14:textId="77777777" w:rsidR="00E459B2" w:rsidRPr="009420ED" w:rsidRDefault="008E0911" w:rsidP="00E459B2">
                      <w:pPr>
                        <w:jc w:val="center"/>
                        <w:rPr>
                          <w:lang w:val="it-IT"/>
                        </w:rPr>
                      </w:pPr>
                      <w:r w:rsidRPr="009420ED">
                        <w:rPr>
                          <w:lang w:val="it-IT"/>
                        </w:rPr>
                        <w:t xml:space="preserve">          </w:t>
                      </w:r>
                    </w:p>
                  </w:txbxContent>
                </v:textbox>
              </v:oval>
            </w:pict>
          </mc:Fallback>
        </mc:AlternateContent>
      </w:r>
      <w:r w:rsidR="00057DBE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006D36B" wp14:editId="20E96A3E">
            <wp:extent cx="9746273" cy="6179820"/>
            <wp:effectExtent l="171450" t="228600" r="179070" b="2209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041" cy="61872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7055481" w14:textId="77F9FA54" w:rsidR="005B3E12" w:rsidRPr="009420ED" w:rsidRDefault="00674BFE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02CAF75" wp14:editId="427F1112">
                <wp:simplePos x="0" y="0"/>
                <wp:positionH relativeFrom="column">
                  <wp:posOffset>3902858</wp:posOffset>
                </wp:positionH>
                <wp:positionV relativeFrom="paragraph">
                  <wp:posOffset>692239</wp:posOffset>
                </wp:positionV>
                <wp:extent cx="5410200" cy="4329666"/>
                <wp:effectExtent l="19050" t="19050" r="38100" b="566420"/>
                <wp:wrapNone/>
                <wp:docPr id="1252277323" name="Speech Bubble: Oval 125227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4329666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F31E20" w14:textId="3F0D2588" w:rsidR="0075719D" w:rsidRPr="00853C66" w:rsidRDefault="00674BFE" w:rsidP="004D56A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Report di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analisi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comparativa</w:t>
                            </w:r>
                            <w:proofErr w:type="spellEnd"/>
                          </w:p>
                          <w:p w14:paraId="04D77C8F" w14:textId="684B0F63" w:rsidR="0075719D" w:rsidRPr="00853C66" w:rsidRDefault="00674BFE" w:rsidP="0001754D">
                            <w:pPr>
                              <w:spacing w:after="0" w:line="240" w:lineRule="auto"/>
                              <w:ind w:left="360"/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  <w:t>Studio transnazionale che identifica i fattori abilitanti e gli ostacoli all'integrazione sociale e professionale dei caregiver migranti.</w:t>
                            </w:r>
                          </w:p>
                          <w:p w14:paraId="59D21FA3" w14:textId="229A3085" w:rsidR="007346ED" w:rsidRPr="00853C66" w:rsidRDefault="00FA1B99" w:rsidP="004D56A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Quadro delle competenze</w:t>
                            </w:r>
                          </w:p>
                          <w:p w14:paraId="6D149810" w14:textId="525C33C0" w:rsidR="00240C02" w:rsidRPr="00853C66" w:rsidRDefault="00674BFE" w:rsidP="0001754D">
                            <w:pPr>
                              <w:spacing w:after="0" w:line="240" w:lineRule="auto"/>
                              <w:ind w:left="360"/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  <w:t>Strumento tecnico che identifica le competenze e le abilità richieste relative ai caregiver che lavorano con le persone anziane.</w:t>
                            </w:r>
                          </w:p>
                          <w:p w14:paraId="4A1A9493" w14:textId="363A229E" w:rsidR="007346ED" w:rsidRPr="00853C66" w:rsidRDefault="00FA1B99" w:rsidP="004D56A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Strumento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valutazione</w:t>
                            </w:r>
                            <w:proofErr w:type="spellEnd"/>
                          </w:p>
                          <w:p w14:paraId="78C2A17E" w14:textId="2EDF23DF" w:rsidR="00CA3528" w:rsidRPr="00853C66" w:rsidRDefault="00674BFE" w:rsidP="00674BFE">
                            <w:pPr>
                              <w:spacing w:after="0" w:line="240" w:lineRule="auto"/>
                              <w:ind w:left="360"/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  <w:t>Strumento di valutazione online per valutare l'esperienza precedente e la conoscenza dei caregiver che lavorano con le persone anziane</w:t>
                            </w:r>
                          </w:p>
                          <w:p w14:paraId="5DBA53A9" w14:textId="416FDE1B" w:rsidR="00CC430B" w:rsidRPr="00853C66" w:rsidRDefault="00FA1B99" w:rsidP="004D56A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Kit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strumenti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formativi</w:t>
                            </w:r>
                            <w:proofErr w:type="spellEnd"/>
                          </w:p>
                          <w:p w14:paraId="50286205" w14:textId="709273F7" w:rsidR="00CE0028" w:rsidRPr="00853C66" w:rsidRDefault="004A59AA" w:rsidP="00CE0028">
                            <w:pPr>
                              <w:spacing w:after="0" w:line="240" w:lineRule="auto"/>
                              <w:ind w:left="360"/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it-IT" w:eastAsia="fr-FR"/>
                              </w:rPr>
                              <w:t>Toolkit di apprendimento misto che comprende contenuti pedagogici, esercizi e risorse.</w:t>
                            </w:r>
                          </w:p>
                          <w:p w14:paraId="38453BAC" w14:textId="3688F1D1" w:rsidR="00CC21C2" w:rsidRPr="00853C66" w:rsidRDefault="00FA1B99" w:rsidP="004D56AD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Linee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guida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CC21C2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questo</w:t>
                            </w:r>
                            <w:proofErr w:type="spellEnd"/>
                            <w:r w:rsidR="003E2663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E2663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documento</w:t>
                            </w:r>
                            <w:proofErr w:type="spellEnd"/>
                          </w:p>
                          <w:p w14:paraId="36D61756" w14:textId="77777777" w:rsidR="007346ED" w:rsidRPr="00853C66" w:rsidRDefault="007346ED" w:rsidP="007346ED">
                            <w:pPr>
                              <w:spacing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CAF7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252277323" o:spid="_x0000_s1030" type="#_x0000_t63" style="position:absolute;margin-left:307.3pt;margin-top:54.5pt;width:426pt;height:340.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" adj="6300,24300" fillcolor="#f8cbad" strokecolor="#2f528f" strokeweight="1pt">
                <v:textbox>
                  <w:txbxContent>
                    <w:p w14:paraId="37F31E20" w14:textId="3F0D2588" w:rsidR="0075719D" w:rsidRPr="00853C66" w:rsidRDefault="00674BFE" w:rsidP="004D56A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Report di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</w:rPr>
                        <w:t>analisi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</w:rPr>
                        <w:t>comparativa</w:t>
                      </w:r>
                      <w:proofErr w:type="spellEnd"/>
                    </w:p>
                    <w:p w14:paraId="04D77C8F" w14:textId="684B0F63" w:rsidR="0075719D" w:rsidRPr="00853C66" w:rsidRDefault="00674BFE" w:rsidP="0001754D">
                      <w:pPr>
                        <w:spacing w:after="0" w:line="240" w:lineRule="auto"/>
                        <w:ind w:left="360"/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  <w:t>Studio transnazionale che identifica i fattori abilitanti e gli ostacoli all'integrazione sociale e professionale dei caregiver migranti.</w:t>
                      </w:r>
                    </w:p>
                    <w:p w14:paraId="59D21FA3" w14:textId="229A3085" w:rsidR="007346ED" w:rsidRPr="00853C66" w:rsidRDefault="00FA1B99" w:rsidP="004D56A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Quadro delle competenze</w:t>
                      </w:r>
                    </w:p>
                    <w:p w14:paraId="6D149810" w14:textId="525C33C0" w:rsidR="00240C02" w:rsidRPr="00853C66" w:rsidRDefault="00674BFE" w:rsidP="0001754D">
                      <w:pPr>
                        <w:spacing w:after="0" w:line="240" w:lineRule="auto"/>
                        <w:ind w:left="360"/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  <w:t>Strumento tecnico che identifica le competenze e le abilità richieste relative ai caregiver che lavorano con le persone anziane.</w:t>
                      </w:r>
                    </w:p>
                    <w:p w14:paraId="4A1A9493" w14:textId="363A229E" w:rsidR="007346ED" w:rsidRPr="00853C66" w:rsidRDefault="00FA1B99" w:rsidP="004D56A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Strumento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di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valutazione</w:t>
                      </w:r>
                      <w:proofErr w:type="spellEnd"/>
                    </w:p>
                    <w:p w14:paraId="78C2A17E" w14:textId="2EDF23DF" w:rsidR="00CA3528" w:rsidRPr="00853C66" w:rsidRDefault="00674BFE" w:rsidP="00674BFE">
                      <w:pPr>
                        <w:spacing w:after="0" w:line="240" w:lineRule="auto"/>
                        <w:ind w:left="360"/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  <w:t>Strumento di valutazione online per valutare l'esperienza precedente e la conoscenza dei caregiver che lavorano con le persone anziane</w:t>
                      </w:r>
                    </w:p>
                    <w:p w14:paraId="5DBA53A9" w14:textId="416FDE1B" w:rsidR="00CC430B" w:rsidRPr="00853C66" w:rsidRDefault="00FA1B99" w:rsidP="004D56A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Kit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strumenti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formativi</w:t>
                      </w:r>
                      <w:proofErr w:type="spellEnd"/>
                    </w:p>
                    <w:p w14:paraId="50286205" w14:textId="709273F7" w:rsidR="00CE0028" w:rsidRPr="00853C66" w:rsidRDefault="004A59AA" w:rsidP="00CE0028">
                      <w:pPr>
                        <w:spacing w:after="0" w:line="240" w:lineRule="auto"/>
                        <w:ind w:left="360"/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  <w:lang w:val="it-IT" w:eastAsia="fr-FR"/>
                        </w:rPr>
                        <w:t>Toolkit di apprendimento misto che comprende contenuti pedagogici, esercizi e risorse.</w:t>
                      </w:r>
                    </w:p>
                    <w:p w14:paraId="38453BAC" w14:textId="3688F1D1" w:rsidR="00CC21C2" w:rsidRPr="00853C66" w:rsidRDefault="00FA1B99" w:rsidP="004D56AD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Linee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guida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CC21C2"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: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>questo</w:t>
                      </w:r>
                      <w:proofErr w:type="spellEnd"/>
                      <w:r w:rsidR="003E2663"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3E2663" w:rsidRPr="00853C66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>documento</w:t>
                      </w:r>
                      <w:proofErr w:type="spellEnd"/>
                    </w:p>
                    <w:p w14:paraId="36D61756" w14:textId="77777777" w:rsidR="007346ED" w:rsidRPr="00853C66" w:rsidRDefault="007346ED" w:rsidP="007346ED">
                      <w:pPr>
                        <w:spacing w:line="240" w:lineRule="auto"/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9DD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59D931C" wp14:editId="62A05EA0">
                <wp:simplePos x="0" y="0"/>
                <wp:positionH relativeFrom="column">
                  <wp:posOffset>1407160</wp:posOffset>
                </wp:positionH>
                <wp:positionV relativeFrom="paragraph">
                  <wp:posOffset>4179570</wp:posOffset>
                </wp:positionV>
                <wp:extent cx="2117725" cy="1181100"/>
                <wp:effectExtent l="0" t="0" r="15875" b="19050"/>
                <wp:wrapNone/>
                <wp:docPr id="2034909095" name="Rectangle: Rounded Corners 2034909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1181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908CB" w14:textId="3EB1BACA" w:rsidR="007346ED" w:rsidRPr="009420ED" w:rsidRDefault="00700BDC" w:rsidP="007346ED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color w:val="00B0F0"/>
                                <w:sz w:val="32"/>
                                <w:szCs w:val="32"/>
                                <w:lang w:val="it-IT"/>
                              </w:rPr>
                              <w:t>Risorse online</w:t>
                            </w:r>
                          </w:p>
                          <w:p w14:paraId="6AF337C6" w14:textId="77777777" w:rsidR="00217D20" w:rsidRPr="009420ED" w:rsidRDefault="00217D20" w:rsidP="00217D20">
                            <w:pPr>
                              <w:rPr>
                                <w:rFonts w:ascii="Josefin Sans" w:hAnsi="Josefin Sans" w:cs="Tahoma"/>
                                <w:b/>
                                <w:color w:val="1F3864" w:themeColor="accent1" w:themeShade="80"/>
                                <w:sz w:val="24"/>
                                <w:szCs w:val="24"/>
                                <w:lang w:val="it-IT"/>
                              </w:rPr>
                            </w:pPr>
                            <w:bookmarkStart w:id="2" w:name="_Hlk135759509"/>
                            <w:r w:rsidRPr="009420ED">
                              <w:rPr>
                                <w:color w:val="1F3864" w:themeColor="accent1" w:themeShade="80"/>
                                <w:sz w:val="24"/>
                                <w:szCs w:val="24"/>
                                <w:lang w:val="it-IT"/>
                              </w:rPr>
                              <w:t>https://www.micareproject.eu/</w:t>
                            </w:r>
                          </w:p>
                          <w:p w14:paraId="0FAF9394" w14:textId="77777777" w:rsidR="007346ED" w:rsidRPr="009420ED" w:rsidRDefault="007346ED" w:rsidP="00217D20">
                            <w:pPr>
                              <w:rPr>
                                <w:color w:val="00B0F0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bookmarkEnd w:id="2"/>
                          <w:p w14:paraId="5DBD56ED" w14:textId="77777777" w:rsidR="007346ED" w:rsidRPr="009420ED" w:rsidRDefault="007346E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D931C" id="Rectangle: Rounded Corners 2034909095" o:spid="_x0000_s1031" style="position:absolute;margin-left:110.8pt;margin-top:329.1pt;width:166.75pt;height:9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" fillcolor="#f4b183" strokecolor="#2f528f" strokeweight="1pt">
                <v:stroke joinstyle="miter"/>
                <v:textbox>
                  <w:txbxContent>
                    <w:p w14:paraId="559908CB" w14:textId="3EB1BACA" w:rsidR="007346ED" w:rsidRPr="009420ED" w:rsidRDefault="00700BDC" w:rsidP="007346ED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color w:val="00B0F0"/>
                          <w:sz w:val="32"/>
                          <w:szCs w:val="32"/>
                          <w:lang w:val="it-IT"/>
                        </w:rPr>
                        <w:t>Risorse online</w:t>
                      </w:r>
                    </w:p>
                    <w:p w14:paraId="6AF337C6" w14:textId="77777777" w:rsidR="00217D20" w:rsidRPr="009420ED" w:rsidRDefault="00217D20" w:rsidP="00217D20">
                      <w:pPr>
                        <w:rPr>
                          <w:rFonts w:ascii="Josefin Sans" w:hAnsi="Josefin Sans" w:cs="Tahoma"/>
                          <w:b/>
                          <w:color w:val="1F3864" w:themeColor="accent1" w:themeShade="80"/>
                          <w:sz w:val="24"/>
                          <w:szCs w:val="24"/>
                          <w:lang w:val="it-IT"/>
                        </w:rPr>
                      </w:pPr>
                      <w:bookmarkStart w:id="3" w:name="_Hlk135759509"/>
                      <w:r w:rsidRPr="009420ED">
                        <w:rPr>
                          <w:color w:val="1F3864" w:themeColor="accent1" w:themeShade="80"/>
                          <w:sz w:val="24"/>
                          <w:szCs w:val="24"/>
                          <w:lang w:val="it-IT"/>
                        </w:rPr>
                        <w:t>https://www.micareproject.eu/</w:t>
                      </w:r>
                    </w:p>
                    <w:p w14:paraId="0FAF9394" w14:textId="77777777" w:rsidR="007346ED" w:rsidRPr="009420ED" w:rsidRDefault="007346ED" w:rsidP="00217D20">
                      <w:pPr>
                        <w:rPr>
                          <w:color w:val="00B0F0"/>
                          <w:sz w:val="32"/>
                          <w:szCs w:val="32"/>
                          <w:lang w:val="it-IT"/>
                        </w:rPr>
                      </w:pPr>
                    </w:p>
                    <w:bookmarkEnd w:id="3"/>
                    <w:p w14:paraId="5DBD56ED" w14:textId="77777777" w:rsidR="007346ED" w:rsidRPr="009420ED" w:rsidRDefault="007346E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21C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6E71A70" wp14:editId="5AEE0B16">
                <wp:simplePos x="0" y="0"/>
                <wp:positionH relativeFrom="column">
                  <wp:posOffset>842010</wp:posOffset>
                </wp:positionH>
                <wp:positionV relativeFrom="paragraph">
                  <wp:posOffset>788670</wp:posOffset>
                </wp:positionV>
                <wp:extent cx="3524250" cy="1111250"/>
                <wp:effectExtent l="0" t="0" r="19050" b="12700"/>
                <wp:wrapNone/>
                <wp:docPr id="303208001" name="Oval 30320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111250"/>
                        </a:xfrm>
                        <a:prstGeom prst="ellipse">
                          <a:avLst/>
                        </a:prstGeom>
                        <a:solidFill>
                          <a:srgbClr val="F8CBAD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2F528F">
                              <a:shade val="50000"/>
                            </a:srgb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81E42F" w14:textId="14707DD1" w:rsidR="00DE11A3" w:rsidRPr="009420ED" w:rsidRDefault="004F2ABE" w:rsidP="00DE11A3">
                            <w:pPr>
                              <w:spacing w:line="256" w:lineRule="auto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420ED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Principali</w:t>
                            </w:r>
                            <w:proofErr w:type="spellEnd"/>
                            <w:r w:rsidRPr="009420ED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20ED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risultati</w:t>
                            </w:r>
                            <w:proofErr w:type="spellEnd"/>
                            <w:r w:rsidRPr="009420ED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9420ED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progetto</w:t>
                            </w:r>
                            <w:proofErr w:type="spellEnd"/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71A70" id="Oval 303208001" o:spid="_x0000_s1032" style="position:absolute;margin-left:66.3pt;margin-top:62.1pt;width:277.5pt;height:87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" fillcolor="#fceade" strokecolor="#203a68" strokeweight="1pt">
                <v:stroke joinstyle="miter"/>
                <v:textbox>
                  <w:txbxContent>
                    <w:p w14:paraId="0C81E42F" w14:textId="14707DD1" w:rsidR="00DE11A3" w:rsidRPr="009420ED" w:rsidRDefault="004F2ABE" w:rsidP="00DE11A3">
                      <w:pPr>
                        <w:spacing w:line="256" w:lineRule="auto"/>
                        <w:jc w:val="center"/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420ED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>Principali</w:t>
                      </w:r>
                      <w:proofErr w:type="spellEnd"/>
                      <w:r w:rsidRPr="009420ED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420ED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>risultati</w:t>
                      </w:r>
                      <w:proofErr w:type="spellEnd"/>
                      <w:r w:rsidRPr="009420ED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 xml:space="preserve"> del </w:t>
                      </w:r>
                      <w:proofErr w:type="spellStart"/>
                      <w:r w:rsidRPr="009420ED">
                        <w:rPr>
                          <w:rFonts w:ascii="Josefin Sans" w:hAnsi="Josefin Sans"/>
                          <w:b/>
                          <w:bCs/>
                          <w:color w:val="C00000"/>
                          <w:sz w:val="24"/>
                          <w:szCs w:val="24"/>
                          <w:lang w:val="en-US"/>
                        </w:rPr>
                        <w:t>progetto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057DBE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92C2102" wp14:editId="2CFB37A6">
            <wp:extent cx="9424630" cy="5566996"/>
            <wp:effectExtent l="171450" t="209550" r="177165" b="2438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7522" cy="56100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2878A3E" w14:textId="77777777" w:rsidR="65FAF295" w:rsidRPr="009420ED" w:rsidRDefault="65FAF295">
      <w:pPr>
        <w:rPr>
          <w:rFonts w:ascii="Josefin Sans" w:hAnsi="Josefin Sans"/>
        </w:rPr>
      </w:pPr>
    </w:p>
    <w:p w14:paraId="64CF3AE6" w14:textId="7D8E8BCF" w:rsidR="00B773B3" w:rsidRPr="009420ED" w:rsidRDefault="00A91073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C92A0C4" wp14:editId="1DA76FA1">
                <wp:simplePos x="0" y="0"/>
                <wp:positionH relativeFrom="page">
                  <wp:posOffset>2349062</wp:posOffset>
                </wp:positionH>
                <wp:positionV relativeFrom="paragraph">
                  <wp:posOffset>1732565</wp:posOffset>
                </wp:positionV>
                <wp:extent cx="5956300" cy="3042744"/>
                <wp:effectExtent l="0" t="0" r="25400" b="424815"/>
                <wp:wrapNone/>
                <wp:docPr id="1613936292" name="Speech Bubble: Rectangle with Corners Rounded 161393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3042744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20D73" w14:textId="3A976CE7" w:rsidR="00B23B2F" w:rsidRPr="00853C66" w:rsidRDefault="00D73C7F" w:rsidP="00146589">
                            <w:pPr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Lo scopo delle linee guida è</w:t>
                            </w:r>
                            <w:r w:rsidR="00B23B2F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: </w:t>
                            </w:r>
                          </w:p>
                          <w:p w14:paraId="22959595" w14:textId="40347D37" w:rsidR="00A91073" w:rsidRPr="00853C66" w:rsidRDefault="00D73C7F" w:rsidP="004D56A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illustrare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il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percorso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formativo</w:t>
                            </w:r>
                            <w:proofErr w:type="spellEnd"/>
                          </w:p>
                          <w:p w14:paraId="4749E624" w14:textId="611D6B75" w:rsidR="00B23B2F" w:rsidRPr="00853C66" w:rsidRDefault="00A91073" w:rsidP="004D56A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fornire informazioni sulle diverse fasi delle attività online e faccia a faccia</w:t>
                            </w:r>
                          </w:p>
                          <w:p w14:paraId="790ED35C" w14:textId="4284A067" w:rsidR="00B23B2F" w:rsidRPr="00853C66" w:rsidRDefault="00B23B2F" w:rsidP="004D56A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A91073" w:rsidRPr="00853C66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dare indicazioni generali e suggerimenti per un uso efficace degli strumenti</w:t>
                            </w:r>
                            <w:r w:rsidR="00A91073" w:rsidRPr="00853C66" w:rsidDel="00A91073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</w:p>
                          <w:p w14:paraId="48CF59EC" w14:textId="5A7531A8" w:rsidR="00146589" w:rsidRPr="00853C66" w:rsidRDefault="00B23B2F" w:rsidP="004D56A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A91073" w:rsidRPr="00853C66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sottolineare le criticità legate alla formazione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A0C4" id="Speech Bubble: Rectangle with Corners Rounded 1613936292" o:spid="_x0000_s1033" type="#_x0000_t62" style="position:absolute;margin-left:184.95pt;margin-top:136.4pt;width:469pt;height:239.6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" adj="6300,24300" fillcolor="#f4b083 [1941]" strokecolor="#1f3763 [1604]" strokeweight="1pt">
                <v:textbox>
                  <w:txbxContent>
                    <w:p w14:paraId="31620D73" w14:textId="3A976CE7" w:rsidR="00B23B2F" w:rsidRPr="00853C66" w:rsidRDefault="00D73C7F" w:rsidP="00146589">
                      <w:pPr>
                        <w:jc w:val="center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Lo scopo delle linee guida è</w:t>
                      </w:r>
                      <w:r w:rsidR="00B23B2F"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: </w:t>
                      </w:r>
                    </w:p>
                    <w:p w14:paraId="22959595" w14:textId="40347D37" w:rsidR="00A91073" w:rsidRPr="00853C66" w:rsidRDefault="00D73C7F" w:rsidP="004D56A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illustrare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il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percorso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formativo</w:t>
                      </w:r>
                      <w:proofErr w:type="spellEnd"/>
                    </w:p>
                    <w:p w14:paraId="4749E624" w14:textId="611D6B75" w:rsidR="00B23B2F" w:rsidRPr="00853C66" w:rsidRDefault="00A91073" w:rsidP="004D56A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fornire informazioni sulle diverse fasi delle attività online e faccia a faccia</w:t>
                      </w:r>
                    </w:p>
                    <w:p w14:paraId="790ED35C" w14:textId="4284A067" w:rsidR="00B23B2F" w:rsidRPr="00853C66" w:rsidRDefault="00B23B2F" w:rsidP="004D56A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A91073" w:rsidRPr="00853C66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dare indicazioni generali e suggerimenti per un uso efficace degli strumenti</w:t>
                      </w:r>
                      <w:r w:rsidR="00A91073" w:rsidRPr="00853C66" w:rsidDel="00A91073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</w:p>
                    <w:p w14:paraId="48CF59EC" w14:textId="5A7531A8" w:rsidR="00146589" w:rsidRPr="00853C66" w:rsidRDefault="00B23B2F" w:rsidP="004D56A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A91073" w:rsidRPr="00853C66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sottolineare le criticità legate alla formazione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C7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98B95A9" wp14:editId="3F55CD5D">
                <wp:simplePos x="0" y="0"/>
                <wp:positionH relativeFrom="page">
                  <wp:align>center</wp:align>
                </wp:positionH>
                <wp:positionV relativeFrom="paragraph">
                  <wp:posOffset>433070</wp:posOffset>
                </wp:positionV>
                <wp:extent cx="4876800" cy="1193800"/>
                <wp:effectExtent l="0" t="0" r="19050" b="25400"/>
                <wp:wrapNone/>
                <wp:docPr id="1752606045" name="Oval 1752606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1938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C5A1" w14:textId="5CFEDDAF" w:rsidR="00146589" w:rsidRDefault="00D73C7F" w:rsidP="00146589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Kit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>strumenti</w:t>
                            </w:r>
                            <w:proofErr w:type="spellEnd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>formativi</w:t>
                            </w:r>
                            <w:proofErr w:type="spellEnd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>utilizzo</w:t>
                            </w:r>
                            <w:proofErr w:type="spellEnd"/>
                          </w:p>
                          <w:p w14:paraId="3EC4814A" w14:textId="77777777" w:rsidR="00146589" w:rsidRPr="00E46BFF" w:rsidRDefault="00146589" w:rsidP="001465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How to use it </w:t>
                            </w:r>
                          </w:p>
                          <w:p w14:paraId="13A0B885" w14:textId="77777777" w:rsidR="00146589" w:rsidRPr="00E46BFF" w:rsidRDefault="00146589" w:rsidP="001465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B95A9" id="Oval 1752606045" o:spid="_x0000_s1034" style="position:absolute;margin-left:0;margin-top:34.1pt;width:384pt;height:94pt;z-index:2516582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" fillcolor="#f4b083 [1941]" strokecolor="#1f3763 [1604]" strokeweight="1pt">
                <v:stroke joinstyle="miter"/>
                <v:textbox>
                  <w:txbxContent>
                    <w:p w14:paraId="48E2C5A1" w14:textId="5CFEDDAF" w:rsidR="00146589" w:rsidRDefault="00D73C7F" w:rsidP="00146589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Kit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>strumenti</w:t>
                      </w:r>
                      <w:proofErr w:type="spellEnd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>formativi</w:t>
                      </w:r>
                      <w:proofErr w:type="spellEnd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>utilizzo</w:t>
                      </w:r>
                      <w:proofErr w:type="spellEnd"/>
                    </w:p>
                    <w:p w14:paraId="3EC4814A" w14:textId="77777777" w:rsidR="00146589" w:rsidRPr="00E46BFF" w:rsidRDefault="00146589" w:rsidP="001465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How to use it </w:t>
                      </w:r>
                    </w:p>
                    <w:p w14:paraId="13A0B885" w14:textId="77777777" w:rsidR="00146589" w:rsidRPr="00E46BFF" w:rsidRDefault="00146589" w:rsidP="0014658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B773B3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F37408A" wp14:editId="45B3BDB5">
            <wp:extent cx="8621395" cy="5092065"/>
            <wp:effectExtent l="171450" t="228600" r="179705" b="241935"/>
            <wp:docPr id="819043667" name="Picture 81904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092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D13633E" w14:textId="77777777" w:rsidR="005B3E12" w:rsidRPr="009420ED" w:rsidRDefault="00F42EC6" w:rsidP="65FAF295">
      <w:pPr>
        <w:rPr>
          <w:rFonts w:ascii="Josefin Sans" w:hAnsi="Josefin Sans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819ED9" wp14:editId="56B7B95B">
                <wp:simplePos x="0" y="0"/>
                <wp:positionH relativeFrom="column">
                  <wp:posOffset>2346960</wp:posOffset>
                </wp:positionH>
                <wp:positionV relativeFrom="paragraph">
                  <wp:posOffset>1756801</wp:posOffset>
                </wp:positionV>
                <wp:extent cx="5579843" cy="2964766"/>
                <wp:effectExtent l="19050" t="19050" r="40005" b="407670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843" cy="2964766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E20CF" w14:textId="0187A186" w:rsidR="00FC296E" w:rsidRPr="0028213F" w:rsidRDefault="00FC296E" w:rsidP="00217D20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Il toolkit di formazione è stato sviluppato sulla base del quadro delle competenze IO 2</w:t>
                            </w:r>
                            <w:r w:rsidRPr="0028213F" w:rsidDel="00FC296E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F42EC6"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</w:p>
                          <w:p w14:paraId="29279912" w14:textId="4B4C3618" w:rsidR="00217D20" w:rsidRPr="0028213F" w:rsidRDefault="00F42EC6" w:rsidP="00217D20">
                            <w:pPr>
                              <w:rPr>
                                <w:rFonts w:ascii="Josefin Sans" w:hAnsi="Josefin Sans" w:cs="Tahoma"/>
                                <w:b/>
                                <w:color w:val="1F3864" w:themeColor="accent1" w:themeShade="8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(</w:t>
                            </w:r>
                            <w:r w:rsidR="003A3BEF"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disponibile su</w:t>
                            </w: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217D20" w:rsidRPr="0028213F">
                              <w:rPr>
                                <w:rFonts w:ascii="Josefin Sans" w:hAnsi="Josefin Sans"/>
                                <w:color w:val="1F3864" w:themeColor="accent1" w:themeShade="80"/>
                                <w:sz w:val="36"/>
                                <w:szCs w:val="36"/>
                                <w:lang w:val="it-IT"/>
                              </w:rPr>
                              <w:t>https://www.micareproject.eu/)</w:t>
                            </w:r>
                          </w:p>
                          <w:p w14:paraId="6F281ED4" w14:textId="77777777" w:rsidR="00F42EC6" w:rsidRPr="0028213F" w:rsidRDefault="00F42EC6" w:rsidP="00F42EC6">
                            <w:pPr>
                              <w:jc w:val="center"/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9ED9" id="Speech Bubble: Oval 30" o:spid="_x0000_s1035" type="#_x0000_t63" style="position:absolute;margin-left:184.8pt;margin-top:138.35pt;width:439.35pt;height:233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" adj="6300,24300" fillcolor="#f4b083 [1941]" strokecolor="#1f3763 [1604]" strokeweight="1pt">
                <v:textbox>
                  <w:txbxContent>
                    <w:p w14:paraId="356E20CF" w14:textId="0187A186" w:rsidR="00FC296E" w:rsidRPr="0028213F" w:rsidRDefault="00FC296E" w:rsidP="00217D20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Il toolkit di formazione è stato sviluppato sulla base del quadro delle competenze IO 2</w:t>
                      </w:r>
                      <w:r w:rsidRPr="0028213F" w:rsidDel="00FC296E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F42EC6"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</w:p>
                    <w:p w14:paraId="29279912" w14:textId="4B4C3618" w:rsidR="00217D20" w:rsidRPr="0028213F" w:rsidRDefault="00F42EC6" w:rsidP="00217D20">
                      <w:pPr>
                        <w:rPr>
                          <w:rFonts w:ascii="Josefin Sans" w:hAnsi="Josefin Sans" w:cs="Tahoma"/>
                          <w:b/>
                          <w:color w:val="1F3864" w:themeColor="accent1" w:themeShade="80"/>
                          <w:sz w:val="36"/>
                          <w:szCs w:val="36"/>
                          <w:lang w:val="it-IT"/>
                        </w:rPr>
                      </w:pP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(</w:t>
                      </w:r>
                      <w:r w:rsidR="003A3BEF"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disponibile su</w:t>
                      </w: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217D20" w:rsidRPr="0028213F">
                        <w:rPr>
                          <w:rFonts w:ascii="Josefin Sans" w:hAnsi="Josefin Sans"/>
                          <w:color w:val="1F3864" w:themeColor="accent1" w:themeShade="80"/>
                          <w:sz w:val="36"/>
                          <w:szCs w:val="36"/>
                          <w:lang w:val="it-IT"/>
                        </w:rPr>
                        <w:t>https://www.micareproject.eu/)</w:t>
                      </w:r>
                    </w:p>
                    <w:p w14:paraId="6F281ED4" w14:textId="77777777" w:rsidR="00F42EC6" w:rsidRPr="0028213F" w:rsidRDefault="00F42EC6" w:rsidP="00F42EC6">
                      <w:pPr>
                        <w:jc w:val="center"/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AA0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4EBFAF" wp14:editId="251C7E6F">
                <wp:simplePos x="0" y="0"/>
                <wp:positionH relativeFrom="column">
                  <wp:posOffset>506339</wp:posOffset>
                </wp:positionH>
                <wp:positionV relativeFrom="paragraph">
                  <wp:posOffset>732888</wp:posOffset>
                </wp:positionV>
                <wp:extent cx="3720123" cy="1078523"/>
                <wp:effectExtent l="0" t="0" r="13970" b="266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123" cy="107852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04EC0" w14:textId="45C41B33" w:rsidR="00743AA0" w:rsidRDefault="003A3BEF" w:rsidP="00743AA0">
                            <w:pPr>
                              <w:jc w:val="center"/>
                            </w:pPr>
                            <w:bookmarkStart w:id="4" w:name="_Hlk134023894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Kit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>strumenti</w:t>
                            </w:r>
                            <w:proofErr w:type="spellEnd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52"/>
                                <w:szCs w:val="52"/>
                                <w:lang w:val="en-GB"/>
                              </w:rPr>
                              <w:t>formativi</w:t>
                            </w:r>
                            <w:proofErr w:type="spellEnd"/>
                          </w:p>
                          <w:bookmarkEnd w:id="4"/>
                          <w:p w14:paraId="7ADA03AC" w14:textId="77777777" w:rsidR="00743AA0" w:rsidRDefault="00743AA0" w:rsidP="00743A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EBFAF" id="Oval 29" o:spid="_x0000_s1036" style="position:absolute;margin-left:39.85pt;margin-top:57.7pt;width:292.9pt;height:84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" fillcolor="#f4b083 [1941]" strokecolor="#1f3763 [1604]" strokeweight="1pt">
                <v:stroke joinstyle="miter"/>
                <v:textbox>
                  <w:txbxContent>
                    <w:p w14:paraId="64004EC0" w14:textId="45C41B33" w:rsidR="00743AA0" w:rsidRDefault="003A3BEF" w:rsidP="00743AA0">
                      <w:pPr>
                        <w:jc w:val="center"/>
                      </w:pPr>
                      <w:bookmarkStart w:id="5" w:name="_Hlk134023894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Kit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>strumenti</w:t>
                      </w:r>
                      <w:proofErr w:type="spellEnd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52"/>
                          <w:szCs w:val="52"/>
                          <w:lang w:val="en-GB"/>
                        </w:rPr>
                        <w:t>formativi</w:t>
                      </w:r>
                      <w:proofErr w:type="spellEnd"/>
                    </w:p>
                    <w:bookmarkEnd w:id="5"/>
                    <w:p w14:paraId="7ADA03AC" w14:textId="77777777" w:rsidR="00743AA0" w:rsidRDefault="00743AA0" w:rsidP="00743AA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B6450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512B2457" wp14:editId="7F1E0A66">
            <wp:extent cx="8621395" cy="5092322"/>
            <wp:effectExtent l="171450" t="228600" r="179705" b="2419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0923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B3E12" w:rsidRPr="009420ED">
        <w:rPr>
          <w:rFonts w:ascii="Josefin Sans" w:hAnsi="Josefin Sans" w:cs="Tahoma"/>
          <w:b/>
          <w:bCs/>
          <w:sz w:val="24"/>
          <w:szCs w:val="24"/>
          <w:lang w:val="en-GB"/>
        </w:rPr>
        <w:br w:type="page"/>
      </w:r>
    </w:p>
    <w:p w14:paraId="6BD32B9F" w14:textId="09C62EA6" w:rsidR="005B3E12" w:rsidRPr="0028213F" w:rsidRDefault="00947E92" w:rsidP="65FAF295">
      <w:pPr>
        <w:rPr>
          <w:rFonts w:ascii="Josefin Sans" w:hAnsi="Josefin Sans" w:cs="Arial"/>
          <w:sz w:val="20"/>
          <w:szCs w:val="20"/>
          <w:lang w:val="en-GB"/>
        </w:rPr>
      </w:pPr>
      <w:r w:rsidRPr="0028213F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3DABAD9" wp14:editId="75E1EFF1">
                <wp:simplePos x="0" y="0"/>
                <wp:positionH relativeFrom="column">
                  <wp:posOffset>969010</wp:posOffset>
                </wp:positionH>
                <wp:positionV relativeFrom="paragraph">
                  <wp:posOffset>2160270</wp:posOffset>
                </wp:positionV>
                <wp:extent cx="1602105" cy="1238250"/>
                <wp:effectExtent l="0" t="0" r="17145" b="1905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238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04670" w14:textId="2F76A8D7" w:rsidR="004616E2" w:rsidRPr="004616E2" w:rsidRDefault="001575E3" w:rsidP="00A168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420ED">
                              <w:rPr>
                                <w:sz w:val="28"/>
                                <w:szCs w:val="28"/>
                              </w:rPr>
                              <w:t>Strumento</w:t>
                            </w:r>
                            <w:proofErr w:type="spellEnd"/>
                            <w:r w:rsidRPr="009420ED">
                              <w:rPr>
                                <w:sz w:val="28"/>
                                <w:szCs w:val="28"/>
                              </w:rPr>
                              <w:t xml:space="preserve"> di </w:t>
                            </w:r>
                            <w:proofErr w:type="spellStart"/>
                            <w:r w:rsidRPr="009420ED">
                              <w:rPr>
                                <w:sz w:val="28"/>
                                <w:szCs w:val="28"/>
                              </w:rPr>
                              <w:t>valutazione</w:t>
                            </w:r>
                            <w:proofErr w:type="spellEnd"/>
                            <w:r w:rsidRPr="009420ED">
                              <w:rPr>
                                <w:sz w:val="28"/>
                                <w:szCs w:val="28"/>
                              </w:rPr>
                              <w:t xml:space="preserve"> - online</w:t>
                            </w:r>
                            <w:r w:rsidRPr="001575E3" w:rsidDel="001575E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17A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B2ED0BD" wp14:editId="7E0AC32A">
                                  <wp:extent cx="648677" cy="398145"/>
                                  <wp:effectExtent l="0" t="0" r="0" b="1905"/>
                                  <wp:docPr id="441430640" name="Elemento grafico 441430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FB1E64" w14:textId="77777777" w:rsidR="004616E2" w:rsidRDefault="00461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BAD9" id="Rectangle: Rounded Corners 34" o:spid="_x0000_s1037" style="position:absolute;margin-left:76.3pt;margin-top:170.1pt;width:126.15pt;height:97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" fillcolor="#a8d08d [1945]" strokecolor="#1f3763 [1604]" strokeweight="1pt">
                <v:stroke joinstyle="miter"/>
                <v:textbox>
                  <w:txbxContent>
                    <w:p w14:paraId="63E04670" w14:textId="2F76A8D7" w:rsidR="004616E2" w:rsidRPr="004616E2" w:rsidRDefault="001575E3" w:rsidP="00A168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9420ED">
                        <w:rPr>
                          <w:sz w:val="28"/>
                          <w:szCs w:val="28"/>
                        </w:rPr>
                        <w:t>Strumento</w:t>
                      </w:r>
                      <w:proofErr w:type="spellEnd"/>
                      <w:r w:rsidRPr="009420ED">
                        <w:rPr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 w:rsidRPr="009420ED">
                        <w:rPr>
                          <w:sz w:val="28"/>
                          <w:szCs w:val="28"/>
                        </w:rPr>
                        <w:t>valutazione</w:t>
                      </w:r>
                      <w:proofErr w:type="spellEnd"/>
                      <w:r w:rsidRPr="009420ED">
                        <w:rPr>
                          <w:sz w:val="28"/>
                          <w:szCs w:val="28"/>
                        </w:rPr>
                        <w:t xml:space="preserve"> - online</w:t>
                      </w:r>
                      <w:r w:rsidRPr="001575E3" w:rsidDel="001575E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317A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B2ED0BD" wp14:editId="7E0AC32A">
                            <wp:extent cx="648677" cy="398145"/>
                            <wp:effectExtent l="0" t="0" r="0" b="1905"/>
                            <wp:docPr id="441430640" name="Elemento grafico 441430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FB1E64" w14:textId="77777777" w:rsidR="004616E2" w:rsidRDefault="004616E2"/>
                  </w:txbxContent>
                </v:textbox>
              </v:roundrect>
            </w:pict>
          </mc:Fallback>
        </mc:AlternateContent>
      </w:r>
      <w:r w:rsidRPr="0028213F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A5D035" wp14:editId="105F0D79">
                <wp:simplePos x="0" y="0"/>
                <wp:positionH relativeFrom="column">
                  <wp:posOffset>5585460</wp:posOffset>
                </wp:positionH>
                <wp:positionV relativeFrom="paragraph">
                  <wp:posOffset>1722120</wp:posOffset>
                </wp:positionV>
                <wp:extent cx="1231900" cy="933450"/>
                <wp:effectExtent l="0" t="0" r="25400" b="19050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93345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3B8E9" w14:textId="76380C74" w:rsidR="001A3AEB" w:rsidRPr="009420ED" w:rsidRDefault="001A3AEB" w:rsidP="001A3A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E70BAC" w:rsidRPr="009420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ODUL</w:t>
                            </w:r>
                            <w:r w:rsidR="00947E9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="00E70BAC" w:rsidRPr="009420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</w:t>
                            </w:r>
                          </w:p>
                          <w:p w14:paraId="0EC99CC9" w14:textId="625E2891" w:rsidR="00E4425C" w:rsidRPr="00E4425C" w:rsidRDefault="00947E92" w:rsidP="001A3A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Ricerca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lavoro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5D03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9" o:spid="_x0000_s1038" type="#_x0000_t120" style="position:absolute;margin-left:439.8pt;margin-top:135.6pt;width:97pt;height:7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" fillcolor="#ffc000" strokecolor="#1f3763 [1604]" strokeweight="1pt">
                <v:stroke joinstyle="miter"/>
                <v:textbox>
                  <w:txbxContent>
                    <w:p w14:paraId="49B3B8E9" w14:textId="76380C74" w:rsidR="001A3AEB" w:rsidRPr="009420ED" w:rsidRDefault="001A3AEB" w:rsidP="001A3AE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E70BAC" w:rsidRPr="009420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ODUL</w:t>
                      </w:r>
                      <w:r w:rsidR="00947E9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="00E70BAC" w:rsidRPr="009420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5</w:t>
                      </w:r>
                    </w:p>
                    <w:p w14:paraId="0EC99CC9" w14:textId="625E2891" w:rsidR="00E4425C" w:rsidRPr="00E4425C" w:rsidRDefault="00947E92" w:rsidP="001A3AE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Ricerca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del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lavoro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3C15" w:rsidRPr="0028213F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50E452E4" wp14:editId="51279421">
            <wp:extent cx="8621395" cy="5191956"/>
            <wp:effectExtent l="171450" t="228600" r="179705" b="237490"/>
            <wp:docPr id="2098323549" name="Immagine 209832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9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52C6E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7843FF" wp14:editId="48D57304">
                <wp:simplePos x="0" y="0"/>
                <wp:positionH relativeFrom="column">
                  <wp:posOffset>6747510</wp:posOffset>
                </wp:positionH>
                <wp:positionV relativeFrom="paragraph">
                  <wp:posOffset>3976370</wp:posOffset>
                </wp:positionV>
                <wp:extent cx="1117600" cy="1028700"/>
                <wp:effectExtent l="0" t="0" r="25400" b="19050"/>
                <wp:wrapNone/>
                <wp:docPr id="1722833474" name="Rectangle: Diagonal Corners Rounded 172283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028700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59F06" w14:textId="514740A1" w:rsidR="00BD1336" w:rsidRDefault="00000000" w:rsidP="00BD1336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ligh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light1"/>
                                <w:sz w:val="32"/>
                                <w:szCs w:val="32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FFFFFF" w:themeColor="light1"/>
                                <w:sz w:val="32"/>
                                <w:szCs w:val="32"/>
                                <w:lang w:val="en-US"/>
                              </w:rPr>
                              <w:t>loss</w:t>
                            </w:r>
                            <w:r w:rsidR="00E94D6D"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FFFFFF" w:themeColor="light1"/>
                                <w:sz w:val="32"/>
                                <w:szCs w:val="32"/>
                                <w:lang w:val="en-US"/>
                              </w:rPr>
                              <w:t>ario</w:t>
                            </w:r>
                            <w:proofErr w:type="spellEnd"/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43FF" id="Rectangle: Diagonal Corners Rounded 1722833474" o:spid="_x0000_s1039" style="position:absolute;margin-left:531.3pt;margin-top:313.1pt;width:88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" adj="-11796480,,5400" path="m171453,r946147,l1117600,r,857247c1117600,951938,1040838,1028700,946147,1028700l,1028700r,l,171453c,76762,76762,,171453,xe" fillcolor="#b4c6e7 [1300]" strokecolor="#1f3763 [1604]" strokeweight="1pt">
                <v:stroke joinstyle="miter"/>
                <v:formulas/>
                <v:path arrowok="t" o:connecttype="custom" o:connectlocs="171453,0;1117600,0;1117600,0;1117600,857247;946147,1028700;0,1028700;0,1028700;0,171453;171453,0" o:connectangles="0,0,0,0,0,0,0,0,0" textboxrect="0,0,1117600,1028700"/>
                <v:textbox>
                  <w:txbxContent>
                    <w:p w14:paraId="5FA59F06" w14:textId="514740A1" w:rsidR="00BD1336" w:rsidRDefault="00000000" w:rsidP="00BD1336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ligh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light1"/>
                          <w:sz w:val="32"/>
                          <w:szCs w:val="32"/>
                          <w:lang w:val="en-US"/>
                        </w:rPr>
                        <w:t>G</w:t>
                      </w:r>
                      <w:r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FFFFFF" w:themeColor="light1"/>
                          <w:sz w:val="32"/>
                          <w:szCs w:val="32"/>
                          <w:lang w:val="en-US"/>
                        </w:rPr>
                        <w:t>loss</w:t>
                      </w:r>
                      <w:r w:rsidR="00E94D6D"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FFFFFF" w:themeColor="light1"/>
                          <w:sz w:val="32"/>
                          <w:szCs w:val="32"/>
                          <w:lang w:val="en-US"/>
                        </w:rPr>
                        <w:t>ario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011C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FAA3114" wp14:editId="6338ACE1">
                <wp:simplePos x="0" y="0"/>
                <wp:positionH relativeFrom="column">
                  <wp:posOffset>5839460</wp:posOffset>
                </wp:positionH>
                <wp:positionV relativeFrom="paragraph">
                  <wp:posOffset>2788920</wp:posOffset>
                </wp:positionV>
                <wp:extent cx="1167130" cy="843915"/>
                <wp:effectExtent l="0" t="0" r="13970" b="13335"/>
                <wp:wrapNone/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84391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08D20" w14:textId="3587474A" w:rsidR="00B31CF0" w:rsidRDefault="00B31CF0" w:rsidP="00B31CF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1291">
                              <w:rPr>
                                <w:b/>
                                <w:bCs/>
                              </w:rPr>
                              <w:t>MOD</w:t>
                            </w:r>
                            <w:r w:rsidR="00E21291">
                              <w:rPr>
                                <w:b/>
                                <w:bCs/>
                              </w:rPr>
                              <w:t>UL</w:t>
                            </w:r>
                            <w:r w:rsidRPr="00E21291">
                              <w:rPr>
                                <w:b/>
                                <w:bCs/>
                              </w:rPr>
                              <w:t xml:space="preserve"> 4</w:t>
                            </w:r>
                          </w:p>
                          <w:p w14:paraId="1ED2F8B1" w14:textId="6152EBE9" w:rsidR="00E4425C" w:rsidRPr="00E4425C" w:rsidRDefault="00E00E35" w:rsidP="00B31CF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3114" id="Flowchart: Connector 53" o:spid="_x0000_s1040" type="#_x0000_t120" style="position:absolute;margin-left:459.8pt;margin-top:219.6pt;width:91.9pt;height:66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" fillcolor="#0070c0" strokecolor="#2f528f" strokeweight="1pt">
                <v:stroke joinstyle="miter"/>
                <v:textbox>
                  <w:txbxContent>
                    <w:p w14:paraId="7F208D20" w14:textId="3587474A" w:rsidR="00B31CF0" w:rsidRDefault="00B31CF0" w:rsidP="00B31CF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21291">
                        <w:rPr>
                          <w:b/>
                          <w:bCs/>
                        </w:rPr>
                        <w:t>MOD</w:t>
                      </w:r>
                      <w:r w:rsidR="00E21291">
                        <w:rPr>
                          <w:b/>
                          <w:bCs/>
                        </w:rPr>
                        <w:t>UL</w:t>
                      </w:r>
                      <w:r w:rsidRPr="00E21291">
                        <w:rPr>
                          <w:b/>
                          <w:bCs/>
                        </w:rPr>
                        <w:t xml:space="preserve"> 4</w:t>
                      </w:r>
                    </w:p>
                    <w:p w14:paraId="1ED2F8B1" w14:textId="6152EBE9" w:rsidR="00E4425C" w:rsidRPr="00E4425C" w:rsidRDefault="00E00E35" w:rsidP="00B31CF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Gestione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casa</w:t>
                      </w:r>
                    </w:p>
                  </w:txbxContent>
                </v:textbox>
              </v:shape>
            </w:pict>
          </mc:Fallback>
        </mc:AlternateContent>
      </w:r>
      <w:r w:rsidR="00E21291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60585B" wp14:editId="0E2A8E9A">
                <wp:simplePos x="0" y="0"/>
                <wp:positionH relativeFrom="margin">
                  <wp:posOffset>7376160</wp:posOffset>
                </wp:positionH>
                <wp:positionV relativeFrom="paragraph">
                  <wp:posOffset>1672590</wp:posOffset>
                </wp:positionV>
                <wp:extent cx="1187450" cy="875030"/>
                <wp:effectExtent l="0" t="0" r="12700" b="20320"/>
                <wp:wrapNone/>
                <wp:docPr id="51" name="Flowchart: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75030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59DCC" w14:textId="0B64441E" w:rsidR="006705E6" w:rsidRDefault="006705E6" w:rsidP="006705E6">
                            <w:pPr>
                              <w:jc w:val="center"/>
                            </w:pPr>
                            <w:r w:rsidRPr="009420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MOD</w:t>
                            </w:r>
                            <w:r w:rsidR="00E21291" w:rsidRPr="009420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UL</w:t>
                            </w:r>
                            <w:r w:rsidR="00947E92" w:rsidRPr="009420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E70BAC">
                              <w:rPr>
                                <w:b/>
                                <w:bCs/>
                              </w:rPr>
                              <w:t xml:space="preserve"> 2</w:t>
                            </w:r>
                            <w:r>
                              <w:t xml:space="preserve"> </w:t>
                            </w:r>
                            <w:r w:rsidR="00E21291" w:rsidRPr="00E2129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47E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Utenza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585B" id="Flowchart: Connector 51" o:spid="_x0000_s1041" type="#_x0000_t120" style="position:absolute;margin-left:580.8pt;margin-top:131.7pt;width:93.5pt;height:68.9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" fillcolor="#ed7d31 [3205]" strokecolor="#2f528f" strokeweight="1pt">
                <v:stroke joinstyle="miter"/>
                <v:textbox>
                  <w:txbxContent>
                    <w:p w14:paraId="30459DCC" w14:textId="0B64441E" w:rsidR="006705E6" w:rsidRDefault="006705E6" w:rsidP="006705E6">
                      <w:pPr>
                        <w:jc w:val="center"/>
                      </w:pPr>
                      <w:r w:rsidRPr="009420ED">
                        <w:rPr>
                          <w:b/>
                          <w:bCs/>
                          <w:sz w:val="20"/>
                          <w:szCs w:val="20"/>
                        </w:rPr>
                        <w:t>MOD</w:t>
                      </w:r>
                      <w:r w:rsidR="00E21291" w:rsidRPr="009420ED">
                        <w:rPr>
                          <w:b/>
                          <w:bCs/>
                          <w:sz w:val="20"/>
                          <w:szCs w:val="20"/>
                        </w:rPr>
                        <w:t>UL</w:t>
                      </w:r>
                      <w:r w:rsidR="00947E92" w:rsidRPr="009420ED">
                        <w:rPr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E70BAC">
                        <w:rPr>
                          <w:b/>
                          <w:bCs/>
                        </w:rPr>
                        <w:t xml:space="preserve"> 2</w:t>
                      </w:r>
                      <w:r>
                        <w:t xml:space="preserve"> </w:t>
                      </w:r>
                      <w:r w:rsidR="00E21291" w:rsidRPr="00E2129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947E92">
                        <w:rPr>
                          <w:b/>
                          <w:bCs/>
                          <w:sz w:val="18"/>
                          <w:szCs w:val="18"/>
                        </w:rPr>
                        <w:t>Utenza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21291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D60DF" wp14:editId="436A03F5">
                <wp:simplePos x="0" y="0"/>
                <wp:positionH relativeFrom="column">
                  <wp:posOffset>6442710</wp:posOffset>
                </wp:positionH>
                <wp:positionV relativeFrom="paragraph">
                  <wp:posOffset>820420</wp:posOffset>
                </wp:positionV>
                <wp:extent cx="1270000" cy="922020"/>
                <wp:effectExtent l="0" t="0" r="25400" b="11430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22020"/>
                        </a:xfrm>
                        <a:prstGeom prst="flowChartConnector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E65168" w14:textId="3015D52C" w:rsidR="006705E6" w:rsidRDefault="006705E6" w:rsidP="006705E6">
                            <w:pPr>
                              <w:jc w:val="center"/>
                            </w:pPr>
                            <w:r w:rsidRPr="00E70BAC">
                              <w:rPr>
                                <w:b/>
                                <w:bCs/>
                              </w:rPr>
                              <w:t>MOD</w:t>
                            </w:r>
                            <w:r w:rsidR="00E21291">
                              <w:rPr>
                                <w:b/>
                                <w:bCs/>
                              </w:rPr>
                              <w:t>UL</w:t>
                            </w:r>
                            <w:r w:rsidR="00947E92">
                              <w:rPr>
                                <w:b/>
                                <w:bCs/>
                              </w:rPr>
                              <w:t>O</w:t>
                            </w:r>
                            <w:r w:rsidRPr="00E70BAC">
                              <w:rPr>
                                <w:b/>
                                <w:bCs/>
                              </w:rPr>
                              <w:t xml:space="preserve"> 1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947E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Competenze</w:t>
                            </w:r>
                            <w:proofErr w:type="spellEnd"/>
                            <w:r w:rsidR="00947E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60DF" id="Flowchart: Connector 50" o:spid="_x0000_s1042" type="#_x0000_t120" style="position:absolute;margin-left:507.3pt;margin-top:64.6pt;width:100pt;height:72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" fillcolor="#e7e6e6 [3214]" strokecolor="#2f528f" strokeweight="1pt">
                <v:stroke joinstyle="miter"/>
                <v:textbox>
                  <w:txbxContent>
                    <w:p w14:paraId="58E65168" w14:textId="3015D52C" w:rsidR="006705E6" w:rsidRDefault="006705E6" w:rsidP="006705E6">
                      <w:pPr>
                        <w:jc w:val="center"/>
                      </w:pPr>
                      <w:r w:rsidRPr="00E70BAC">
                        <w:rPr>
                          <w:b/>
                          <w:bCs/>
                        </w:rPr>
                        <w:t>MOD</w:t>
                      </w:r>
                      <w:r w:rsidR="00E21291">
                        <w:rPr>
                          <w:b/>
                          <w:bCs/>
                        </w:rPr>
                        <w:t>UL</w:t>
                      </w:r>
                      <w:r w:rsidR="00947E92">
                        <w:rPr>
                          <w:b/>
                          <w:bCs/>
                        </w:rPr>
                        <w:t>O</w:t>
                      </w:r>
                      <w:r w:rsidRPr="00E70BAC">
                        <w:rPr>
                          <w:b/>
                          <w:bCs/>
                        </w:rPr>
                        <w:t xml:space="preserve"> 1</w:t>
                      </w:r>
                      <w:r>
                        <w:t xml:space="preserve"> </w:t>
                      </w:r>
                      <w:proofErr w:type="spellStart"/>
                      <w:r w:rsidR="00947E92">
                        <w:rPr>
                          <w:b/>
                          <w:bCs/>
                          <w:sz w:val="18"/>
                          <w:szCs w:val="18"/>
                        </w:rPr>
                        <w:t>Competenze</w:t>
                      </w:r>
                      <w:proofErr w:type="spellEnd"/>
                      <w:r w:rsidR="00947E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base</w:t>
                      </w:r>
                    </w:p>
                  </w:txbxContent>
                </v:textbox>
              </v:shape>
            </w:pict>
          </mc:Fallback>
        </mc:AlternateContent>
      </w:r>
      <w:r w:rsidR="00E21291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26A9A4" wp14:editId="173A104C">
                <wp:simplePos x="0" y="0"/>
                <wp:positionH relativeFrom="column">
                  <wp:posOffset>7306310</wp:posOffset>
                </wp:positionH>
                <wp:positionV relativeFrom="paragraph">
                  <wp:posOffset>2807970</wp:posOffset>
                </wp:positionV>
                <wp:extent cx="1225550" cy="843915"/>
                <wp:effectExtent l="0" t="0" r="12700" b="1333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4391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9F0D7" w14:textId="509FBDFE" w:rsidR="00E4425C" w:rsidRDefault="006705E6" w:rsidP="006705E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0BAC">
                              <w:rPr>
                                <w:b/>
                                <w:bCs/>
                              </w:rPr>
                              <w:t>MOD</w:t>
                            </w:r>
                            <w:r w:rsidR="00E21291">
                              <w:rPr>
                                <w:b/>
                                <w:bCs/>
                              </w:rPr>
                              <w:t>UL</w:t>
                            </w:r>
                            <w:r w:rsidR="00947E92">
                              <w:rPr>
                                <w:b/>
                                <w:bCs/>
                              </w:rPr>
                              <w:t>O</w:t>
                            </w:r>
                            <w:r w:rsidRPr="00E70BAC">
                              <w:rPr>
                                <w:b/>
                                <w:bCs/>
                              </w:rPr>
                              <w:t xml:space="preserve"> 3  </w:t>
                            </w:r>
                          </w:p>
                          <w:p w14:paraId="7C496528" w14:textId="1B489E48" w:rsidR="006705E6" w:rsidRPr="00E70BAC" w:rsidRDefault="00947E92" w:rsidP="006705E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di cura</w:t>
                            </w:r>
                            <w:r w:rsidR="006705E6" w:rsidRPr="00E70BAC">
                              <w:rPr>
                                <w:b/>
                                <w:bCs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A9A4" id="Flowchart: Connector 54" o:spid="_x0000_s1043" type="#_x0000_t120" style="position:absolute;margin-left:575.3pt;margin-top:221.1pt;width:96.5pt;height:6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" fillcolor="#00b0f0" strokecolor="#2f528f" strokeweight="1pt">
                <v:stroke joinstyle="miter"/>
                <v:textbox>
                  <w:txbxContent>
                    <w:p w14:paraId="7569F0D7" w14:textId="509FBDFE" w:rsidR="00E4425C" w:rsidRDefault="006705E6" w:rsidP="006705E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0BAC">
                        <w:rPr>
                          <w:b/>
                          <w:bCs/>
                        </w:rPr>
                        <w:t>MOD</w:t>
                      </w:r>
                      <w:r w:rsidR="00E21291">
                        <w:rPr>
                          <w:b/>
                          <w:bCs/>
                        </w:rPr>
                        <w:t>UL</w:t>
                      </w:r>
                      <w:r w:rsidR="00947E92">
                        <w:rPr>
                          <w:b/>
                          <w:bCs/>
                        </w:rPr>
                        <w:t>O</w:t>
                      </w:r>
                      <w:r w:rsidRPr="00E70BAC">
                        <w:rPr>
                          <w:b/>
                          <w:bCs/>
                        </w:rPr>
                        <w:t xml:space="preserve"> 3  </w:t>
                      </w:r>
                    </w:p>
                    <w:p w14:paraId="7C496528" w14:textId="1B489E48" w:rsidR="006705E6" w:rsidRPr="00E70BAC" w:rsidRDefault="00947E92" w:rsidP="006705E6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Lavoro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di cura</w:t>
                      </w:r>
                      <w:r w:rsidR="006705E6" w:rsidRPr="00E70BAC">
                        <w:rPr>
                          <w:b/>
                          <w:bCs/>
                        </w:rPr>
                        <w:t xml:space="preserve">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317A6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7F6EE5" wp14:editId="4BCE3DCD">
                <wp:simplePos x="0" y="0"/>
                <wp:positionH relativeFrom="column">
                  <wp:posOffset>3101633</wp:posOffset>
                </wp:positionH>
                <wp:positionV relativeFrom="paragraph">
                  <wp:posOffset>2178832</wp:posOffset>
                </wp:positionV>
                <wp:extent cx="1578610" cy="1187938"/>
                <wp:effectExtent l="0" t="0" r="21590" b="1270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18793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3B7A4" w14:textId="19D87162" w:rsidR="004616E2" w:rsidRPr="004616E2" w:rsidRDefault="001575E3" w:rsidP="004616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Piattaforma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kit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strumenti</w:t>
                            </w:r>
                            <w:proofErr w:type="spellEnd"/>
                            <w:r w:rsidR="00A574E4">
                              <w:rPr>
                                <w:sz w:val="32"/>
                                <w:szCs w:val="32"/>
                              </w:rPr>
                              <w:t xml:space="preserve"> online</w:t>
                            </w:r>
                            <w:r w:rsidR="007317A6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B1AC18" wp14:editId="6523DCCC">
                                  <wp:extent cx="648677" cy="398145"/>
                                  <wp:effectExtent l="0" t="0" r="0" b="1905"/>
                                  <wp:docPr id="1652311009" name="Elemento grafico 1652311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F6EE5" id="Rectangle: Rounded Corners 36" o:spid="_x0000_s1044" style="position:absolute;margin-left:244.2pt;margin-top:171.55pt;width:124.3pt;height:93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" fillcolor="#00b050" strokecolor="#1f3763 [1604]" strokeweight="1pt">
                <v:stroke joinstyle="miter"/>
                <v:textbox>
                  <w:txbxContent>
                    <w:p w14:paraId="73C3B7A4" w14:textId="19D87162" w:rsidR="004616E2" w:rsidRPr="004616E2" w:rsidRDefault="001575E3" w:rsidP="004616E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Piattaforma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kit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strumenti</w:t>
                      </w:r>
                      <w:proofErr w:type="spellEnd"/>
                      <w:r w:rsidR="00A574E4">
                        <w:rPr>
                          <w:sz w:val="32"/>
                          <w:szCs w:val="32"/>
                        </w:rPr>
                        <w:t xml:space="preserve"> online</w:t>
                      </w:r>
                      <w:r w:rsidR="007317A6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2B1AC18" wp14:editId="6523DCCC">
                            <wp:extent cx="648677" cy="398145"/>
                            <wp:effectExtent l="0" t="0" r="0" b="1905"/>
                            <wp:docPr id="1652311009" name="Elemento grafico 1652311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C1DF9" w:rsidRPr="0028213F">
        <w:rPr>
          <w:rFonts w:ascii="Josefin Sans" w:hAnsi="Josefin Sans" w:cs="Arial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25CFFE" wp14:editId="3FA91A0A">
                <wp:simplePos x="0" y="0"/>
                <wp:positionH relativeFrom="column">
                  <wp:posOffset>491295</wp:posOffset>
                </wp:positionH>
                <wp:positionV relativeFrom="paragraph">
                  <wp:posOffset>568863</wp:posOffset>
                </wp:positionV>
                <wp:extent cx="3735753" cy="1039446"/>
                <wp:effectExtent l="0" t="0" r="17145" b="279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53" cy="103944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D9BE5" w14:textId="331D5205" w:rsidR="00EC1DF9" w:rsidRDefault="001575E3" w:rsidP="00EC1DF9">
                            <w:pPr>
                              <w:jc w:val="center"/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 xml:space="preserve"> Kit </w:t>
                            </w: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strumenti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5CFFE" id="Oval 32" o:spid="_x0000_s1045" style="position:absolute;margin-left:38.7pt;margin-top:44.8pt;width:294.15pt;height:81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" fillcolor="#f4b083 [1941]" strokecolor="#1f3763 [1604]" strokeweight="1pt">
                <v:stroke joinstyle="miter"/>
                <v:textbox>
                  <w:txbxContent>
                    <w:p w14:paraId="312D9BE5" w14:textId="331D5205" w:rsidR="00EC1DF9" w:rsidRDefault="001575E3" w:rsidP="00EC1DF9">
                      <w:pPr>
                        <w:jc w:val="center"/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 xml:space="preserve"> Kit </w:t>
                      </w: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strumenti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1F3D5465" w14:textId="51FA5DD2" w:rsidR="005B3E12" w:rsidRPr="009420ED" w:rsidRDefault="005B3E12" w:rsidP="0C5CD048">
      <w:pPr>
        <w:spacing w:before="60" w:after="60"/>
        <w:jc w:val="both"/>
        <w:rPr>
          <w:rFonts w:ascii="Josefin Sans" w:hAnsi="Josefin Sans" w:cs="Arial"/>
          <w:sz w:val="20"/>
          <w:szCs w:val="20"/>
          <w:lang w:val="en-GB"/>
        </w:rPr>
      </w:pPr>
      <w:r w:rsidRPr="009420ED">
        <w:rPr>
          <w:rFonts w:ascii="Josefin Sans" w:hAnsi="Josefin Sans" w:cs="Arial"/>
          <w:sz w:val="20"/>
          <w:szCs w:val="20"/>
          <w:lang w:val="en-GB"/>
        </w:rPr>
        <w:br w:type="page"/>
      </w:r>
      <w:r w:rsidR="004E7D9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3661" behindDoc="0" locked="0" layoutInCell="1" allowOverlap="1" wp14:anchorId="78EDB069" wp14:editId="7F60367B">
                <wp:simplePos x="0" y="0"/>
                <wp:positionH relativeFrom="margin">
                  <wp:posOffset>2705626</wp:posOffset>
                </wp:positionH>
                <wp:positionV relativeFrom="paragraph">
                  <wp:posOffset>549340</wp:posOffset>
                </wp:positionV>
                <wp:extent cx="6032500" cy="4368800"/>
                <wp:effectExtent l="19050" t="19050" r="44450" b="565150"/>
                <wp:wrapNone/>
                <wp:docPr id="472803613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43688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7D278" w14:textId="7AB1FFE3" w:rsidR="001364F5" w:rsidRPr="00853C66" w:rsidRDefault="000064DF" w:rsidP="001364F5">
                            <w:pPr>
                              <w:ind w:left="36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A cosa serve </w:t>
                            </w:r>
                            <w:r w:rsidR="001364F5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07B79306" w14:textId="13B1AB9C" w:rsidR="000064DF" w:rsidRPr="00853C66" w:rsidRDefault="000064DF" w:rsidP="000064DF">
                            <w:pPr>
                              <w:ind w:left="360"/>
                              <w:jc w:val="center"/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Lo strumento di valutazione è fatto per valutare l'esperienza professionale e le competenze delle persone che lavorano nel campo dell'assistenza agli anziani o delle persone che vorrebbero lavorare come assistenti agli anziani. </w:t>
                            </w:r>
                          </w:p>
                          <w:p w14:paraId="24F8C321" w14:textId="1FC99262" w:rsidR="00371256" w:rsidRPr="00853C66" w:rsidRDefault="000064DF" w:rsidP="009420ED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È inteso come il primo passo per personalizzare le sessioni di allenamento.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B069" id="Speech Bubble: Oval 1467669041" o:spid="_x0000_s1046" type="#_x0000_t63" style="position:absolute;left:0;text-align:left;margin-left:213.05pt;margin-top:43.25pt;width:475pt;height:344pt;z-index:2517136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" adj="6300,24300" fillcolor="#f4b183" strokecolor="#2f528f" strokeweight="1pt">
                <v:textbox>
                  <w:txbxContent>
                    <w:p w14:paraId="4427D278" w14:textId="7AB1FFE3" w:rsidR="001364F5" w:rsidRPr="00853C66" w:rsidRDefault="000064DF" w:rsidP="001364F5">
                      <w:pPr>
                        <w:ind w:left="360"/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A cosa serve </w:t>
                      </w:r>
                      <w:r w:rsidR="001364F5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07B79306" w14:textId="13B1AB9C" w:rsidR="000064DF" w:rsidRPr="00853C66" w:rsidRDefault="000064DF" w:rsidP="000064DF">
                      <w:pPr>
                        <w:ind w:left="360"/>
                        <w:jc w:val="center"/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Lo strumento di valutazione è fatto per valutare l'esperienza professionale e le competenze delle persone che lavorano nel campo dell'assistenza agli anziani o delle persone che vorrebbero lavorare come assistenti agli anziani. </w:t>
                      </w:r>
                    </w:p>
                    <w:p w14:paraId="24F8C321" w14:textId="1FC99262" w:rsidR="00371256" w:rsidRPr="00853C66" w:rsidRDefault="000064DF" w:rsidP="009420ED">
                      <w:pPr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È inteso come il primo passo per personalizzare le sessioni di allenamento.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5B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19805" behindDoc="0" locked="0" layoutInCell="1" allowOverlap="1" wp14:anchorId="2DAD5451" wp14:editId="09030265">
                <wp:simplePos x="0" y="0"/>
                <wp:positionH relativeFrom="column">
                  <wp:posOffset>531668</wp:posOffset>
                </wp:positionH>
                <wp:positionV relativeFrom="paragraph">
                  <wp:posOffset>790921</wp:posOffset>
                </wp:positionV>
                <wp:extent cx="2139950" cy="1377950"/>
                <wp:effectExtent l="0" t="0" r="12700" b="12700"/>
                <wp:wrapNone/>
                <wp:docPr id="1746653706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DC46E" w14:textId="1301813C" w:rsidR="004525B1" w:rsidRPr="008B4542" w:rsidRDefault="000064DF" w:rsidP="004525B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Strumenti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valutazione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25B1"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online</w:t>
                            </w:r>
                          </w:p>
                          <w:p w14:paraId="75C57AF6" w14:textId="77777777" w:rsidR="004525B1" w:rsidRDefault="004525B1" w:rsidP="004525B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B27317B" wp14:editId="19A20C75">
                                  <wp:extent cx="648335" cy="455085"/>
                                  <wp:effectExtent l="0" t="0" r="0" b="2540"/>
                                  <wp:docPr id="870794820" name="Elemento grafico 870794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D5451" id="Rectangle: Rounded Corners 632528833" o:spid="_x0000_s1047" style="position:absolute;left:0;text-align:left;margin-left:41.85pt;margin-top:62.3pt;width:168.5pt;height:108.5pt;z-index:25171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" fillcolor="#a9d18e" strokecolor="#2f528f" strokeweight="1pt">
                <v:stroke joinstyle="miter"/>
                <v:textbox>
                  <w:txbxContent>
                    <w:p w14:paraId="2BDDC46E" w14:textId="1301813C" w:rsidR="004525B1" w:rsidRPr="008B4542" w:rsidRDefault="000064DF" w:rsidP="004525B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Strumenti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di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valutazione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525B1"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online</w:t>
                      </w:r>
                    </w:p>
                    <w:p w14:paraId="75C57AF6" w14:textId="77777777" w:rsidR="004525B1" w:rsidRDefault="004525B1" w:rsidP="004525B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B27317B" wp14:editId="19A20C75">
                            <wp:extent cx="648335" cy="455085"/>
                            <wp:effectExtent l="0" t="0" r="0" b="2540"/>
                            <wp:docPr id="870794820" name="Elemento grafico 870794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11EE48CD" wp14:editId="50ECA82F">
            <wp:extent cx="8621395" cy="5191760"/>
            <wp:effectExtent l="171450" t="228600" r="179705" b="237490"/>
            <wp:docPr id="27440323" name="Immagine 2744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E6BC4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5949" behindDoc="0" locked="0" layoutInCell="1" allowOverlap="1" wp14:anchorId="6259B10D" wp14:editId="58630459">
                <wp:simplePos x="0" y="0"/>
                <wp:positionH relativeFrom="column">
                  <wp:posOffset>3162388</wp:posOffset>
                </wp:positionH>
                <wp:positionV relativeFrom="paragraph">
                  <wp:posOffset>637364</wp:posOffset>
                </wp:positionV>
                <wp:extent cx="5579843" cy="4210050"/>
                <wp:effectExtent l="19050" t="19050" r="40005" b="552450"/>
                <wp:wrapNone/>
                <wp:docPr id="126861737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843" cy="421005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06F48" w14:textId="1D6A3580" w:rsidR="002E6BC4" w:rsidRPr="0028213F" w:rsidRDefault="0076266B" w:rsidP="002E6BC4">
                            <w:pPr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28213F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Come è strutturato</w:t>
                            </w:r>
                            <w:r w:rsidR="002E6BC4" w:rsidRPr="0028213F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?</w:t>
                            </w:r>
                          </w:p>
                          <w:p w14:paraId="52D6B387" w14:textId="78418681" w:rsidR="0076266B" w:rsidRPr="0028213F" w:rsidRDefault="0076266B" w:rsidP="0076266B">
                            <w:pPr>
                              <w:jc w:val="center"/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Si tratta di un questionario diviso in 6 parti. La prima parte è dedicata all'autovalutazione del tirocinante. </w:t>
                            </w:r>
                          </w:p>
                          <w:p w14:paraId="4DF314E7" w14:textId="37CC964F" w:rsidR="00DF530F" w:rsidRPr="0028213F" w:rsidRDefault="0076266B" w:rsidP="00DF530F">
                            <w:pPr>
                              <w:jc w:val="center"/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Le altre 5 parti corrispondono alle 5 aree di competenza evidenziate nel quadro delle competenze. </w:t>
                            </w:r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Tali </w:t>
                            </w:r>
                            <w:proofErr w:type="spellStart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elementi</w:t>
                            </w:r>
                            <w:proofErr w:type="spellEnd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sono</w:t>
                            </w:r>
                            <w:proofErr w:type="spellEnd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valutati</w:t>
                            </w:r>
                            <w:proofErr w:type="spellEnd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obiettivamente</w:t>
                            </w:r>
                            <w:proofErr w:type="spellEnd"/>
                            <w:r w:rsidRPr="0028213F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B10D" id="_x0000_s1048" type="#_x0000_t63" style="position:absolute;left:0;text-align:left;margin-left:249pt;margin-top:50.2pt;width:439.35pt;height:331.5pt;z-index:251725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" adj="6300,24300" fillcolor="#f4b183" strokecolor="#2f528f" strokeweight="1pt">
                <v:textbox>
                  <w:txbxContent>
                    <w:p w14:paraId="24D06F48" w14:textId="1D6A3580" w:rsidR="002E6BC4" w:rsidRPr="0028213F" w:rsidRDefault="0076266B" w:rsidP="002E6BC4">
                      <w:pPr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28213F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Come è strutturato</w:t>
                      </w:r>
                      <w:r w:rsidR="002E6BC4" w:rsidRPr="0028213F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?</w:t>
                      </w:r>
                    </w:p>
                    <w:p w14:paraId="52D6B387" w14:textId="78418681" w:rsidR="0076266B" w:rsidRPr="0028213F" w:rsidRDefault="0076266B" w:rsidP="0076266B">
                      <w:pPr>
                        <w:jc w:val="center"/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Si tratta di un questionario diviso in 6 parti. La prima parte è dedicata all'autovalutazione del tirocinante. </w:t>
                      </w:r>
                    </w:p>
                    <w:p w14:paraId="4DF314E7" w14:textId="37CC964F" w:rsidR="00DF530F" w:rsidRPr="0028213F" w:rsidRDefault="0076266B" w:rsidP="00DF530F">
                      <w:pPr>
                        <w:jc w:val="center"/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Le altre 5 parti corrispondono alle 5 aree di competenza evidenziate nel quadro delle competenze. </w:t>
                      </w:r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Tali </w:t>
                      </w:r>
                      <w:proofErr w:type="spellStart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elementi</w:t>
                      </w:r>
                      <w:proofErr w:type="spellEnd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sono</w:t>
                      </w:r>
                      <w:proofErr w:type="spellEnd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valutati</w:t>
                      </w:r>
                      <w:proofErr w:type="spellEnd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obiettivamente</w:t>
                      </w:r>
                      <w:proofErr w:type="spellEnd"/>
                      <w:r w:rsidRPr="0028213F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9341F4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21853" behindDoc="0" locked="0" layoutInCell="1" allowOverlap="1" wp14:anchorId="4D00A436" wp14:editId="64174CD2">
                <wp:simplePos x="0" y="0"/>
                <wp:positionH relativeFrom="column">
                  <wp:posOffset>808413</wp:posOffset>
                </wp:positionH>
                <wp:positionV relativeFrom="paragraph">
                  <wp:posOffset>755361</wp:posOffset>
                </wp:positionV>
                <wp:extent cx="2139950" cy="1377950"/>
                <wp:effectExtent l="0" t="0" r="12700" b="12700"/>
                <wp:wrapNone/>
                <wp:docPr id="846754524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D3AE2C" w14:textId="3EAF2AB8" w:rsidR="003C7187" w:rsidRPr="008B4542" w:rsidRDefault="0076266B" w:rsidP="003C718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Strumenti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valutazione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C7187"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3ECDCF16" w14:textId="77777777" w:rsidR="003C7187" w:rsidRDefault="003C7187" w:rsidP="003C7187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7C1D741" wp14:editId="326B850C">
                                  <wp:extent cx="648335" cy="455085"/>
                                  <wp:effectExtent l="0" t="0" r="0" b="2540"/>
                                  <wp:docPr id="754386295" name="Elemento grafico 754386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0A436" id="_x0000_s1049" style="position:absolute;left:0;text-align:left;margin-left:63.65pt;margin-top:59.5pt;width:168.5pt;height:108.5pt;z-index:251721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" fillcolor="#a9d18e" strokecolor="#2f528f" strokeweight="1pt">
                <v:stroke joinstyle="miter"/>
                <v:textbox>
                  <w:txbxContent>
                    <w:p w14:paraId="67D3AE2C" w14:textId="3EAF2AB8" w:rsidR="003C7187" w:rsidRPr="008B4542" w:rsidRDefault="0076266B" w:rsidP="003C718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Strumenti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di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valutazione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C7187"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3ECDCF16" w14:textId="77777777" w:rsidR="003C7187" w:rsidRDefault="003C7187" w:rsidP="003C7187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7C1D741" wp14:editId="326B850C">
                            <wp:extent cx="648335" cy="455085"/>
                            <wp:effectExtent l="0" t="0" r="0" b="2540"/>
                            <wp:docPr id="754386295" name="Elemento grafico 754386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5C3BB214" wp14:editId="7F852CF7">
            <wp:extent cx="8621395" cy="5191760"/>
            <wp:effectExtent l="171450" t="228600" r="179705" b="237490"/>
            <wp:docPr id="1726218565" name="Immagine 172621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1613" behindDoc="0" locked="0" layoutInCell="1" allowOverlap="1" wp14:anchorId="063CCFC9" wp14:editId="025E37B4">
                <wp:simplePos x="0" y="0"/>
                <wp:positionH relativeFrom="column">
                  <wp:posOffset>3032103</wp:posOffset>
                </wp:positionH>
                <wp:positionV relativeFrom="paragraph">
                  <wp:posOffset>474454</wp:posOffset>
                </wp:positionV>
                <wp:extent cx="6107233" cy="4442592"/>
                <wp:effectExtent l="19050" t="19050" r="46355" b="586740"/>
                <wp:wrapNone/>
                <wp:docPr id="1964801583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233" cy="4442592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366C15" w14:textId="5C3BB6CD" w:rsidR="00A51461" w:rsidRPr="009420ED" w:rsidRDefault="00E032DB" w:rsidP="00A51461">
                            <w:pPr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Come accedere allo strumento</w:t>
                            </w:r>
                            <w:r w:rsidR="00A51461" w:rsidRPr="009420ED"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?</w:t>
                            </w:r>
                          </w:p>
                          <w:p w14:paraId="27DD3AA5" w14:textId="77777777" w:rsidR="00A51461" w:rsidRPr="009420ED" w:rsidRDefault="00A51461" w:rsidP="00A5146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14:paraId="45966F1A" w14:textId="1A5C8AD6" w:rsidR="00E032DB" w:rsidRPr="009420ED" w:rsidRDefault="00E032DB" w:rsidP="00E032DB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Lo strumento è stato progettato per essere utilizzato grazie a una piattaforma online. È accessibile con un computer, un cellulare o una tavoletta digitale. Si consiglia di utilizzare questa versione. </w:t>
                            </w:r>
                            <w:hyperlink r:id="rId18" w:history="1">
                              <w:r w:rsidR="00DE60EB" w:rsidRPr="00DE60EB">
                                <w:rPr>
                                  <w:rStyle w:val="Lienhypertexte"/>
                                  <w:sz w:val="36"/>
                                  <w:szCs w:val="36"/>
                                  <w:lang w:val="it-IT"/>
                                </w:rPr>
                                <w:t>lien</w:t>
                              </w:r>
                            </w:hyperlink>
                          </w:p>
                          <w:p w14:paraId="3DF7FE1D" w14:textId="5EB8CE75" w:rsidR="00371256" w:rsidRPr="00DE60EB" w:rsidRDefault="00E032DB" w:rsidP="0037125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È disponibile anche una versione cartacea.  </w:t>
                            </w:r>
                            <w:hyperlink r:id="rId19" w:history="1">
                              <w:r w:rsidR="00853C66" w:rsidRPr="00853C66">
                                <w:rPr>
                                  <w:rStyle w:val="Lienhypertexte"/>
                                  <w:sz w:val="36"/>
                                  <w:szCs w:val="36"/>
                                  <w:lang w:val="it-IT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CFC9" id="_x0000_s1050" type="#_x0000_t63" style="position:absolute;left:0;text-align:left;margin-left:238.75pt;margin-top:37.35pt;width:480.9pt;height:349.8pt;z-index:251711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" adj="6300,24300" fillcolor="#f4b183" strokecolor="#2f528f" strokeweight="1pt">
                <v:textbox>
                  <w:txbxContent>
                    <w:p w14:paraId="29366C15" w14:textId="5C3BB6CD" w:rsidR="00A51461" w:rsidRPr="009420ED" w:rsidRDefault="00E032DB" w:rsidP="00A51461">
                      <w:pPr>
                        <w:ind w:left="720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  <w:t>Come accedere allo strumento</w:t>
                      </w:r>
                      <w:r w:rsidR="00A51461" w:rsidRPr="009420ED"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?</w:t>
                      </w:r>
                    </w:p>
                    <w:p w14:paraId="27DD3AA5" w14:textId="77777777" w:rsidR="00A51461" w:rsidRPr="009420ED" w:rsidRDefault="00A51461" w:rsidP="00A51461">
                      <w:pPr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  <w:p w14:paraId="45966F1A" w14:textId="1A5C8AD6" w:rsidR="00E032DB" w:rsidRPr="009420ED" w:rsidRDefault="00E032DB" w:rsidP="00E032DB">
                      <w:pPr>
                        <w:rPr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Lo strumento è stato progettato per essere utilizzato grazie a una piattaforma online. È accessibile con un computer, un cellulare o una tavoletta digitale. Si consiglia di utilizzare questa versione. </w:t>
                      </w:r>
                      <w:hyperlink r:id="rId20" w:history="1">
                        <w:r w:rsidR="00DE60EB" w:rsidRPr="00DE60EB">
                          <w:rPr>
                            <w:rStyle w:val="Lienhypertexte"/>
                            <w:sz w:val="36"/>
                            <w:szCs w:val="36"/>
                            <w:lang w:val="it-IT"/>
                          </w:rPr>
                          <w:t>lien</w:t>
                        </w:r>
                      </w:hyperlink>
                    </w:p>
                    <w:p w14:paraId="3DF7FE1D" w14:textId="5EB8CE75" w:rsidR="00371256" w:rsidRPr="00DE60EB" w:rsidRDefault="00E032DB" w:rsidP="0037125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È disponibile anche una versione cartacea.  </w:t>
                      </w:r>
                      <w:hyperlink r:id="rId21" w:history="1">
                        <w:r w:rsidR="00853C66" w:rsidRPr="00853C66">
                          <w:rPr>
                            <w:rStyle w:val="Lienhypertexte"/>
                            <w:sz w:val="36"/>
                            <w:szCs w:val="36"/>
                            <w:lang w:val="it-IT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09565" behindDoc="0" locked="0" layoutInCell="1" allowOverlap="1" wp14:anchorId="6BA89333" wp14:editId="236B62C3">
                <wp:simplePos x="0" y="0"/>
                <wp:positionH relativeFrom="column">
                  <wp:posOffset>841664</wp:posOffset>
                </wp:positionH>
                <wp:positionV relativeFrom="paragraph">
                  <wp:posOffset>686435</wp:posOffset>
                </wp:positionV>
                <wp:extent cx="2139950" cy="1377950"/>
                <wp:effectExtent l="0" t="0" r="12700" b="12700"/>
                <wp:wrapNone/>
                <wp:docPr id="49120570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74D804" w14:textId="5B035B5D" w:rsidR="00371256" w:rsidRPr="008B4542" w:rsidRDefault="002312F1" w:rsidP="00371256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Strumenti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valutazione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1256"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online</w:t>
                            </w:r>
                          </w:p>
                          <w:p w14:paraId="299015EE" w14:textId="77777777" w:rsidR="00371256" w:rsidRDefault="00371256" w:rsidP="00371256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01058C" wp14:editId="5D3EAF70">
                                  <wp:extent cx="648335" cy="455085"/>
                                  <wp:effectExtent l="0" t="0" r="0" b="2540"/>
                                  <wp:docPr id="2029031595" name="Elemento grafico 2029031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89333" id="_x0000_s1051" style="position:absolute;left:0;text-align:left;margin-left:66.25pt;margin-top:54.05pt;width:168.5pt;height:108.5pt;z-index:251709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" fillcolor="#a9d18e" strokecolor="#2f528f" strokeweight="1pt">
                <v:stroke joinstyle="miter"/>
                <v:textbox>
                  <w:txbxContent>
                    <w:p w14:paraId="7C74D804" w14:textId="5B035B5D" w:rsidR="00371256" w:rsidRPr="008B4542" w:rsidRDefault="002312F1" w:rsidP="00371256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Strumenti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di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valutazione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71256"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online</w:t>
                      </w:r>
                    </w:p>
                    <w:p w14:paraId="299015EE" w14:textId="77777777" w:rsidR="00371256" w:rsidRDefault="00371256" w:rsidP="00371256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701058C" wp14:editId="5D3EAF70">
                            <wp:extent cx="648335" cy="455085"/>
                            <wp:effectExtent l="0" t="0" r="0" b="2540"/>
                            <wp:docPr id="2029031595" name="Elemento grafico 2029031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B454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0CBB1CE" wp14:editId="69DDA456">
            <wp:extent cx="9163050" cy="5518150"/>
            <wp:effectExtent l="190500" t="228600" r="190500" b="234950"/>
            <wp:docPr id="901341738" name="Picture 90134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518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2060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3901" behindDoc="0" locked="0" layoutInCell="1" allowOverlap="1" wp14:anchorId="0AA93901" wp14:editId="5BC56D07">
                <wp:simplePos x="0" y="0"/>
                <wp:positionH relativeFrom="margin">
                  <wp:posOffset>2338419</wp:posOffset>
                </wp:positionH>
                <wp:positionV relativeFrom="paragraph">
                  <wp:posOffset>616344</wp:posOffset>
                </wp:positionV>
                <wp:extent cx="6281245" cy="4300702"/>
                <wp:effectExtent l="19050" t="19050" r="43815" b="576580"/>
                <wp:wrapNone/>
                <wp:docPr id="592500192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245" cy="4300702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854DA" w14:textId="79536FC9" w:rsidR="00220601" w:rsidRPr="009420ED" w:rsidRDefault="00E33E95" w:rsidP="009420ED">
                            <w:pPr>
                              <w:pStyle w:val="Paragraphedeliste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Valutazione dei risultati</w:t>
                            </w:r>
                            <w:r w:rsidR="00220601" w:rsidRPr="009420ED"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(1)</w:t>
                            </w:r>
                          </w:p>
                          <w:p w14:paraId="1237BE1F" w14:textId="77777777" w:rsidR="004A7B97" w:rsidRPr="009420ED" w:rsidRDefault="004A7B97" w:rsidP="004A7B97">
                            <w:pPr>
                              <w:pStyle w:val="Paragraphedeliste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it-IT" w:eastAsia="en-US"/>
                              </w:rPr>
                            </w:pPr>
                            <w:r w:rsidRPr="009420ED">
                              <w:rPr>
                                <w:rFonts w:asciiTheme="minorHAnsi" w:eastAsiaTheme="minorHAnsi" w:hAnsiTheme="minorHAnsi" w:cstheme="minorBidi"/>
                                <w:sz w:val="36"/>
                                <w:szCs w:val="36"/>
                                <w:lang w:val="it-IT" w:eastAsia="en-US"/>
                              </w:rPr>
                              <w:t xml:space="preserve">• </w:t>
                            </w:r>
                            <w:r w:rsidRPr="009420ED"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it-IT" w:eastAsia="en-US"/>
                              </w:rPr>
                              <w:t xml:space="preserve">Alla fine del processo lo strumento fornisce automaticamente la percentuale di risposte corrette (versione online). Ciascuna delle 6 parti viene valutata separatamente.  </w:t>
                            </w:r>
                          </w:p>
                          <w:p w14:paraId="7F8568C6" w14:textId="77777777" w:rsidR="004A7B97" w:rsidRPr="009420ED" w:rsidRDefault="004A7B97" w:rsidP="004A7B97">
                            <w:pPr>
                              <w:pStyle w:val="Paragraphedeliste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it-IT" w:eastAsia="en-US"/>
                              </w:rPr>
                            </w:pPr>
                            <w:r w:rsidRPr="009420ED"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it-IT" w:eastAsia="en-US"/>
                              </w:rPr>
                              <w:t xml:space="preserve">• Se il punteggio &gt; il 60% di risposte corrette </w:t>
                            </w:r>
                          </w:p>
                          <w:p w14:paraId="10301ACB" w14:textId="5E4B81D6" w:rsidR="00DF530F" w:rsidRPr="009420ED" w:rsidRDefault="004A7B97" w:rsidP="009420ED">
                            <w:pPr>
                              <w:ind w:left="72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sz w:val="32"/>
                                <w:szCs w:val="32"/>
                                <w:lang w:val="it-IT"/>
                              </w:rPr>
                              <w:t>• Il tirocinante dimostra un'adeguata</w:t>
                            </w:r>
                            <w:r w:rsidRPr="009420ED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Pr="009420ED">
                              <w:rPr>
                                <w:sz w:val="32"/>
                                <w:szCs w:val="32"/>
                                <w:lang w:val="it-IT"/>
                              </w:rPr>
                              <w:t>padronanza di questo settore</w:t>
                            </w:r>
                            <w:r w:rsidRPr="009420ED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.  </w:t>
                            </w:r>
                            <w:r w:rsidRPr="009420ED">
                              <w:rPr>
                                <w:sz w:val="32"/>
                                <w:szCs w:val="32"/>
                                <w:lang w:val="it-IT"/>
                              </w:rPr>
                              <w:t>Durante le sessioni di formazione, è possibile ridurre la formazione relativa a tali competenze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3901" id="_x0000_s1052" type="#_x0000_t63" style="position:absolute;left:0;text-align:left;margin-left:184.15pt;margin-top:48.55pt;width:494.6pt;height:338.65pt;z-index:2517239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" adj="6300,24300" fillcolor="#f4b183" strokecolor="#2f528f" strokeweight="1pt">
                <v:textbox>
                  <w:txbxContent>
                    <w:p w14:paraId="110854DA" w14:textId="79536FC9" w:rsidR="00220601" w:rsidRPr="009420ED" w:rsidRDefault="00E33E95" w:rsidP="009420ED">
                      <w:pPr>
                        <w:pStyle w:val="Paragraphedeliste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  <w:t>Valutazione dei risultati</w:t>
                      </w:r>
                      <w:r w:rsidR="00220601" w:rsidRPr="009420ED"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(1)</w:t>
                      </w:r>
                    </w:p>
                    <w:p w14:paraId="1237BE1F" w14:textId="77777777" w:rsidR="004A7B97" w:rsidRPr="009420ED" w:rsidRDefault="004A7B97" w:rsidP="004A7B97">
                      <w:pPr>
                        <w:pStyle w:val="Paragraphedeliste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it-IT" w:eastAsia="en-US"/>
                        </w:rPr>
                      </w:pPr>
                      <w:r w:rsidRPr="009420ED">
                        <w:rPr>
                          <w:rFonts w:asciiTheme="minorHAnsi" w:eastAsiaTheme="minorHAnsi" w:hAnsiTheme="minorHAnsi" w:cstheme="minorBidi"/>
                          <w:sz w:val="36"/>
                          <w:szCs w:val="36"/>
                          <w:lang w:val="it-IT" w:eastAsia="en-US"/>
                        </w:rPr>
                        <w:t xml:space="preserve">• </w:t>
                      </w:r>
                      <w:r w:rsidRPr="009420ED"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it-IT" w:eastAsia="en-US"/>
                        </w:rPr>
                        <w:t xml:space="preserve">Alla fine del processo lo strumento fornisce automaticamente la percentuale di risposte corrette (versione online). Ciascuna delle 6 parti viene valutata separatamente.  </w:t>
                      </w:r>
                    </w:p>
                    <w:p w14:paraId="7F8568C6" w14:textId="77777777" w:rsidR="004A7B97" w:rsidRPr="009420ED" w:rsidRDefault="004A7B97" w:rsidP="004A7B97">
                      <w:pPr>
                        <w:pStyle w:val="Paragraphedeliste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it-IT" w:eastAsia="en-US"/>
                        </w:rPr>
                      </w:pPr>
                      <w:r w:rsidRPr="009420ED"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it-IT" w:eastAsia="en-US"/>
                        </w:rPr>
                        <w:t xml:space="preserve">• Se il punteggio &gt; il 60% di risposte corrette </w:t>
                      </w:r>
                    </w:p>
                    <w:p w14:paraId="10301ACB" w14:textId="5E4B81D6" w:rsidR="00DF530F" w:rsidRPr="009420ED" w:rsidRDefault="004A7B97" w:rsidP="009420ED">
                      <w:pPr>
                        <w:ind w:left="720"/>
                        <w:rPr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sz w:val="32"/>
                          <w:szCs w:val="32"/>
                          <w:lang w:val="it-IT"/>
                        </w:rPr>
                        <w:t>• Il tirocinante dimostra un'adeguata</w:t>
                      </w:r>
                      <w:r w:rsidRPr="009420ED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Pr="009420ED">
                        <w:rPr>
                          <w:sz w:val="32"/>
                          <w:szCs w:val="32"/>
                          <w:lang w:val="it-IT"/>
                        </w:rPr>
                        <w:t>padronanza di questo settore</w:t>
                      </w:r>
                      <w:r w:rsidRPr="009420ED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.  </w:t>
                      </w:r>
                      <w:r w:rsidRPr="009420ED">
                        <w:rPr>
                          <w:sz w:val="32"/>
                          <w:szCs w:val="32"/>
                          <w:lang w:val="it-IT"/>
                        </w:rPr>
                        <w:t>Durante le sessioni di formazione, è possibile ridurre la formazione relativa a tali competenze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60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17757" behindDoc="0" locked="0" layoutInCell="1" allowOverlap="1" wp14:anchorId="3629771E" wp14:editId="6E638B19">
                <wp:simplePos x="0" y="0"/>
                <wp:positionH relativeFrom="column">
                  <wp:posOffset>378460</wp:posOffset>
                </wp:positionH>
                <wp:positionV relativeFrom="paragraph">
                  <wp:posOffset>899160</wp:posOffset>
                </wp:positionV>
                <wp:extent cx="2139950" cy="1377950"/>
                <wp:effectExtent l="0" t="0" r="12700" b="12700"/>
                <wp:wrapNone/>
                <wp:docPr id="451672997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1E624" w14:textId="77777777" w:rsidR="004525B1" w:rsidRPr="008B4542" w:rsidRDefault="004525B1" w:rsidP="004525B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1356B970" w14:textId="77777777" w:rsidR="004525B1" w:rsidRDefault="004525B1" w:rsidP="004525B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14C6AC" wp14:editId="151664D1">
                                  <wp:extent cx="648335" cy="455085"/>
                                  <wp:effectExtent l="0" t="0" r="0" b="2540"/>
                                  <wp:docPr id="748188613" name="Elemento grafico 748188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9771E" id="_x0000_s1053" style="position:absolute;left:0;text-align:left;margin-left:29.8pt;margin-top:70.8pt;width:168.5pt;height:108.5pt;z-index:251717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" fillcolor="#a9d18e" strokecolor="#2f528f" strokeweight="1pt">
                <v:stroke joinstyle="miter"/>
                <v:textbox>
                  <w:txbxContent>
                    <w:p w14:paraId="1631E624" w14:textId="77777777" w:rsidR="004525B1" w:rsidRPr="008B4542" w:rsidRDefault="004525B1" w:rsidP="004525B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1356B970" w14:textId="77777777" w:rsidR="004525B1" w:rsidRDefault="004525B1" w:rsidP="004525B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14C6AC" wp14:editId="151664D1">
                            <wp:extent cx="648335" cy="455085"/>
                            <wp:effectExtent l="0" t="0" r="0" b="2540"/>
                            <wp:docPr id="748188613" name="Elemento grafico 748188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19DED59D" wp14:editId="4AF58844">
            <wp:extent cx="8621395" cy="5191760"/>
            <wp:effectExtent l="171450" t="228600" r="179705" b="237490"/>
            <wp:docPr id="1837324340" name="Immagine 183732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40DEC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5709" behindDoc="0" locked="0" layoutInCell="1" allowOverlap="1" wp14:anchorId="54D8097F" wp14:editId="3435ADAD">
                <wp:simplePos x="0" y="0"/>
                <wp:positionH relativeFrom="column">
                  <wp:posOffset>3178810</wp:posOffset>
                </wp:positionH>
                <wp:positionV relativeFrom="paragraph">
                  <wp:posOffset>1010920</wp:posOffset>
                </wp:positionV>
                <wp:extent cx="4851400" cy="3790950"/>
                <wp:effectExtent l="19050" t="19050" r="44450" b="514350"/>
                <wp:wrapNone/>
                <wp:docPr id="15003811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79095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B5CB6" w14:textId="7A8DBACD" w:rsidR="00740DEC" w:rsidRPr="00853C66" w:rsidRDefault="0051276B" w:rsidP="00740DEC">
                            <w:pPr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Valutazione dei risultati</w:t>
                            </w:r>
                            <w:r w:rsidR="00740DEC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(2)</w:t>
                            </w:r>
                          </w:p>
                          <w:p w14:paraId="037FDE39" w14:textId="77777777" w:rsidR="0051276B" w:rsidRPr="00853C66" w:rsidRDefault="0051276B" w:rsidP="0051276B">
                            <w:p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Se il punteggio &lt; il 60% di risposte corrette </w:t>
                            </w:r>
                          </w:p>
                          <w:p w14:paraId="6479130E" w14:textId="19D89A09" w:rsidR="00740DEC" w:rsidRPr="00853C66" w:rsidRDefault="0051276B" w:rsidP="0051276B">
                            <w:pPr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Il tirocinante manca di esperienza professionale e / o non padroneggia le competenze attese nel settore.  Durante le sessioni di formazione, si consiglia di porre l’accento sulle specifiche competenze per le quali si è riscontrato un gap</w:t>
                            </w:r>
                            <w:r w:rsidRPr="00853C66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>.</w:t>
                            </w:r>
                          </w:p>
                          <w:p w14:paraId="7647CCA2" w14:textId="3FD137E5" w:rsidR="00371256" w:rsidRPr="009420ED" w:rsidRDefault="00371256" w:rsidP="009420ED">
                            <w:pPr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097F" id="_x0000_s1054" type="#_x0000_t63" style="position:absolute;left:0;text-align:left;margin-left:250.3pt;margin-top:79.6pt;width:382pt;height:298.5pt;z-index:25171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" adj="6300,24300" fillcolor="#f4b183" strokecolor="#2f528f" strokeweight="1pt">
                <v:textbox>
                  <w:txbxContent>
                    <w:p w14:paraId="464B5CB6" w14:textId="7A8DBACD" w:rsidR="00740DEC" w:rsidRPr="00853C66" w:rsidRDefault="0051276B" w:rsidP="00740DEC">
                      <w:pPr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Valutazione dei risultati</w:t>
                      </w:r>
                      <w:r w:rsidR="00740DEC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(2)</w:t>
                      </w:r>
                    </w:p>
                    <w:p w14:paraId="037FDE39" w14:textId="77777777" w:rsidR="0051276B" w:rsidRPr="00853C66" w:rsidRDefault="0051276B" w:rsidP="0051276B">
                      <w:p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Se il punteggio &lt; il 60% di risposte corrette </w:t>
                      </w:r>
                    </w:p>
                    <w:p w14:paraId="6479130E" w14:textId="19D89A09" w:rsidR="00740DEC" w:rsidRPr="00853C66" w:rsidRDefault="0051276B" w:rsidP="0051276B">
                      <w:pPr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Il tirocinante manca di esperienza professionale e / o non padroneggia le competenze attese nel settore.  Durante le sessioni di formazione, si consiglia di porre l’accento sulle specifiche competenze per le quali si è riscontrato un gap</w:t>
                      </w:r>
                      <w:r w:rsidRPr="00853C66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>.</w:t>
                      </w:r>
                    </w:p>
                    <w:p w14:paraId="7647CCA2" w14:textId="3FD137E5" w:rsidR="00371256" w:rsidRPr="009420ED" w:rsidRDefault="00371256" w:rsidP="009420ED">
                      <w:pPr>
                        <w:ind w:left="720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1F4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07517" behindDoc="0" locked="0" layoutInCell="1" allowOverlap="1" wp14:anchorId="4C9AA649" wp14:editId="04200604">
                <wp:simplePos x="0" y="0"/>
                <wp:positionH relativeFrom="column">
                  <wp:posOffset>970742</wp:posOffset>
                </wp:positionH>
                <wp:positionV relativeFrom="paragraph">
                  <wp:posOffset>756689</wp:posOffset>
                </wp:positionV>
                <wp:extent cx="2139950" cy="1377950"/>
                <wp:effectExtent l="0" t="0" r="12700" b="12700"/>
                <wp:wrapNone/>
                <wp:docPr id="1748190221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C1F788" w14:textId="77777777" w:rsidR="00371256" w:rsidRPr="008B4542" w:rsidRDefault="00371256" w:rsidP="00371256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1141E577" w14:textId="77777777" w:rsidR="00371256" w:rsidRDefault="00371256" w:rsidP="00371256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BCFBFD5" wp14:editId="3BFF1569">
                                  <wp:extent cx="648335" cy="455085"/>
                                  <wp:effectExtent l="0" t="0" r="0" b="2540"/>
                                  <wp:docPr id="104944922" name="Elemento grafico 104944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AA649" id="_x0000_s1055" style="position:absolute;left:0;text-align:left;margin-left:76.45pt;margin-top:59.6pt;width:168.5pt;height:108.5pt;z-index:251707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" fillcolor="#a9d18e" strokecolor="#2f528f" strokeweight="1pt">
                <v:stroke joinstyle="miter"/>
                <v:textbox>
                  <w:txbxContent>
                    <w:p w14:paraId="29C1F788" w14:textId="77777777" w:rsidR="00371256" w:rsidRPr="008B4542" w:rsidRDefault="00371256" w:rsidP="00371256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1141E577" w14:textId="77777777" w:rsidR="00371256" w:rsidRDefault="00371256" w:rsidP="00371256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BCFBFD5" wp14:editId="3BFF1569">
                            <wp:extent cx="648335" cy="455085"/>
                            <wp:effectExtent l="0" t="0" r="0" b="2540"/>
                            <wp:docPr id="104944922" name="Elemento grafico 104944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4738D33" wp14:editId="65730FA7">
            <wp:extent cx="8621395" cy="5191760"/>
            <wp:effectExtent l="171450" t="228600" r="179705" b="237490"/>
            <wp:docPr id="43958950" name="Immagine 4395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558D882" wp14:editId="199F94B6">
                <wp:simplePos x="0" y="0"/>
                <wp:positionH relativeFrom="column">
                  <wp:posOffset>3629660</wp:posOffset>
                </wp:positionH>
                <wp:positionV relativeFrom="paragraph">
                  <wp:posOffset>585470</wp:posOffset>
                </wp:positionV>
                <wp:extent cx="4851400" cy="3943350"/>
                <wp:effectExtent l="19050" t="19050" r="44450" b="533400"/>
                <wp:wrapNone/>
                <wp:docPr id="1467669041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94335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38BB4" w14:textId="2E28E0B2" w:rsidR="00E02AEF" w:rsidRPr="00853C66" w:rsidRDefault="00BE460A" w:rsidP="00E02AEF">
                            <w:pPr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Consigli </w:t>
                            </w:r>
                            <w:r w:rsidR="002257D0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per l’uso</w:t>
                            </w:r>
                            <w:r w:rsidR="00E02AEF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 (1)</w:t>
                            </w:r>
                          </w:p>
                          <w:p w14:paraId="378409D8" w14:textId="77777777" w:rsidR="00BE460A" w:rsidRPr="00853C66" w:rsidRDefault="00BE460A" w:rsidP="00BE460A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Il candidato deve avere un livello linguistico A2 (acquisito) per compilare il questionario.</w:t>
                            </w:r>
                          </w:p>
                          <w:p w14:paraId="5F7A7943" w14:textId="77777777" w:rsidR="00BE460A" w:rsidRPr="00853C66" w:rsidRDefault="00BE460A" w:rsidP="00BE460A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Le competenze digitali di base sono necessarie per la versione online. </w:t>
                            </w:r>
                          </w:p>
                          <w:p w14:paraId="6F6DDD05" w14:textId="7C83E4B7" w:rsidR="00E02AEF" w:rsidRPr="00853C66" w:rsidRDefault="00BE460A" w:rsidP="00BE460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La sessione dura circa 45 minuti.  È meglio fornire un computer e una buona connessione Internet alla tirocinante</w:t>
                            </w:r>
                            <w:r w:rsidRPr="00853C66"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.</w:t>
                            </w:r>
                          </w:p>
                          <w:p w14:paraId="0FCF9574" w14:textId="6E7AC5DD" w:rsidR="009D2FED" w:rsidRPr="009420ED" w:rsidRDefault="009D2FED" w:rsidP="009420ED">
                            <w:pPr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D882" id="_x0000_s1056" type="#_x0000_t63" style="position:absolute;left:0;text-align:left;margin-left:285.8pt;margin-top:46.1pt;width:382pt;height:310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" adj="6300,24300" fillcolor="#f4b083 [1941]" strokecolor="#1f3763 [1604]" strokeweight="1pt">
                <v:textbox>
                  <w:txbxContent>
                    <w:p w14:paraId="5AF38BB4" w14:textId="2E28E0B2" w:rsidR="00E02AEF" w:rsidRPr="00853C66" w:rsidRDefault="00BE460A" w:rsidP="00E02AEF">
                      <w:pPr>
                        <w:jc w:val="center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Consigli </w:t>
                      </w:r>
                      <w:r w:rsidR="002257D0"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per l’uso</w:t>
                      </w:r>
                      <w:r w:rsidR="00E02AEF" w:rsidRPr="00853C66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 (1)</w:t>
                      </w:r>
                    </w:p>
                    <w:p w14:paraId="378409D8" w14:textId="77777777" w:rsidR="00BE460A" w:rsidRPr="00853C66" w:rsidRDefault="00BE460A" w:rsidP="00BE460A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Il candidato deve avere un livello linguistico A2 (acquisito) per compilare il questionario.</w:t>
                      </w:r>
                    </w:p>
                    <w:p w14:paraId="5F7A7943" w14:textId="77777777" w:rsidR="00BE460A" w:rsidRPr="00853C66" w:rsidRDefault="00BE460A" w:rsidP="00BE460A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Le competenze digitali di base sono necessarie per la versione online. </w:t>
                      </w:r>
                    </w:p>
                    <w:p w14:paraId="6F6DDD05" w14:textId="7C83E4B7" w:rsidR="00E02AEF" w:rsidRPr="00853C66" w:rsidRDefault="00BE460A" w:rsidP="00BE460A">
                      <w:pPr>
                        <w:rPr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La sessione dura circa 45 minuti.  È meglio fornire un computer e una buona connessione Internet alla tirocinante</w:t>
                      </w:r>
                      <w:r w:rsidRPr="00853C66">
                        <w:rPr>
                          <w:color w:val="000000" w:themeColor="text1"/>
                          <w:sz w:val="28"/>
                          <w:szCs w:val="28"/>
                          <w:lang w:val="it-IT"/>
                        </w:rPr>
                        <w:t>.</w:t>
                      </w:r>
                    </w:p>
                    <w:p w14:paraId="0FCF9574" w14:textId="6E7AC5DD" w:rsidR="009D2FED" w:rsidRPr="009420ED" w:rsidRDefault="009D2FED" w:rsidP="009420ED">
                      <w:pPr>
                        <w:ind w:left="720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CA27DB1" wp14:editId="1F282194">
                <wp:simplePos x="0" y="0"/>
                <wp:positionH relativeFrom="column">
                  <wp:posOffset>1119101</wp:posOffset>
                </wp:positionH>
                <wp:positionV relativeFrom="paragraph">
                  <wp:posOffset>3237461</wp:posOffset>
                </wp:positionV>
                <wp:extent cx="1587500" cy="914400"/>
                <wp:effectExtent l="0" t="0" r="12700" b="19050"/>
                <wp:wrapNone/>
                <wp:docPr id="365636899" name="Rectangle: Rounded Corners 365636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378AE" w14:textId="77777777" w:rsidR="00AC755F" w:rsidRPr="00AC755F" w:rsidRDefault="00AC755F" w:rsidP="00AC755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C755F">
                              <w:rPr>
                                <w:sz w:val="32"/>
                                <w:szCs w:val="32"/>
                              </w:rPr>
                              <w:t>IPERIA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A27DB1" id="Rectangle: Rounded Corners 365636899" o:spid="_x0000_s1057" style="position:absolute;left:0;text-align:left;margin-left:88.1pt;margin-top:254.9pt;width:125pt;height:1in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" fillcolor="#4472c4 [3204]" strokecolor="#1f3763 [1604]" strokeweight="1pt">
                <v:stroke joinstyle="miter"/>
                <v:textbox>
                  <w:txbxContent>
                    <w:p w14:paraId="124378AE" w14:textId="77777777" w:rsidR="00AC755F" w:rsidRPr="00AC755F" w:rsidRDefault="00AC755F" w:rsidP="00AC755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C755F">
                        <w:rPr>
                          <w:sz w:val="32"/>
                          <w:szCs w:val="32"/>
                        </w:rPr>
                        <w:t>IPERIA</w:t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E79CDB" wp14:editId="28E5B72F">
                <wp:simplePos x="0" y="0"/>
                <wp:positionH relativeFrom="column">
                  <wp:posOffset>773834</wp:posOffset>
                </wp:positionH>
                <wp:positionV relativeFrom="paragraph">
                  <wp:posOffset>804719</wp:posOffset>
                </wp:positionV>
                <wp:extent cx="2139950" cy="1377950"/>
                <wp:effectExtent l="0" t="0" r="12700" b="12700"/>
                <wp:wrapNone/>
                <wp:docPr id="632528833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17C7B" w14:textId="77777777" w:rsidR="008B4542" w:rsidRPr="008B4542" w:rsidRDefault="008B4542" w:rsidP="008B454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65115160" w14:textId="77777777" w:rsidR="008B4542" w:rsidRDefault="008B4542" w:rsidP="008B4542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BDA7446" wp14:editId="76AB6610">
                                  <wp:extent cx="648335" cy="455085"/>
                                  <wp:effectExtent l="0" t="0" r="0" b="2540"/>
                                  <wp:docPr id="877543727" name="Elemento grafico 877543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79CDB" id="_x0000_s1058" style="position:absolute;left:0;text-align:left;margin-left:60.95pt;margin-top:63.35pt;width:168.5pt;height:108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" fillcolor="#a9d18e" strokecolor="#2f528f" strokeweight="1pt">
                <v:stroke joinstyle="miter"/>
                <v:textbox>
                  <w:txbxContent>
                    <w:p w14:paraId="45017C7B" w14:textId="77777777" w:rsidR="008B4542" w:rsidRPr="008B4542" w:rsidRDefault="008B4542" w:rsidP="008B454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65115160" w14:textId="77777777" w:rsidR="008B4542" w:rsidRDefault="008B4542" w:rsidP="008B4542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BDA7446" wp14:editId="76AB6610">
                            <wp:extent cx="648335" cy="455085"/>
                            <wp:effectExtent l="0" t="0" r="0" b="2540"/>
                            <wp:docPr id="877543727" name="Elemento grafico 877543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D1D078C" wp14:editId="0A38EB46">
            <wp:extent cx="8621395" cy="5191956"/>
            <wp:effectExtent l="171450" t="228600" r="179705" b="237490"/>
            <wp:docPr id="489572233" name="Immagine 48957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9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EDB743F" w14:textId="698C98B6" w:rsidR="005B3E12" w:rsidRPr="009420ED" w:rsidRDefault="002257D0" w:rsidP="005B3E12">
      <w:pPr>
        <w:rPr>
          <w:rFonts w:ascii="Josefin Sans" w:hAnsi="Josefin Sans"/>
        </w:rPr>
      </w:pPr>
      <w:bookmarkStart w:id="6" w:name="_Toc433639646"/>
      <w:bookmarkStart w:id="7" w:name="_Toc433640046"/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7997" behindDoc="0" locked="0" layoutInCell="1" allowOverlap="1" wp14:anchorId="0E323734" wp14:editId="00B7DDDC">
                <wp:simplePos x="0" y="0"/>
                <wp:positionH relativeFrom="column">
                  <wp:posOffset>363220</wp:posOffset>
                </wp:positionH>
                <wp:positionV relativeFrom="paragraph">
                  <wp:posOffset>511810</wp:posOffset>
                </wp:positionV>
                <wp:extent cx="2139950" cy="1377950"/>
                <wp:effectExtent l="0" t="0" r="12700" b="12700"/>
                <wp:wrapNone/>
                <wp:docPr id="1886300280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9B640" w14:textId="77777777" w:rsidR="007E25F1" w:rsidRPr="008B4542" w:rsidRDefault="007E25F1" w:rsidP="007E25F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5C518CC4" w14:textId="77777777" w:rsidR="007E25F1" w:rsidRDefault="007E25F1" w:rsidP="007E25F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240E52" wp14:editId="794648C3">
                                  <wp:extent cx="648335" cy="455085"/>
                                  <wp:effectExtent l="0" t="0" r="0" b="2540"/>
                                  <wp:docPr id="918826546" name="Elemento grafico 918826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23734" id="_x0000_s1059" style="position:absolute;margin-left:28.6pt;margin-top:40.3pt;width:168.5pt;height:108.5pt;z-index:251727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" fillcolor="#a9d18e" strokecolor="#2f528f" strokeweight="1pt">
                <v:stroke joinstyle="miter"/>
                <v:textbox>
                  <w:txbxContent>
                    <w:p w14:paraId="5479B640" w14:textId="77777777" w:rsidR="007E25F1" w:rsidRPr="008B4542" w:rsidRDefault="007E25F1" w:rsidP="007E25F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5C518CC4" w14:textId="77777777" w:rsidR="007E25F1" w:rsidRDefault="007E25F1" w:rsidP="007E25F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240E52" wp14:editId="794648C3">
                            <wp:extent cx="648335" cy="455085"/>
                            <wp:effectExtent l="0" t="0" r="0" b="2540"/>
                            <wp:docPr id="918826546" name="Elemento grafico 918826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36189" behindDoc="0" locked="0" layoutInCell="1" allowOverlap="1" wp14:anchorId="4EBE65B2" wp14:editId="4F50A589">
                <wp:simplePos x="0" y="0"/>
                <wp:positionH relativeFrom="column">
                  <wp:posOffset>2391410</wp:posOffset>
                </wp:positionH>
                <wp:positionV relativeFrom="paragraph">
                  <wp:posOffset>623570</wp:posOffset>
                </wp:positionV>
                <wp:extent cx="6007100" cy="4159250"/>
                <wp:effectExtent l="19050" t="19050" r="31750" b="546100"/>
                <wp:wrapNone/>
                <wp:docPr id="766131204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415925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4D834" w14:textId="339EFE75" w:rsidR="001F2C3E" w:rsidRPr="00853C66" w:rsidRDefault="002257D0" w:rsidP="001F2C3E">
                            <w:pPr>
                              <w:ind w:left="72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Consigli per l’uso</w:t>
                            </w:r>
                            <w:r w:rsidR="001F2C3E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(2)</w:t>
                            </w:r>
                          </w:p>
                          <w:p w14:paraId="373CC1BE" w14:textId="77777777" w:rsidR="002257D0" w:rsidRPr="00853C66" w:rsidRDefault="002257D0" w:rsidP="009420ED">
                            <w:pPr>
                              <w:ind w:left="720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Lo strumento è più adatto per una singola sessione in quanto spesso richiede l'assistenza di un supervisore.</w:t>
                            </w:r>
                          </w:p>
                          <w:p w14:paraId="5FE0D4A4" w14:textId="5C3F9789" w:rsidR="007E25F1" w:rsidRPr="00853C66" w:rsidRDefault="002257D0" w:rsidP="009420ED">
                            <w:pPr>
                              <w:ind w:left="720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Si consiglia di introdurre la sessione spiegando che non è intesa come un test o un esame, ma come il primo passo per comprendere meglio le sue esigenze formative.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65B2" id="_x0000_s1060" type="#_x0000_t63" style="position:absolute;margin-left:188.3pt;margin-top:49.1pt;width:473pt;height:327.5pt;z-index:25173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" adj="6300,24300" fillcolor="#f4b183" strokecolor="#2f528f" strokeweight="1pt">
                <v:textbox>
                  <w:txbxContent>
                    <w:p w14:paraId="27D4D834" w14:textId="339EFE75" w:rsidR="001F2C3E" w:rsidRPr="00853C66" w:rsidRDefault="002257D0" w:rsidP="001F2C3E">
                      <w:pPr>
                        <w:ind w:left="720"/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Consigli per l’uso</w:t>
                      </w:r>
                      <w:r w:rsidR="001F2C3E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(2)</w:t>
                      </w:r>
                    </w:p>
                    <w:p w14:paraId="373CC1BE" w14:textId="77777777" w:rsidR="002257D0" w:rsidRPr="00853C66" w:rsidRDefault="002257D0" w:rsidP="009420ED">
                      <w:pPr>
                        <w:ind w:left="720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Lo strumento è più adatto per una singola sessione in quanto spesso richiede l'assistenza di un supervisore.</w:t>
                      </w:r>
                    </w:p>
                    <w:p w14:paraId="5FE0D4A4" w14:textId="5C3F9789" w:rsidR="007E25F1" w:rsidRPr="00853C66" w:rsidRDefault="002257D0" w:rsidP="009420ED">
                      <w:pPr>
                        <w:ind w:left="720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Si consiglia di introdurre la sessione spiegando che non è intesa come un test o un esame, ma come il primo passo per comprendere meglio le sue esigenze formative.</w:t>
                      </w:r>
                    </w:p>
                  </w:txbxContent>
                </v:textbox>
              </v:shape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1478959" wp14:editId="6E6B8F13">
            <wp:extent cx="8621395" cy="5191760"/>
            <wp:effectExtent l="171450" t="228600" r="179705" b="237490"/>
            <wp:docPr id="262026695" name="Immagine 26202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407484A" w14:textId="2A578578" w:rsidR="00FC1B7A" w:rsidRPr="009420ED" w:rsidRDefault="00C950D8" w:rsidP="005B3E12">
      <w:pPr>
        <w:rPr>
          <w:rFonts w:ascii="Josefin Sans" w:hAnsi="Josefin Sans" w:cs="K2D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30045" behindDoc="0" locked="0" layoutInCell="1" allowOverlap="1" wp14:anchorId="41569A8A" wp14:editId="76F728DD">
                <wp:simplePos x="0" y="0"/>
                <wp:positionH relativeFrom="column">
                  <wp:posOffset>407670</wp:posOffset>
                </wp:positionH>
                <wp:positionV relativeFrom="paragraph">
                  <wp:posOffset>537210</wp:posOffset>
                </wp:positionV>
                <wp:extent cx="2139950" cy="1377950"/>
                <wp:effectExtent l="0" t="0" r="12700" b="12700"/>
                <wp:wrapNone/>
                <wp:docPr id="33351604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BB3D1" w14:textId="77777777" w:rsidR="007E25F1" w:rsidRPr="008B4542" w:rsidRDefault="007E25F1" w:rsidP="007E25F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7EFE5202" w14:textId="77777777" w:rsidR="007E25F1" w:rsidRDefault="007E25F1" w:rsidP="007E25F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BD39940" wp14:editId="4FAADDED">
                                  <wp:extent cx="648335" cy="455085"/>
                                  <wp:effectExtent l="0" t="0" r="0" b="2540"/>
                                  <wp:docPr id="1119330758" name="Elemento grafico 1119330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69A8A" id="_x0000_s1061" style="position:absolute;margin-left:32.1pt;margin-top:42.3pt;width:168.5pt;height:108.5pt;z-index:251730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" fillcolor="#a9d18e" strokecolor="#2f528f" strokeweight="1pt">
                <v:stroke joinstyle="miter"/>
                <v:textbox>
                  <w:txbxContent>
                    <w:p w14:paraId="7F0BB3D1" w14:textId="77777777" w:rsidR="007E25F1" w:rsidRPr="008B4542" w:rsidRDefault="007E25F1" w:rsidP="007E25F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7EFE5202" w14:textId="77777777" w:rsidR="007E25F1" w:rsidRDefault="007E25F1" w:rsidP="007E25F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BD39940" wp14:editId="4FAADDED">
                            <wp:extent cx="648335" cy="455085"/>
                            <wp:effectExtent l="0" t="0" r="0" b="2540"/>
                            <wp:docPr id="1119330758" name="Elemento grafico 1119330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38237" behindDoc="0" locked="0" layoutInCell="1" allowOverlap="1" wp14:anchorId="10675033" wp14:editId="613F26F3">
                <wp:simplePos x="0" y="0"/>
                <wp:positionH relativeFrom="margin">
                  <wp:posOffset>3235960</wp:posOffset>
                </wp:positionH>
                <wp:positionV relativeFrom="paragraph">
                  <wp:posOffset>1182370</wp:posOffset>
                </wp:positionV>
                <wp:extent cx="5143500" cy="3517900"/>
                <wp:effectExtent l="19050" t="19050" r="38100" b="482600"/>
                <wp:wrapNone/>
                <wp:docPr id="1983678190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5179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5C8E22" w14:textId="64AB1803" w:rsidR="0004100C" w:rsidRPr="00853C66" w:rsidRDefault="006204DB" w:rsidP="0004100C">
                            <w:pPr>
                              <w:ind w:left="72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Consigli per l’uso</w:t>
                            </w:r>
                            <w:r w:rsidR="0004100C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(3)</w:t>
                            </w:r>
                          </w:p>
                          <w:p w14:paraId="13C59827" w14:textId="5D79FE86" w:rsidR="0004100C" w:rsidRPr="00853C66" w:rsidRDefault="006204DB" w:rsidP="0004100C">
                            <w:p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Prima delle sessioni di formazione, si consiglia di integrare questo processo di valutazione con un colloquio individuale, per commentare i risultati con il tirocinante e discutere le sue motivazioni.</w:t>
                            </w:r>
                          </w:p>
                          <w:p w14:paraId="07AB3CFB" w14:textId="7D35F284" w:rsidR="007E25F1" w:rsidRPr="009420ED" w:rsidRDefault="007E25F1" w:rsidP="009420ED">
                            <w:pPr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5033" id="_x0000_s1062" type="#_x0000_t63" style="position:absolute;margin-left:254.8pt;margin-top:93.1pt;width:405pt;height:277pt;z-index:25173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" adj="6300,24300" fillcolor="#f4b183" strokecolor="#2f528f" strokeweight="1pt">
                <v:textbox>
                  <w:txbxContent>
                    <w:p w14:paraId="625C8E22" w14:textId="64AB1803" w:rsidR="0004100C" w:rsidRPr="00853C66" w:rsidRDefault="006204DB" w:rsidP="0004100C">
                      <w:pPr>
                        <w:ind w:left="720"/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Consigli per l’uso</w:t>
                      </w:r>
                      <w:r w:rsidR="0004100C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(3)</w:t>
                      </w:r>
                    </w:p>
                    <w:p w14:paraId="13C59827" w14:textId="5D79FE86" w:rsidR="0004100C" w:rsidRPr="00853C66" w:rsidRDefault="006204DB" w:rsidP="0004100C">
                      <w:p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Prima delle sessioni di formazione, si consiglia di integrare questo processo di valutazione con un colloquio individuale, per commentare i risultati con il tirocinante e discutere le sue motivazioni.</w:t>
                      </w:r>
                    </w:p>
                    <w:p w14:paraId="07AB3CFB" w14:textId="7D35F284" w:rsidR="007E25F1" w:rsidRPr="009420ED" w:rsidRDefault="007E25F1" w:rsidP="009420ED">
                      <w:pPr>
                        <w:ind w:left="720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15FF0AA" wp14:editId="4F228279">
            <wp:extent cx="8621395" cy="5191760"/>
            <wp:effectExtent l="171450" t="228600" r="179705" b="237490"/>
            <wp:docPr id="1586243489" name="Immagine 158624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0285" behindDoc="0" locked="0" layoutInCell="1" allowOverlap="1" wp14:anchorId="20A856D6" wp14:editId="2401E907">
                <wp:simplePos x="0" y="0"/>
                <wp:positionH relativeFrom="column">
                  <wp:posOffset>3813810</wp:posOffset>
                </wp:positionH>
                <wp:positionV relativeFrom="paragraph">
                  <wp:posOffset>985520</wp:posOffset>
                </wp:positionV>
                <wp:extent cx="4851400" cy="3600450"/>
                <wp:effectExtent l="19050" t="19050" r="44450" b="476250"/>
                <wp:wrapNone/>
                <wp:docPr id="1437779682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60045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8EA40" w14:textId="7EA616F0" w:rsidR="00B264AC" w:rsidRPr="00853C66" w:rsidRDefault="00C950D8" w:rsidP="00B264AC">
                            <w:pPr>
                              <w:ind w:left="720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Consigli per l’uso</w:t>
                            </w:r>
                            <w:r w:rsidR="00B264AC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(4)</w:t>
                            </w:r>
                          </w:p>
                          <w:p w14:paraId="4395E0E9" w14:textId="77777777" w:rsidR="00C950D8" w:rsidRPr="00853C66" w:rsidRDefault="00C950D8" w:rsidP="00C950D8">
                            <w:pPr>
                              <w:ind w:left="720"/>
                              <w:jc w:val="center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1CFC867" w14:textId="69C91555" w:rsidR="007E25F1" w:rsidRPr="00853C66" w:rsidRDefault="00C950D8" w:rsidP="009420ED">
                            <w:pPr>
                              <w:ind w:left="720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Nella versione online è possibile estrarre i risultati del processo di valutazione (in pdf) e fornirli al tirocinante.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56D6" id="_x0000_s1063" type="#_x0000_t63" style="position:absolute;margin-left:300.3pt;margin-top:77.6pt;width:382pt;height:283.5pt;z-index:25174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" adj="6300,24300" fillcolor="#f4b183" strokecolor="#2f528f" strokeweight="1pt">
                <v:textbox>
                  <w:txbxContent>
                    <w:p w14:paraId="7CB8EA40" w14:textId="7EA616F0" w:rsidR="00B264AC" w:rsidRPr="00853C66" w:rsidRDefault="00C950D8" w:rsidP="00B264AC">
                      <w:pPr>
                        <w:ind w:left="720"/>
                        <w:jc w:val="center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Consigli per l’uso</w:t>
                      </w:r>
                      <w:r w:rsidR="00B264AC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(4)</w:t>
                      </w:r>
                    </w:p>
                    <w:p w14:paraId="4395E0E9" w14:textId="77777777" w:rsidR="00C950D8" w:rsidRPr="00853C66" w:rsidRDefault="00C950D8" w:rsidP="00C950D8">
                      <w:pPr>
                        <w:ind w:left="720"/>
                        <w:jc w:val="center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</w:p>
                    <w:p w14:paraId="11CFC867" w14:textId="69C91555" w:rsidR="007E25F1" w:rsidRPr="00853C66" w:rsidRDefault="00C950D8" w:rsidP="009420ED">
                      <w:pPr>
                        <w:ind w:left="720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Nella versione online è possibile estrarre i risultati del processo di valutazione (in pdf) e fornirli al tirocinante. </w:t>
                      </w:r>
                    </w:p>
                  </w:txbxContent>
                </v:textbox>
              </v:shape>
            </w:pict>
          </mc:Fallback>
        </mc:AlternateContent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32093" behindDoc="0" locked="0" layoutInCell="1" allowOverlap="1" wp14:anchorId="48C4615C" wp14:editId="4FEC18D1">
                <wp:simplePos x="0" y="0"/>
                <wp:positionH relativeFrom="column">
                  <wp:posOffset>1335773</wp:posOffset>
                </wp:positionH>
                <wp:positionV relativeFrom="paragraph">
                  <wp:posOffset>843681</wp:posOffset>
                </wp:positionV>
                <wp:extent cx="2139950" cy="1377950"/>
                <wp:effectExtent l="0" t="0" r="12700" b="12700"/>
                <wp:wrapNone/>
                <wp:docPr id="1047580483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97D43C" w14:textId="77777777" w:rsidR="007E25F1" w:rsidRPr="008B4542" w:rsidRDefault="007E25F1" w:rsidP="007E25F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76B5E0E1" w14:textId="77777777" w:rsidR="007E25F1" w:rsidRDefault="007E25F1" w:rsidP="007E25F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2A34B34" wp14:editId="4D88CBFA">
                                  <wp:extent cx="648335" cy="455085"/>
                                  <wp:effectExtent l="0" t="0" r="0" b="2540"/>
                                  <wp:docPr id="1960050624" name="Elemento grafico 1960050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4615C" id="_x0000_s1064" style="position:absolute;margin-left:105.2pt;margin-top:66.45pt;width:168.5pt;height:108.5pt;z-index:25173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" fillcolor="#a9d18e" strokecolor="#2f528f" strokeweight="1pt">
                <v:stroke joinstyle="miter"/>
                <v:textbox>
                  <w:txbxContent>
                    <w:p w14:paraId="5797D43C" w14:textId="77777777" w:rsidR="007E25F1" w:rsidRPr="008B4542" w:rsidRDefault="007E25F1" w:rsidP="007E25F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76B5E0E1" w14:textId="77777777" w:rsidR="007E25F1" w:rsidRDefault="007E25F1" w:rsidP="007E25F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2A34B34" wp14:editId="4D88CBFA">
                            <wp:extent cx="648335" cy="455085"/>
                            <wp:effectExtent l="0" t="0" r="0" b="2540"/>
                            <wp:docPr id="1960050624" name="Elemento grafico 1960050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3B7A440" wp14:editId="2336D075">
            <wp:extent cx="8621395" cy="5191760"/>
            <wp:effectExtent l="171450" t="228600" r="179705" b="237490"/>
            <wp:docPr id="1898163480" name="Immagine 189816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42333" behindDoc="0" locked="0" layoutInCell="1" allowOverlap="1" wp14:anchorId="512F222F" wp14:editId="16889647">
                <wp:simplePos x="0" y="0"/>
                <wp:positionH relativeFrom="column">
                  <wp:posOffset>3413613</wp:posOffset>
                </wp:positionH>
                <wp:positionV relativeFrom="paragraph">
                  <wp:posOffset>821158</wp:posOffset>
                </wp:positionV>
                <wp:extent cx="4851400" cy="3879850"/>
                <wp:effectExtent l="19050" t="19050" r="44450" b="520700"/>
                <wp:wrapNone/>
                <wp:docPr id="287475786" name="Speech Bubble: Oval 146766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87985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9BD93" w14:textId="3A3BFE00" w:rsidR="00E65E36" w:rsidRPr="00853C66" w:rsidRDefault="00AD65A4" w:rsidP="00E65E36">
                            <w:pPr>
                              <w:ind w:left="720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Consigli d’uso</w:t>
                            </w:r>
                            <w:r w:rsidR="00E65E36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(5)</w:t>
                            </w:r>
                          </w:p>
                          <w:p w14:paraId="59574C05" w14:textId="77777777" w:rsidR="00AD65A4" w:rsidRPr="00853C66" w:rsidRDefault="00AD65A4" w:rsidP="00AD65A4">
                            <w:pPr>
                              <w:ind w:left="720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Lo strumento può essere utilizzato da un formatore professionista per identificare le esigenze di formazione prima di iniziare la sessione di formazione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MiCare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. </w:t>
                            </w:r>
                          </w:p>
                          <w:p w14:paraId="36B7D8E7" w14:textId="593B46A1" w:rsidR="007E25F1" w:rsidRPr="00853C66" w:rsidRDefault="00AD65A4" w:rsidP="009420ED">
                            <w:pPr>
                              <w:ind w:left="720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In alternativa, potrebbe anche essere utilizzato dai consulenti di orientamento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per fornire consigli di orientamento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professionale.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222F" id="_x0000_s1065" type="#_x0000_t63" style="position:absolute;margin-left:268.8pt;margin-top:64.65pt;width:382pt;height:305.5pt;z-index:251742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" adj="6300,24300" fillcolor="#f4b183" strokecolor="#2f528f" strokeweight="1pt">
                <v:textbox>
                  <w:txbxContent>
                    <w:p w14:paraId="52D9BD93" w14:textId="3A3BFE00" w:rsidR="00E65E36" w:rsidRPr="00853C66" w:rsidRDefault="00AD65A4" w:rsidP="00E65E36">
                      <w:pPr>
                        <w:ind w:left="720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Consigli d’uso</w:t>
                      </w:r>
                      <w:r w:rsidR="00E65E36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(5)</w:t>
                      </w:r>
                    </w:p>
                    <w:p w14:paraId="59574C05" w14:textId="77777777" w:rsidR="00AD65A4" w:rsidRPr="00853C66" w:rsidRDefault="00AD65A4" w:rsidP="00AD65A4">
                      <w:pPr>
                        <w:ind w:left="720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Lo strumento può essere utilizzato da un formatore professionista per identificare le esigenze di formazione prima di iniziare la sessione di formazione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MiCare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. </w:t>
                      </w:r>
                    </w:p>
                    <w:p w14:paraId="36B7D8E7" w14:textId="593B46A1" w:rsidR="007E25F1" w:rsidRPr="00853C66" w:rsidRDefault="00AD65A4" w:rsidP="009420ED">
                      <w:pPr>
                        <w:ind w:left="720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In alternativa, potrebbe anche essere utilizzato dai consulenti di orientamento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per fornire consigli di orientamento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professionale.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E25F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34141" behindDoc="0" locked="0" layoutInCell="1" allowOverlap="1" wp14:anchorId="20B8F610" wp14:editId="709E500C">
                <wp:simplePos x="0" y="0"/>
                <wp:positionH relativeFrom="column">
                  <wp:posOffset>966804</wp:posOffset>
                </wp:positionH>
                <wp:positionV relativeFrom="paragraph">
                  <wp:posOffset>1004102</wp:posOffset>
                </wp:positionV>
                <wp:extent cx="2139950" cy="1377950"/>
                <wp:effectExtent l="0" t="0" r="12700" b="12700"/>
                <wp:wrapNone/>
                <wp:docPr id="1499101436" name="Rectangle: Rounded Corners 63252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377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F4FF2" w14:textId="77777777" w:rsidR="007E25F1" w:rsidRPr="008B4542" w:rsidRDefault="007E25F1" w:rsidP="007E25F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Assessment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tool</w:t>
                            </w:r>
                            <w:proofErr w:type="spellEnd"/>
                            <w:r w:rsidRPr="008B45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online</w:t>
                            </w:r>
                          </w:p>
                          <w:p w14:paraId="61EADFA9" w14:textId="77777777" w:rsidR="007E25F1" w:rsidRDefault="007E25F1" w:rsidP="007E25F1"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0C41A6" wp14:editId="5E3F6FB8">
                                  <wp:extent cx="648335" cy="455085"/>
                                  <wp:effectExtent l="0" t="0" r="0" b="2540"/>
                                  <wp:docPr id="1415025612" name="Elemento grafico 1415025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871" cy="46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8F610" id="_x0000_s1066" style="position:absolute;margin-left:76.15pt;margin-top:79.05pt;width:168.5pt;height:108.5pt;z-index:251734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" fillcolor="#a9d18e" strokecolor="#2f528f" strokeweight="1pt">
                <v:stroke joinstyle="miter"/>
                <v:textbox>
                  <w:txbxContent>
                    <w:p w14:paraId="523F4FF2" w14:textId="77777777" w:rsidR="007E25F1" w:rsidRPr="008B4542" w:rsidRDefault="007E25F1" w:rsidP="007E25F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Assessment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>tool</w:t>
                      </w:r>
                      <w:proofErr w:type="spellEnd"/>
                      <w:r w:rsidRPr="008B45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online</w:t>
                      </w:r>
                    </w:p>
                    <w:p w14:paraId="61EADFA9" w14:textId="77777777" w:rsidR="007E25F1" w:rsidRDefault="007E25F1" w:rsidP="007E25F1"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10C41A6" wp14:editId="5E3F6FB8">
                            <wp:extent cx="648335" cy="455085"/>
                            <wp:effectExtent l="0" t="0" r="0" b="2540"/>
                            <wp:docPr id="1415025612" name="Elemento grafico 1415025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871" cy="46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7125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06EB05E" wp14:editId="547BB798">
            <wp:extent cx="8621395" cy="5191760"/>
            <wp:effectExtent l="171450" t="228600" r="179705" b="237490"/>
            <wp:docPr id="1134531707" name="Immagine 113453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19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C1B7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D12549E" wp14:editId="434538B8">
                <wp:simplePos x="0" y="0"/>
                <wp:positionH relativeFrom="column">
                  <wp:posOffset>861060</wp:posOffset>
                </wp:positionH>
                <wp:positionV relativeFrom="paragraph">
                  <wp:posOffset>909320</wp:posOffset>
                </wp:positionV>
                <wp:extent cx="1873250" cy="1384300"/>
                <wp:effectExtent l="0" t="0" r="12700" b="25400"/>
                <wp:wrapNone/>
                <wp:docPr id="1664519954" name="Rectangle: Rounded Corners 166451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D8E499" w14:textId="77777777" w:rsidR="00FC1B7A" w:rsidRPr="001251FE" w:rsidRDefault="00FC1B7A" w:rsidP="00FC1B7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40C6A2FD" w14:textId="77777777" w:rsidR="00FC1B7A" w:rsidRPr="004616E2" w:rsidRDefault="00FC1B7A" w:rsidP="00FC1B7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775C57" wp14:editId="061E3812">
                                  <wp:extent cx="648677" cy="398145"/>
                                  <wp:effectExtent l="0" t="0" r="0" b="1905"/>
                                  <wp:docPr id="986682474" name="Picture 986682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2549E" id="Rectangle: Rounded Corners 1664519954" o:spid="_x0000_s1067" style="position:absolute;margin-left:67.8pt;margin-top:71.6pt;width:147.5pt;height:109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" fillcolor="#00b050" strokecolor="#2f528f" strokeweight="1pt">
                <v:stroke joinstyle="miter"/>
                <v:textbox>
                  <w:txbxContent>
                    <w:p w14:paraId="69D8E499" w14:textId="77777777" w:rsidR="00FC1B7A" w:rsidRPr="001251FE" w:rsidRDefault="00FC1B7A" w:rsidP="00FC1B7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40C6A2FD" w14:textId="77777777" w:rsidR="00FC1B7A" w:rsidRPr="004616E2" w:rsidRDefault="00FC1B7A" w:rsidP="00FC1B7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8775C57" wp14:editId="061E3812">
                            <wp:extent cx="648677" cy="398145"/>
                            <wp:effectExtent l="0" t="0" r="0" b="1905"/>
                            <wp:docPr id="986682474" name="Picture 986682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C1B7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19DC67B" wp14:editId="2CD43C25">
                <wp:simplePos x="0" y="0"/>
                <wp:positionH relativeFrom="column">
                  <wp:posOffset>3997960</wp:posOffset>
                </wp:positionH>
                <wp:positionV relativeFrom="paragraph">
                  <wp:posOffset>642620</wp:posOffset>
                </wp:positionV>
                <wp:extent cx="4584700" cy="3886200"/>
                <wp:effectExtent l="19050" t="19050" r="44450" b="514350"/>
                <wp:wrapNone/>
                <wp:docPr id="1301762961" name="Speech Bubble: Oval 130176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DF17A0" w14:textId="0212ADB0" w:rsidR="00FC1B7A" w:rsidRPr="00853C66" w:rsidRDefault="00107811" w:rsidP="00FC1B7A">
                            <w:pPr>
                              <w:ind w:left="36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Come può essere utile</w:t>
                            </w:r>
                            <w:r w:rsidR="00FC1B7A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3A9A4931" w14:textId="1F36A6B8" w:rsidR="00FC1B7A" w:rsidRPr="00853C66" w:rsidRDefault="00107811" w:rsidP="0075565A">
                            <w:pPr>
                              <w:ind w:firstLine="426"/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L'obiettivo principale del toolkit di formazione è quello di dotare I formatori degli strumenti necessari per essere in grado di formare donne migranti con un basso livello di competenze linguistiche e digitali nel campo dell'assistenza agli anziani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C67B" id="Speech Bubble: Oval 1301762961" o:spid="_x0000_s1068" type="#_x0000_t63" style="position:absolute;margin-left:314.8pt;margin-top:50.6pt;width:361pt;height:306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" adj="6300,24300" fillcolor="#f4b183" strokecolor="#2f528f" strokeweight="1pt">
                <v:textbox>
                  <w:txbxContent>
                    <w:p w14:paraId="65DF17A0" w14:textId="0212ADB0" w:rsidR="00FC1B7A" w:rsidRPr="00853C66" w:rsidRDefault="00107811" w:rsidP="00FC1B7A">
                      <w:pPr>
                        <w:ind w:left="36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Come può essere utile</w:t>
                      </w:r>
                      <w:r w:rsidR="00FC1B7A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3A9A4931" w14:textId="1F36A6B8" w:rsidR="00FC1B7A" w:rsidRPr="00853C66" w:rsidRDefault="00107811" w:rsidP="0075565A">
                      <w:pPr>
                        <w:ind w:firstLine="426"/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L'obiettivo principale del toolkit di formazione è quello di dotare I formatori degli strumenti necessari per essere in grado di formare donne migranti con un basso livello di competenze linguistiche e digitali nel campo dell'assistenza agli anziani</w:t>
                      </w:r>
                    </w:p>
                  </w:txbxContent>
                </v:textbox>
              </v:shape>
            </w:pict>
          </mc:Fallback>
        </mc:AlternateContent>
      </w:r>
      <w:r w:rsidR="00FC1B7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5141AA6" wp14:editId="4F4F4FE2">
                <wp:simplePos x="0" y="0"/>
                <wp:positionH relativeFrom="column">
                  <wp:posOffset>1000760</wp:posOffset>
                </wp:positionH>
                <wp:positionV relativeFrom="paragraph">
                  <wp:posOffset>3703320</wp:posOffset>
                </wp:positionV>
                <wp:extent cx="1587500" cy="914400"/>
                <wp:effectExtent l="0" t="0" r="12700" b="19050"/>
                <wp:wrapNone/>
                <wp:docPr id="111339679" name="Rectangle: Rounded Corners 111339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D8D8A" w14:textId="77777777" w:rsidR="00FC1B7A" w:rsidRPr="001251FE" w:rsidRDefault="00FC1B7A" w:rsidP="00FC1B7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141AA6" id="Rectangle: Rounded Corners 111339679" o:spid="_x0000_s1069" style="position:absolute;margin-left:78.8pt;margin-top:291.6pt;width:125pt;height:1in;z-index:2516583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" fillcolor="#4472c4" strokecolor="#2f528f" strokeweight="1pt">
                <v:stroke joinstyle="miter"/>
                <v:textbox>
                  <w:txbxContent>
                    <w:p w14:paraId="4F1D8D8A" w14:textId="77777777" w:rsidR="00FC1B7A" w:rsidRPr="001251FE" w:rsidRDefault="00FC1B7A" w:rsidP="00FC1B7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="00FC1B7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0B87B6D" wp14:editId="3063D4C6">
            <wp:extent cx="8621395" cy="4950037"/>
            <wp:effectExtent l="171450" t="247650" r="198755" b="250825"/>
            <wp:docPr id="474463736" name="Picture 47446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5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66D0995" w14:textId="77777777" w:rsidR="005B3E12" w:rsidRPr="009420ED" w:rsidRDefault="000F2D30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0E6710C" wp14:editId="238B86EB">
                <wp:simplePos x="0" y="0"/>
                <wp:positionH relativeFrom="column">
                  <wp:posOffset>781685</wp:posOffset>
                </wp:positionH>
                <wp:positionV relativeFrom="paragraph">
                  <wp:posOffset>3369945</wp:posOffset>
                </wp:positionV>
                <wp:extent cx="1587500" cy="914400"/>
                <wp:effectExtent l="0" t="0" r="12700" b="19050"/>
                <wp:wrapNone/>
                <wp:docPr id="1661581808" name="Rectangle: Rounded Corners 166158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07A80" w14:textId="77777777" w:rsidR="000F2D30" w:rsidRPr="001251FE" w:rsidRDefault="000F2D30" w:rsidP="000F2D3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E6710C" id="Rectangle: Rounded Corners 1661581808" o:spid="_x0000_s1070" style="position:absolute;margin-left:61.55pt;margin-top:265.35pt;width:125pt;height:1in;z-index:251658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" fillcolor="#4472c4" strokecolor="#2f528f" strokeweight="1pt">
                <v:stroke joinstyle="miter"/>
                <v:textbox>
                  <w:txbxContent>
                    <w:p w14:paraId="13607A80" w14:textId="77777777" w:rsidR="000F2D30" w:rsidRPr="001251FE" w:rsidRDefault="000F2D30" w:rsidP="000F2D3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AC3A9A2" wp14:editId="7F4F7D08">
                <wp:simplePos x="0" y="0"/>
                <wp:positionH relativeFrom="column">
                  <wp:posOffset>632460</wp:posOffset>
                </wp:positionH>
                <wp:positionV relativeFrom="paragraph">
                  <wp:posOffset>985520</wp:posOffset>
                </wp:positionV>
                <wp:extent cx="1873250" cy="1384300"/>
                <wp:effectExtent l="0" t="0" r="12700" b="25400"/>
                <wp:wrapNone/>
                <wp:docPr id="1924541740" name="Rectangle: Rounded Corners 192454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BC046E" w14:textId="77777777" w:rsidR="000F2D30" w:rsidRPr="001251FE" w:rsidRDefault="000F2D30" w:rsidP="000F2D3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6702ABD4" w14:textId="77777777" w:rsidR="000F2D30" w:rsidRPr="004616E2" w:rsidRDefault="000F2D30" w:rsidP="000F2D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059C26F" wp14:editId="1E85097F">
                                  <wp:extent cx="648677" cy="398145"/>
                                  <wp:effectExtent l="0" t="0" r="0" b="1905"/>
                                  <wp:docPr id="828270073" name="Picture 828270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3A9A2" id="Rectangle: Rounded Corners 1924541740" o:spid="_x0000_s1071" style="position:absolute;margin-left:49.8pt;margin-top:77.6pt;width:147.5pt;height:109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" fillcolor="#00b050" strokecolor="#2f528f" strokeweight="1pt">
                <v:stroke joinstyle="miter"/>
                <v:textbox>
                  <w:txbxContent>
                    <w:p w14:paraId="2BBC046E" w14:textId="77777777" w:rsidR="000F2D30" w:rsidRPr="001251FE" w:rsidRDefault="000F2D30" w:rsidP="000F2D3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6702ABD4" w14:textId="77777777" w:rsidR="000F2D30" w:rsidRPr="004616E2" w:rsidRDefault="000F2D30" w:rsidP="000F2D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059C26F" wp14:editId="1E85097F">
                            <wp:extent cx="648677" cy="398145"/>
                            <wp:effectExtent l="0" t="0" r="0" b="1905"/>
                            <wp:docPr id="828270073" name="Picture 8282700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277CA7E0" wp14:editId="7440FB89">
                <wp:simplePos x="0" y="0"/>
                <wp:positionH relativeFrom="column">
                  <wp:posOffset>3874135</wp:posOffset>
                </wp:positionH>
                <wp:positionV relativeFrom="paragraph">
                  <wp:posOffset>690245</wp:posOffset>
                </wp:positionV>
                <wp:extent cx="4584700" cy="3886200"/>
                <wp:effectExtent l="19050" t="19050" r="44450" b="514350"/>
                <wp:wrapNone/>
                <wp:docPr id="2049365432" name="Speech Bubble: Oval 2049365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EE392" w14:textId="0EA69CCA" w:rsidR="000F2D30" w:rsidRPr="00853C66" w:rsidRDefault="000F2D30" w:rsidP="000F2D30">
                            <w:pPr>
                              <w:ind w:left="36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903DF2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Come è strutturata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4F9D0392" w14:textId="4F93981D" w:rsidR="000F2D30" w:rsidRPr="00853C66" w:rsidRDefault="00903DF2" w:rsidP="0075565A">
                            <w:pPr>
                              <w:ind w:firstLine="426"/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La piattaforma è divisa in due sezioni : una per I formatori ed una per I corsisti.</w:t>
                            </w:r>
                          </w:p>
                          <w:p w14:paraId="559EE655" w14:textId="77777777" w:rsidR="007D356C" w:rsidRPr="009420ED" w:rsidRDefault="007D356C" w:rsidP="007D356C">
                            <w:pPr>
                              <w:ind w:left="360"/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4BF7331B" w14:textId="77777777" w:rsidR="007D356C" w:rsidRPr="009420ED" w:rsidRDefault="007D356C" w:rsidP="007D356C">
                            <w:pPr>
                              <w:ind w:left="360"/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65705FAF" w14:textId="77777777" w:rsidR="000F2D30" w:rsidRPr="009420ED" w:rsidRDefault="000F2D30" w:rsidP="000F2D30">
                            <w:pPr>
                              <w:pStyle w:val="Paragraphedeliste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A7E0" id="Speech Bubble: Oval 2049365432" o:spid="_x0000_s1072" type="#_x0000_t63" style="position:absolute;margin-left:305.05pt;margin-top:54.35pt;width:361pt;height:306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" adj="6300,24300" fillcolor="#f4b183" strokecolor="#2f528f" strokeweight="1pt">
                <v:textbox>
                  <w:txbxContent>
                    <w:p w14:paraId="08EEE392" w14:textId="0EA69CCA" w:rsidR="000F2D30" w:rsidRPr="00853C66" w:rsidRDefault="000F2D30" w:rsidP="000F2D30">
                      <w:pPr>
                        <w:ind w:left="36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903DF2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Come è strutturata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4F9D0392" w14:textId="4F93981D" w:rsidR="000F2D30" w:rsidRPr="00853C66" w:rsidRDefault="00903DF2" w:rsidP="0075565A">
                      <w:pPr>
                        <w:ind w:firstLine="426"/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La piattaforma è divisa in due sezioni : una per I formatori ed una per I corsisti.</w:t>
                      </w:r>
                    </w:p>
                    <w:p w14:paraId="559EE655" w14:textId="77777777" w:rsidR="007D356C" w:rsidRPr="009420ED" w:rsidRDefault="007D356C" w:rsidP="007D356C">
                      <w:pPr>
                        <w:ind w:left="360"/>
                        <w:rPr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</w:p>
                    <w:p w14:paraId="4BF7331B" w14:textId="77777777" w:rsidR="007D356C" w:rsidRPr="009420ED" w:rsidRDefault="007D356C" w:rsidP="007D356C">
                      <w:pPr>
                        <w:ind w:left="360"/>
                        <w:rPr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</w:p>
                    <w:p w14:paraId="65705FAF" w14:textId="77777777" w:rsidR="000F2D30" w:rsidRPr="009420ED" w:rsidRDefault="000F2D30" w:rsidP="000F2D30">
                      <w:pPr>
                        <w:pStyle w:val="Paragraphedeliste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BFEBBB0" wp14:editId="76735821">
            <wp:extent cx="8621395" cy="4950037"/>
            <wp:effectExtent l="171450" t="247650" r="198755" b="250825"/>
            <wp:docPr id="1520111232" name="Picture 15201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5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0159D01" w14:textId="77777777" w:rsidR="007D356C" w:rsidRPr="009420ED" w:rsidRDefault="007D356C" w:rsidP="007D356C">
      <w:pPr>
        <w:ind w:left="360"/>
        <w:rPr>
          <w:rFonts w:ascii="Josefin Sans" w:hAnsi="Josefin Sans"/>
          <w:color w:val="FFFFFF" w:themeColor="background1"/>
          <w:sz w:val="28"/>
          <w:szCs w:val="28"/>
          <w:lang w:val="en-GB"/>
        </w:rPr>
      </w:pPr>
      <w:r w:rsidRPr="009420ED">
        <w:rPr>
          <w:rFonts w:ascii="Josefin Sans" w:hAnsi="Josefin Sans"/>
          <w:color w:val="FFFFFF" w:themeColor="background1"/>
          <w:sz w:val="28"/>
          <w:szCs w:val="28"/>
          <w:lang w:val="en-GB"/>
        </w:rPr>
        <w:t>The trainers one is composed by:</w:t>
      </w:r>
    </w:p>
    <w:p w14:paraId="6834FD36" w14:textId="77777777" w:rsidR="007D356C" w:rsidRPr="009420ED" w:rsidRDefault="007D356C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208DA4E" wp14:editId="68ABC6F6">
                <wp:simplePos x="0" y="0"/>
                <wp:positionH relativeFrom="column">
                  <wp:posOffset>657860</wp:posOffset>
                </wp:positionH>
                <wp:positionV relativeFrom="paragraph">
                  <wp:posOffset>3122295</wp:posOffset>
                </wp:positionV>
                <wp:extent cx="1587500" cy="914400"/>
                <wp:effectExtent l="0" t="0" r="12700" b="19050"/>
                <wp:wrapNone/>
                <wp:docPr id="1168376662" name="Rectangle: Rounded Corners 1168376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4DA20" w14:textId="77777777" w:rsidR="007D356C" w:rsidRPr="001251FE" w:rsidRDefault="007D356C" w:rsidP="007D356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08DA4E" id="Rectangle: Rounded Corners 1168376662" o:spid="_x0000_s1073" style="position:absolute;margin-left:51.8pt;margin-top:245.85pt;width:125pt;height:1in;z-index:2516583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" fillcolor="#4472c4" strokecolor="#2f528f" strokeweight="1pt">
                <v:stroke joinstyle="miter"/>
                <v:textbox>
                  <w:txbxContent>
                    <w:p w14:paraId="4394DA20" w14:textId="77777777" w:rsidR="007D356C" w:rsidRPr="001251FE" w:rsidRDefault="007D356C" w:rsidP="007D356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0FCC966" wp14:editId="1CC71577">
                <wp:simplePos x="0" y="0"/>
                <wp:positionH relativeFrom="column">
                  <wp:posOffset>613410</wp:posOffset>
                </wp:positionH>
                <wp:positionV relativeFrom="paragraph">
                  <wp:posOffset>709295</wp:posOffset>
                </wp:positionV>
                <wp:extent cx="1873250" cy="1384300"/>
                <wp:effectExtent l="0" t="0" r="12700" b="25400"/>
                <wp:wrapNone/>
                <wp:docPr id="1344539274" name="Rectangle: Rounded Corners 1344539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24163" w14:textId="77777777" w:rsidR="007D356C" w:rsidRPr="001251FE" w:rsidRDefault="007D356C" w:rsidP="007D356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67F33BDE" w14:textId="77777777" w:rsidR="007D356C" w:rsidRPr="004616E2" w:rsidRDefault="007D356C" w:rsidP="007D35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CA1990" wp14:editId="14438DA5">
                                  <wp:extent cx="648677" cy="398145"/>
                                  <wp:effectExtent l="0" t="0" r="0" b="1905"/>
                                  <wp:docPr id="796927057" name="Picture 796927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CC966" id="Rectangle: Rounded Corners 1344539274" o:spid="_x0000_s1074" style="position:absolute;margin-left:48.3pt;margin-top:55.85pt;width:147.5pt;height:109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" fillcolor="#00b050" strokecolor="#2f528f" strokeweight="1pt">
                <v:stroke joinstyle="miter"/>
                <v:textbox>
                  <w:txbxContent>
                    <w:p w14:paraId="29E24163" w14:textId="77777777" w:rsidR="007D356C" w:rsidRPr="001251FE" w:rsidRDefault="007D356C" w:rsidP="007D356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67F33BDE" w14:textId="77777777" w:rsidR="007D356C" w:rsidRPr="004616E2" w:rsidRDefault="007D356C" w:rsidP="007D35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0CA1990" wp14:editId="14438DA5">
                            <wp:extent cx="648677" cy="398145"/>
                            <wp:effectExtent l="0" t="0" r="0" b="1905"/>
                            <wp:docPr id="796927057" name="Picture 796927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C8F2DAE" wp14:editId="3BD82F92">
                <wp:simplePos x="0" y="0"/>
                <wp:positionH relativeFrom="margin">
                  <wp:align>right</wp:align>
                </wp:positionH>
                <wp:positionV relativeFrom="paragraph">
                  <wp:posOffset>690245</wp:posOffset>
                </wp:positionV>
                <wp:extent cx="4584700" cy="3886200"/>
                <wp:effectExtent l="19050" t="19050" r="44450" b="514350"/>
                <wp:wrapNone/>
                <wp:docPr id="1954222025" name="Speech Bubble: Oval 195422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187554" w14:textId="6C3F7456" w:rsidR="007D356C" w:rsidRPr="00853C66" w:rsidRDefault="007D356C" w:rsidP="007D356C">
                            <w:pPr>
                              <w:ind w:left="36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FD2814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Come è strutturata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0F3C859E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Il corso per formatori comprende:</w:t>
                            </w:r>
                          </w:p>
                          <w:p w14:paraId="1FDEB1CD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• L'introduzione e la metodologia della formazione</w:t>
                            </w:r>
                          </w:p>
                          <w:p w14:paraId="3D57D02D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• I piani di lezione</w:t>
                            </w:r>
                          </w:p>
                          <w:p w14:paraId="79F00ED4" w14:textId="5E7F4883" w:rsidR="007D356C" w:rsidRPr="00853C66" w:rsidRDefault="00FD2814" w:rsidP="007D356C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  <w:t>• Il contenuto di ogni modulo con le loro attività</w:t>
                            </w:r>
                          </w:p>
                          <w:p w14:paraId="0975E70F" w14:textId="77777777" w:rsidR="007D356C" w:rsidRPr="009420ED" w:rsidRDefault="007D356C" w:rsidP="007D356C">
                            <w:pPr>
                              <w:ind w:left="360"/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0B2DF0A9" w14:textId="77777777" w:rsidR="007D356C" w:rsidRPr="009420ED" w:rsidRDefault="007D356C" w:rsidP="007D356C">
                            <w:pPr>
                              <w:pStyle w:val="Paragraphedeliste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2DAE" id="Speech Bubble: Oval 1954222025" o:spid="_x0000_s1075" type="#_x0000_t63" style="position:absolute;margin-left:309.8pt;margin-top:54.35pt;width:361pt;height:306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" adj="6300,24300" fillcolor="#f4b183" strokecolor="#2f528f" strokeweight="1pt">
                <v:textbox>
                  <w:txbxContent>
                    <w:p w14:paraId="0D187554" w14:textId="6C3F7456" w:rsidR="007D356C" w:rsidRPr="00853C66" w:rsidRDefault="007D356C" w:rsidP="007D356C">
                      <w:pPr>
                        <w:ind w:left="36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FD2814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Come è strutturata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0F3C859E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Il corso per formatori comprende:</w:t>
                      </w:r>
                    </w:p>
                    <w:p w14:paraId="1FDEB1CD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• L'introduzione e la metodologia della formazione</w:t>
                      </w:r>
                    </w:p>
                    <w:p w14:paraId="3D57D02D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• I piani di lezione</w:t>
                      </w:r>
                    </w:p>
                    <w:p w14:paraId="79F00ED4" w14:textId="5E7F4883" w:rsidR="007D356C" w:rsidRPr="00853C66" w:rsidRDefault="00FD2814" w:rsidP="007D356C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  <w:t>• Il contenuto di ogni modulo con le loro attività</w:t>
                      </w:r>
                    </w:p>
                    <w:p w14:paraId="0975E70F" w14:textId="77777777" w:rsidR="007D356C" w:rsidRPr="009420ED" w:rsidRDefault="007D356C" w:rsidP="007D356C">
                      <w:pPr>
                        <w:ind w:left="360"/>
                        <w:rPr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</w:p>
                    <w:p w14:paraId="0B2DF0A9" w14:textId="77777777" w:rsidR="007D356C" w:rsidRPr="009420ED" w:rsidRDefault="007D356C" w:rsidP="007D356C">
                      <w:pPr>
                        <w:pStyle w:val="Paragraphedeliste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FA5D931" wp14:editId="488A0EE2">
            <wp:extent cx="8621395" cy="4949825"/>
            <wp:effectExtent l="171450" t="247650" r="198755" b="250825"/>
            <wp:docPr id="2025974732" name="Picture 202597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3E2F641" w14:textId="77777777" w:rsidR="007D356C" w:rsidRPr="009420ED" w:rsidRDefault="007D356C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7369C519" wp14:editId="3BBB377C">
                <wp:simplePos x="0" y="0"/>
                <wp:positionH relativeFrom="column">
                  <wp:posOffset>667385</wp:posOffset>
                </wp:positionH>
                <wp:positionV relativeFrom="paragraph">
                  <wp:posOffset>3074670</wp:posOffset>
                </wp:positionV>
                <wp:extent cx="1587500" cy="914400"/>
                <wp:effectExtent l="0" t="0" r="12700" b="19050"/>
                <wp:wrapNone/>
                <wp:docPr id="1562025348" name="Rectangle: Rounded Corners 156202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62D9F" w14:textId="77777777" w:rsidR="007D356C" w:rsidRPr="001251FE" w:rsidRDefault="007D356C" w:rsidP="007D356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69C519" id="Rectangle: Rounded Corners 1562025348" o:spid="_x0000_s1076" style="position:absolute;margin-left:52.55pt;margin-top:242.1pt;width:125pt;height:1in;z-index:2516583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" fillcolor="#4472c4" strokecolor="#2f528f" strokeweight="1pt">
                <v:stroke joinstyle="miter"/>
                <v:textbox>
                  <w:txbxContent>
                    <w:p w14:paraId="5F462D9F" w14:textId="77777777" w:rsidR="007D356C" w:rsidRPr="001251FE" w:rsidRDefault="007D356C" w:rsidP="007D356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184C5D00" wp14:editId="44989161">
                <wp:simplePos x="0" y="0"/>
                <wp:positionH relativeFrom="margin">
                  <wp:posOffset>4001770</wp:posOffset>
                </wp:positionH>
                <wp:positionV relativeFrom="paragraph">
                  <wp:posOffset>642620</wp:posOffset>
                </wp:positionV>
                <wp:extent cx="4584700" cy="3886200"/>
                <wp:effectExtent l="19050" t="19050" r="44450" b="514350"/>
                <wp:wrapNone/>
                <wp:docPr id="1426297536" name="Speech Bubble: Oval 1426297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460A4F" w14:textId="2C294EC7" w:rsidR="007D356C" w:rsidRPr="00853C66" w:rsidRDefault="007D356C" w:rsidP="007D356C">
                            <w:pPr>
                              <w:ind w:left="36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FD2814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Come è strutturata</w:t>
                            </w: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4E513C8A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Il corso per tirocinanti comprende:</w:t>
                            </w:r>
                          </w:p>
                          <w:p w14:paraId="1D8C583F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• Il contenuto di ogni modulo</w:t>
                            </w:r>
                          </w:p>
                          <w:p w14:paraId="2C2221C2" w14:textId="77777777" w:rsidR="00FD2814" w:rsidRPr="00853C66" w:rsidRDefault="00FD2814" w:rsidP="00FD2814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• Le attività online</w:t>
                            </w:r>
                          </w:p>
                          <w:p w14:paraId="1EF1D868" w14:textId="605ED411" w:rsidR="007D356C" w:rsidRPr="00853C66" w:rsidRDefault="00FD2814" w:rsidP="007D356C">
                            <w:pPr>
                              <w:ind w:left="360"/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• Le ri</w:t>
                            </w:r>
                            <w:r w:rsidR="00A173F2"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sors</w:t>
                            </w: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e aggiuntive includono un glossario e le versioni scaricabili del contenuto dei moduli</w:t>
                            </w:r>
                          </w:p>
                          <w:p w14:paraId="3F07E081" w14:textId="77777777" w:rsidR="007D356C" w:rsidRPr="009420ED" w:rsidRDefault="007D356C" w:rsidP="007D356C">
                            <w:pPr>
                              <w:pStyle w:val="Paragraphedeliste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5D00" id="Speech Bubble: Oval 1426297536" o:spid="_x0000_s1077" type="#_x0000_t63" style="position:absolute;margin-left:315.1pt;margin-top:50.6pt;width:361pt;height:306pt;z-index:2516583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" adj="6300,24300" fillcolor="#f4b183" strokecolor="#2f528f" strokeweight="1pt">
                <v:textbox>
                  <w:txbxContent>
                    <w:p w14:paraId="1A460A4F" w14:textId="2C294EC7" w:rsidR="007D356C" w:rsidRPr="00853C66" w:rsidRDefault="007D356C" w:rsidP="007D356C">
                      <w:pPr>
                        <w:ind w:left="36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FD2814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Come è strutturata</w:t>
                      </w: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4E513C8A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Il corso per tirocinanti comprende:</w:t>
                      </w:r>
                    </w:p>
                    <w:p w14:paraId="1D8C583F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• Il contenuto di ogni modulo</w:t>
                      </w:r>
                    </w:p>
                    <w:p w14:paraId="2C2221C2" w14:textId="77777777" w:rsidR="00FD2814" w:rsidRPr="00853C66" w:rsidRDefault="00FD2814" w:rsidP="00FD2814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• Le attività online</w:t>
                      </w:r>
                    </w:p>
                    <w:p w14:paraId="1EF1D868" w14:textId="605ED411" w:rsidR="007D356C" w:rsidRPr="00853C66" w:rsidRDefault="00FD2814" w:rsidP="007D356C">
                      <w:pPr>
                        <w:ind w:left="360"/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• Le ri</w:t>
                      </w:r>
                      <w:r w:rsidR="00A173F2"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sors</w:t>
                      </w: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e aggiuntive includono un glossario e le versioni scaricabili del contenuto dei moduli</w:t>
                      </w:r>
                    </w:p>
                    <w:p w14:paraId="3F07E081" w14:textId="77777777" w:rsidR="007D356C" w:rsidRPr="009420ED" w:rsidRDefault="007D356C" w:rsidP="007D356C">
                      <w:pPr>
                        <w:pStyle w:val="Paragraphedeliste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2C0E21E9" wp14:editId="3537C229">
                <wp:simplePos x="0" y="0"/>
                <wp:positionH relativeFrom="column">
                  <wp:posOffset>622935</wp:posOffset>
                </wp:positionH>
                <wp:positionV relativeFrom="paragraph">
                  <wp:posOffset>661670</wp:posOffset>
                </wp:positionV>
                <wp:extent cx="1873250" cy="1384300"/>
                <wp:effectExtent l="0" t="0" r="12700" b="25400"/>
                <wp:wrapNone/>
                <wp:docPr id="960609030" name="Rectangle: Rounded Corners 960609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9801A" w14:textId="77777777" w:rsidR="007D356C" w:rsidRPr="001251FE" w:rsidRDefault="007D356C" w:rsidP="007D356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61043671" w14:textId="77777777" w:rsidR="007D356C" w:rsidRPr="004616E2" w:rsidRDefault="007D356C" w:rsidP="007D35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E9DAECE" wp14:editId="02481A10">
                                  <wp:extent cx="648677" cy="398145"/>
                                  <wp:effectExtent l="0" t="0" r="0" b="1905"/>
                                  <wp:docPr id="1470660872" name="Picture 14706608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E21E9" id="Rectangle: Rounded Corners 960609030" o:spid="_x0000_s1078" style="position:absolute;margin-left:49.05pt;margin-top:52.1pt;width:147.5pt;height:109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" fillcolor="#00b050" strokecolor="#2f528f" strokeweight="1pt">
                <v:stroke joinstyle="miter"/>
                <v:textbox>
                  <w:txbxContent>
                    <w:p w14:paraId="2789801A" w14:textId="77777777" w:rsidR="007D356C" w:rsidRPr="001251FE" w:rsidRDefault="007D356C" w:rsidP="007D356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61043671" w14:textId="77777777" w:rsidR="007D356C" w:rsidRPr="004616E2" w:rsidRDefault="007D356C" w:rsidP="007D35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E9DAECE" wp14:editId="02481A10">
                            <wp:extent cx="648677" cy="398145"/>
                            <wp:effectExtent l="0" t="0" r="0" b="1905"/>
                            <wp:docPr id="1470660872" name="Picture 14706608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720628E" wp14:editId="7071BC3F">
            <wp:extent cx="8621395" cy="4949825"/>
            <wp:effectExtent l="171450" t="247650" r="198755" b="250825"/>
            <wp:docPr id="1671575980" name="Picture 167157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50DFC32" w14:textId="77777777" w:rsidR="00E356DA" w:rsidRPr="009420ED" w:rsidRDefault="00E356DA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</w:p>
    <w:p w14:paraId="4490E92C" w14:textId="000D02A7" w:rsidR="00E356DA" w:rsidRPr="009420ED" w:rsidRDefault="00D16B88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1DF45ED5" wp14:editId="72376C09">
                <wp:simplePos x="0" y="0"/>
                <wp:positionH relativeFrom="column">
                  <wp:posOffset>3828430</wp:posOffset>
                </wp:positionH>
                <wp:positionV relativeFrom="paragraph">
                  <wp:posOffset>617811</wp:posOffset>
                </wp:positionV>
                <wp:extent cx="4752606" cy="3978792"/>
                <wp:effectExtent l="19050" t="19050" r="29210" b="536575"/>
                <wp:wrapNone/>
                <wp:docPr id="1001896696" name="Speech Bubble: Oval 1001896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606" cy="3978792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89A63" w14:textId="30FA77CE" w:rsidR="00E356DA" w:rsidRPr="00853C66" w:rsidRDefault="00D16B88" w:rsidP="0075565A">
                            <w:pPr>
                              <w:ind w:firstLine="426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Come accedere agli strumenti</w:t>
                            </w:r>
                            <w:r w:rsidR="00E356DA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?</w:t>
                            </w:r>
                          </w:p>
                          <w:p w14:paraId="49D15B2E" w14:textId="180A316F" w:rsidR="00D16B88" w:rsidRPr="00853C66" w:rsidRDefault="00D16B88" w:rsidP="00D16B88">
                            <w:pPr>
                              <w:ind w:firstLine="426"/>
                              <w:rPr>
                                <w:rFonts w:ascii="Josefin Sans" w:eastAsiaTheme="majorEastAsia" w:hAnsi="Josefin Sans" w:cstheme="majorBidi"/>
                                <w:color w:val="FFFFFF" w:themeColor="background1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color w:val="FFFFFF" w:themeColor="background1"/>
                                <w:lang w:val="it-IT" w:eastAsia="fr-FR"/>
                              </w:rPr>
                              <w:t xml:space="preserve">È possibile accedere al toolkit di formazione tramite questo link </w:t>
                            </w:r>
                            <w:hyperlink r:id="rId22" w:history="1">
                              <w:r w:rsidR="00943807" w:rsidRPr="00943807">
                                <w:rPr>
                                  <w:rStyle w:val="Lienhypertexte"/>
                                  <w:rFonts w:eastAsia="Times New Roman"/>
                                  <w:lang w:val="it-IT"/>
                                </w:rPr>
                                <w:t>https://campusmicareproject.cesurformacion.com/</w:t>
                              </w:r>
                            </w:hyperlink>
                          </w:p>
                          <w:p w14:paraId="7FA3C0E2" w14:textId="77777777" w:rsidR="00D16B88" w:rsidRPr="00853C66" w:rsidRDefault="00D16B88" w:rsidP="00D16B88">
                            <w:pPr>
                              <w:ind w:firstLine="426"/>
                              <w:rPr>
                                <w:rFonts w:ascii="Josefin Sans" w:eastAsiaTheme="majorEastAsia" w:hAnsi="Josefin Sans" w:cstheme="majorBidi"/>
                                <w:color w:val="FFFFFF" w:themeColor="background1"/>
                                <w:lang w:val="it-IT" w:eastAsia="fr-FR"/>
                              </w:rPr>
                            </w:pPr>
                            <w:r w:rsidRPr="00853C66">
                              <w:rPr>
                                <w:rFonts w:ascii="Josefin Sans" w:eastAsiaTheme="majorEastAsia" w:hAnsi="Josefin Sans" w:cstheme="majorBidi"/>
                                <w:color w:val="FFFFFF" w:themeColor="background1"/>
                                <w:lang w:val="it-IT" w:eastAsia="fr-FR"/>
                              </w:rPr>
                              <w:t xml:space="preserve">Una volta lì, saranno richiesti il profilo e la password di un account creato. </w:t>
                            </w:r>
                          </w:p>
                          <w:p w14:paraId="72B25777" w14:textId="04D01358" w:rsidR="0064372A" w:rsidRPr="00853C66" w:rsidRDefault="00D16B88" w:rsidP="0075565A">
                            <w:pPr>
                              <w:pStyle w:val="Paragraphedeliste"/>
                              <w:ind w:left="0" w:firstLine="426"/>
                              <w:rPr>
                                <w:rFonts w:ascii="Josefin Sans" w:hAnsi="Josefin Sans"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lang w:val="it-IT"/>
                              </w:rPr>
                              <w:t>Per creare un nuovo account studente, viene attivato un sistema di accesso automatico. Nel caso in cui l'account necessario per creare sia destinato a un formatore, è necessario inviare un'e-mail all'amministratore del della piattaforma richiesto richiedendo la creazione di tale account formatore.</w:t>
                            </w:r>
                            <w:r w:rsidR="00EE0D97" w:rsidRPr="00EE0D97">
                              <w:rPr>
                                <w:rFonts w:eastAsia="Times New Roman"/>
                                <w:lang w:val="it-IT"/>
                              </w:rPr>
                              <w:t xml:space="preserve"> </w:t>
                            </w:r>
                            <w:hyperlink r:id="rId23" w:history="1">
                              <w:r w:rsidR="00EE0D97">
                                <w:rPr>
                                  <w:rStyle w:val="Lienhypertexte"/>
                                  <w:rFonts w:eastAsia="Times New Roman"/>
                                </w:rPr>
                                <w:t>internacional@cesurformacion.com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45ED5" id="Speech Bubble: Oval 1001896696" o:spid="_x0000_s1079" type="#_x0000_t63" style="position:absolute;margin-left:301.45pt;margin-top:48.65pt;width:374.2pt;height:313.3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" adj="6300,24300" fillcolor="#f4b183" strokecolor="#2f528f" strokeweight="1pt">
                <v:textbox>
                  <w:txbxContent>
                    <w:p w14:paraId="68889A63" w14:textId="30FA77CE" w:rsidR="00E356DA" w:rsidRPr="00853C66" w:rsidRDefault="00D16B88" w:rsidP="0075565A">
                      <w:pPr>
                        <w:ind w:firstLine="426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Come accedere agli strumenti</w:t>
                      </w:r>
                      <w:r w:rsidR="00E356DA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?</w:t>
                      </w:r>
                    </w:p>
                    <w:p w14:paraId="49D15B2E" w14:textId="180A316F" w:rsidR="00D16B88" w:rsidRPr="00853C66" w:rsidRDefault="00D16B88" w:rsidP="00D16B88">
                      <w:pPr>
                        <w:ind w:firstLine="426"/>
                        <w:rPr>
                          <w:rFonts w:ascii="Josefin Sans" w:eastAsiaTheme="majorEastAsia" w:hAnsi="Josefin Sans" w:cstheme="majorBidi"/>
                          <w:color w:val="FFFFFF" w:themeColor="background1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color w:val="FFFFFF" w:themeColor="background1"/>
                          <w:lang w:val="it-IT" w:eastAsia="fr-FR"/>
                        </w:rPr>
                        <w:t xml:space="preserve">È possibile accedere al toolkit di formazione tramite questo link </w:t>
                      </w:r>
                      <w:hyperlink r:id="rId24" w:history="1">
                        <w:r w:rsidR="00943807" w:rsidRPr="00943807">
                          <w:rPr>
                            <w:rStyle w:val="Lienhypertexte"/>
                            <w:rFonts w:eastAsia="Times New Roman"/>
                            <w:lang w:val="it-IT"/>
                          </w:rPr>
                          <w:t>https://campusmicareproject.cesurformacion.com/</w:t>
                        </w:r>
                      </w:hyperlink>
                    </w:p>
                    <w:p w14:paraId="7FA3C0E2" w14:textId="77777777" w:rsidR="00D16B88" w:rsidRPr="00853C66" w:rsidRDefault="00D16B88" w:rsidP="00D16B88">
                      <w:pPr>
                        <w:ind w:firstLine="426"/>
                        <w:rPr>
                          <w:rFonts w:ascii="Josefin Sans" w:eastAsiaTheme="majorEastAsia" w:hAnsi="Josefin Sans" w:cstheme="majorBidi"/>
                          <w:color w:val="FFFFFF" w:themeColor="background1"/>
                          <w:lang w:val="it-IT" w:eastAsia="fr-FR"/>
                        </w:rPr>
                      </w:pPr>
                      <w:r w:rsidRPr="00853C66">
                        <w:rPr>
                          <w:rFonts w:ascii="Josefin Sans" w:eastAsiaTheme="majorEastAsia" w:hAnsi="Josefin Sans" w:cstheme="majorBidi"/>
                          <w:color w:val="FFFFFF" w:themeColor="background1"/>
                          <w:lang w:val="it-IT" w:eastAsia="fr-FR"/>
                        </w:rPr>
                        <w:t xml:space="preserve">Una volta lì, saranno richiesti il profilo e la password di un account creato. </w:t>
                      </w:r>
                    </w:p>
                    <w:p w14:paraId="72B25777" w14:textId="04D01358" w:rsidR="0064372A" w:rsidRPr="00853C66" w:rsidRDefault="00D16B88" w:rsidP="0075565A">
                      <w:pPr>
                        <w:pStyle w:val="Paragraphedeliste"/>
                        <w:ind w:left="0" w:firstLine="426"/>
                        <w:rPr>
                          <w:rFonts w:ascii="Josefin Sans" w:hAnsi="Josefin Sans"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lang w:val="it-IT"/>
                        </w:rPr>
                        <w:t>Per creare un nuovo account studente, viene attivato un sistema di accesso automatico. Nel caso in cui l'account necessario per creare sia destinato a un formatore, è necessario inviare un'e-mail all'amministratore del della piattaforma richiesto richiedendo la creazione di tale account formatore.</w:t>
                      </w:r>
                      <w:r w:rsidR="00EE0D97" w:rsidRPr="00EE0D97">
                        <w:rPr>
                          <w:rFonts w:eastAsia="Times New Roman"/>
                          <w:lang w:val="it-IT"/>
                        </w:rPr>
                        <w:t xml:space="preserve"> </w:t>
                      </w:r>
                      <w:hyperlink r:id="rId25" w:history="1">
                        <w:r w:rsidR="00EE0D97">
                          <w:rPr>
                            <w:rStyle w:val="Lienhypertexte"/>
                            <w:rFonts w:eastAsia="Times New Roman"/>
                          </w:rPr>
                          <w:t>internacional@cesurformacion.com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356D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564FB4D9" wp14:editId="0E7B472C">
                <wp:simplePos x="0" y="0"/>
                <wp:positionH relativeFrom="column">
                  <wp:posOffset>861060</wp:posOffset>
                </wp:positionH>
                <wp:positionV relativeFrom="paragraph">
                  <wp:posOffset>880745</wp:posOffset>
                </wp:positionV>
                <wp:extent cx="1873250" cy="1384300"/>
                <wp:effectExtent l="0" t="0" r="12700" b="25400"/>
                <wp:wrapNone/>
                <wp:docPr id="1253699880" name="Rectangle: Rounded Corners 1253699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55317" w14:textId="77777777" w:rsidR="00E356DA" w:rsidRPr="001251FE" w:rsidRDefault="00E356DA" w:rsidP="00E356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1CB1882D" w14:textId="77777777" w:rsidR="00E356DA" w:rsidRPr="004616E2" w:rsidRDefault="00E356DA" w:rsidP="00E356D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31C89CB" wp14:editId="18DEEA25">
                                  <wp:extent cx="648677" cy="398145"/>
                                  <wp:effectExtent l="0" t="0" r="0" b="1905"/>
                                  <wp:docPr id="216516575" name="Picture 216516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FB4D9" id="Rectangle: Rounded Corners 1253699880" o:spid="_x0000_s1080" style="position:absolute;margin-left:67.8pt;margin-top:69.35pt;width:147.5pt;height:10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" fillcolor="#00b050" strokecolor="#2f528f" strokeweight="1pt">
                <v:stroke joinstyle="miter"/>
                <v:textbox>
                  <w:txbxContent>
                    <w:p w14:paraId="74E55317" w14:textId="77777777" w:rsidR="00E356DA" w:rsidRPr="001251FE" w:rsidRDefault="00E356DA" w:rsidP="00E356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1CB1882D" w14:textId="77777777" w:rsidR="00E356DA" w:rsidRPr="004616E2" w:rsidRDefault="00E356DA" w:rsidP="00E356D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31C89CB" wp14:editId="18DEEA25">
                            <wp:extent cx="648677" cy="398145"/>
                            <wp:effectExtent l="0" t="0" r="0" b="1905"/>
                            <wp:docPr id="216516575" name="Picture 216516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356D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2D11B517" wp14:editId="1B5CFEF6">
                <wp:simplePos x="0" y="0"/>
                <wp:positionH relativeFrom="column">
                  <wp:posOffset>1000760</wp:posOffset>
                </wp:positionH>
                <wp:positionV relativeFrom="paragraph">
                  <wp:posOffset>3674745</wp:posOffset>
                </wp:positionV>
                <wp:extent cx="1587500" cy="914400"/>
                <wp:effectExtent l="0" t="0" r="12700" b="19050"/>
                <wp:wrapNone/>
                <wp:docPr id="1348841694" name="Rectangle: Rounded Corners 134884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4F148" w14:textId="77777777" w:rsidR="00E356DA" w:rsidRPr="001251FE" w:rsidRDefault="00E356DA" w:rsidP="00E356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11B517" id="Rectangle: Rounded Corners 1348841694" o:spid="_x0000_s1081" style="position:absolute;margin-left:78.8pt;margin-top:289.35pt;width:125pt;height:1in;z-index:251658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" fillcolor="#4472c4" strokecolor="#2f528f" strokeweight="1pt">
                <v:stroke joinstyle="miter"/>
                <v:textbox>
                  <w:txbxContent>
                    <w:p w14:paraId="2644F148" w14:textId="77777777" w:rsidR="00E356DA" w:rsidRPr="001251FE" w:rsidRDefault="00E356DA" w:rsidP="00E356D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="00E356D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59ADE168" wp14:editId="7EAD3BE7">
            <wp:extent cx="8621395" cy="4949825"/>
            <wp:effectExtent l="171450" t="247650" r="198755" b="250825"/>
            <wp:docPr id="2144166069" name="Picture 214416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64E231E" w14:textId="77777777" w:rsidR="00FD69B6" w:rsidRPr="009420ED" w:rsidRDefault="00FD69B6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</w:p>
    <w:p w14:paraId="7EA5D91C" w14:textId="77777777" w:rsidR="00FD69B6" w:rsidRPr="009420ED" w:rsidRDefault="001F0E86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6E0070D" wp14:editId="6B7B5A8E">
                <wp:simplePos x="0" y="0"/>
                <wp:positionH relativeFrom="column">
                  <wp:posOffset>1000760</wp:posOffset>
                </wp:positionH>
                <wp:positionV relativeFrom="paragraph">
                  <wp:posOffset>3722370</wp:posOffset>
                </wp:positionV>
                <wp:extent cx="1587500" cy="914400"/>
                <wp:effectExtent l="0" t="0" r="12700" b="19050"/>
                <wp:wrapNone/>
                <wp:docPr id="381603421" name="Rectangle: Rounded Corners 38160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20A2C9" w14:textId="77777777" w:rsidR="001F0E86" w:rsidRPr="001251FE" w:rsidRDefault="001F0E86" w:rsidP="001F0E8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E0070D" id="Rectangle: Rounded Corners 381603421" o:spid="_x0000_s1082" style="position:absolute;margin-left:78.8pt;margin-top:293.1pt;width:125pt;height:1in;z-index:2516583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" fillcolor="#4472c4" strokecolor="#2f528f" strokeweight="1pt">
                <v:stroke joinstyle="miter"/>
                <v:textbox>
                  <w:txbxContent>
                    <w:p w14:paraId="3520A2C9" w14:textId="77777777" w:rsidR="001F0E86" w:rsidRPr="001251FE" w:rsidRDefault="001F0E86" w:rsidP="001F0E8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764DFBCF" wp14:editId="28C228B7">
                <wp:simplePos x="0" y="0"/>
                <wp:positionH relativeFrom="column">
                  <wp:posOffset>861060</wp:posOffset>
                </wp:positionH>
                <wp:positionV relativeFrom="paragraph">
                  <wp:posOffset>928370</wp:posOffset>
                </wp:positionV>
                <wp:extent cx="1873250" cy="1384300"/>
                <wp:effectExtent l="0" t="0" r="12700" b="25400"/>
                <wp:wrapNone/>
                <wp:docPr id="740416213" name="Rectangle: Rounded Corners 740416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A0829" w14:textId="77777777" w:rsidR="001F0E86" w:rsidRPr="001251FE" w:rsidRDefault="001F0E86" w:rsidP="001F0E8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6CE7C2FE" w14:textId="77777777" w:rsidR="001F0E86" w:rsidRPr="004616E2" w:rsidRDefault="001F0E86" w:rsidP="001F0E8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AC95D2A" wp14:editId="5A07F849">
                                  <wp:extent cx="648677" cy="398145"/>
                                  <wp:effectExtent l="0" t="0" r="0" b="1905"/>
                                  <wp:docPr id="1161446096" name="Picture 1161446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DFBCF" id="Rectangle: Rounded Corners 740416213" o:spid="_x0000_s1083" style="position:absolute;margin-left:67.8pt;margin-top:73.1pt;width:147.5pt;height:109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" fillcolor="#00b050" strokecolor="#2f528f" strokeweight="1pt">
                <v:stroke joinstyle="miter"/>
                <v:textbox>
                  <w:txbxContent>
                    <w:p w14:paraId="050A0829" w14:textId="77777777" w:rsidR="001F0E86" w:rsidRPr="001251FE" w:rsidRDefault="001F0E86" w:rsidP="001F0E8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6CE7C2FE" w14:textId="77777777" w:rsidR="001F0E86" w:rsidRPr="004616E2" w:rsidRDefault="001F0E86" w:rsidP="001F0E8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AC95D2A" wp14:editId="5A07F849">
                            <wp:extent cx="648677" cy="398145"/>
                            <wp:effectExtent l="0" t="0" r="0" b="1905"/>
                            <wp:docPr id="1161446096" name="Picture 1161446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D69B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3BA0B957" wp14:editId="1FF315AD">
                <wp:simplePos x="0" y="0"/>
                <wp:positionH relativeFrom="column">
                  <wp:posOffset>3997960</wp:posOffset>
                </wp:positionH>
                <wp:positionV relativeFrom="paragraph">
                  <wp:posOffset>680720</wp:posOffset>
                </wp:positionV>
                <wp:extent cx="4584700" cy="3886200"/>
                <wp:effectExtent l="19050" t="19050" r="44450" b="514350"/>
                <wp:wrapNone/>
                <wp:docPr id="761377658" name="Speech Bubble: Oval 76137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234B6" w14:textId="388F96AB" w:rsidR="00FD69B6" w:rsidRPr="00853C66" w:rsidRDefault="00A672ED" w:rsidP="0075565A">
                            <w:pPr>
                              <w:pStyle w:val="Paragraphedeliste"/>
                              <w:ind w:left="0" w:firstLine="426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M</w:t>
                            </w:r>
                            <w:r w:rsidR="00A65CE3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oduli e attività online</w:t>
                            </w:r>
                          </w:p>
                          <w:p w14:paraId="1E5A22A2" w14:textId="1C76B57C" w:rsidR="00A65CE3" w:rsidRPr="00853C66" w:rsidRDefault="00A65CE3" w:rsidP="009420ED">
                            <w:pPr>
                              <w:pStyle w:val="Paragraphedeliste"/>
                              <w:ind w:firstLine="426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  <w:t>Il contenuto è diviso nei prossimi cinque moduli:</w:t>
                            </w:r>
                          </w:p>
                          <w:p w14:paraId="02EF5E5F" w14:textId="77777777" w:rsidR="00A65CE3" w:rsidRPr="00853C66" w:rsidRDefault="00A65CE3" w:rsidP="009420ED">
                            <w:pPr>
                              <w:pStyle w:val="Paragraphedeliste"/>
                              <w:ind w:firstLine="426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  <w:t>• Modulo 1: Caregiver: conoscenze di base</w:t>
                            </w:r>
                          </w:p>
                          <w:p w14:paraId="34041ADC" w14:textId="77777777" w:rsidR="00A65CE3" w:rsidRPr="00853C66" w:rsidRDefault="00A65CE3" w:rsidP="009420ED">
                            <w:pPr>
                              <w:pStyle w:val="Paragraphedeliste"/>
                              <w:ind w:firstLine="426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  <w:t>• Modulo 2: Identificare i diversi gruppi di destinatari dell'assistenza</w:t>
                            </w:r>
                          </w:p>
                          <w:p w14:paraId="1C87342E" w14:textId="77777777" w:rsidR="00A65CE3" w:rsidRPr="00853C66" w:rsidRDefault="00A65CE3" w:rsidP="009420ED">
                            <w:pPr>
                              <w:pStyle w:val="Paragraphedeliste"/>
                              <w:ind w:firstLine="426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it-IT"/>
                              </w:rPr>
                              <w:t>• Modulo 3: Aree di cura coperte dai caregiver</w:t>
                            </w:r>
                          </w:p>
                          <w:p w14:paraId="09E9936B" w14:textId="77777777" w:rsidR="00A65CE3" w:rsidRPr="00853C66" w:rsidRDefault="00A65CE3" w:rsidP="009420ED">
                            <w:pPr>
                              <w:pStyle w:val="Paragraphedeliste"/>
                              <w:ind w:firstLine="426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• Modulo 4: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Lavori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domestici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compiti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diversi</w:t>
                            </w:r>
                            <w:proofErr w:type="spellEnd"/>
                          </w:p>
                          <w:p w14:paraId="2B366374" w14:textId="5CA2409E" w:rsidR="00A672ED" w:rsidRPr="00853C66" w:rsidRDefault="00A65CE3" w:rsidP="004D56A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851" w:hanging="425"/>
                              <w:jc w:val="both"/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• Modulo 5: Come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trovare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sz w:val="24"/>
                                <w:szCs w:val="24"/>
                                <w:lang w:val="en-GB"/>
                              </w:rPr>
                              <w:t>lavoro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B957" id="Speech Bubble: Oval 761377658" o:spid="_x0000_s1084" type="#_x0000_t63" style="position:absolute;margin-left:314.8pt;margin-top:53.6pt;width:361pt;height:306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" adj="6300,24300" fillcolor="#f4b083 [1941]" strokecolor="#1f3763 [1604]" strokeweight="1pt">
                <v:textbox>
                  <w:txbxContent>
                    <w:p w14:paraId="665234B6" w14:textId="388F96AB" w:rsidR="00FD69B6" w:rsidRPr="00853C66" w:rsidRDefault="00A672ED" w:rsidP="0075565A">
                      <w:pPr>
                        <w:pStyle w:val="Paragraphedeliste"/>
                        <w:ind w:left="0" w:firstLine="426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M</w:t>
                      </w:r>
                      <w:r w:rsidR="00A65CE3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oduli e attività online</w:t>
                      </w:r>
                    </w:p>
                    <w:p w14:paraId="1E5A22A2" w14:textId="1C76B57C" w:rsidR="00A65CE3" w:rsidRPr="00853C66" w:rsidRDefault="00A65CE3" w:rsidP="009420ED">
                      <w:pPr>
                        <w:pStyle w:val="Paragraphedeliste"/>
                        <w:ind w:firstLine="426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  <w:t>Il contenuto è diviso nei prossimi cinque moduli:</w:t>
                      </w:r>
                    </w:p>
                    <w:p w14:paraId="02EF5E5F" w14:textId="77777777" w:rsidR="00A65CE3" w:rsidRPr="00853C66" w:rsidRDefault="00A65CE3" w:rsidP="009420ED">
                      <w:pPr>
                        <w:pStyle w:val="Paragraphedeliste"/>
                        <w:ind w:firstLine="426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  <w:t>• Modulo 1: Caregiver: conoscenze di base</w:t>
                      </w:r>
                    </w:p>
                    <w:p w14:paraId="34041ADC" w14:textId="77777777" w:rsidR="00A65CE3" w:rsidRPr="00853C66" w:rsidRDefault="00A65CE3" w:rsidP="009420ED">
                      <w:pPr>
                        <w:pStyle w:val="Paragraphedeliste"/>
                        <w:ind w:firstLine="426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  <w:t>• Modulo 2: Identificare i diversi gruppi di destinatari dell'assistenza</w:t>
                      </w:r>
                    </w:p>
                    <w:p w14:paraId="1C87342E" w14:textId="77777777" w:rsidR="00A65CE3" w:rsidRPr="00853C66" w:rsidRDefault="00A65CE3" w:rsidP="009420ED">
                      <w:pPr>
                        <w:pStyle w:val="Paragraphedeliste"/>
                        <w:ind w:firstLine="426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it-IT"/>
                        </w:rPr>
                        <w:t>• Modulo 3: Aree di cura coperte dai caregiver</w:t>
                      </w:r>
                    </w:p>
                    <w:p w14:paraId="09E9936B" w14:textId="77777777" w:rsidR="00A65CE3" w:rsidRPr="00853C66" w:rsidRDefault="00A65CE3" w:rsidP="009420ED">
                      <w:pPr>
                        <w:pStyle w:val="Paragraphedeliste"/>
                        <w:ind w:firstLine="426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• Modulo 4: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Lavori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domestici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compiti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diversi</w:t>
                      </w:r>
                      <w:proofErr w:type="spellEnd"/>
                    </w:p>
                    <w:p w14:paraId="2B366374" w14:textId="5CA2409E" w:rsidR="00A672ED" w:rsidRPr="00853C66" w:rsidRDefault="00A65CE3" w:rsidP="004D56A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851" w:hanging="425"/>
                        <w:jc w:val="both"/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</w:pPr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• Modulo 5: Come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trovare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 xml:space="preserve"> un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sz w:val="24"/>
                          <w:szCs w:val="24"/>
                          <w:lang w:val="en-GB"/>
                        </w:rPr>
                        <w:t>lavoro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9B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B9343DF" wp14:editId="6B9F9A6D">
            <wp:extent cx="8621395" cy="4950037"/>
            <wp:effectExtent l="171450" t="247650" r="198755" b="250825"/>
            <wp:docPr id="1656408125" name="Picture 165640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5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B87159C" w14:textId="77777777" w:rsidR="00BC12D7" w:rsidRPr="009420ED" w:rsidRDefault="00BC12D7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</w:p>
    <w:p w14:paraId="4854E70D" w14:textId="77777777" w:rsidR="003058AE" w:rsidRPr="009420ED" w:rsidRDefault="003058AE" w:rsidP="003058AE">
      <w:pPr>
        <w:jc w:val="center"/>
        <w:rPr>
          <w:rFonts w:ascii="Josefin Sans" w:hAnsi="Josefin Sans"/>
          <w:color w:val="FFFFFF" w:themeColor="background1"/>
          <w:sz w:val="32"/>
          <w:szCs w:val="32"/>
        </w:rPr>
      </w:pPr>
      <w:r w:rsidRPr="009420ED">
        <w:rPr>
          <w:rFonts w:ascii="Josefin Sans" w:hAnsi="Josefin Sans"/>
          <w:color w:val="FFFFFF" w:themeColor="background1"/>
          <w:sz w:val="32"/>
          <w:szCs w:val="32"/>
        </w:rPr>
        <w:lastRenderedPageBreak/>
        <w:t>Training toolkit  Training toolkit CESUR</w:t>
      </w:r>
    </w:p>
    <w:p w14:paraId="7C30AE58" w14:textId="77777777" w:rsidR="00BC12D7" w:rsidRPr="009420ED" w:rsidRDefault="003859D2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4F42E53" wp14:editId="06A20132">
                <wp:simplePos x="0" y="0"/>
                <wp:positionH relativeFrom="column">
                  <wp:posOffset>851535</wp:posOffset>
                </wp:positionH>
                <wp:positionV relativeFrom="paragraph">
                  <wp:posOffset>3603625</wp:posOffset>
                </wp:positionV>
                <wp:extent cx="1587500" cy="914400"/>
                <wp:effectExtent l="0" t="0" r="12700" b="19050"/>
                <wp:wrapNone/>
                <wp:docPr id="1312661682" name="Rectangle: Rounded Corners 131266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BB2B8" w14:textId="77777777" w:rsidR="00BC12D7" w:rsidRPr="003058AE" w:rsidRDefault="003058AE" w:rsidP="00BC12D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ES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F42E53" id="Rectangle: Rounded Corners 1312661682" o:spid="_x0000_s1085" style="position:absolute;margin-left:67.05pt;margin-top:283.75pt;width:125pt;height:1in;z-index:2516583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617BB2B8" w14:textId="77777777" w:rsidR="00BC12D7" w:rsidRPr="003058AE" w:rsidRDefault="003058AE" w:rsidP="00BC12D7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sz w:val="32"/>
                          <w:szCs w:val="32"/>
                          <w:lang w:val="es-ES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101482E1" wp14:editId="7DEDAF8D">
                <wp:simplePos x="0" y="0"/>
                <wp:positionH relativeFrom="column">
                  <wp:posOffset>746760</wp:posOffset>
                </wp:positionH>
                <wp:positionV relativeFrom="paragraph">
                  <wp:posOffset>1025525</wp:posOffset>
                </wp:positionV>
                <wp:extent cx="1873250" cy="1384300"/>
                <wp:effectExtent l="0" t="0" r="12700" b="25400"/>
                <wp:wrapNone/>
                <wp:docPr id="2132116040" name="Rectangle: Rounded Corners 2132116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EA9F3" w14:textId="77777777" w:rsidR="003058AE" w:rsidRPr="001251FE" w:rsidRDefault="003058AE" w:rsidP="003058AE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016AA8D2" w14:textId="77777777" w:rsidR="003058AE" w:rsidRPr="004616E2" w:rsidRDefault="003058AE" w:rsidP="003058A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ECCF529" wp14:editId="17E634A3">
                                  <wp:extent cx="648677" cy="398145"/>
                                  <wp:effectExtent l="0" t="0" r="0" b="1905"/>
                                  <wp:docPr id="1778516201" name="Picture 1778516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482E1" id="Rectangle: Rounded Corners 2132116040" o:spid="_x0000_s1086" style="position:absolute;margin-left:58.8pt;margin-top:80.75pt;width:147.5pt;height:109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" fillcolor="#00b050" strokecolor="#2f528f" strokeweight="1pt">
                <v:stroke joinstyle="miter"/>
                <v:textbox>
                  <w:txbxContent>
                    <w:p w14:paraId="261EA9F3" w14:textId="77777777" w:rsidR="003058AE" w:rsidRPr="001251FE" w:rsidRDefault="003058AE" w:rsidP="003058AE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016AA8D2" w14:textId="77777777" w:rsidR="003058AE" w:rsidRPr="004616E2" w:rsidRDefault="003058AE" w:rsidP="003058A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ECCF529" wp14:editId="17E634A3">
                            <wp:extent cx="648677" cy="398145"/>
                            <wp:effectExtent l="0" t="0" r="0" b="1905"/>
                            <wp:docPr id="1778516201" name="Picture 1778516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274AECF" wp14:editId="7162F4F7">
                <wp:simplePos x="0" y="0"/>
                <wp:positionH relativeFrom="column">
                  <wp:posOffset>3997960</wp:posOffset>
                </wp:positionH>
                <wp:positionV relativeFrom="paragraph">
                  <wp:posOffset>682625</wp:posOffset>
                </wp:positionV>
                <wp:extent cx="4584700" cy="3886200"/>
                <wp:effectExtent l="19050" t="19050" r="44450" b="514350"/>
                <wp:wrapNone/>
                <wp:docPr id="775881296" name="Speech Bubble: Oval 77588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388620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6D3DE" w14:textId="5795E1D6" w:rsidR="00BC12D7" w:rsidRPr="00853C66" w:rsidRDefault="00BC12D7" w:rsidP="0075565A">
                            <w:pPr>
                              <w:ind w:firstLine="426"/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Modul</w:t>
                            </w:r>
                            <w:r w:rsidR="00995B95" w:rsidRPr="00853C66">
                              <w:rPr>
                                <w:rFonts w:ascii="Josefin Sans" w:hAnsi="Josefin Sans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i online e attività</w:t>
                            </w:r>
                          </w:p>
                          <w:p w14:paraId="6FEAC3FC" w14:textId="71ADDBF3" w:rsidR="00BC12D7" w:rsidRPr="00853C66" w:rsidRDefault="00D43416" w:rsidP="0075565A">
                            <w:pPr>
                              <w:ind w:firstLine="426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Ogni modulo è ampliato con una serie di attività online. Alcune di queste attività possono essere completate direttamente nella piattaforma online  mentre altre devono essere scaricate e stampate per poterle compilare.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AECF" id="Speech Bubble: Oval 775881296" o:spid="_x0000_s1087" type="#_x0000_t63" style="position:absolute;margin-left:314.8pt;margin-top:53.75pt;width:361pt;height:306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" adj="6300,24300" fillcolor="#f4b083 [1941]" strokecolor="#1f3763 [1604]" strokeweight="1pt">
                <v:textbox>
                  <w:txbxContent>
                    <w:p w14:paraId="3BB6D3DE" w14:textId="5795E1D6" w:rsidR="00BC12D7" w:rsidRPr="00853C66" w:rsidRDefault="00BC12D7" w:rsidP="0075565A">
                      <w:pPr>
                        <w:ind w:firstLine="426"/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Modul</w:t>
                      </w:r>
                      <w:r w:rsidR="00995B95" w:rsidRPr="00853C66">
                        <w:rPr>
                          <w:rFonts w:ascii="Josefin Sans" w:hAnsi="Josefin Sans"/>
                          <w:b/>
                          <w:bCs/>
                          <w:sz w:val="36"/>
                          <w:szCs w:val="36"/>
                          <w:lang w:val="it-IT"/>
                        </w:rPr>
                        <w:t>i online e attività</w:t>
                      </w:r>
                    </w:p>
                    <w:p w14:paraId="6FEAC3FC" w14:textId="71ADDBF3" w:rsidR="00BC12D7" w:rsidRPr="00853C66" w:rsidRDefault="00D43416" w:rsidP="0075565A">
                      <w:pPr>
                        <w:ind w:firstLine="426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Ogni modulo è ampliato con una serie di attività online. Alcune di queste attività possono essere completate direttamente nella piattaforma online  mentre altre devono essere scaricate e stampate per poterle compilare. </w:t>
                      </w:r>
                    </w:p>
                  </w:txbxContent>
                </v:textbox>
              </v:shape>
            </w:pict>
          </mc:Fallback>
        </mc:AlternateContent>
      </w:r>
      <w:r w:rsidR="00BC12D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C5CA9A7" wp14:editId="09E56AAD">
            <wp:extent cx="8621395" cy="4949825"/>
            <wp:effectExtent l="171450" t="247650" r="198755" b="250825"/>
            <wp:docPr id="1510208484" name="Picture 151020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29D50E3" w14:textId="77777777" w:rsidR="00BC12D7" w:rsidRPr="009420ED" w:rsidRDefault="00BC12D7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</w:p>
    <w:p w14:paraId="18351C76" w14:textId="25BC78E0" w:rsidR="00BC12D7" w:rsidRPr="009420ED" w:rsidRDefault="006E0D4F" w:rsidP="000F2D30">
      <w:pPr>
        <w:rPr>
          <w:rFonts w:ascii="Josefin Sans" w:hAnsi="Josefin Sans"/>
          <w:b/>
          <w:bCs/>
          <w:color w:val="FFFFFF" w:themeColor="background1"/>
          <w:sz w:val="36"/>
          <w:szCs w:val="36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5A3CF59A" wp14:editId="0A85CA3E">
                <wp:simplePos x="0" y="0"/>
                <wp:positionH relativeFrom="margin">
                  <wp:posOffset>3707824</wp:posOffset>
                </wp:positionH>
                <wp:positionV relativeFrom="paragraph">
                  <wp:posOffset>471288</wp:posOffset>
                </wp:positionV>
                <wp:extent cx="4699000" cy="3904364"/>
                <wp:effectExtent l="19050" t="19050" r="44450" b="515620"/>
                <wp:wrapNone/>
                <wp:docPr id="1809676706" name="Speech Bubble: Oval 1809676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3904364"/>
                        </a:xfrm>
                        <a:prstGeom prst="wedgeEllipseCallou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0D526" w14:textId="35DBFFC6" w:rsidR="00E05555" w:rsidRPr="00853C66" w:rsidRDefault="00E05555" w:rsidP="0075565A">
                            <w:pPr>
                              <w:ind w:firstLine="426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6E0D4F" w:rsidRPr="00853C66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Consigli e suggerimenti d’uso</w:t>
                            </w:r>
                          </w:p>
                          <w:p w14:paraId="74400C79" w14:textId="772CC941" w:rsidR="006E0D4F" w:rsidRPr="00853C66" w:rsidRDefault="006E0D4F" w:rsidP="006E0D4F">
                            <w:pPr>
                              <w:ind w:firstLine="426"/>
                              <w:rPr>
                                <w:rFonts w:ascii="Josefin Sans" w:hAnsi="Josefin Sans"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Si raccomanda ai formatori di familiarizzare con il materiale didattico prima dell'inizio dell'attività formativa al fine di adattare il corso al profilo dei </w:t>
                            </w:r>
                            <w:proofErr w:type="spellStart"/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tirocinanti.Nonostante</w:t>
                            </w:r>
                            <w:proofErr w:type="spellEnd"/>
                            <w:r w:rsidRPr="00853C66">
                              <w:rPr>
                                <w:rFonts w:ascii="Josefin Sans" w:hAnsi="Josefin Sans"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 il toolkit suggerisca ai formatori un percorso da seguire durante le sessioni formative, è estremamente raccomandato che gli insegnanti decidano il numero di attività e le loro modalità (faccia a faccia o online) da completare o anche se è necessario modificare o aggiungere più contenuti.</w:t>
                            </w:r>
                          </w:p>
                          <w:p w14:paraId="7236F702" w14:textId="77777777" w:rsidR="00E05555" w:rsidRPr="009420ED" w:rsidRDefault="00E05555" w:rsidP="00E05555">
                            <w:pPr>
                              <w:ind w:left="360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F59A" id="Speech Bubble: Oval 1809676706" o:spid="_x0000_s1088" type="#_x0000_t63" style="position:absolute;margin-left:291.95pt;margin-top:37.1pt;width:370pt;height:307.45pt;z-index:2516583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" adj="6300,24300" fillcolor="#f4b183" strokecolor="#2f528f" strokeweight="1pt">
                <v:textbox>
                  <w:txbxContent>
                    <w:p w14:paraId="7290D526" w14:textId="35DBFFC6" w:rsidR="00E05555" w:rsidRPr="00853C66" w:rsidRDefault="00E05555" w:rsidP="0075565A">
                      <w:pPr>
                        <w:ind w:firstLine="426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6E0D4F" w:rsidRPr="00853C66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Consigli e suggerimenti d’uso</w:t>
                      </w:r>
                    </w:p>
                    <w:p w14:paraId="74400C79" w14:textId="772CC941" w:rsidR="006E0D4F" w:rsidRPr="00853C66" w:rsidRDefault="006E0D4F" w:rsidP="006E0D4F">
                      <w:pPr>
                        <w:ind w:firstLine="426"/>
                        <w:rPr>
                          <w:rFonts w:ascii="Josefin Sans" w:hAnsi="Josefin Sans"/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Si raccomanda ai formatori di familiarizzare con il materiale didattico prima dell'inizio dell'attività formativa al fine di adattare il corso al profilo dei </w:t>
                      </w:r>
                      <w:proofErr w:type="spellStart"/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tirocinanti.Nonostante</w:t>
                      </w:r>
                      <w:proofErr w:type="spellEnd"/>
                      <w:r w:rsidRPr="00853C66">
                        <w:rPr>
                          <w:rFonts w:ascii="Josefin Sans" w:hAnsi="Josefin Sans"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 il toolkit suggerisca ai formatori un percorso da seguire durante le sessioni formative, è estremamente raccomandato che gli insegnanti decidano il numero di attività e le loro modalità (faccia a faccia o online) da completare o anche se è necessario modificare o aggiungere più contenuti.</w:t>
                      </w:r>
                    </w:p>
                    <w:p w14:paraId="7236F702" w14:textId="77777777" w:rsidR="00E05555" w:rsidRPr="009420ED" w:rsidRDefault="00E05555" w:rsidP="00E05555">
                      <w:pPr>
                        <w:ind w:left="360"/>
                        <w:rPr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55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413A1DD4" wp14:editId="0682A412">
                <wp:simplePos x="0" y="0"/>
                <wp:positionH relativeFrom="column">
                  <wp:posOffset>876935</wp:posOffset>
                </wp:positionH>
                <wp:positionV relativeFrom="paragraph">
                  <wp:posOffset>3779520</wp:posOffset>
                </wp:positionV>
                <wp:extent cx="1587500" cy="914400"/>
                <wp:effectExtent l="0" t="0" r="12700" b="19050"/>
                <wp:wrapNone/>
                <wp:docPr id="1196393489" name="Rectangle: Rounded Corners 119639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14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99F5B" w14:textId="77777777" w:rsidR="00E05555" w:rsidRPr="001251FE" w:rsidRDefault="00E05555" w:rsidP="00E0555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CESUR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A1DD4" id="Rectangle: Rounded Corners 1196393489" o:spid="_x0000_s1089" style="position:absolute;margin-left:69.05pt;margin-top:297.6pt;width:125pt;height:1in;z-index:2516583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" fillcolor="#4472c4" strokecolor="#2f528f" strokeweight="1pt">
                <v:stroke joinstyle="miter"/>
                <v:textbox>
                  <w:txbxContent>
                    <w:p w14:paraId="34B99F5B" w14:textId="77777777" w:rsidR="00E05555" w:rsidRPr="001251FE" w:rsidRDefault="00E05555" w:rsidP="00E0555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CESUR</w:t>
                      </w:r>
                    </w:p>
                  </w:txbxContent>
                </v:textbox>
              </v:roundrect>
            </w:pict>
          </mc:Fallback>
        </mc:AlternateContent>
      </w:r>
      <w:r w:rsidR="00E0555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72CA1F30" wp14:editId="4F1B6B59">
                <wp:simplePos x="0" y="0"/>
                <wp:positionH relativeFrom="column">
                  <wp:posOffset>737235</wp:posOffset>
                </wp:positionH>
                <wp:positionV relativeFrom="paragraph">
                  <wp:posOffset>985520</wp:posOffset>
                </wp:positionV>
                <wp:extent cx="1873250" cy="1384300"/>
                <wp:effectExtent l="0" t="0" r="12700" b="25400"/>
                <wp:wrapNone/>
                <wp:docPr id="348193541" name="Rectangle: Rounded Corners 348193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38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B1ADD" w14:textId="77777777" w:rsidR="00E05555" w:rsidRPr="001251FE" w:rsidRDefault="00E05555" w:rsidP="00E0555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Training toolkit platform </w:t>
                            </w:r>
                          </w:p>
                          <w:p w14:paraId="37E27D3B" w14:textId="77777777" w:rsidR="00E05555" w:rsidRPr="004616E2" w:rsidRDefault="00E05555" w:rsidP="00E0555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51F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online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7E05BD" wp14:editId="7EAF0A29">
                                  <wp:extent cx="648677" cy="398145"/>
                                  <wp:effectExtent l="0" t="0" r="0" b="1905"/>
                                  <wp:docPr id="1101979788" name="Picture 1101979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lemento grafico 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82" cy="40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A1F30" id="Rectangle: Rounded Corners 348193541" o:spid="_x0000_s1090" style="position:absolute;margin-left:58.05pt;margin-top:77.6pt;width:147.5pt;height:109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" fillcolor="#00b050" strokecolor="#2f528f" strokeweight="1pt">
                <v:stroke joinstyle="miter"/>
                <v:textbox>
                  <w:txbxContent>
                    <w:p w14:paraId="711B1ADD" w14:textId="77777777" w:rsidR="00E05555" w:rsidRPr="001251FE" w:rsidRDefault="00E05555" w:rsidP="00E0555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Training toolkit platform </w:t>
                      </w:r>
                    </w:p>
                    <w:p w14:paraId="37E27D3B" w14:textId="77777777" w:rsidR="00E05555" w:rsidRPr="004616E2" w:rsidRDefault="00E05555" w:rsidP="00E0555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51FE">
                        <w:rPr>
                          <w:color w:val="FFFFFF" w:themeColor="background1"/>
                          <w:sz w:val="32"/>
                          <w:szCs w:val="32"/>
                        </w:rPr>
                        <w:t>online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7E05BD" wp14:editId="7EAF0A29">
                            <wp:extent cx="648677" cy="398145"/>
                            <wp:effectExtent l="0" t="0" r="0" b="1905"/>
                            <wp:docPr id="1101979788" name="Picture 1101979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lemento grafico 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82" cy="40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C12D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9F2195C" wp14:editId="07C3CB12">
            <wp:extent cx="8621395" cy="4950037"/>
            <wp:effectExtent l="171450" t="247650" r="198755" b="250825"/>
            <wp:docPr id="1910168141" name="Picture 191016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5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891A86B" w14:textId="77777777" w:rsidR="005B3E12" w:rsidRPr="009420ED" w:rsidRDefault="00146193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D52338C" wp14:editId="55908309">
                <wp:simplePos x="0" y="0"/>
                <wp:positionH relativeFrom="column">
                  <wp:posOffset>1159510</wp:posOffset>
                </wp:positionH>
                <wp:positionV relativeFrom="paragraph">
                  <wp:posOffset>1974850</wp:posOffset>
                </wp:positionV>
                <wp:extent cx="6584950" cy="3079750"/>
                <wp:effectExtent l="0" t="0" r="25400" b="25400"/>
                <wp:wrapNone/>
                <wp:docPr id="1300818121" name="Rectangle: Single Corner Rounded 130081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3079750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B9DD" w14:textId="77777777" w:rsidR="008E0911" w:rsidRPr="009420ED" w:rsidRDefault="008E0911" w:rsidP="008E091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6E7305B6" w14:textId="77777777" w:rsidR="008E0911" w:rsidRPr="009420ED" w:rsidRDefault="008E0911" w:rsidP="008E091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</w:rPr>
                              <w:t> </w:t>
                            </w:r>
                          </w:p>
                          <w:p w14:paraId="4CC60882" w14:textId="65349F07" w:rsidR="008E0911" w:rsidRPr="009420ED" w:rsidRDefault="00F812BB" w:rsidP="008E091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Il corso sarà erogato con una modalità di apprendimento misto che comprende formazione faccia a faccia e online ed è diviso nei seguenti5 moduli:</w:t>
                            </w:r>
                            <w:r w:rsidR="008E0911"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64415291" w14:textId="72B786F9" w:rsidR="008E0911" w:rsidRPr="008F450B" w:rsidRDefault="008E0911" w:rsidP="004D56AD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1935" w:firstLine="0"/>
                              <w:jc w:val="both"/>
                              <w:textAlignment w:val="baseline"/>
                              <w:rPr>
                                <w:rFonts w:ascii="Josefin Sans" w:hAnsi="Josefin Sans" w:cs="Segoe UI"/>
                                <w:sz w:val="36"/>
                                <w:szCs w:val="36"/>
                              </w:rPr>
                            </w:pP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highlight w:val="lightGray"/>
                                <w:lang w:val="en-US"/>
                              </w:rPr>
                              <w:t>Modul</w:t>
                            </w:r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highlight w:val="lightGray"/>
                                <w:lang w:val="en-US"/>
                              </w:rPr>
                              <w:t>o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highlight w:val="lightGray"/>
                                <w:lang w:val="en-US"/>
                              </w:rPr>
                              <w:t xml:space="preserve"> 1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: Caregiver: </w:t>
                            </w:r>
                            <w:proofErr w:type="spellStart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conoscenze</w:t>
                            </w:r>
                            <w:proofErr w:type="spellEnd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di base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  </w:t>
                            </w:r>
                            <w:r w:rsidRPr="008F450B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35259F8E" w14:textId="05C1FE5D" w:rsidR="00F812BB" w:rsidRPr="009420ED" w:rsidRDefault="008E0911" w:rsidP="004D56AD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1935" w:firstLine="0"/>
                              <w:jc w:val="both"/>
                              <w:textAlignment w:val="baseline"/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C45911" w:themeColor="accent2" w:themeShade="BF"/>
                                <w:sz w:val="36"/>
                                <w:szCs w:val="36"/>
                                <w:lang w:val="en-US"/>
                              </w:rPr>
                              <w:t>Modul</w:t>
                            </w:r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C45911" w:themeColor="accent2" w:themeShade="BF"/>
                                <w:sz w:val="36"/>
                                <w:szCs w:val="36"/>
                                <w:lang w:val="en-US"/>
                              </w:rPr>
                              <w:t>o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C45911" w:themeColor="accent2" w:themeShade="BF"/>
                                <w:sz w:val="36"/>
                                <w:szCs w:val="36"/>
                                <w:lang w:val="en-US"/>
                              </w:rPr>
                              <w:t xml:space="preserve"> 2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dentificazione</w:t>
                            </w:r>
                            <w:proofErr w:type="spellEnd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dei</w:t>
                            </w:r>
                            <w:proofErr w:type="spellEnd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diversi</w:t>
                            </w:r>
                            <w:proofErr w:type="spellEnd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gruppi</w:t>
                            </w:r>
                            <w:proofErr w:type="spellEnd"/>
                          </w:p>
                          <w:p w14:paraId="379F4C3A" w14:textId="3D16A31B" w:rsidR="00F812BB" w:rsidRPr="009420ED" w:rsidRDefault="00F812BB" w:rsidP="009420ED">
                            <w:pPr>
                              <w:pStyle w:val="paragraph"/>
                              <w:spacing w:before="0" w:beforeAutospacing="0" w:after="0" w:afterAutospacing="0"/>
                              <w:ind w:left="1935"/>
                              <w:jc w:val="both"/>
                              <w:textAlignment w:val="baseline"/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i </w:t>
                            </w:r>
                            <w:proofErr w:type="spellStart"/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>riceventi</w:t>
                            </w:r>
                            <w:proofErr w:type="spellEnd"/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44546A" w:themeColor="text2"/>
                                <w:sz w:val="36"/>
                                <w:szCs w:val="36"/>
                                <w:lang w:val="en-US"/>
                              </w:rPr>
                              <w:t xml:space="preserve"> le cure</w:t>
                            </w:r>
                          </w:p>
                          <w:p w14:paraId="16B99F21" w14:textId="3D26398D" w:rsidR="008E0911" w:rsidRPr="009420ED" w:rsidRDefault="008E0911" w:rsidP="004D56AD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1935" w:firstLine="0"/>
                              <w:jc w:val="both"/>
                              <w:textAlignment w:val="baseline"/>
                              <w:rPr>
                                <w:rFonts w:ascii="Josefin Sans" w:hAnsi="Josefin Sans" w:cs="Segoe UI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B0F0"/>
                                <w:sz w:val="36"/>
                                <w:szCs w:val="36"/>
                              </w:rPr>
                              <w:t>Modul</w:t>
                            </w:r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B0F0"/>
                                <w:sz w:val="36"/>
                                <w:szCs w:val="36"/>
                              </w:rPr>
                              <w:t>o</w:t>
                            </w: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B0F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F812BB"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Aree di cura coperte dai</w:t>
                            </w: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 xml:space="preserve"> caregivers</w:t>
                            </w: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6A1A737A" w14:textId="43064FE4" w:rsidR="008E0911" w:rsidRPr="008F450B" w:rsidRDefault="008E0911" w:rsidP="004D56AD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1935" w:firstLine="0"/>
                              <w:jc w:val="both"/>
                              <w:textAlignment w:val="baseline"/>
                              <w:rPr>
                                <w:rFonts w:ascii="Josefin Sans" w:hAnsi="Josefin Sans" w:cs="Segoe UI"/>
                                <w:sz w:val="36"/>
                                <w:szCs w:val="36"/>
                              </w:rPr>
                            </w:pP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70C0"/>
                                <w:sz w:val="36"/>
                                <w:szCs w:val="36"/>
                                <w:lang w:val="en-US"/>
                              </w:rPr>
                              <w:t>Modul</w:t>
                            </w:r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70C0"/>
                                <w:sz w:val="36"/>
                                <w:szCs w:val="36"/>
                                <w:lang w:val="en-US"/>
                              </w:rPr>
                              <w:t>o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70C0"/>
                                <w:sz w:val="36"/>
                                <w:szCs w:val="36"/>
                                <w:lang w:val="en-US"/>
                              </w:rPr>
                              <w:t xml:space="preserve"> 4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Lavori</w:t>
                            </w:r>
                            <w:proofErr w:type="spellEnd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domestici</w:t>
                            </w:r>
                            <w:proofErr w:type="spellEnd"/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  <w:r w:rsidRPr="008F450B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13CCFBE5" w14:textId="08C436AC" w:rsidR="008E0911" w:rsidRPr="008F450B" w:rsidRDefault="008E0911" w:rsidP="004D56AD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1935" w:firstLine="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sz w:val="36"/>
                                <w:szCs w:val="36"/>
                              </w:rPr>
                            </w:pP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FFFF00"/>
                                <w:sz w:val="36"/>
                                <w:szCs w:val="36"/>
                                <w:lang w:val="en-US"/>
                              </w:rPr>
                              <w:t>Modul</w:t>
                            </w:r>
                            <w:r w:rsidR="00F812BB">
                              <w:rPr>
                                <w:rStyle w:val="normaltextrun"/>
                                <w:rFonts w:ascii="Josefin Sans" w:hAnsi="Josefin Sans" w:cs="Segoe UI"/>
                                <w:color w:val="FFFF00"/>
                                <w:sz w:val="36"/>
                                <w:szCs w:val="36"/>
                                <w:lang w:val="en-US"/>
                              </w:rPr>
                              <w:t>o</w:t>
                            </w:r>
                            <w:r w:rsidRPr="008F450B">
                              <w:rPr>
                                <w:rStyle w:val="normaltextrun"/>
                                <w:rFonts w:ascii="Josefin Sans" w:hAnsi="Josefin Sans" w:cs="Segoe UI"/>
                                <w:color w:val="FFFF00"/>
                                <w:sz w:val="36"/>
                                <w:szCs w:val="36"/>
                                <w:lang w:val="en-US"/>
                              </w:rPr>
                              <w:t xml:space="preserve"> 5: </w:t>
                            </w:r>
                            <w:r w:rsidR="00F812BB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Come trovare lavoro</w:t>
                            </w:r>
                          </w:p>
                          <w:p w14:paraId="39E83B3C" w14:textId="77777777" w:rsidR="008F450B" w:rsidRDefault="008F450B" w:rsidP="008F450B">
                            <w:pPr>
                              <w:pStyle w:val="paragraph"/>
                              <w:spacing w:before="0" w:beforeAutospacing="0" w:after="0" w:afterAutospacing="0"/>
                              <w:ind w:left="1935"/>
                              <w:jc w:val="both"/>
                              <w:textAlignment w:val="baseline"/>
                              <w:rPr>
                                <w:rFonts w:ascii="Josefin Sans" w:hAnsi="Josefin Sans" w:cs="Segoe UI"/>
                              </w:rPr>
                            </w:pPr>
                          </w:p>
                          <w:p w14:paraId="1D354BBC" w14:textId="77777777" w:rsidR="00146193" w:rsidRPr="00146193" w:rsidRDefault="00146193" w:rsidP="001461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338C" id="Rectangle: Single Corner Rounded 1300818121" o:spid="_x0000_s1091" style="position:absolute;margin-left:91.3pt;margin-top:155.5pt;width:518.5pt;height:242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4950,307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" adj="-11796480,,5400" path="m,l6071648,v283489,,513302,229813,513302,513302l6584950,3079750,,3079750,,xe" fillcolor="#f7caac [1301]" strokecolor="#1f3763 [1604]" strokeweight="1pt">
                <v:stroke joinstyle="miter"/>
                <v:formulas/>
                <v:path arrowok="t" o:connecttype="custom" o:connectlocs="0,0;6071648,0;6584950,513302;6584950,3079750;0,3079750;0,0" o:connectangles="0,0,0,0,0,0" textboxrect="0,0,6584950,3079750"/>
                <v:textbox>
                  <w:txbxContent>
                    <w:p w14:paraId="04FCB9DD" w14:textId="77777777" w:rsidR="008E0911" w:rsidRPr="009420ED" w:rsidRDefault="008E0911" w:rsidP="008E091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14:paraId="6E7305B6" w14:textId="77777777" w:rsidR="008E0911" w:rsidRPr="009420ED" w:rsidRDefault="008E0911" w:rsidP="008E091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</w:rPr>
                        <w:t> </w:t>
                      </w:r>
                    </w:p>
                    <w:p w14:paraId="4CC60882" w14:textId="65349F07" w:rsidR="008E0911" w:rsidRPr="009420ED" w:rsidRDefault="00F812BB" w:rsidP="008E091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Il corso sarà erogato con una modalità di apprendimento misto che comprende formazione faccia a faccia e online ed è diviso nei seguenti5 moduli:</w:t>
                      </w:r>
                      <w:r w:rsidR="008E0911"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14:paraId="64415291" w14:textId="72B786F9" w:rsidR="008E0911" w:rsidRPr="008F450B" w:rsidRDefault="008E0911" w:rsidP="004D56AD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1935" w:firstLine="0"/>
                        <w:jc w:val="both"/>
                        <w:textAlignment w:val="baseline"/>
                        <w:rPr>
                          <w:rFonts w:ascii="Josefin Sans" w:hAnsi="Josefin Sans" w:cs="Segoe UI"/>
                          <w:sz w:val="36"/>
                          <w:szCs w:val="36"/>
                        </w:rPr>
                      </w:pP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highlight w:val="lightGray"/>
                          <w:lang w:val="en-US"/>
                        </w:rPr>
                        <w:t>Modul</w:t>
                      </w:r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highlight w:val="lightGray"/>
                          <w:lang w:val="en-US"/>
                        </w:rPr>
                        <w:t>o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highlight w:val="lightGray"/>
                          <w:lang w:val="en-US"/>
                        </w:rPr>
                        <w:t xml:space="preserve"> 1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: Caregiver: </w:t>
                      </w:r>
                      <w:proofErr w:type="spellStart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>conoscenze</w:t>
                      </w:r>
                      <w:proofErr w:type="spellEnd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di base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>  </w:t>
                      </w:r>
                      <w:r w:rsidRPr="008F450B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14:paraId="35259F8E" w14:textId="05C1FE5D" w:rsidR="00F812BB" w:rsidRPr="009420ED" w:rsidRDefault="008E0911" w:rsidP="004D56AD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1935" w:firstLine="0"/>
                        <w:jc w:val="both"/>
                        <w:textAlignment w:val="baseline"/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</w:pP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C45911" w:themeColor="accent2" w:themeShade="BF"/>
                          <w:sz w:val="36"/>
                          <w:szCs w:val="36"/>
                          <w:lang w:val="en-US"/>
                        </w:rPr>
                        <w:t>Modul</w:t>
                      </w:r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C45911" w:themeColor="accent2" w:themeShade="BF"/>
                          <w:sz w:val="36"/>
                          <w:szCs w:val="36"/>
                          <w:lang w:val="en-US"/>
                        </w:rPr>
                        <w:t>o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C45911" w:themeColor="accent2" w:themeShade="BF"/>
                          <w:sz w:val="36"/>
                          <w:szCs w:val="36"/>
                          <w:lang w:val="en-US"/>
                        </w:rPr>
                        <w:t xml:space="preserve"> 2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dentificazione</w:t>
                      </w:r>
                      <w:proofErr w:type="spellEnd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dei</w:t>
                      </w:r>
                      <w:proofErr w:type="spellEnd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diversi</w:t>
                      </w:r>
                      <w:proofErr w:type="spellEnd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gruppi</w:t>
                      </w:r>
                      <w:proofErr w:type="spellEnd"/>
                    </w:p>
                    <w:p w14:paraId="379F4C3A" w14:textId="3D16A31B" w:rsidR="00F812BB" w:rsidRPr="009420ED" w:rsidRDefault="00F812BB" w:rsidP="009420ED">
                      <w:pPr>
                        <w:pStyle w:val="paragraph"/>
                        <w:spacing w:before="0" w:beforeAutospacing="0" w:after="0" w:afterAutospacing="0"/>
                        <w:ind w:left="1935"/>
                        <w:jc w:val="both"/>
                        <w:textAlignment w:val="baseline"/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</w:pP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                 </w:t>
                      </w:r>
                      <w:r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i </w:t>
                      </w:r>
                      <w:proofErr w:type="spellStart"/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>riceventi</w:t>
                      </w:r>
                      <w:proofErr w:type="spellEnd"/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44546A" w:themeColor="text2"/>
                          <w:sz w:val="36"/>
                          <w:szCs w:val="36"/>
                          <w:lang w:val="en-US"/>
                        </w:rPr>
                        <w:t xml:space="preserve"> le cure</w:t>
                      </w:r>
                    </w:p>
                    <w:p w14:paraId="16B99F21" w14:textId="3D26398D" w:rsidR="008E0911" w:rsidRPr="009420ED" w:rsidRDefault="008E0911" w:rsidP="004D56AD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1935" w:firstLine="0"/>
                        <w:jc w:val="both"/>
                        <w:textAlignment w:val="baseline"/>
                        <w:rPr>
                          <w:rFonts w:ascii="Josefin Sans" w:hAnsi="Josefin Sans" w:cs="Segoe UI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B0F0"/>
                          <w:sz w:val="36"/>
                          <w:szCs w:val="36"/>
                        </w:rPr>
                        <w:t>Modul</w:t>
                      </w:r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00B0F0"/>
                          <w:sz w:val="36"/>
                          <w:szCs w:val="36"/>
                        </w:rPr>
                        <w:t>o</w:t>
                      </w: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B0F0"/>
                          <w:sz w:val="36"/>
                          <w:szCs w:val="36"/>
                        </w:rPr>
                        <w:t xml:space="preserve"> 3</w:t>
                      </w: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 xml:space="preserve">: </w:t>
                      </w:r>
                      <w:r w:rsidR="00F812BB"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Aree di cura coperte dai</w:t>
                      </w: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 xml:space="preserve"> caregivers</w:t>
                      </w: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14:paraId="6A1A737A" w14:textId="43064FE4" w:rsidR="008E0911" w:rsidRPr="008F450B" w:rsidRDefault="008E0911" w:rsidP="004D56AD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1935" w:firstLine="0"/>
                        <w:jc w:val="both"/>
                        <w:textAlignment w:val="baseline"/>
                        <w:rPr>
                          <w:rFonts w:ascii="Josefin Sans" w:hAnsi="Josefin Sans" w:cs="Segoe UI"/>
                          <w:sz w:val="36"/>
                          <w:szCs w:val="36"/>
                        </w:rPr>
                      </w:pP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70C0"/>
                          <w:sz w:val="36"/>
                          <w:szCs w:val="36"/>
                          <w:lang w:val="en-US"/>
                        </w:rPr>
                        <w:t>Modul</w:t>
                      </w:r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70C0"/>
                          <w:sz w:val="36"/>
                          <w:szCs w:val="36"/>
                          <w:lang w:val="en-US"/>
                        </w:rPr>
                        <w:t>o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70C0"/>
                          <w:sz w:val="36"/>
                          <w:szCs w:val="36"/>
                          <w:lang w:val="en-US"/>
                        </w:rPr>
                        <w:t xml:space="preserve"> 4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>Lavori</w:t>
                      </w:r>
                      <w:proofErr w:type="spellEnd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>domestici</w:t>
                      </w:r>
                      <w:proofErr w:type="spellEnd"/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en-US"/>
                        </w:rPr>
                        <w:t> </w:t>
                      </w:r>
                      <w:r w:rsidRPr="008F450B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 </w:t>
                      </w:r>
                    </w:p>
                    <w:p w14:paraId="13CCFBE5" w14:textId="08C436AC" w:rsidR="008E0911" w:rsidRPr="008F450B" w:rsidRDefault="008E0911" w:rsidP="004D56AD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1935" w:firstLine="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sz w:val="36"/>
                          <w:szCs w:val="36"/>
                        </w:rPr>
                      </w:pP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FFFF00"/>
                          <w:sz w:val="36"/>
                          <w:szCs w:val="36"/>
                          <w:lang w:val="en-US"/>
                        </w:rPr>
                        <w:t>Modul</w:t>
                      </w:r>
                      <w:r w:rsidR="00F812BB">
                        <w:rPr>
                          <w:rStyle w:val="normaltextrun"/>
                          <w:rFonts w:ascii="Josefin Sans" w:hAnsi="Josefin Sans" w:cs="Segoe UI"/>
                          <w:color w:val="FFFF00"/>
                          <w:sz w:val="36"/>
                          <w:szCs w:val="36"/>
                          <w:lang w:val="en-US"/>
                        </w:rPr>
                        <w:t>o</w:t>
                      </w:r>
                      <w:r w:rsidRPr="008F450B">
                        <w:rPr>
                          <w:rStyle w:val="normaltextrun"/>
                          <w:rFonts w:ascii="Josefin Sans" w:hAnsi="Josefin Sans" w:cs="Segoe UI"/>
                          <w:color w:val="FFFF00"/>
                          <w:sz w:val="36"/>
                          <w:szCs w:val="36"/>
                          <w:lang w:val="en-US"/>
                        </w:rPr>
                        <w:t xml:space="preserve"> 5: </w:t>
                      </w:r>
                      <w:r w:rsidR="00F812BB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Come trovare lavoro</w:t>
                      </w:r>
                    </w:p>
                    <w:p w14:paraId="39E83B3C" w14:textId="77777777" w:rsidR="008F450B" w:rsidRDefault="008F450B" w:rsidP="008F450B">
                      <w:pPr>
                        <w:pStyle w:val="paragraph"/>
                        <w:spacing w:before="0" w:beforeAutospacing="0" w:after="0" w:afterAutospacing="0"/>
                        <w:ind w:left="1935"/>
                        <w:jc w:val="both"/>
                        <w:textAlignment w:val="baseline"/>
                        <w:rPr>
                          <w:rFonts w:ascii="Josefin Sans" w:hAnsi="Josefin Sans" w:cs="Segoe UI"/>
                        </w:rPr>
                      </w:pPr>
                    </w:p>
                    <w:p w14:paraId="1D354BBC" w14:textId="77777777" w:rsidR="00146193" w:rsidRPr="00146193" w:rsidRDefault="00146193" w:rsidP="0014619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DD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3FFCFCE" wp14:editId="27D3DC04">
                <wp:simplePos x="0" y="0"/>
                <wp:positionH relativeFrom="column">
                  <wp:posOffset>842010</wp:posOffset>
                </wp:positionH>
                <wp:positionV relativeFrom="paragraph">
                  <wp:posOffset>628650</wp:posOffset>
                </wp:positionV>
                <wp:extent cx="3765550" cy="1212850"/>
                <wp:effectExtent l="0" t="0" r="25400" b="25400"/>
                <wp:wrapNone/>
                <wp:docPr id="606296614" name="Oval 606296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0" cy="12128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07A6B" w14:textId="6A720719" w:rsidR="00760DD8" w:rsidRPr="00760DD8" w:rsidRDefault="00760DD8" w:rsidP="00760DD8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760DD8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="00F812BB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>Formazione</w:t>
                            </w:r>
                          </w:p>
                          <w:p w14:paraId="44054292" w14:textId="33874723" w:rsidR="00760DD8" w:rsidRPr="00760DD8" w:rsidRDefault="00E55A2E" w:rsidP="00760DD8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Met</w:t>
                            </w:r>
                            <w:r w:rsidR="00F812BB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odologia</w:t>
                            </w:r>
                            <w:proofErr w:type="spellEnd"/>
                          </w:p>
                          <w:p w14:paraId="18D7C3DE" w14:textId="77777777" w:rsidR="00760DD8" w:rsidRDefault="00760DD8" w:rsidP="00760D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FCFCE" id="Oval 606296614" o:spid="_x0000_s1092" style="position:absolute;margin-left:66.3pt;margin-top:49.5pt;width:296.5pt;height:95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" fillcolor="#f7caac [1301]" strokecolor="#1f3763 [1604]" strokeweight="1pt">
                <v:stroke joinstyle="miter"/>
                <v:textbox>
                  <w:txbxContent>
                    <w:p w14:paraId="47207A6B" w14:textId="6A720719" w:rsidR="00760DD8" w:rsidRPr="00760DD8" w:rsidRDefault="00760DD8" w:rsidP="00760DD8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</w:pPr>
                      <w:r w:rsidRPr="00760DD8"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="00F812BB"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>Formazione</w:t>
                      </w:r>
                    </w:p>
                    <w:p w14:paraId="44054292" w14:textId="33874723" w:rsidR="00760DD8" w:rsidRPr="00760DD8" w:rsidRDefault="00E55A2E" w:rsidP="00760DD8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Met</w:t>
                      </w:r>
                      <w:r w:rsidR="00F812BB"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odologia</w:t>
                      </w:r>
                      <w:proofErr w:type="spellEnd"/>
                    </w:p>
                    <w:p w14:paraId="18D7C3DE" w14:textId="77777777" w:rsidR="00760DD8" w:rsidRDefault="00760DD8" w:rsidP="00760DD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532B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5AC588D" wp14:editId="3FCDDD8F">
            <wp:extent cx="8621395" cy="4950037"/>
            <wp:effectExtent l="171450" t="247650" r="179705" b="250825"/>
            <wp:docPr id="1408442261" name="Picture 140844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5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6F6EAA3" w14:textId="77777777" w:rsidR="005B3E12" w:rsidRPr="009420ED" w:rsidRDefault="005B3E12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199439EC" w14:textId="77777777" w:rsidR="005B3E12" w:rsidRPr="009420ED" w:rsidRDefault="006E7493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7B9839A" wp14:editId="02FA7DD2">
                <wp:simplePos x="0" y="0"/>
                <wp:positionH relativeFrom="column">
                  <wp:posOffset>638810</wp:posOffset>
                </wp:positionH>
                <wp:positionV relativeFrom="paragraph">
                  <wp:posOffset>482600</wp:posOffset>
                </wp:positionV>
                <wp:extent cx="3155950" cy="1054100"/>
                <wp:effectExtent l="0" t="0" r="25400" b="12700"/>
                <wp:wrapNone/>
                <wp:docPr id="1918068169" name="Oval 1918068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10541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D68AB" w14:textId="67C0E99F" w:rsidR="001825E0" w:rsidRDefault="002275EB" w:rsidP="00E55A2E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>Formazione</w:t>
                            </w:r>
                          </w:p>
                          <w:p w14:paraId="0CC5348D" w14:textId="6ECF65C8" w:rsidR="00E55A2E" w:rsidRPr="00E55A2E" w:rsidRDefault="00E55A2E" w:rsidP="00E55A2E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E55A2E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Durat</w:t>
                            </w:r>
                            <w:r w:rsidR="002275EB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  <w:proofErr w:type="spellEnd"/>
                          </w:p>
                          <w:p w14:paraId="047DC331" w14:textId="77777777" w:rsidR="001825E0" w:rsidRDefault="001825E0" w:rsidP="001825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9839A" id="Oval 1918068169" o:spid="_x0000_s1093" style="position:absolute;margin-left:50.3pt;margin-top:38pt;width:248.5pt;height:8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" fillcolor="#f4b083 [1941]" strokecolor="#1f3763 [1604]" strokeweight="1pt">
                <v:stroke joinstyle="miter"/>
                <v:textbox>
                  <w:txbxContent>
                    <w:p w14:paraId="179D68AB" w14:textId="67C0E99F" w:rsidR="001825E0" w:rsidRDefault="002275EB" w:rsidP="00E55A2E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>Formazione</w:t>
                      </w:r>
                    </w:p>
                    <w:p w14:paraId="0CC5348D" w14:textId="6ECF65C8" w:rsidR="00E55A2E" w:rsidRPr="00E55A2E" w:rsidRDefault="00E55A2E" w:rsidP="00E55A2E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E55A2E"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Durat</w:t>
                      </w:r>
                      <w:r w:rsidR="002275EB"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a</w:t>
                      </w:r>
                      <w:proofErr w:type="spellEnd"/>
                    </w:p>
                    <w:p w14:paraId="047DC331" w14:textId="77777777" w:rsidR="001825E0" w:rsidRDefault="001825E0" w:rsidP="001825E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C470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EB990B8" wp14:editId="0FF1BBDD">
                <wp:simplePos x="0" y="0"/>
                <wp:positionH relativeFrom="page">
                  <wp:posOffset>2990850</wp:posOffset>
                </wp:positionH>
                <wp:positionV relativeFrom="paragraph">
                  <wp:posOffset>2006600</wp:posOffset>
                </wp:positionV>
                <wp:extent cx="5435600" cy="2794000"/>
                <wp:effectExtent l="0" t="0" r="12700" b="25400"/>
                <wp:wrapNone/>
                <wp:docPr id="537467387" name="Rectangle: Single Corner Rounded 53746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2794000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5A11C" w14:textId="77777777" w:rsidR="008F450B" w:rsidRDefault="008F450B" w:rsidP="008F450B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12328B7D" w14:textId="77777777" w:rsidR="008F450B" w:rsidRPr="004F4716" w:rsidRDefault="008F450B" w:rsidP="008F450B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</w:pPr>
                          </w:p>
                          <w:p w14:paraId="381DE57F" w14:textId="02E8EC2C" w:rsidR="004F4716" w:rsidRPr="009420ED" w:rsidRDefault="00F50786" w:rsidP="004D56AD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 xml:space="preserve">La durata totale del Corso è tra le 20 e le 42 ore in relazione alle caratteristiche degli </w:t>
                            </w:r>
                            <w:proofErr w:type="spellStart"/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student</w:t>
                            </w:r>
                            <w:proofErr w:type="spellEnd"/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A83975A" w14:textId="49894606" w:rsidR="008F450B" w:rsidRPr="009420ED" w:rsidRDefault="00F50786" w:rsidP="004D56AD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9420ED">
                              <w:rPr>
                                <w:rStyle w:val="normaltextrun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 xml:space="preserve">La durata di  ogni modulo è tra le 4 e 8 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90B8" id="Rectangle: Single Corner Rounded 537467387" o:spid="_x0000_s1094" style="position:absolute;margin-left:235.5pt;margin-top:158pt;width:428pt;height:220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435600,279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" adj="-11796480,,5400" path="m,l4969924,v257186,,465676,208490,465676,465676l5435600,2794000,,2794000,,xe" fillcolor="#f7caac [1301]" strokecolor="#1f3763 [1604]" strokeweight="1pt">
                <v:stroke joinstyle="miter"/>
                <v:formulas/>
                <v:path arrowok="t" o:connecttype="custom" o:connectlocs="0,0;4969924,0;5435600,465676;5435600,2794000;0,2794000;0,0" o:connectangles="0,0,0,0,0,0" textboxrect="0,0,5435600,2794000"/>
                <v:textbox>
                  <w:txbxContent>
                    <w:p w14:paraId="48F5A11C" w14:textId="77777777" w:rsidR="008F450B" w:rsidRDefault="008F450B" w:rsidP="008F450B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12328B7D" w14:textId="77777777" w:rsidR="008F450B" w:rsidRPr="004F4716" w:rsidRDefault="008F450B" w:rsidP="008F450B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36"/>
                          <w:szCs w:val="36"/>
                        </w:rPr>
                      </w:pPr>
                    </w:p>
                    <w:p w14:paraId="381DE57F" w14:textId="02E8EC2C" w:rsidR="004F4716" w:rsidRPr="009420ED" w:rsidRDefault="00F50786" w:rsidP="004D56AD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 xml:space="preserve">La durata totale del Corso è tra le 20 e le 42 ore in relazione alle caratteristiche degli </w:t>
                      </w:r>
                      <w:proofErr w:type="spellStart"/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student</w:t>
                      </w:r>
                      <w:proofErr w:type="spellEnd"/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14:paraId="2A83975A" w14:textId="49894606" w:rsidR="008F450B" w:rsidRPr="009420ED" w:rsidRDefault="00F50786" w:rsidP="004D56AD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9420ED">
                        <w:rPr>
                          <w:rStyle w:val="normaltextrun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 xml:space="preserve">La durata di  ogni modulo è tra le 4 e 8 ore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0911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7C0CFAC" wp14:editId="4AEBD0C7">
            <wp:extent cx="8621395" cy="4949825"/>
            <wp:effectExtent l="171450" t="247650" r="179705" b="250825"/>
            <wp:docPr id="1568249243" name="Picture 156824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67EC9E1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2913B0F4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73784FE9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699EA497" w14:textId="77777777" w:rsidR="00364755" w:rsidRPr="009420ED" w:rsidRDefault="00E52C6E" w:rsidP="00B141AE">
      <w:pPr>
        <w:spacing w:after="0" w:line="240" w:lineRule="auto"/>
        <w:rPr>
          <w:rFonts w:ascii="Josefin Sans" w:hAnsi="Josefin Sans"/>
          <w:noProof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3B52D38" wp14:editId="6894AFC2">
                <wp:simplePos x="0" y="0"/>
                <wp:positionH relativeFrom="column">
                  <wp:posOffset>429260</wp:posOffset>
                </wp:positionH>
                <wp:positionV relativeFrom="paragraph">
                  <wp:posOffset>486410</wp:posOffset>
                </wp:positionV>
                <wp:extent cx="3473450" cy="1435100"/>
                <wp:effectExtent l="0" t="0" r="12700" b="12700"/>
                <wp:wrapNone/>
                <wp:docPr id="936293093" name="Oval 93629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14351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E8092" w14:textId="32502421" w:rsidR="00364755" w:rsidRPr="009420ED" w:rsidRDefault="005B491D" w:rsidP="00364755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</w:pPr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>Formazione</w:t>
                            </w:r>
                          </w:p>
                          <w:p w14:paraId="1D2EF252" w14:textId="7EDA2DBB" w:rsidR="00B65C61" w:rsidRPr="009420ED" w:rsidRDefault="005B491D" w:rsidP="00364755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28"/>
                                <w:szCs w:val="28"/>
                                <w:lang w:val="it-IT"/>
                              </w:rPr>
                              <w:t>Caratteristiche del target e suggerimenti</w:t>
                            </w:r>
                          </w:p>
                          <w:p w14:paraId="2D12EE03" w14:textId="77777777" w:rsidR="00364755" w:rsidRPr="009420ED" w:rsidRDefault="00364755" w:rsidP="00364755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52D38" id="Oval 936293093" o:spid="_x0000_s1095" style="position:absolute;margin-left:33.8pt;margin-top:38.3pt;width:273.5pt;height:113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" fillcolor="#f4b083 [1941]" strokecolor="#1f3763 [1604]" strokeweight="1pt">
                <v:stroke joinstyle="miter"/>
                <v:textbox>
                  <w:txbxContent>
                    <w:p w14:paraId="0AFE8092" w14:textId="32502421" w:rsidR="00364755" w:rsidRPr="009420ED" w:rsidRDefault="005B491D" w:rsidP="00364755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it-IT"/>
                        </w:rPr>
                        <w:t>Formazione</w:t>
                      </w:r>
                    </w:p>
                    <w:p w14:paraId="1D2EF252" w14:textId="7EDA2DBB" w:rsidR="00B65C61" w:rsidRPr="009420ED" w:rsidRDefault="005B491D" w:rsidP="00364755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Fonts w:ascii="Josefin Sans" w:hAnsi="Josefin Sans" w:cs="Tahoma"/>
                          <w:b/>
                          <w:color w:val="C00000"/>
                          <w:sz w:val="28"/>
                          <w:szCs w:val="28"/>
                          <w:lang w:val="it-IT"/>
                        </w:rPr>
                        <w:t>Caratteristiche del target e suggerimenti</w:t>
                      </w:r>
                    </w:p>
                    <w:p w14:paraId="2D12EE03" w14:textId="77777777" w:rsidR="00364755" w:rsidRPr="009420ED" w:rsidRDefault="00364755" w:rsidP="00364755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B278D54" wp14:editId="27659FEA">
                <wp:simplePos x="0" y="0"/>
                <wp:positionH relativeFrom="column">
                  <wp:posOffset>2499360</wp:posOffset>
                </wp:positionH>
                <wp:positionV relativeFrom="paragraph">
                  <wp:posOffset>2073910</wp:posOffset>
                </wp:positionV>
                <wp:extent cx="5734050" cy="2863850"/>
                <wp:effectExtent l="0" t="0" r="19050" b="12700"/>
                <wp:wrapNone/>
                <wp:docPr id="1797585115" name="Rectangle: Single Corner Rounded 1797585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863850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4C03F" w14:textId="77777777" w:rsidR="005B491D" w:rsidRPr="009420ED" w:rsidRDefault="00E52C6E" w:rsidP="005B491D">
                            <w:pPr>
                              <w:pStyle w:val="paragraph"/>
                              <w:spacing w:after="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B491D" w:rsidRPr="005B491D"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• </w:t>
                            </w:r>
                            <w:r w:rsidR="005B491D"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livello linguistico: almeno livello A2</w:t>
                            </w:r>
                          </w:p>
                          <w:p w14:paraId="1F800615" w14:textId="77777777" w:rsidR="005B491D" w:rsidRPr="009420ED" w:rsidRDefault="005B491D" w:rsidP="005B491D">
                            <w:pPr>
                              <w:pStyle w:val="paragraph"/>
                              <w:spacing w:after="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• competenze informatiche: il livello può essere piuttosto basso e necessitare di un adeguato supporto o in alcuni casi di una diversa gestione dei contenuti; ad esempio stampando i materiali</w:t>
                            </w:r>
                          </w:p>
                          <w:p w14:paraId="52E68F6C" w14:textId="425A79D3" w:rsidR="00E52C6E" w:rsidRPr="009420ED" w:rsidRDefault="005B491D" w:rsidP="005B491D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  <w:t>• Sostegno: aiuterebbe sostenere le donne migranti nella gestione dei bambini per incoraggiare la frequenza al corso e i costi di trasporto (biglietto dell'autobus ...)</w:t>
                            </w:r>
                          </w:p>
                          <w:p w14:paraId="0A354BA9" w14:textId="77777777" w:rsidR="00E52C6E" w:rsidRPr="009420ED" w:rsidRDefault="00E52C6E" w:rsidP="00E52C6E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8D54" id="Rectangle: Single Corner Rounded 1797585115" o:spid="_x0000_s1096" style="position:absolute;margin-left:196.8pt;margin-top:163.3pt;width:451.5pt;height:225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4050,286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" adj="-11796480,,5400" path="m,l5256732,v263615,,477318,213703,477318,477318l5734050,2863850,,2863850,,xe" fillcolor="#f7caac [1301]" strokecolor="#1f3763 [1604]" strokeweight="1pt">
                <v:stroke joinstyle="miter"/>
                <v:formulas/>
                <v:path arrowok="t" o:connecttype="custom" o:connectlocs="0,0;5256732,0;5734050,477318;5734050,2863850;0,2863850;0,0" o:connectangles="0,0,0,0,0,0" textboxrect="0,0,5734050,2863850"/>
                <v:textbox>
                  <w:txbxContent>
                    <w:p w14:paraId="43F4C03F" w14:textId="77777777" w:rsidR="005B491D" w:rsidRPr="009420ED" w:rsidRDefault="00E52C6E" w:rsidP="005B491D">
                      <w:pPr>
                        <w:pStyle w:val="paragraph"/>
                        <w:spacing w:after="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r w:rsidR="005B491D" w:rsidRPr="005B491D"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• </w:t>
                      </w:r>
                      <w:r w:rsidR="005B491D"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livello linguistico: almeno livello A2</w:t>
                      </w:r>
                    </w:p>
                    <w:p w14:paraId="1F800615" w14:textId="77777777" w:rsidR="005B491D" w:rsidRPr="009420ED" w:rsidRDefault="005B491D" w:rsidP="005B491D">
                      <w:pPr>
                        <w:pStyle w:val="paragraph"/>
                        <w:spacing w:after="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• competenze informatiche: il livello può essere piuttosto basso e necessitare di un adeguato supporto o in alcuni casi di una diversa gestione dei contenuti; ad esempio stampando i materiali</w:t>
                      </w:r>
                    </w:p>
                    <w:p w14:paraId="52E68F6C" w14:textId="425A79D3" w:rsidR="00E52C6E" w:rsidRPr="009420ED" w:rsidRDefault="005B491D" w:rsidP="005B491D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  <w:t>• Sostegno: aiuterebbe sostenere le donne migranti nella gestione dei bambini per incoraggiare la frequenza al corso e i costi di trasporto (biglietto dell'autobus ...)</w:t>
                      </w:r>
                    </w:p>
                    <w:p w14:paraId="0A354BA9" w14:textId="77777777" w:rsidR="00E52C6E" w:rsidRPr="009420ED" w:rsidRDefault="00E52C6E" w:rsidP="00E52C6E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75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0B4AA08" wp14:editId="2DEB961A">
            <wp:extent cx="8621395" cy="4949825"/>
            <wp:effectExtent l="171450" t="247650" r="179705" b="250825"/>
            <wp:docPr id="405954798" name="Picture 40595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61D13F1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2492CB49" w14:textId="77777777" w:rsidR="00364755" w:rsidRPr="009420ED" w:rsidRDefault="00B70B05" w:rsidP="00B141AE">
      <w:pPr>
        <w:spacing w:after="0" w:line="240" w:lineRule="auto"/>
        <w:rPr>
          <w:rFonts w:ascii="Josefin Sans" w:hAnsi="Josefin Sans"/>
          <w:noProof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1EA28D5" wp14:editId="55635C02">
                <wp:simplePos x="0" y="0"/>
                <wp:positionH relativeFrom="margin">
                  <wp:posOffset>3280410</wp:posOffset>
                </wp:positionH>
                <wp:positionV relativeFrom="paragraph">
                  <wp:posOffset>1607820</wp:posOffset>
                </wp:positionV>
                <wp:extent cx="5162550" cy="3435350"/>
                <wp:effectExtent l="0" t="0" r="19050" b="12700"/>
                <wp:wrapNone/>
                <wp:docPr id="901729891" name="Rectangle: Diagonal Corners Rounded 901729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43535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E94B0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La struttura e il contenuto di ogni modulo includono:</w:t>
                            </w:r>
                          </w:p>
                          <w:p w14:paraId="272AE1D5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• Slide 1 : area di competenza assegnata e titolo</w:t>
                            </w:r>
                          </w:p>
                          <w:p w14:paraId="33265D34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• Slide 2 : obiettivo del modulo</w:t>
                            </w:r>
                          </w:p>
                          <w:p w14:paraId="61D26FE7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 xml:space="preserve">• Slide 3: risultati dell'apprendimento </w:t>
                            </w:r>
                          </w:p>
                          <w:p w14:paraId="611BCCDA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 xml:space="preserve">• Slide 4 : diverse unità del modulo </w:t>
                            </w:r>
                          </w:p>
                          <w:p w14:paraId="028EC288" w14:textId="77777777" w:rsidR="0095082A" w:rsidRPr="009420ED" w:rsidRDefault="0095082A" w:rsidP="009420ED">
                            <w:pP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• Il piano di lezioni del toolkit del trainer è disponibile sulla piattaforma per ogni modulo e unità</w:t>
                            </w:r>
                          </w:p>
                          <w:p w14:paraId="4D109389" w14:textId="77777777" w:rsidR="005F3399" w:rsidRPr="009420ED" w:rsidRDefault="005F3399" w:rsidP="005F339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28D5" id="Rectangle: Diagonal Corners Rounded 901729891" o:spid="_x0000_s1097" style="position:absolute;margin-left:258.3pt;margin-top:126.6pt;width:406.5pt;height:270.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62550,343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" adj="-11796480,,5400" path="m572570,l5162550,r,l5162550,2862780v,316222,-256348,572570,-572570,572570l,3435350r,l,572570c,256348,256348,,572570,xe" fillcolor="#f4b083 [1941]" strokecolor="#1f3763 [1604]" strokeweight="1pt">
                <v:stroke joinstyle="miter"/>
                <v:formulas/>
                <v:path arrowok="t" o:connecttype="custom" o:connectlocs="572570,0;5162550,0;5162550,0;5162550,2862780;4589980,3435350;0,3435350;0,3435350;0,572570;572570,0" o:connectangles="0,0,0,0,0,0,0,0,0" textboxrect="0,0,5162550,3435350"/>
                <v:textbox>
                  <w:txbxContent>
                    <w:p w14:paraId="03CE94B0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>La struttura e il contenuto di ogni modulo includono:</w:t>
                      </w:r>
                    </w:p>
                    <w:p w14:paraId="272AE1D5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>• Slide 1 : area di competenza assegnata e titolo</w:t>
                      </w:r>
                    </w:p>
                    <w:p w14:paraId="33265D34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>• Slide 2 : obiettivo del modulo</w:t>
                      </w:r>
                    </w:p>
                    <w:p w14:paraId="61D26FE7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 xml:space="preserve">• Slide 3: risultati dell'apprendimento </w:t>
                      </w:r>
                    </w:p>
                    <w:p w14:paraId="611BCCDA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 xml:space="preserve">• Slide 4 : diverse unità del modulo </w:t>
                      </w:r>
                    </w:p>
                    <w:p w14:paraId="028EC288" w14:textId="77777777" w:rsidR="0095082A" w:rsidRPr="009420ED" w:rsidRDefault="0095082A" w:rsidP="009420ED">
                      <w:pPr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  <w:lang w:val="it-IT"/>
                        </w:rPr>
                        <w:t>• Il piano di lezioni del toolkit del trainer è disponibile sulla piattaforma per ogni modulo e unità</w:t>
                      </w:r>
                    </w:p>
                    <w:p w14:paraId="4D109389" w14:textId="77777777" w:rsidR="005F3399" w:rsidRPr="009420ED" w:rsidRDefault="005F3399" w:rsidP="005F3399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516E03A" wp14:editId="29A4DCD3">
                <wp:simplePos x="0" y="0"/>
                <wp:positionH relativeFrom="column">
                  <wp:posOffset>484834</wp:posOffset>
                </wp:positionH>
                <wp:positionV relativeFrom="paragraph">
                  <wp:posOffset>678159</wp:posOffset>
                </wp:positionV>
                <wp:extent cx="2940050" cy="1085850"/>
                <wp:effectExtent l="0" t="0" r="12700" b="19050"/>
                <wp:wrapNone/>
                <wp:docPr id="1342290844" name="Oval 1342290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10858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CB71C" w14:textId="709FA548" w:rsidR="005F3399" w:rsidRPr="00760DD8" w:rsidRDefault="00062B5A" w:rsidP="005F3399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</w:pPr>
                            <w:bookmarkStart w:id="8" w:name="_Hlk134110845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>Formazione</w:t>
                            </w:r>
                          </w:p>
                          <w:p w14:paraId="098992A1" w14:textId="3794AD0C" w:rsidR="005F3399" w:rsidRPr="00760DD8" w:rsidRDefault="005F3399" w:rsidP="005F3399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Modul</w:t>
                            </w:r>
                            <w:r w:rsidR="00062B5A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i</w:t>
                            </w:r>
                          </w:p>
                          <w:bookmarkEnd w:id="8"/>
                          <w:p w14:paraId="7DCADBB6" w14:textId="77777777" w:rsidR="005F3399" w:rsidRDefault="005F3399" w:rsidP="005F33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6E03A" id="Oval 1342290844" o:spid="_x0000_s1098" style="position:absolute;margin-left:38.2pt;margin-top:53.4pt;width:231.5pt;height:85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" fillcolor="#f4b083 [1941]" strokecolor="#1f3763 [1604]" strokeweight="1pt">
                <v:stroke joinstyle="miter"/>
                <v:textbox>
                  <w:txbxContent>
                    <w:p w14:paraId="567CB71C" w14:textId="709FA548" w:rsidR="005F3399" w:rsidRPr="00760DD8" w:rsidRDefault="00062B5A" w:rsidP="005F3399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</w:pPr>
                      <w:bookmarkStart w:id="9" w:name="_Hlk134110845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>Formazione</w:t>
                      </w:r>
                    </w:p>
                    <w:p w14:paraId="098992A1" w14:textId="3794AD0C" w:rsidR="005F3399" w:rsidRPr="00760DD8" w:rsidRDefault="005F3399" w:rsidP="005F3399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Modul</w:t>
                      </w:r>
                      <w:r w:rsidR="00062B5A"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i</w:t>
                      </w:r>
                    </w:p>
                    <w:bookmarkEnd w:id="9"/>
                    <w:p w14:paraId="7DCADBB6" w14:textId="77777777" w:rsidR="005F3399" w:rsidRDefault="005F3399" w:rsidP="005F339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4B856A1" wp14:editId="1EE03F5F">
            <wp:extent cx="8621395" cy="4949825"/>
            <wp:effectExtent l="171450" t="247650" r="179705" b="250825"/>
            <wp:docPr id="309376280" name="Picture 30937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E8D74FB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03CD8346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7E31CFD8" w14:textId="77777777" w:rsidR="00364755" w:rsidRPr="009420ED" w:rsidRDefault="00364755" w:rsidP="00B141AE">
      <w:pPr>
        <w:spacing w:after="0" w:line="240" w:lineRule="auto"/>
        <w:rPr>
          <w:rFonts w:ascii="Josefin Sans" w:hAnsi="Josefin Sans" w:cs="Tahoma"/>
          <w:b/>
          <w:noProof/>
          <w:sz w:val="40"/>
          <w:szCs w:val="40"/>
          <w:lang w:val="en-GB"/>
        </w:rPr>
      </w:pPr>
    </w:p>
    <w:p w14:paraId="57FF933E" w14:textId="67BB5576" w:rsidR="00364755" w:rsidRPr="009420ED" w:rsidRDefault="00150D0E" w:rsidP="00B141AE">
      <w:pPr>
        <w:spacing w:after="0" w:line="240" w:lineRule="auto"/>
        <w:rPr>
          <w:rFonts w:ascii="Josefin Sans" w:hAnsi="Josefin Sans"/>
          <w:noProof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EF25BFA" wp14:editId="13FDB785">
                <wp:simplePos x="0" y="0"/>
                <wp:positionH relativeFrom="column">
                  <wp:posOffset>613410</wp:posOffset>
                </wp:positionH>
                <wp:positionV relativeFrom="paragraph">
                  <wp:posOffset>814070</wp:posOffset>
                </wp:positionV>
                <wp:extent cx="2857500" cy="1104900"/>
                <wp:effectExtent l="0" t="0" r="19050" b="19050"/>
                <wp:wrapNone/>
                <wp:docPr id="2074914170" name="Oval 207491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1049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BAC21" w14:textId="170992FF" w:rsidR="009479CB" w:rsidRPr="00760DD8" w:rsidRDefault="00150D0E" w:rsidP="009479CB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>Formazionee</w:t>
                            </w:r>
                            <w:proofErr w:type="spellEnd"/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 xml:space="preserve"> Moduli</w:t>
                            </w:r>
                          </w:p>
                          <w:p w14:paraId="698763B3" w14:textId="77777777" w:rsidR="009479CB" w:rsidRPr="00760DD8" w:rsidRDefault="009479CB" w:rsidP="009479CB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Modules</w:t>
                            </w:r>
                          </w:p>
                          <w:p w14:paraId="0A08B1A8" w14:textId="77777777" w:rsidR="009479CB" w:rsidRDefault="009479CB" w:rsidP="009479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25BFA" id="Oval 2074914170" o:spid="_x0000_s1099" style="position:absolute;margin-left:48.3pt;margin-top:64.1pt;width:225pt;height:8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" fillcolor="#f4b083 [1941]" strokecolor="#1f3763 [1604]" strokeweight="1pt">
                <v:stroke joinstyle="miter"/>
                <v:textbox>
                  <w:txbxContent>
                    <w:p w14:paraId="7E7BAC21" w14:textId="170992FF" w:rsidR="009479CB" w:rsidRPr="00760DD8" w:rsidRDefault="00150D0E" w:rsidP="009479CB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>Formazionee</w:t>
                      </w:r>
                      <w:proofErr w:type="spellEnd"/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 xml:space="preserve"> Moduli</w:t>
                      </w:r>
                    </w:p>
                    <w:p w14:paraId="698763B3" w14:textId="77777777" w:rsidR="009479CB" w:rsidRPr="00760DD8" w:rsidRDefault="009479CB" w:rsidP="009479CB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Modules</w:t>
                      </w:r>
                    </w:p>
                    <w:p w14:paraId="0A08B1A8" w14:textId="77777777" w:rsidR="009479CB" w:rsidRDefault="009479CB" w:rsidP="009479C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70B0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BEBF409" wp14:editId="45FDAC8D">
                <wp:simplePos x="0" y="0"/>
                <wp:positionH relativeFrom="column">
                  <wp:posOffset>581660</wp:posOffset>
                </wp:positionH>
                <wp:positionV relativeFrom="paragraph">
                  <wp:posOffset>2351624</wp:posOffset>
                </wp:positionV>
                <wp:extent cx="3562350" cy="2482850"/>
                <wp:effectExtent l="19050" t="19050" r="38100" b="336550"/>
                <wp:wrapNone/>
                <wp:docPr id="1962242238" name="Speech Bubble: Oval 196224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48285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6F23F" w14:textId="77777777" w:rsidR="00150D0E" w:rsidRPr="009420ED" w:rsidRDefault="00150D0E" w:rsidP="00150D0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ATTIVITÀ</w:t>
                            </w:r>
                          </w:p>
                          <w:p w14:paraId="14C82392" w14:textId="77777777" w:rsidR="00150D0E" w:rsidRPr="009420ED" w:rsidRDefault="00150D0E" w:rsidP="00150D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Per ogni attività troverete l'indicazione generale:</w:t>
                            </w:r>
                          </w:p>
                          <w:p w14:paraId="5D0952DB" w14:textId="77777777" w:rsidR="00150D0E" w:rsidRPr="009420ED" w:rsidRDefault="00150D0E" w:rsidP="00150D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1) </w:t>
                            </w:r>
                            <w:proofErr w:type="spellStart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Collettivo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individuale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/online</w:t>
                            </w:r>
                          </w:p>
                          <w:p w14:paraId="6612FF8D" w14:textId="23D026C6" w:rsidR="009B3295" w:rsidRPr="00150D0E" w:rsidRDefault="00150D0E" w:rsidP="009420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2) </w:t>
                            </w:r>
                            <w:proofErr w:type="spellStart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Livello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linguistico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B3295" w:rsidRPr="00150D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F409" id="Speech Bubble: Oval 1962242238" o:spid="_x0000_s1100" type="#_x0000_t63" style="position:absolute;margin-left:45.8pt;margin-top:185.15pt;width:280.5pt;height:195.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" adj="6300,24300" fillcolor="#c45911 [2405]" strokecolor="#1f3763 [1604]" strokeweight="1pt">
                <v:textbox>
                  <w:txbxContent>
                    <w:p w14:paraId="3846F23F" w14:textId="77777777" w:rsidR="00150D0E" w:rsidRPr="009420ED" w:rsidRDefault="00150D0E" w:rsidP="00150D0E">
                      <w:pPr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>ATTIVITÀ</w:t>
                      </w:r>
                    </w:p>
                    <w:p w14:paraId="14C82392" w14:textId="77777777" w:rsidR="00150D0E" w:rsidRPr="009420ED" w:rsidRDefault="00150D0E" w:rsidP="00150D0E">
                      <w:pP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Per ogni attività troverete l'indicazione generale:</w:t>
                      </w:r>
                    </w:p>
                    <w:p w14:paraId="5D0952DB" w14:textId="77777777" w:rsidR="00150D0E" w:rsidRPr="009420ED" w:rsidRDefault="00150D0E" w:rsidP="00150D0E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1) </w:t>
                      </w:r>
                      <w:proofErr w:type="spellStart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Collettivo</w:t>
                      </w:r>
                      <w:proofErr w:type="spellEnd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proofErr w:type="spellStart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individuale</w:t>
                      </w:r>
                      <w:proofErr w:type="spellEnd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/online</w:t>
                      </w:r>
                    </w:p>
                    <w:p w14:paraId="6612FF8D" w14:textId="23D026C6" w:rsidR="009B3295" w:rsidRPr="00150D0E" w:rsidRDefault="00150D0E" w:rsidP="009420ED">
                      <w:pPr>
                        <w:rPr>
                          <w:sz w:val="24"/>
                          <w:szCs w:val="24"/>
                        </w:rPr>
                      </w:pPr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2) </w:t>
                      </w:r>
                      <w:proofErr w:type="spellStart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Livello</w:t>
                      </w:r>
                      <w:proofErr w:type="spellEnd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linguistico</w:t>
                      </w:r>
                      <w:proofErr w:type="spellEnd"/>
                      <w:r w:rsidRPr="009420E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B3295" w:rsidRPr="00150D0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B0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FD1684D" wp14:editId="53BD655D">
                <wp:simplePos x="0" y="0"/>
                <wp:positionH relativeFrom="margin">
                  <wp:posOffset>4354830</wp:posOffset>
                </wp:positionH>
                <wp:positionV relativeFrom="paragraph">
                  <wp:posOffset>2518848</wp:posOffset>
                </wp:positionV>
                <wp:extent cx="4146550" cy="2190750"/>
                <wp:effectExtent l="0" t="0" r="25400" b="19050"/>
                <wp:wrapNone/>
                <wp:docPr id="2143183212" name="Rectangle: Single Corner Rounded 2143183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2190750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D17D0" w14:textId="6F233D96" w:rsidR="008A5BBD" w:rsidRPr="009420ED" w:rsidRDefault="008A5BBD" w:rsidP="008A5BBD">
                            <w:pPr>
                              <w:pStyle w:val="paragraph"/>
                              <w:spacing w:after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Formatore</w:t>
                            </w:r>
                          </w:p>
                          <w:p w14:paraId="593756EC" w14:textId="77777777" w:rsidR="008A5BBD" w:rsidRPr="009420ED" w:rsidRDefault="008A5BBD" w:rsidP="008A5BBD">
                            <w:pPr>
                              <w:pStyle w:val="paragraph"/>
                              <w:spacing w:after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</w:rPr>
                              <w:t>Per ogni modulo è presente un Power Point sulla piattaforma che comprende:</w:t>
                            </w:r>
                          </w:p>
                          <w:p w14:paraId="3B0E8173" w14:textId="77777777" w:rsidR="008A5BBD" w:rsidRPr="009420ED" w:rsidRDefault="008A5BBD" w:rsidP="008A5BBD">
                            <w:pPr>
                              <w:pStyle w:val="paragraph"/>
                              <w:spacing w:after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</w:rPr>
                              <w:t>• contenuti pedagogici</w:t>
                            </w:r>
                          </w:p>
                          <w:p w14:paraId="13FCCBE2" w14:textId="79DE2B75" w:rsidR="00626A64" w:rsidRPr="009420ED" w:rsidRDefault="008A5BBD" w:rsidP="00626A64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</w:rPr>
                              <w:t>• attività ed esercizi e relative correzioni</w:t>
                            </w:r>
                          </w:p>
                          <w:p w14:paraId="6426675B" w14:textId="77777777" w:rsidR="009479CB" w:rsidRPr="009420ED" w:rsidRDefault="009479CB" w:rsidP="00626A64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057E820" w14:textId="77777777" w:rsidR="009479CB" w:rsidRPr="009420ED" w:rsidRDefault="009479CB" w:rsidP="009479CB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684D" id="Rectangle: Single Corner Rounded 2143183212" o:spid="_x0000_s1101" style="position:absolute;margin-left:342.9pt;margin-top:198.35pt;width:326.5pt;height:172.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46550,2190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" adj="-11796480,,5400" path="m,l3781418,v201657,,365132,163475,365132,365132l4146550,2190750,,2190750,,xe" fillcolor="#f4b083 [1941]" strokecolor="#1f3763 [1604]" strokeweight="1pt">
                <v:stroke joinstyle="miter"/>
                <v:formulas/>
                <v:path arrowok="t" o:connecttype="custom" o:connectlocs="0,0;3781418,0;4146550,365132;4146550,2190750;0,2190750;0,0" o:connectangles="0,0,0,0,0,0" textboxrect="0,0,4146550,2190750"/>
                <v:textbox>
                  <w:txbxContent>
                    <w:p w14:paraId="296D17D0" w14:textId="6F233D96" w:rsidR="008A5BBD" w:rsidRPr="009420ED" w:rsidRDefault="008A5BBD" w:rsidP="008A5BBD">
                      <w:pPr>
                        <w:pStyle w:val="paragraph"/>
                        <w:spacing w:after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  <w:t>Formatore</w:t>
                      </w:r>
                    </w:p>
                    <w:p w14:paraId="593756EC" w14:textId="77777777" w:rsidR="008A5BBD" w:rsidRPr="009420ED" w:rsidRDefault="008A5BBD" w:rsidP="008A5BBD">
                      <w:pPr>
                        <w:pStyle w:val="paragraph"/>
                        <w:spacing w:after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</w:rPr>
                        <w:t>Per ogni modulo è presente un Power Point sulla piattaforma che comprende:</w:t>
                      </w:r>
                    </w:p>
                    <w:p w14:paraId="3B0E8173" w14:textId="77777777" w:rsidR="008A5BBD" w:rsidRPr="009420ED" w:rsidRDefault="008A5BBD" w:rsidP="008A5BBD">
                      <w:pPr>
                        <w:pStyle w:val="paragraph"/>
                        <w:spacing w:after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</w:rPr>
                        <w:t>• contenuti pedagogici</w:t>
                      </w:r>
                    </w:p>
                    <w:p w14:paraId="13FCCBE2" w14:textId="79DE2B75" w:rsidR="00626A64" w:rsidRPr="009420ED" w:rsidRDefault="008A5BBD" w:rsidP="00626A64">
                      <w:pPr>
                        <w:pStyle w:val="paragraph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</w:rPr>
                        <w:t>• attività ed esercizi e relative correzioni</w:t>
                      </w:r>
                    </w:p>
                    <w:p w14:paraId="6426675B" w14:textId="77777777" w:rsidR="009479CB" w:rsidRPr="009420ED" w:rsidRDefault="009479CB" w:rsidP="00626A64">
                      <w:pPr>
                        <w:pStyle w:val="paragraph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color w:val="000000"/>
                          <w:sz w:val="36"/>
                          <w:szCs w:val="36"/>
                        </w:rPr>
                      </w:pPr>
                    </w:p>
                    <w:p w14:paraId="3057E820" w14:textId="77777777" w:rsidR="009479CB" w:rsidRPr="009420ED" w:rsidRDefault="009479CB" w:rsidP="009479CB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B0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1783712" wp14:editId="3BE57240">
            <wp:extent cx="8621395" cy="4949825"/>
            <wp:effectExtent l="171450" t="247650" r="179705" b="250825"/>
            <wp:docPr id="1287515102" name="Picture 128751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2C0A272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332498A0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1E000839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024831E0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26AE1693" w14:textId="6FFAAEC5" w:rsidR="00364755" w:rsidRPr="009420ED" w:rsidRDefault="00C4288E" w:rsidP="00B141AE">
      <w:pPr>
        <w:spacing w:after="0" w:line="240" w:lineRule="auto"/>
        <w:rPr>
          <w:rFonts w:ascii="Josefin Sans" w:hAnsi="Josefin Sans"/>
          <w:noProof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C5CCA61" wp14:editId="2AE5CAC8">
                <wp:simplePos x="0" y="0"/>
                <wp:positionH relativeFrom="margin">
                  <wp:posOffset>4062095</wp:posOffset>
                </wp:positionH>
                <wp:positionV relativeFrom="paragraph">
                  <wp:posOffset>1411605</wp:posOffset>
                </wp:positionV>
                <wp:extent cx="4146550" cy="2755900"/>
                <wp:effectExtent l="0" t="0" r="25400" b="25400"/>
                <wp:wrapNone/>
                <wp:docPr id="1339821534" name="Rectangle: Single Corner Rounded 133982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2755900"/>
                        </a:xfrm>
                        <a:prstGeom prst="round1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6380F" w14:textId="5B3614D3" w:rsidR="005E0744" w:rsidRPr="009420ED" w:rsidRDefault="00C4288E" w:rsidP="005E0744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STUDENTI</w:t>
                            </w:r>
                          </w:p>
                          <w:p w14:paraId="7B05DF0F" w14:textId="77777777" w:rsidR="00C4288E" w:rsidRPr="009420ED" w:rsidRDefault="00C4288E" w:rsidP="009420ED">
                            <w:pPr>
                              <w:pStyle w:val="paragraph"/>
                              <w:spacing w:after="0"/>
                              <w:ind w:left="720"/>
                              <w:textAlignment w:val="baseline"/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Per ogni modulo sono disponibili sulla piattaforma 2 tipi di supporti:</w:t>
                            </w:r>
                          </w:p>
                          <w:p w14:paraId="2B4B3D68" w14:textId="77777777" w:rsidR="00C4288E" w:rsidRPr="009420ED" w:rsidRDefault="00C4288E" w:rsidP="009420ED">
                            <w:pPr>
                              <w:pStyle w:val="paragraph"/>
                              <w:spacing w:after="0"/>
                              <w:ind w:left="720"/>
                              <w:textAlignment w:val="baseline"/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• un modulo semplificato contenuto Power Point</w:t>
                            </w:r>
                          </w:p>
                          <w:p w14:paraId="7B21B9AD" w14:textId="05B2CC36" w:rsidR="00C4288E" w:rsidRPr="009420ED" w:rsidRDefault="00C4288E" w:rsidP="009420ED">
                            <w:pPr>
                              <w:pStyle w:val="paragraph"/>
                              <w:spacing w:after="0"/>
                              <w:ind w:left="720"/>
                              <w:textAlignment w:val="baseline"/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420ED">
                              <w:rPr>
                                <w:rStyle w:val="eop"/>
                                <w:rFonts w:ascii="Josefin Sans" w:eastAsiaTheme="minorHAnsi" w:hAnsi="Josefin Sans" w:cs="Segoe U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• un Power Point separato con attività ed esercizi</w:t>
                            </w:r>
                          </w:p>
                          <w:p w14:paraId="477B6A78" w14:textId="6ACF7BB9" w:rsidR="005E0744" w:rsidRDefault="00C4288E" w:rsidP="009420ED"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it-IT"/>
                              </w:rPr>
                              <w:t xml:space="preserve">         </w:t>
                            </w:r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• </w:t>
                            </w:r>
                            <w:r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risorse</w:t>
                            </w:r>
                            <w:proofErr w:type="spellEnd"/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20ED">
                              <w:rPr>
                                <w:rStyle w:val="eop"/>
                                <w:rFonts w:ascii="Josefin Sans" w:hAnsi="Josefin Sans" w:cs="Segoe U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aggiuntive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CA61" id="Rectangle: Single Corner Rounded 1339821534" o:spid="_x0000_s1102" style="position:absolute;margin-left:319.85pt;margin-top:111.15pt;width:326.5pt;height:217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46550,275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" adj="-11796480,,5400" path="m,l3687224,v253679,,459326,205647,459326,459326l4146550,2755900,,2755900,,xe" fillcolor="#f4b183" strokecolor="#2f528f" strokeweight="1pt">
                <v:stroke joinstyle="miter"/>
                <v:formulas/>
                <v:path arrowok="t" o:connecttype="custom" o:connectlocs="0,0;3687224,0;4146550,459326;4146550,2755900;0,2755900;0,0" o:connectangles="0,0,0,0,0,0" textboxrect="0,0,4146550,2755900"/>
                <v:textbox>
                  <w:txbxContent>
                    <w:p w14:paraId="72D6380F" w14:textId="5B3614D3" w:rsidR="005E0744" w:rsidRPr="009420ED" w:rsidRDefault="00C4288E" w:rsidP="005E0744">
                      <w:pPr>
                        <w:pStyle w:val="paragraph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420ED">
                        <w:rPr>
                          <w:rStyle w:val="eop"/>
                          <w:rFonts w:ascii="Josefin Sans" w:hAnsi="Josefin Sans" w:cs="Segoe UI"/>
                          <w:b/>
                          <w:bCs/>
                          <w:color w:val="000000"/>
                          <w:sz w:val="36"/>
                          <w:szCs w:val="36"/>
                        </w:rPr>
                        <w:t>STUDENTI</w:t>
                      </w:r>
                    </w:p>
                    <w:p w14:paraId="7B05DF0F" w14:textId="77777777" w:rsidR="00C4288E" w:rsidRPr="009420ED" w:rsidRDefault="00C4288E" w:rsidP="009420ED">
                      <w:pPr>
                        <w:pStyle w:val="paragraph"/>
                        <w:spacing w:after="0"/>
                        <w:ind w:left="720"/>
                        <w:textAlignment w:val="baseline"/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9420ED"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  <w:t>Per ogni modulo sono disponibili sulla piattaforma 2 tipi di supporti:</w:t>
                      </w:r>
                    </w:p>
                    <w:p w14:paraId="2B4B3D68" w14:textId="77777777" w:rsidR="00C4288E" w:rsidRPr="009420ED" w:rsidRDefault="00C4288E" w:rsidP="009420ED">
                      <w:pPr>
                        <w:pStyle w:val="paragraph"/>
                        <w:spacing w:after="0"/>
                        <w:ind w:left="720"/>
                        <w:textAlignment w:val="baseline"/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9420ED"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  <w:t>• un modulo semplificato contenuto Power Point</w:t>
                      </w:r>
                    </w:p>
                    <w:p w14:paraId="7B21B9AD" w14:textId="05B2CC36" w:rsidR="00C4288E" w:rsidRPr="009420ED" w:rsidRDefault="00C4288E" w:rsidP="009420ED">
                      <w:pPr>
                        <w:pStyle w:val="paragraph"/>
                        <w:spacing w:after="0"/>
                        <w:ind w:left="720"/>
                        <w:textAlignment w:val="baseline"/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9420ED">
                        <w:rPr>
                          <w:rStyle w:val="eop"/>
                          <w:rFonts w:ascii="Josefin Sans" w:eastAsiaTheme="minorHAnsi" w:hAnsi="Josefin Sans" w:cs="Segoe UI"/>
                          <w:color w:val="000000"/>
                          <w:sz w:val="28"/>
                          <w:szCs w:val="28"/>
                          <w:lang w:eastAsia="en-US"/>
                        </w:rPr>
                        <w:t>• un Power Point separato con attività ed esercizi</w:t>
                      </w:r>
                    </w:p>
                    <w:p w14:paraId="477B6A78" w14:textId="6ACF7BB9" w:rsidR="005E0744" w:rsidRDefault="00C4288E" w:rsidP="009420ED"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it-IT"/>
                        </w:rPr>
                        <w:t xml:space="preserve">         </w:t>
                      </w:r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• </w:t>
                      </w:r>
                      <w:r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en-US"/>
                        </w:rPr>
                        <w:t>risorse</w:t>
                      </w:r>
                      <w:proofErr w:type="spellEnd"/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420ED">
                        <w:rPr>
                          <w:rStyle w:val="eop"/>
                          <w:rFonts w:ascii="Josefin Sans" w:hAnsi="Josefin Sans" w:cs="Segoe UI"/>
                          <w:color w:val="000000"/>
                          <w:sz w:val="28"/>
                          <w:szCs w:val="28"/>
                          <w:lang w:val="en-US"/>
                        </w:rPr>
                        <w:t>aggiuntive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D667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24F4F64" wp14:editId="37324147">
                <wp:simplePos x="0" y="0"/>
                <wp:positionH relativeFrom="column">
                  <wp:posOffset>695960</wp:posOffset>
                </wp:positionH>
                <wp:positionV relativeFrom="paragraph">
                  <wp:posOffset>670560</wp:posOffset>
                </wp:positionV>
                <wp:extent cx="2876550" cy="1104900"/>
                <wp:effectExtent l="0" t="0" r="19050" b="19050"/>
                <wp:wrapNone/>
                <wp:docPr id="582097982" name="Oval 58209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10490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A71F8C" w14:textId="34CA50E2" w:rsidR="005E0744" w:rsidRPr="00760DD8" w:rsidRDefault="00CD667F" w:rsidP="005E0744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48"/>
                                <w:szCs w:val="48"/>
                                <w:lang w:val="en-GB"/>
                              </w:rPr>
                              <w:t>Formazione</w:t>
                            </w:r>
                          </w:p>
                          <w:p w14:paraId="58723405" w14:textId="508DBE80" w:rsidR="005E0744" w:rsidRPr="00760DD8" w:rsidRDefault="005E0744" w:rsidP="005E0744">
                            <w:pPr>
                              <w:jc w:val="center"/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Modul</w:t>
                            </w:r>
                            <w:r w:rsidR="00CD667F">
                              <w:rPr>
                                <w:rFonts w:ascii="Josefin Sans" w:hAnsi="Josefin Sans" w:cs="Tahoma"/>
                                <w:b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i</w:t>
                            </w:r>
                          </w:p>
                          <w:p w14:paraId="30428ED1" w14:textId="77777777" w:rsidR="005E0744" w:rsidRDefault="005E0744" w:rsidP="005E0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F4F64" id="Oval 582097982" o:spid="_x0000_s1103" style="position:absolute;margin-left:54.8pt;margin-top:52.8pt;width:226.5pt;height:8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" fillcolor="#f4b183" strokecolor="#2f528f" strokeweight="1pt">
                <v:stroke joinstyle="miter"/>
                <v:textbox>
                  <w:txbxContent>
                    <w:p w14:paraId="5AA71F8C" w14:textId="34CA50E2" w:rsidR="005E0744" w:rsidRPr="00760DD8" w:rsidRDefault="00CD667F" w:rsidP="005E0744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48"/>
                          <w:szCs w:val="48"/>
                          <w:lang w:val="en-GB"/>
                        </w:rPr>
                        <w:t>Formazione</w:t>
                      </w:r>
                    </w:p>
                    <w:p w14:paraId="58723405" w14:textId="508DBE80" w:rsidR="005E0744" w:rsidRPr="00760DD8" w:rsidRDefault="005E0744" w:rsidP="005E0744">
                      <w:pPr>
                        <w:jc w:val="center"/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Modul</w:t>
                      </w:r>
                      <w:r w:rsidR="00CD667F">
                        <w:rPr>
                          <w:rFonts w:ascii="Josefin Sans" w:hAnsi="Josefin Sans" w:cs="Tahoma"/>
                          <w:b/>
                          <w:color w:val="C00000"/>
                          <w:sz w:val="36"/>
                          <w:szCs w:val="36"/>
                          <w:lang w:val="en-GB"/>
                        </w:rPr>
                        <w:t>i</w:t>
                      </w:r>
                    </w:p>
                    <w:p w14:paraId="30428ED1" w14:textId="77777777" w:rsidR="005E0744" w:rsidRDefault="005E0744" w:rsidP="005E074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70B05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2D43C15" wp14:editId="1311B55E">
            <wp:extent cx="8621395" cy="4949825"/>
            <wp:effectExtent l="171450" t="247650" r="179705" b="250825"/>
            <wp:docPr id="1776042127" name="Picture 177604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FA4C1B8" w14:textId="77777777" w:rsidR="00364755" w:rsidRPr="009420ED" w:rsidRDefault="00364755" w:rsidP="00B141AE">
      <w:pPr>
        <w:spacing w:after="0" w:line="240" w:lineRule="auto"/>
        <w:rPr>
          <w:rFonts w:ascii="Josefin Sans" w:hAnsi="Josefin Sans"/>
          <w:noProof/>
        </w:rPr>
      </w:pPr>
    </w:p>
    <w:p w14:paraId="6EA8A926" w14:textId="77777777" w:rsidR="00B141AE" w:rsidRPr="009420ED" w:rsidRDefault="00B141AE" w:rsidP="00B141AE">
      <w:pPr>
        <w:spacing w:after="0" w:line="240" w:lineRule="auto"/>
        <w:rPr>
          <w:rFonts w:ascii="Josefin Sans" w:eastAsia="Times New Roman" w:hAnsi="Josefin Sans" w:cs="Times New Roman"/>
          <w:sz w:val="24"/>
          <w:szCs w:val="24"/>
          <w:lang w:val="it-IT" w:eastAsia="it-IT"/>
        </w:rPr>
      </w:pPr>
    </w:p>
    <w:p w14:paraId="576E1A01" w14:textId="77777777" w:rsidR="005B3E12" w:rsidRPr="009420ED" w:rsidRDefault="009E78C4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967926B" wp14:editId="23D69C5F">
                <wp:simplePos x="0" y="0"/>
                <wp:positionH relativeFrom="column">
                  <wp:posOffset>3674110</wp:posOffset>
                </wp:positionH>
                <wp:positionV relativeFrom="paragraph">
                  <wp:posOffset>1083945</wp:posOffset>
                </wp:positionV>
                <wp:extent cx="1778000" cy="914400"/>
                <wp:effectExtent l="0" t="0" r="12700" b="19050"/>
                <wp:wrapNone/>
                <wp:docPr id="690546571" name="Double Wave 690546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914400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2F6BD" w14:textId="68D20A84" w:rsidR="009E78C4" w:rsidRPr="009E78C4" w:rsidRDefault="000D3408" w:rsidP="009E78C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CONSIGLI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67926B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690546571" o:spid="_x0000_s1104" type="#_x0000_t188" style="position:absolute;margin-left:289.3pt;margin-top:85.35pt;width:140pt;height:1in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" adj="1350" fillcolor="#c45911 [2405]" strokecolor="#1f3763 [1604]" strokeweight="1pt">
                <v:textbox>
                  <w:txbxContent>
                    <w:p w14:paraId="7E22F6BD" w14:textId="68D20A84" w:rsidR="009E78C4" w:rsidRPr="009E78C4" w:rsidRDefault="000D3408" w:rsidP="009E78C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CONSIGLI</w:t>
                      </w:r>
                    </w:p>
                  </w:txbxContent>
                </v:textbox>
              </v:shape>
            </w:pict>
          </mc:Fallback>
        </mc:AlternateContent>
      </w:r>
      <w:r w:rsidR="00492C0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3738921" wp14:editId="226085D1">
                <wp:simplePos x="0" y="0"/>
                <wp:positionH relativeFrom="margin">
                  <wp:align>center</wp:align>
                </wp:positionH>
                <wp:positionV relativeFrom="paragraph">
                  <wp:posOffset>866500</wp:posOffset>
                </wp:positionV>
                <wp:extent cx="7277803" cy="3978876"/>
                <wp:effectExtent l="0" t="0" r="18415" b="22225"/>
                <wp:wrapNone/>
                <wp:docPr id="1930479323" name="Rectangle: Diagonal Corners Rounded 1930479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803" cy="3978876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C246D" w14:textId="77777777" w:rsidR="009E78C4" w:rsidRPr="00EE0D97" w:rsidRDefault="009E78C4" w:rsidP="009E78C4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2DE62FC" w14:textId="77777777" w:rsidR="00E1253F" w:rsidRPr="00EE0D97" w:rsidRDefault="00E1253F" w:rsidP="009E78C4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5F04AF6" w14:textId="362F7138" w:rsidR="000D3408" w:rsidRPr="00EE0D97" w:rsidRDefault="000D3408" w:rsidP="000D340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Tutte le attività suggerite sono facoltative e spetterà al formatore decidere quale sia la più adatta per  il gruppo e/o individuale in relazione a:</w:t>
                            </w:r>
                          </w:p>
                          <w:p w14:paraId="5E78856C" w14:textId="77777777" w:rsidR="000D3408" w:rsidRPr="00EE0D97" w:rsidRDefault="000D3408" w:rsidP="000D340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Comprensione del linguaggio</w:t>
                            </w:r>
                          </w:p>
                          <w:p w14:paraId="50A37A11" w14:textId="77777777" w:rsidR="000D3408" w:rsidRPr="00EE0D97" w:rsidRDefault="000D3408" w:rsidP="000D340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Livello culturale</w:t>
                            </w:r>
                          </w:p>
                          <w:p w14:paraId="04F2AB4F" w14:textId="5F3458CF" w:rsidR="009E78C4" w:rsidRPr="00EE0D97" w:rsidRDefault="000D3408" w:rsidP="009420E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Competenze informatiche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8921" id="Rectangle: Diagonal Corners Rounded 1930479323" o:spid="_x0000_s1105" style="position:absolute;margin-left:0;margin-top:68.25pt;width:573.05pt;height:313.3pt;z-index:2516582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277803,39788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" adj="-11796480,,5400" path="m663159,l7277803,r,l7277803,3315717v,366253,-296906,663159,-663159,663159l,3978876r,l,663159c,296906,296906,,663159,xe" fillcolor="#f7caac [1301]" strokecolor="#1f3763 [1604]" strokeweight="1pt">
                <v:stroke joinstyle="miter"/>
                <v:formulas/>
                <v:path arrowok="t" o:connecttype="custom" o:connectlocs="663159,0;7277803,0;7277803,0;7277803,3315717;6614644,3978876;0,3978876;0,3978876;0,663159;663159,0" o:connectangles="0,0,0,0,0,0,0,0,0" textboxrect="0,0,7277803,3978876"/>
                <v:textbox>
                  <w:txbxContent>
                    <w:p w14:paraId="7E0C246D" w14:textId="77777777" w:rsidR="009E78C4" w:rsidRPr="00EE0D97" w:rsidRDefault="009E78C4" w:rsidP="009E78C4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2DE62FC" w14:textId="77777777" w:rsidR="00E1253F" w:rsidRPr="00EE0D97" w:rsidRDefault="00E1253F" w:rsidP="009E78C4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5F04AF6" w14:textId="362F7138" w:rsidR="000D3408" w:rsidRPr="00EE0D97" w:rsidRDefault="000D3408" w:rsidP="000D3408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Tutte le attività suggerite sono facoltative e spetterà al formatore decidere quale sia la più adatta per  il gruppo e/o individuale in relazione a:</w:t>
                      </w:r>
                    </w:p>
                    <w:p w14:paraId="5E78856C" w14:textId="77777777" w:rsidR="000D3408" w:rsidRPr="00EE0D97" w:rsidRDefault="000D3408" w:rsidP="000D3408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Comprensione del linguaggio</w:t>
                      </w:r>
                    </w:p>
                    <w:p w14:paraId="50A37A11" w14:textId="77777777" w:rsidR="000D3408" w:rsidRPr="00EE0D97" w:rsidRDefault="000D3408" w:rsidP="000D3408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Livello culturale</w:t>
                      </w:r>
                    </w:p>
                    <w:p w14:paraId="04F2AB4F" w14:textId="5F3458CF" w:rsidR="009E78C4" w:rsidRPr="00EE0D97" w:rsidRDefault="000D3408" w:rsidP="009420ED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Competenze informatiche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69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BFA59B2" wp14:editId="7E4FF965">
            <wp:extent cx="8621395" cy="4949825"/>
            <wp:effectExtent l="171450" t="247650" r="179705" b="250825"/>
            <wp:docPr id="1142763017" name="Picture 114276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5E8744D" w14:textId="77777777" w:rsidR="005B3E12" w:rsidRPr="009420ED" w:rsidRDefault="005B3E12" w:rsidP="005B3E12">
      <w:pPr>
        <w:rPr>
          <w:rFonts w:ascii="Josefin Sans" w:hAnsi="Josefin Sans"/>
        </w:rPr>
      </w:pPr>
    </w:p>
    <w:p w14:paraId="31C282F1" w14:textId="77777777" w:rsidR="001F0E86" w:rsidRPr="009420ED" w:rsidRDefault="001F0E86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D1FA215" wp14:editId="2199EC5A">
                <wp:simplePos x="0" y="0"/>
                <wp:positionH relativeFrom="page">
                  <wp:posOffset>3978275</wp:posOffset>
                </wp:positionH>
                <wp:positionV relativeFrom="paragraph">
                  <wp:posOffset>633095</wp:posOffset>
                </wp:positionV>
                <wp:extent cx="4095750" cy="914400"/>
                <wp:effectExtent l="0" t="0" r="19050" b="19050"/>
                <wp:wrapNone/>
                <wp:docPr id="1107839459" name="Rectangle: Diagonal Corners Rounded 1107839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2A639" w14:textId="0E50FC75" w:rsidR="001F0E86" w:rsidRPr="001F0E86" w:rsidRDefault="001F0E86" w:rsidP="001F0E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F0E86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Caregiver: </w:t>
                            </w:r>
                            <w:proofErr w:type="spellStart"/>
                            <w:r w:rsidR="0052126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conoscenze</w:t>
                            </w:r>
                            <w:proofErr w:type="spellEnd"/>
                            <w:r w:rsidR="0052126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di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FA215" id="Rectangle: Diagonal Corners Rounded 1107839459" o:spid="_x0000_s1106" style="position:absolute;margin-left:313.25pt;margin-top:49.85pt;width:322.5pt;height:1in;z-index:2516583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" adj="-11796480,,5400" path="m152403,l4095750,r,l4095750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750,0;4095750,0;4095750,761997;3943347,914400;0,914400;0,914400;0,152403;152403,0" o:connectangles="0,0,0,0,0,0,0,0,0" textboxrect="0,0,4095750,914400"/>
                <v:textbox>
                  <w:txbxContent>
                    <w:p w14:paraId="35C2A639" w14:textId="0E50FC75" w:rsidR="001F0E86" w:rsidRPr="001F0E86" w:rsidRDefault="001F0E86" w:rsidP="001F0E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1F0E86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Caregiver: </w:t>
                      </w:r>
                      <w:proofErr w:type="spellStart"/>
                      <w:r w:rsidR="0052126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conoscenze</w:t>
                      </w:r>
                      <w:proofErr w:type="spellEnd"/>
                      <w:r w:rsidR="0052126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di base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90D01AD" wp14:editId="73062089">
                <wp:simplePos x="0" y="0"/>
                <wp:positionH relativeFrom="column">
                  <wp:posOffset>727710</wp:posOffset>
                </wp:positionH>
                <wp:positionV relativeFrom="paragraph">
                  <wp:posOffset>647700</wp:posOffset>
                </wp:positionV>
                <wp:extent cx="1216025" cy="1216025"/>
                <wp:effectExtent l="0" t="0" r="22225" b="22225"/>
                <wp:wrapNone/>
                <wp:docPr id="664077163" name="Cube 664077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9E661" w14:textId="77777777" w:rsidR="001F0E86" w:rsidRPr="00E2573D" w:rsidRDefault="001F0E86" w:rsidP="001F0E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34080D40" w14:textId="77777777" w:rsidR="001F0E86" w:rsidRDefault="001F0E86" w:rsidP="001F0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D01AD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664077163" o:spid="_x0000_s1107" type="#_x0000_t16" style="position:absolute;margin-left:57.3pt;margin-top:51pt;width:95.75pt;height:95.75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" fillcolor="#dbdbdb [1302]" strokecolor="#1f3763 [1604]" strokeweight="1pt">
                <v:textbox>
                  <w:txbxContent>
                    <w:p w14:paraId="5EF9E661" w14:textId="77777777" w:rsidR="001F0E86" w:rsidRPr="00E2573D" w:rsidRDefault="001F0E86" w:rsidP="001F0E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34080D40" w14:textId="77777777" w:rsidR="001F0E86" w:rsidRDefault="001F0E86" w:rsidP="001F0E86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4D1B2E0A" wp14:editId="26C222A8">
                <wp:simplePos x="0" y="0"/>
                <wp:positionH relativeFrom="column">
                  <wp:posOffset>2028825</wp:posOffset>
                </wp:positionH>
                <wp:positionV relativeFrom="paragraph">
                  <wp:posOffset>1757045</wp:posOffset>
                </wp:positionV>
                <wp:extent cx="6561266" cy="3226388"/>
                <wp:effectExtent l="0" t="0" r="11430" b="12700"/>
                <wp:wrapNone/>
                <wp:docPr id="79389486" name="Rectangle: Diagonal Corners Rounded 79389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42077" w14:textId="53F1D145" w:rsidR="001F0E86" w:rsidRPr="00EE0D97" w:rsidRDefault="001F0E86" w:rsidP="001F0E86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Unit</w:t>
                            </w:r>
                            <w:r w:rsidR="00521261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 e obiettivi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6157E1D9" w14:textId="77777777" w:rsidR="00B023C1" w:rsidRPr="00EE0D97" w:rsidRDefault="00B023C1" w:rsidP="00B023C1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1.1: Introduzione: professione di caregiver</w:t>
                            </w:r>
                          </w:p>
                          <w:p w14:paraId="038029C3" w14:textId="77777777" w:rsidR="00B023C1" w:rsidRPr="00EE0D97" w:rsidRDefault="00B023C1" w:rsidP="00B023C1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1.2: Condizioni di lavoro</w:t>
                            </w:r>
                          </w:p>
                          <w:p w14:paraId="66CECED7" w14:textId="63D19294" w:rsidR="00B023C1" w:rsidRPr="00EE0D97" w:rsidRDefault="00B023C1" w:rsidP="00B023C1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1.3: Come affrontare le barriere culturali e     linguistiche?</w:t>
                            </w:r>
                          </w:p>
                          <w:p w14:paraId="26E2065E" w14:textId="77777777" w:rsidR="00B023C1" w:rsidRPr="00EE0D97" w:rsidRDefault="00B023C1" w:rsidP="00B023C1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1.4: Comunicazione: vocabolario di base</w:t>
                            </w:r>
                          </w:p>
                          <w:p w14:paraId="5ED7C5FC" w14:textId="3187A74C" w:rsidR="001F0E86" w:rsidRPr="00EE0D97" w:rsidRDefault="00B023C1" w:rsidP="001F0E86">
                            <w:pPr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1.5: Impara i tuoi diritti e doveri come caregiver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2E0A" id="Rectangle: Diagonal Corners Rounded 79389486" o:spid="_x0000_s1108" style="position:absolute;margin-left:159.75pt;margin-top:138.35pt;width:516.65pt;height:254.05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" adj="-11796480,,5400" path="m537742,l6561266,r,l6561266,2688646v,296987,-240755,537742,-537742,537742l,3226388r,l,537742c,240755,240755,,537742,xe" fillcolor="#cfcdcd [2894]" strokecolor="#1f3763 [1604]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46642077" w14:textId="53F1D145" w:rsidR="001F0E86" w:rsidRPr="00EE0D97" w:rsidRDefault="001F0E86" w:rsidP="001F0E86">
                      <w:p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Unit</w:t>
                      </w:r>
                      <w:r w:rsidR="00521261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 e obiettivi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6157E1D9" w14:textId="77777777" w:rsidR="00B023C1" w:rsidRPr="00EE0D97" w:rsidRDefault="00B023C1" w:rsidP="00B023C1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1.1: Introduzione: professione di caregiver</w:t>
                      </w:r>
                    </w:p>
                    <w:p w14:paraId="038029C3" w14:textId="77777777" w:rsidR="00B023C1" w:rsidRPr="00EE0D97" w:rsidRDefault="00B023C1" w:rsidP="00B023C1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1.2: Condizioni di lavoro</w:t>
                      </w:r>
                    </w:p>
                    <w:p w14:paraId="66CECED7" w14:textId="63D19294" w:rsidR="00B023C1" w:rsidRPr="00EE0D97" w:rsidRDefault="00B023C1" w:rsidP="00B023C1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1.3: Come affrontare le barriere culturali e     linguistiche?</w:t>
                      </w:r>
                    </w:p>
                    <w:p w14:paraId="26E2065E" w14:textId="77777777" w:rsidR="00B023C1" w:rsidRPr="00EE0D97" w:rsidRDefault="00B023C1" w:rsidP="00B023C1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1.4: Comunicazione: vocabolario di base</w:t>
                      </w:r>
                    </w:p>
                    <w:p w14:paraId="5ED7C5FC" w14:textId="3187A74C" w:rsidR="001F0E86" w:rsidRPr="00EE0D97" w:rsidRDefault="00B023C1" w:rsidP="001F0E86">
                      <w:pPr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1.5: Impara i tuoi diritti e doveri come caregiver</w:t>
                      </w: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0B84587" wp14:editId="384FEBE3">
            <wp:extent cx="8621395" cy="4949825"/>
            <wp:effectExtent l="171450" t="247650" r="198755" b="250825"/>
            <wp:docPr id="988983970" name="Picture 98898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E2630A5" w14:textId="77777777" w:rsidR="005B3E12" w:rsidRPr="009420ED" w:rsidRDefault="005B3E12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6A24DC4A" w14:textId="77777777" w:rsidR="004613BE" w:rsidRPr="009420ED" w:rsidRDefault="004613BE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6D1944DF" wp14:editId="7D740968">
                <wp:simplePos x="0" y="0"/>
                <wp:positionH relativeFrom="page">
                  <wp:posOffset>3930650</wp:posOffset>
                </wp:positionH>
                <wp:positionV relativeFrom="paragraph">
                  <wp:posOffset>623570</wp:posOffset>
                </wp:positionV>
                <wp:extent cx="4095750" cy="914400"/>
                <wp:effectExtent l="0" t="0" r="19050" b="19050"/>
                <wp:wrapNone/>
                <wp:docPr id="1491773040" name="Rectangle: Diagonal Corners Rounded 149177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5E259" w14:textId="2C0CD4E0" w:rsidR="004613BE" w:rsidRPr="009420ED" w:rsidRDefault="004613BE" w:rsidP="004613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F83F1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F83F1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5B07F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1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.01 </w:t>
                            </w:r>
                          </w:p>
                          <w:p w14:paraId="19C95689" w14:textId="034F72BD" w:rsidR="004613BE" w:rsidRPr="009420ED" w:rsidRDefault="006E647D" w:rsidP="00461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Caregiver: </w:t>
                            </w:r>
                            <w:r w:rsidR="00F83F19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Conoscenze di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944DF" id="Rectangle: Diagonal Corners Rounded 1491773040" o:spid="_x0000_s1109" style="position:absolute;margin-left:309.5pt;margin-top:49.1pt;width:322.5pt;height:1in;z-index:25165832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" adj="-11796480,,5400" path="m152403,l4095750,r,l4095750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750,0;4095750,0;4095750,761997;3943347,914400;0,914400;0,914400;0,152403;152403,0" o:connectangles="0,0,0,0,0,0,0,0,0" textboxrect="0,0,4095750,914400"/>
                <v:textbox>
                  <w:txbxContent>
                    <w:p w14:paraId="4105E259" w14:textId="2C0CD4E0" w:rsidR="004613BE" w:rsidRPr="009420ED" w:rsidRDefault="004613BE" w:rsidP="004613B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F83F1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F83F1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5B07F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1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.01 </w:t>
                      </w:r>
                    </w:p>
                    <w:p w14:paraId="19C95689" w14:textId="034F72BD" w:rsidR="004613BE" w:rsidRPr="009420ED" w:rsidRDefault="006E647D" w:rsidP="004613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Caregiver: </w:t>
                      </w:r>
                      <w:r w:rsidR="00F83F19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Conoscenze di base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6799D849" wp14:editId="140B4BF4">
                <wp:simplePos x="0" y="0"/>
                <wp:positionH relativeFrom="column">
                  <wp:posOffset>680085</wp:posOffset>
                </wp:positionH>
                <wp:positionV relativeFrom="paragraph">
                  <wp:posOffset>638175</wp:posOffset>
                </wp:positionV>
                <wp:extent cx="1216025" cy="1216025"/>
                <wp:effectExtent l="0" t="0" r="22225" b="22225"/>
                <wp:wrapNone/>
                <wp:docPr id="692022623" name="Cube 6920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88561" w14:textId="77777777" w:rsidR="004613BE" w:rsidRPr="00E2573D" w:rsidRDefault="004613BE" w:rsidP="00461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6B81BFEA" w14:textId="77777777" w:rsidR="004613BE" w:rsidRDefault="004613BE" w:rsidP="00461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D849" id="Cube 692022623" o:spid="_x0000_s1110" type="#_x0000_t16" style="position:absolute;margin-left:53.55pt;margin-top:50.25pt;width:95.75pt;height:95.75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" fillcolor="#dbdbdb [1302]" strokecolor="#1f3763 [1604]" strokeweight="1pt">
                <v:textbox>
                  <w:txbxContent>
                    <w:p w14:paraId="76D88561" w14:textId="77777777" w:rsidR="004613BE" w:rsidRPr="00E2573D" w:rsidRDefault="004613BE" w:rsidP="004613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6B81BFEA" w14:textId="77777777" w:rsidR="004613BE" w:rsidRDefault="004613BE" w:rsidP="004613BE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06D848B" wp14:editId="5482851D">
                <wp:simplePos x="0" y="0"/>
                <wp:positionH relativeFrom="column">
                  <wp:posOffset>1981200</wp:posOffset>
                </wp:positionH>
                <wp:positionV relativeFrom="paragraph">
                  <wp:posOffset>1747520</wp:posOffset>
                </wp:positionV>
                <wp:extent cx="6561266" cy="3226388"/>
                <wp:effectExtent l="0" t="0" r="11430" b="12700"/>
                <wp:wrapNone/>
                <wp:docPr id="595934497" name="Rectangle: Diagonal Corners Rounded 59593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E33A0" w14:textId="77777777" w:rsidR="00F83F19" w:rsidRPr="00EE0D97" w:rsidRDefault="00F83F19" w:rsidP="00F83F19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L'attività prevista ha l'obiettivo di:</w:t>
                            </w:r>
                          </w:p>
                          <w:p w14:paraId="4BDF6574" w14:textId="264C3844" w:rsidR="00F83F19" w:rsidRPr="00EE0D97" w:rsidRDefault="00F83F19" w:rsidP="00F83F19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- Conoscere i principali compiti dei caregiver.</w:t>
                            </w:r>
                          </w:p>
                          <w:p w14:paraId="5443F54C" w14:textId="284F3AFE" w:rsidR="00F83F19" w:rsidRPr="00EE0D97" w:rsidRDefault="00F83F19" w:rsidP="00F83F19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- Sottolineare del caratteristiche del il profilo dei caregiver. </w:t>
                            </w:r>
                          </w:p>
                          <w:p w14:paraId="4E263C80" w14:textId="77777777" w:rsidR="00F83F19" w:rsidRPr="00EE0D97" w:rsidRDefault="00F83F19" w:rsidP="00F83F19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0DEEB354" w14:textId="18067770" w:rsidR="004613BE" w:rsidRPr="00EE0D97" w:rsidRDefault="00F83F19" w:rsidP="004613BE">
                            <w:pPr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SUGGERIMENTI: nonostante il fatto che l'unità e l'attività siano pensate per essere studiate online, il formatore è in grado di impartire, sia il contenuto che l'attività, o uno di essi faccia a faccia in base alle necessità dei tirocinanti.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848B" id="Rectangle: Diagonal Corners Rounded 595934497" o:spid="_x0000_s1111" style="position:absolute;margin-left:156pt;margin-top:137.6pt;width:516.65pt;height:254.0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" adj="-11796480,,5400" path="m537742,l6561266,r,l6561266,2688646v,296987,-240755,537742,-537742,537742l,3226388r,l,537742c,240755,240755,,537742,xe" fillcolor="#cfcdcd [2894]" strokecolor="#1f3763 [1604]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500E33A0" w14:textId="77777777" w:rsidR="00F83F19" w:rsidRPr="00EE0D97" w:rsidRDefault="00F83F19" w:rsidP="00F83F19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L'attività prevista ha l'obiettivo di:</w:t>
                      </w:r>
                    </w:p>
                    <w:p w14:paraId="4BDF6574" w14:textId="264C3844" w:rsidR="00F83F19" w:rsidRPr="00EE0D97" w:rsidRDefault="00F83F19" w:rsidP="00F83F19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- Conoscere i principali compiti dei caregiver.</w:t>
                      </w:r>
                    </w:p>
                    <w:p w14:paraId="5443F54C" w14:textId="284F3AFE" w:rsidR="00F83F19" w:rsidRPr="00EE0D97" w:rsidRDefault="00F83F19" w:rsidP="00F83F19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- Sottolineare del caratteristiche del il profilo dei caregiver. </w:t>
                      </w:r>
                    </w:p>
                    <w:p w14:paraId="4E263C80" w14:textId="77777777" w:rsidR="00F83F19" w:rsidRPr="00EE0D97" w:rsidRDefault="00F83F19" w:rsidP="00F83F19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</w:p>
                    <w:p w14:paraId="0DEEB354" w14:textId="18067770" w:rsidR="004613BE" w:rsidRPr="00EE0D97" w:rsidRDefault="00F83F19" w:rsidP="004613BE">
                      <w:pPr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SUGGERIMENTI: nonostante il fatto che l'unità e l'attività siano pensate per essere studiate online, il formatore è in grado di impartire, sia il contenuto che l'attività, o uno di essi faccia a faccia in base alle necessità dei tirocinanti.</w:t>
                      </w: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E39815A" wp14:editId="6F242F09">
            <wp:extent cx="8621395" cy="4949825"/>
            <wp:effectExtent l="171450" t="247650" r="198755" b="250825"/>
            <wp:docPr id="487902499" name="Picture 48790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324057C" w14:textId="77777777" w:rsidR="004613BE" w:rsidRPr="009420ED" w:rsidRDefault="004613BE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5A2D6833" wp14:editId="1B035727">
                <wp:simplePos x="0" y="0"/>
                <wp:positionH relativeFrom="column">
                  <wp:posOffset>2047875</wp:posOffset>
                </wp:positionH>
                <wp:positionV relativeFrom="paragraph">
                  <wp:posOffset>1823720</wp:posOffset>
                </wp:positionV>
                <wp:extent cx="6560820" cy="3225800"/>
                <wp:effectExtent l="0" t="0" r="11430" b="12700"/>
                <wp:wrapNone/>
                <wp:docPr id="1015417297" name="Rectangle: Diagonal Corners Rounded 101541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863D6" w14:textId="77777777" w:rsidR="007862EE" w:rsidRPr="00EE0D97" w:rsidRDefault="007862EE" w:rsidP="007862EE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L'attività prevista ha l'obiettivo di:</w:t>
                            </w:r>
                          </w:p>
                          <w:p w14:paraId="1C9AF338" w14:textId="78203635" w:rsidR="007862EE" w:rsidRPr="00EE0D97" w:rsidRDefault="007862EE" w:rsidP="007862EE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- Essere a conoscenza delle condizioni di lavoro nel paese.</w:t>
                            </w:r>
                          </w:p>
                          <w:p w14:paraId="26A26D41" w14:textId="70FDC441" w:rsidR="00A34FC9" w:rsidRPr="00EE0D97" w:rsidRDefault="007862EE" w:rsidP="00A34FC9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- Confermare se le condizioni di lavoro del caregiver sono adeguate alle necessità dei tirocinanti. </w:t>
                            </w:r>
                          </w:p>
                          <w:p w14:paraId="4046310D" w14:textId="1EC058A4" w:rsidR="00A34FC9" w:rsidRPr="00EE0D97" w:rsidRDefault="00A34FC9" w:rsidP="00A34FC9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it-IT"/>
                              </w:rPr>
                              <w:t>TIPS</w:t>
                            </w:r>
                            <w:r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: </w:t>
                            </w:r>
                            <w:r w:rsidR="007862EE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Nonostante il fatto che l'unità e l'attività siano pensate per essere studiate online, il formatore è in grado di impartire, entrambi, il contenuto e l'attività, o uno di essi faccia a faccia in base alle necessità dei tirocinanti.</w:t>
                            </w:r>
                          </w:p>
                          <w:p w14:paraId="5FD4A2C7" w14:textId="77777777" w:rsidR="004613BE" w:rsidRPr="009420ED" w:rsidRDefault="004613BE" w:rsidP="004613BE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833" id="Rectangle: Diagonal Corners Rounded 1015417297" o:spid="_x0000_s1112" style="position:absolute;margin-left:161.25pt;margin-top:143.6pt;width:516.6pt;height:254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" adj="-11796480,,5400" path="m537644,l6560820,r,l6560820,2688156v,296933,-240711,537644,-537644,537644l,3225800r,l,537644c,240711,240711,,537644,xe" fillcolor="#cfcdcd [2894]" strokecolor="#1f3763 [1604]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637863D6" w14:textId="77777777" w:rsidR="007862EE" w:rsidRPr="00EE0D97" w:rsidRDefault="007862EE" w:rsidP="007862EE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L'attività prevista ha l'obiettivo di:</w:t>
                      </w:r>
                    </w:p>
                    <w:p w14:paraId="1C9AF338" w14:textId="78203635" w:rsidR="007862EE" w:rsidRPr="00EE0D97" w:rsidRDefault="007862EE" w:rsidP="007862EE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- Essere a conoscenza delle condizioni di lavoro nel paese.</w:t>
                      </w:r>
                    </w:p>
                    <w:p w14:paraId="26A26D41" w14:textId="70FDC441" w:rsidR="00A34FC9" w:rsidRPr="00EE0D97" w:rsidRDefault="007862EE" w:rsidP="00A34FC9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- Confermare se le condizioni di lavoro del caregiver sono adeguate alle necessità dei tirocinanti. </w:t>
                      </w:r>
                    </w:p>
                    <w:p w14:paraId="4046310D" w14:textId="1EC058A4" w:rsidR="00A34FC9" w:rsidRPr="00EE0D97" w:rsidRDefault="00A34FC9" w:rsidP="00A34FC9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28"/>
                          <w:szCs w:val="28"/>
                          <w:lang w:val="it-IT"/>
                        </w:rPr>
                        <w:t>TIPS</w:t>
                      </w:r>
                      <w:r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: </w:t>
                      </w:r>
                      <w:r w:rsidR="007862EE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Nonostante il fatto che l'unità e l'attività siano pensate per essere studiate online, il formatore è in grado di impartire, entrambi, il contenuto e l'attività, o uno di essi faccia a faccia in base alle necessità dei tirocinanti.</w:t>
                      </w:r>
                    </w:p>
                    <w:p w14:paraId="5FD4A2C7" w14:textId="77777777" w:rsidR="004613BE" w:rsidRPr="009420ED" w:rsidRDefault="004613BE" w:rsidP="004613BE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A3338D9" wp14:editId="4A18DA30">
                <wp:simplePos x="0" y="0"/>
                <wp:positionH relativeFrom="column">
                  <wp:posOffset>746760</wp:posOffset>
                </wp:positionH>
                <wp:positionV relativeFrom="paragraph">
                  <wp:posOffset>714375</wp:posOffset>
                </wp:positionV>
                <wp:extent cx="1216025" cy="1216025"/>
                <wp:effectExtent l="0" t="0" r="22225" b="22225"/>
                <wp:wrapNone/>
                <wp:docPr id="1444679199" name="Cube 1444679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54F7C" w14:textId="77777777" w:rsidR="004613BE" w:rsidRPr="00E2573D" w:rsidRDefault="004613BE" w:rsidP="00461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34A7445B" w14:textId="77777777" w:rsidR="004613BE" w:rsidRDefault="004613BE" w:rsidP="00461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338D9" id="Cube 1444679199" o:spid="_x0000_s1113" type="#_x0000_t16" style="position:absolute;margin-left:58.8pt;margin-top:56.25pt;width:95.75pt;height:95.75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" fillcolor="#dbdbdb [1302]" strokecolor="#1f3763 [1604]" strokeweight="1pt">
                <v:textbox>
                  <w:txbxContent>
                    <w:p w14:paraId="67654F7C" w14:textId="77777777" w:rsidR="004613BE" w:rsidRPr="00E2573D" w:rsidRDefault="004613BE" w:rsidP="004613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34A7445B" w14:textId="77777777" w:rsidR="004613BE" w:rsidRDefault="004613BE" w:rsidP="004613BE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367738DB" wp14:editId="16CD0619">
                <wp:simplePos x="0" y="0"/>
                <wp:positionH relativeFrom="page">
                  <wp:posOffset>3997325</wp:posOffset>
                </wp:positionH>
                <wp:positionV relativeFrom="paragraph">
                  <wp:posOffset>699770</wp:posOffset>
                </wp:positionV>
                <wp:extent cx="4095908" cy="914400"/>
                <wp:effectExtent l="0" t="0" r="19050" b="19050"/>
                <wp:wrapNone/>
                <wp:docPr id="1269081540" name="Rectangle: Diagonal Corners Rounded 126908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604CF" w14:textId="4D93F418" w:rsidR="00A34FC9" w:rsidRPr="004613BE" w:rsidRDefault="00A34FC9" w:rsidP="00A34FC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spellStart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="008C2A5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ttività</w:t>
                            </w:r>
                            <w:proofErr w:type="spellEnd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Unit</w:t>
                            </w:r>
                            <w:r w:rsidR="00892F4A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à</w:t>
                            </w:r>
                            <w:proofErr w:type="spellEnd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F235A4E" w14:textId="40082039" w:rsidR="00A34FC9" w:rsidRPr="0033142E" w:rsidRDefault="008C2A52" w:rsidP="00A34FC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Condizioni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lavoro</w:t>
                            </w:r>
                            <w:proofErr w:type="spellEnd"/>
                          </w:p>
                          <w:p w14:paraId="3A4C4BC3" w14:textId="77777777" w:rsidR="004613BE" w:rsidRPr="00E2573D" w:rsidRDefault="004613BE" w:rsidP="00461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738DB" id="Rectangle: Diagonal Corners Rounded 1269081540" o:spid="_x0000_s1114" style="position:absolute;margin-left:314.75pt;margin-top:55.1pt;width:322.5pt;height:1in;z-index:25165833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" adj="-11796480,,5400" path="m152403,l4095908,r,l4095908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6EF604CF" w14:textId="4D93F418" w:rsidR="00A34FC9" w:rsidRPr="004613BE" w:rsidRDefault="00A34FC9" w:rsidP="00A34FC9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A</w:t>
                      </w:r>
                      <w:r w:rsidR="008C2A5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ttività</w:t>
                      </w:r>
                      <w:proofErr w:type="spellEnd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Unit</w:t>
                      </w:r>
                      <w:r w:rsidR="00892F4A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à</w:t>
                      </w:r>
                      <w:proofErr w:type="spellEnd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1</w:t>
                      </w:r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.0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6F235A4E" w14:textId="40082039" w:rsidR="00A34FC9" w:rsidRPr="0033142E" w:rsidRDefault="008C2A52" w:rsidP="00A34FC9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Condizioni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lavoro</w:t>
                      </w:r>
                      <w:proofErr w:type="spellEnd"/>
                    </w:p>
                    <w:p w14:paraId="3A4C4BC3" w14:textId="77777777" w:rsidR="004613BE" w:rsidRPr="00E2573D" w:rsidRDefault="004613BE" w:rsidP="004613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526FAD12" wp14:editId="214F6A07">
            <wp:extent cx="8621395" cy="4949825"/>
            <wp:effectExtent l="171450" t="247650" r="198755" b="250825"/>
            <wp:docPr id="861195190" name="Picture 86119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7F33087" w14:textId="77777777" w:rsidR="006E647D" w:rsidRPr="009420ED" w:rsidRDefault="006E647D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079973A7" w14:textId="77777777" w:rsidR="006E647D" w:rsidRPr="009420ED" w:rsidRDefault="006E647D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7EA343E3" wp14:editId="7555817C">
                <wp:simplePos x="0" y="0"/>
                <wp:positionH relativeFrom="column">
                  <wp:posOffset>2012477</wp:posOffset>
                </wp:positionH>
                <wp:positionV relativeFrom="paragraph">
                  <wp:posOffset>1800240</wp:posOffset>
                </wp:positionV>
                <wp:extent cx="6560820" cy="3317358"/>
                <wp:effectExtent l="0" t="0" r="11430" b="16510"/>
                <wp:wrapNone/>
                <wp:docPr id="1712749993" name="Rectangle: Diagonal Corners Rounded 1712749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317358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D5920" w14:textId="77777777" w:rsidR="00892F4A" w:rsidRPr="00EE0D97" w:rsidRDefault="00892F4A" w:rsidP="00892F4A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L'attività prevista ha l'obiettivo di:</w:t>
                            </w:r>
                          </w:p>
                          <w:p w14:paraId="71511E34" w14:textId="13D14CA4" w:rsidR="00892F4A" w:rsidRPr="00EE0D97" w:rsidRDefault="00892F4A" w:rsidP="004D56A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Presentare diversi consigli al fine di facilitare l'integrazione della persona migrante.</w:t>
                            </w:r>
                          </w:p>
                          <w:p w14:paraId="7F6DEA92" w14:textId="4839E5D0" w:rsidR="006E647D" w:rsidRPr="00EE0D97" w:rsidRDefault="00892F4A" w:rsidP="004D56A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Identificare modi per affrontare le barriere linguistiche e culturali</w:t>
                            </w:r>
                          </w:p>
                          <w:p w14:paraId="36CCDBAD" w14:textId="19A51083" w:rsidR="006E647D" w:rsidRPr="00EE0D97" w:rsidRDefault="006E647D" w:rsidP="006E647D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: </w:t>
                            </w:r>
                            <w:r w:rsidR="00892F4A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Nonostante il fatto che l'unità e le attività siano pensate per essere studiate online, il formatore è in grado di impartire, il contenuto e le attività, o uno qualsiasi di essi faccia a faccia in base alle necessità dei tirocinanti. L'attività di saggio è consigliata solo agli studenti il cui livello linguistico è alto.</w:t>
                            </w:r>
                          </w:p>
                          <w:p w14:paraId="6C144068" w14:textId="77777777" w:rsidR="006E647D" w:rsidRPr="009420ED" w:rsidRDefault="006E647D" w:rsidP="006E647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43E3" id="Rectangle: Diagonal Corners Rounded 1712749993" o:spid="_x0000_s1115" style="position:absolute;margin-left:158.45pt;margin-top:141.75pt;width:516.6pt;height:261.2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3173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" adj="-11796480,,5400" path="m552904,l6560820,r,l6560820,2764454v,305360,-247544,552904,-552904,552904l,3317358r,l,552904c,247544,247544,,552904,xe" fillcolor="#cfcdcd [2894]" strokecolor="#1f3763 [1604]" strokeweight="1pt">
                <v:stroke joinstyle="miter"/>
                <v:formulas/>
                <v:path arrowok="t" o:connecttype="custom" o:connectlocs="552904,0;6560820,0;6560820,0;6560820,2764454;6007916,3317358;0,3317358;0,3317358;0,552904;552904,0" o:connectangles="0,0,0,0,0,0,0,0,0" textboxrect="0,0,6560820,3317358"/>
                <v:textbox>
                  <w:txbxContent>
                    <w:p w14:paraId="6BFD5920" w14:textId="77777777" w:rsidR="00892F4A" w:rsidRPr="00EE0D97" w:rsidRDefault="00892F4A" w:rsidP="00892F4A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L'attività prevista ha l'obiettivo di:</w:t>
                      </w:r>
                    </w:p>
                    <w:p w14:paraId="71511E34" w14:textId="13D14CA4" w:rsidR="00892F4A" w:rsidRPr="00EE0D97" w:rsidRDefault="00892F4A" w:rsidP="004D56A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Presentare diversi consigli al fine di facilitare l'integrazione della persona migrante.</w:t>
                      </w:r>
                    </w:p>
                    <w:p w14:paraId="7F6DEA92" w14:textId="4839E5D0" w:rsidR="006E647D" w:rsidRPr="00EE0D97" w:rsidRDefault="00892F4A" w:rsidP="004D56A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Identificare modi per affrontare le barriere linguistiche e culturali</w:t>
                      </w:r>
                    </w:p>
                    <w:p w14:paraId="36CCDBAD" w14:textId="19A51083" w:rsidR="006E647D" w:rsidRPr="00EE0D97" w:rsidRDefault="006E647D" w:rsidP="006E647D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: </w:t>
                      </w:r>
                      <w:r w:rsidR="00892F4A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Nonostante il fatto che l'unità e le attività siano pensate per essere studiate online, il formatore è in grado di impartire, il contenuto e le attività, o uno qualsiasi di essi faccia a faccia in base alle necessità dei tirocinanti. L'attività di saggio è consigliata solo agli studenti il cui livello linguistico è alto.</w:t>
                      </w:r>
                    </w:p>
                    <w:p w14:paraId="6C144068" w14:textId="77777777" w:rsidR="006E647D" w:rsidRPr="009420ED" w:rsidRDefault="006E647D" w:rsidP="006E647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6B5C6B24" wp14:editId="538722A3">
                <wp:simplePos x="0" y="0"/>
                <wp:positionH relativeFrom="column">
                  <wp:posOffset>708660</wp:posOffset>
                </wp:positionH>
                <wp:positionV relativeFrom="paragraph">
                  <wp:posOffset>685800</wp:posOffset>
                </wp:positionV>
                <wp:extent cx="1216025" cy="1216025"/>
                <wp:effectExtent l="0" t="0" r="22225" b="22225"/>
                <wp:wrapNone/>
                <wp:docPr id="1612581346" name="Cube 161258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14B43" w14:textId="77777777" w:rsidR="006E647D" w:rsidRPr="00E2573D" w:rsidRDefault="006E647D" w:rsidP="006E64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0CF12E32" w14:textId="77777777" w:rsidR="006E647D" w:rsidRDefault="006E647D" w:rsidP="006E6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6B24" id="Cube 1612581346" o:spid="_x0000_s1116" type="#_x0000_t16" style="position:absolute;margin-left:55.8pt;margin-top:54pt;width:95.75pt;height:95.75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" fillcolor="#dbdbdb [1302]" strokecolor="#1f3763 [1604]" strokeweight="1pt">
                <v:textbox>
                  <w:txbxContent>
                    <w:p w14:paraId="3D414B43" w14:textId="77777777" w:rsidR="006E647D" w:rsidRPr="00E2573D" w:rsidRDefault="006E647D" w:rsidP="006E647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0CF12E32" w14:textId="77777777" w:rsidR="006E647D" w:rsidRDefault="006E647D" w:rsidP="006E647D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248AA0D" wp14:editId="38B0583D">
                <wp:simplePos x="0" y="0"/>
                <wp:positionH relativeFrom="page">
                  <wp:posOffset>3959225</wp:posOffset>
                </wp:positionH>
                <wp:positionV relativeFrom="paragraph">
                  <wp:posOffset>671195</wp:posOffset>
                </wp:positionV>
                <wp:extent cx="4095908" cy="914400"/>
                <wp:effectExtent l="0" t="0" r="19050" b="19050"/>
                <wp:wrapNone/>
                <wp:docPr id="1171565637" name="Rectangle: Diagonal Corners Rounded 1171565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EFEA" w14:textId="340EF53E" w:rsidR="006E647D" w:rsidRPr="009420ED" w:rsidRDefault="006E647D" w:rsidP="006E64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892F4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892F4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1.03 </w:t>
                            </w:r>
                          </w:p>
                          <w:p w14:paraId="061AE94F" w14:textId="6F7F4514" w:rsidR="006E647D" w:rsidRPr="009420ED" w:rsidRDefault="00892F4A" w:rsidP="006E64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Come gestire le barriere linguistiche culturali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8AA0D" id="Rectangle: Diagonal Corners Rounded 1171565637" o:spid="_x0000_s1117" style="position:absolute;margin-left:311.75pt;margin-top:52.85pt;width:322.5pt;height:1in;z-index:25165833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" adj="-11796480,,5400" path="m152403,l4095908,r,l4095908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7DE2EFEA" w14:textId="340EF53E" w:rsidR="006E647D" w:rsidRPr="009420ED" w:rsidRDefault="006E647D" w:rsidP="006E647D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892F4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892F4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1.03 </w:t>
                      </w:r>
                    </w:p>
                    <w:p w14:paraId="061AE94F" w14:textId="6F7F4514" w:rsidR="006E647D" w:rsidRPr="009420ED" w:rsidRDefault="00892F4A" w:rsidP="006E647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Come gestire le barriere linguistiche culturali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035F9BF" wp14:editId="11BB0036">
            <wp:extent cx="8621395" cy="4949825"/>
            <wp:effectExtent l="171450" t="247650" r="198755" b="250825"/>
            <wp:docPr id="79485569" name="Picture 7948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4F68185" w14:textId="77777777" w:rsidR="00C560FE" w:rsidRPr="009420ED" w:rsidRDefault="00C560FE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1FD39978" w14:textId="77777777" w:rsidR="00C560FE" w:rsidRPr="009420ED" w:rsidRDefault="00C560FE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4E03D9B4" wp14:editId="04C3B02D">
                <wp:simplePos x="0" y="0"/>
                <wp:positionH relativeFrom="column">
                  <wp:posOffset>1933575</wp:posOffset>
                </wp:positionH>
                <wp:positionV relativeFrom="paragraph">
                  <wp:posOffset>1709420</wp:posOffset>
                </wp:positionV>
                <wp:extent cx="6560820" cy="3225800"/>
                <wp:effectExtent l="0" t="0" r="11430" b="12700"/>
                <wp:wrapNone/>
                <wp:docPr id="185441809" name="Rectangle: Diagonal Corners Rounded 18544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38B43" w14:textId="77777777" w:rsidR="00DB4E56" w:rsidRPr="00EE0D97" w:rsidRDefault="00DB4E56" w:rsidP="00DB4E56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Le attività previste hanno l'obiettivo di:</w:t>
                            </w:r>
                          </w:p>
                          <w:p w14:paraId="1D025582" w14:textId="0497FD95" w:rsidR="00DB4E56" w:rsidRPr="00EE0D97" w:rsidRDefault="00DB4E56" w:rsidP="00DB4E56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- Migliorare il vocabolario dei migranti nella nuova lingua.</w:t>
                            </w:r>
                          </w:p>
                          <w:p w14:paraId="58578001" w14:textId="16D75654" w:rsidR="00C560FE" w:rsidRPr="00EE0D97" w:rsidRDefault="00DB4E56" w:rsidP="00C560FE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- Presentazione del vocabolario di base relativo al lavoro di cura. </w:t>
                            </w:r>
                          </w:p>
                          <w:p w14:paraId="2FD67EEE" w14:textId="4983B008" w:rsidR="00C560FE" w:rsidRPr="00AD14D9" w:rsidRDefault="00C560FE" w:rsidP="001D7778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: </w:t>
                            </w:r>
                            <w:r w:rsidR="00DB4E56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Nonostante il fatto che l'unità e le attività siano pensate per essere studiate online, il formatore è in grado di impartire, il contenuto e le attività, o uno qualsiasi di essi faccia a faccia in base alle necessità dei tirocinanti. L'attività di saggio è consigliata solo agli studenti il cui livello linguistico è alto.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D9B4" id="Rectangle: Diagonal Corners Rounded 185441809" o:spid="_x0000_s1118" style="position:absolute;margin-left:152.25pt;margin-top:134.6pt;width:516.6pt;height:254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" adj="-11796480,,5400" path="m537644,l6560820,r,l6560820,2688156v,296933,-240711,537644,-537644,537644l,3225800r,l,537644c,240711,240711,,537644,xe" fillcolor="#cfcdcd [2894]" strokecolor="#1f3763 [1604]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42038B43" w14:textId="77777777" w:rsidR="00DB4E56" w:rsidRPr="00EE0D97" w:rsidRDefault="00DB4E56" w:rsidP="00DB4E56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Le attività previste hanno l'obiettivo di:</w:t>
                      </w:r>
                    </w:p>
                    <w:p w14:paraId="1D025582" w14:textId="0497FD95" w:rsidR="00DB4E56" w:rsidRPr="00EE0D97" w:rsidRDefault="00DB4E56" w:rsidP="00DB4E56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- Migliorare il vocabolario dei migranti nella nuova lingua.</w:t>
                      </w:r>
                    </w:p>
                    <w:p w14:paraId="58578001" w14:textId="16D75654" w:rsidR="00C560FE" w:rsidRPr="00EE0D97" w:rsidRDefault="00DB4E56" w:rsidP="00C560FE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- Presentazione del vocabolario di base relativo al lavoro di cura. </w:t>
                      </w:r>
                    </w:p>
                    <w:p w14:paraId="2FD67EEE" w14:textId="4983B008" w:rsidR="00C560FE" w:rsidRPr="00AD14D9" w:rsidRDefault="00C560FE" w:rsidP="001D7778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: </w:t>
                      </w:r>
                      <w:r w:rsidR="00DB4E56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Nonostante il fatto che l'unità e le attività siano pensate per essere studiate online, il formatore è in grado di impartire, il contenuto e le attività, o uno qualsiasi di essi faccia a faccia in base alle necessità dei tirocinanti. L'attività di saggio è consigliata solo agli studenti il cui livello linguistico è alto.</w:t>
                      </w: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624A6365" wp14:editId="5AD40A9B">
                <wp:simplePos x="0" y="0"/>
                <wp:positionH relativeFrom="column">
                  <wp:posOffset>632460</wp:posOffset>
                </wp:positionH>
                <wp:positionV relativeFrom="paragraph">
                  <wp:posOffset>600075</wp:posOffset>
                </wp:positionV>
                <wp:extent cx="1216025" cy="1216025"/>
                <wp:effectExtent l="0" t="0" r="22225" b="22225"/>
                <wp:wrapNone/>
                <wp:docPr id="64801025" name="Cube 6480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49190" w14:textId="77777777" w:rsidR="00C560FE" w:rsidRPr="00E2573D" w:rsidRDefault="00C560FE" w:rsidP="00C560F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3C51092B" w14:textId="77777777" w:rsidR="00C560FE" w:rsidRDefault="00C560FE" w:rsidP="00C56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A6365" id="Cube 64801025" o:spid="_x0000_s1119" type="#_x0000_t16" style="position:absolute;margin-left:49.8pt;margin-top:47.25pt;width:95.75pt;height:95.75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" fillcolor="#dbdbdb [1302]" strokecolor="#1f3763 [1604]" strokeweight="1pt">
                <v:textbox>
                  <w:txbxContent>
                    <w:p w14:paraId="1A049190" w14:textId="77777777" w:rsidR="00C560FE" w:rsidRPr="00E2573D" w:rsidRDefault="00C560FE" w:rsidP="00C560F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3C51092B" w14:textId="77777777" w:rsidR="00C560FE" w:rsidRDefault="00C560FE" w:rsidP="00C560FE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13A7D240" wp14:editId="283990FB">
                <wp:simplePos x="0" y="0"/>
                <wp:positionH relativeFrom="page">
                  <wp:posOffset>3883025</wp:posOffset>
                </wp:positionH>
                <wp:positionV relativeFrom="paragraph">
                  <wp:posOffset>585470</wp:posOffset>
                </wp:positionV>
                <wp:extent cx="4095908" cy="914400"/>
                <wp:effectExtent l="0" t="0" r="19050" b="19050"/>
                <wp:wrapNone/>
                <wp:docPr id="1742782072" name="Rectangle: Diagonal Corners Rounded 174278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463BD" w14:textId="47948F38" w:rsidR="00C560FE" w:rsidRPr="004613BE" w:rsidRDefault="00C560FE" w:rsidP="00C560F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spellStart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="00B36C9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ttività</w:t>
                            </w:r>
                            <w:proofErr w:type="spellEnd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Unit</w:t>
                            </w:r>
                            <w:r w:rsidR="0065011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à</w:t>
                            </w:r>
                            <w:proofErr w:type="spellEnd"/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Pr="004613B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</w:p>
                          <w:p w14:paraId="7E930AB2" w14:textId="2E0DE907" w:rsidR="00C560FE" w:rsidRPr="00E2573D" w:rsidRDefault="00C560FE" w:rsidP="00C560F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Communica</w:t>
                            </w:r>
                            <w:r w:rsidR="00650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zione</w:t>
                            </w:r>
                            <w:proofErr w:type="spellEnd"/>
                            <w:r w:rsidR="00650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="00650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vocabolario</w:t>
                            </w:r>
                            <w:proofErr w:type="spellEnd"/>
                            <w:r w:rsidR="00650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7D240" id="Rectangle: Diagonal Corners Rounded 1742782072" o:spid="_x0000_s1120" style="position:absolute;margin-left:305.75pt;margin-top:46.1pt;width:322.5pt;height:1in;z-index:251658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" adj="-11796480,,5400" path="m152403,l4095908,r,l4095908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35A463BD" w14:textId="47948F38" w:rsidR="00C560FE" w:rsidRPr="004613BE" w:rsidRDefault="00C560FE" w:rsidP="00C560F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A</w:t>
                      </w:r>
                      <w:r w:rsidR="00B36C9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ttività</w:t>
                      </w:r>
                      <w:proofErr w:type="spellEnd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Unit</w:t>
                      </w:r>
                      <w:r w:rsidR="0065011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à</w:t>
                      </w:r>
                      <w:proofErr w:type="spellEnd"/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1</w:t>
                      </w:r>
                      <w:r w:rsidRPr="004613B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.0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4</w:t>
                      </w:r>
                    </w:p>
                    <w:p w14:paraId="7E930AB2" w14:textId="2E0DE907" w:rsidR="00C560FE" w:rsidRPr="00E2573D" w:rsidRDefault="00C560FE" w:rsidP="00C560F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Communica</w:t>
                      </w:r>
                      <w:r w:rsidR="00650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zione</w:t>
                      </w:r>
                      <w:proofErr w:type="spellEnd"/>
                      <w:r w:rsidR="00650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: </w:t>
                      </w:r>
                      <w:proofErr w:type="spellStart"/>
                      <w:r w:rsidR="00650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vocabolario</w:t>
                      </w:r>
                      <w:proofErr w:type="spellEnd"/>
                      <w:r w:rsidR="00650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base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37BBBB5" wp14:editId="7CDCF660">
            <wp:extent cx="8621395" cy="4949825"/>
            <wp:effectExtent l="171450" t="247650" r="198755" b="250825"/>
            <wp:docPr id="1936410971" name="Picture 193641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3B35562" w14:textId="77777777" w:rsidR="001D7778" w:rsidRPr="009420ED" w:rsidRDefault="001D7778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61DF3A56" w14:textId="77777777" w:rsidR="001D7778" w:rsidRPr="009420ED" w:rsidRDefault="001D7778" w:rsidP="005B3E12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43E4C918" wp14:editId="3B038040">
                <wp:simplePos x="0" y="0"/>
                <wp:positionH relativeFrom="column">
                  <wp:posOffset>1981200</wp:posOffset>
                </wp:positionH>
                <wp:positionV relativeFrom="paragraph">
                  <wp:posOffset>1728470</wp:posOffset>
                </wp:positionV>
                <wp:extent cx="6560820" cy="3225800"/>
                <wp:effectExtent l="0" t="0" r="11430" b="12700"/>
                <wp:wrapNone/>
                <wp:docPr id="1315399060" name="Rectangle: Diagonal Corners Rounded 1315399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68B37" w14:textId="77777777" w:rsidR="00E90584" w:rsidRPr="00EE0D97" w:rsidRDefault="00E90584" w:rsidP="00E90584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L'attività prevista ha l'obiettivo di:</w:t>
                            </w:r>
                          </w:p>
                          <w:p w14:paraId="360CBCF4" w14:textId="3363EC84" w:rsidR="001D7778" w:rsidRPr="00EE0D97" w:rsidRDefault="00E90584" w:rsidP="004D56AD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Conoscere i diritti lavorativi e le mansioni lavorative come caregiver.</w:t>
                            </w:r>
                          </w:p>
                          <w:p w14:paraId="21B9A0AD" w14:textId="7AF14AA1" w:rsidR="001D7778" w:rsidRPr="00EE0D97" w:rsidRDefault="001D7778" w:rsidP="001D7778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E90584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Nonostante il fatto che l'unità e le attività siano pensate per essere studiate online, si raccomanda vivamente che il formatore opti per la modalità di persona in base alle necessità (livello di lingua e / o conoscenza di base) dei tirocinanti. L'attività di saggio è consigliata solo agli studenti il cui livello linguistico è alto.</w:t>
                            </w:r>
                          </w:p>
                          <w:p w14:paraId="6955E3FD" w14:textId="77777777" w:rsidR="001D7778" w:rsidRPr="009420ED" w:rsidRDefault="001D7778" w:rsidP="001D777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C918" id="Rectangle: Diagonal Corners Rounded 1315399060" o:spid="_x0000_s1121" style="position:absolute;margin-left:156pt;margin-top:136.1pt;width:516.6pt;height:254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" adj="-11796480,,5400" path="m537644,l6560820,r,l6560820,2688156v,296933,-240711,537644,-537644,537644l,3225800r,l,537644c,240711,240711,,537644,xe" fillcolor="#cfcdcd [2894]" strokecolor="#1f3763 [1604]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29C68B37" w14:textId="77777777" w:rsidR="00E90584" w:rsidRPr="00EE0D97" w:rsidRDefault="00E90584" w:rsidP="00E90584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L'attività prevista ha l'obiettivo di:</w:t>
                      </w:r>
                    </w:p>
                    <w:p w14:paraId="360CBCF4" w14:textId="3363EC84" w:rsidR="001D7778" w:rsidRPr="00EE0D97" w:rsidRDefault="00E90584" w:rsidP="004D56AD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Conoscere i diritti lavorativi e le mansioni lavorative come caregiver.</w:t>
                      </w:r>
                    </w:p>
                    <w:p w14:paraId="21B9A0AD" w14:textId="7AF14AA1" w:rsidR="001D7778" w:rsidRPr="00EE0D97" w:rsidRDefault="001D7778" w:rsidP="001D7778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E90584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Nonostante il fatto che l'unità e le attività siano pensate per essere studiate online, si raccomanda vivamente che il formatore opti per la modalità di persona in base alle necessità (livello di lingua e / o conoscenza di base) dei tirocinanti. L'attività di saggio è consigliata solo agli studenti il cui livello linguistico è alto.</w:t>
                      </w:r>
                    </w:p>
                    <w:p w14:paraId="6955E3FD" w14:textId="77777777" w:rsidR="001D7778" w:rsidRPr="009420ED" w:rsidRDefault="001D7778" w:rsidP="001D777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105BEB9F" wp14:editId="316AFA78">
                <wp:simplePos x="0" y="0"/>
                <wp:positionH relativeFrom="column">
                  <wp:posOffset>680085</wp:posOffset>
                </wp:positionH>
                <wp:positionV relativeFrom="paragraph">
                  <wp:posOffset>619125</wp:posOffset>
                </wp:positionV>
                <wp:extent cx="1216025" cy="1216025"/>
                <wp:effectExtent l="0" t="0" r="22225" b="22225"/>
                <wp:wrapNone/>
                <wp:docPr id="1982445899" name="Cube 1982445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FB900" w14:textId="77777777" w:rsidR="001D7778" w:rsidRPr="00E2573D" w:rsidRDefault="001D7778" w:rsidP="001D77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1</w:t>
                            </w:r>
                          </w:p>
                          <w:p w14:paraId="6D68F5BC" w14:textId="77777777" w:rsidR="001D7778" w:rsidRDefault="001D7778" w:rsidP="001D7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BEB9F" id="Cube 1982445899" o:spid="_x0000_s1122" type="#_x0000_t16" style="position:absolute;margin-left:53.55pt;margin-top:48.75pt;width:95.75pt;height:95.75pt;z-index:251658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" fillcolor="#dbdbdb [1302]" strokecolor="#1f3763 [1604]" strokeweight="1pt">
                <v:textbox>
                  <w:txbxContent>
                    <w:p w14:paraId="00FFB900" w14:textId="77777777" w:rsidR="001D7778" w:rsidRPr="00E2573D" w:rsidRDefault="001D7778" w:rsidP="001D77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1</w:t>
                      </w:r>
                    </w:p>
                    <w:p w14:paraId="6D68F5BC" w14:textId="77777777" w:rsidR="001D7778" w:rsidRDefault="001D7778" w:rsidP="001D7778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7017A0E9" wp14:editId="55850A3F">
                <wp:simplePos x="0" y="0"/>
                <wp:positionH relativeFrom="page">
                  <wp:posOffset>3930650</wp:posOffset>
                </wp:positionH>
                <wp:positionV relativeFrom="paragraph">
                  <wp:posOffset>604520</wp:posOffset>
                </wp:positionV>
                <wp:extent cx="4095908" cy="914400"/>
                <wp:effectExtent l="0" t="0" r="19050" b="19050"/>
                <wp:wrapNone/>
                <wp:docPr id="2093400889" name="Rectangle: Diagonal Corners Rounded 2093400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A68ED" w14:textId="580699AD" w:rsidR="001D7778" w:rsidRPr="009420ED" w:rsidRDefault="001D7778" w:rsidP="001D777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3B508B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3B508B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1.0</w:t>
                            </w:r>
                            <w:r w:rsidR="00AA716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5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</w:p>
                          <w:p w14:paraId="0CE815E8" w14:textId="10425A6B" w:rsidR="001D7778" w:rsidRPr="009420ED" w:rsidRDefault="003B508B" w:rsidP="00AA716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Diritti e doveri del</w:t>
                            </w:r>
                            <w:r w:rsidR="00AA7160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caregiver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7A0E9" id="Rectangle: Diagonal Corners Rounded 2093400889" o:spid="_x0000_s1123" style="position:absolute;margin-left:309.5pt;margin-top:47.6pt;width:322.5pt;height:1in;z-index:2516583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" adj="-11796480,,5400" path="m152403,l4095908,r,l4095908,761997v,84170,-68233,152403,-152403,152403l,914400r,l,152403c,68233,68233,,152403,xe" fillcolor="#cfcdcd [2894]" strokecolor="#1f3763 [1604]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448A68ED" w14:textId="580699AD" w:rsidR="001D7778" w:rsidRPr="009420ED" w:rsidRDefault="001D7778" w:rsidP="001D7778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3B508B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3B508B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1.0</w:t>
                      </w:r>
                      <w:r w:rsidR="00AA716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5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</w:p>
                    <w:p w14:paraId="0CE815E8" w14:textId="10425A6B" w:rsidR="001D7778" w:rsidRPr="009420ED" w:rsidRDefault="003B508B" w:rsidP="00AA7160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Diritti e doveri del</w:t>
                      </w:r>
                      <w:r w:rsidR="00AA7160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caregiver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BE6F99C" wp14:editId="1702D700">
            <wp:extent cx="8621395" cy="4949825"/>
            <wp:effectExtent l="171450" t="247650" r="198755" b="250825"/>
            <wp:docPr id="1821852981" name="Picture 182185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bookmarkEnd w:id="6"/>
    <w:bookmarkEnd w:id="7"/>
    <w:p w14:paraId="4BCDD5C0" w14:textId="77777777" w:rsidR="00486FC1" w:rsidRPr="009420ED" w:rsidRDefault="00486FC1">
      <w:pPr>
        <w:rPr>
          <w:rFonts w:ascii="Josefin Sans" w:hAnsi="Josefin Sans" w:cs="Tahoma"/>
          <w:bCs/>
          <w:sz w:val="24"/>
          <w:szCs w:val="24"/>
          <w:lang w:val="en-GB"/>
        </w:rPr>
      </w:pPr>
      <w:r w:rsidRPr="009420ED">
        <w:rPr>
          <w:rFonts w:ascii="Josefin Sans" w:hAnsi="Josefin Sans" w:cs="Tahoma"/>
          <w:bCs/>
          <w:sz w:val="24"/>
          <w:szCs w:val="24"/>
          <w:lang w:val="en-GB"/>
        </w:rPr>
        <w:br w:type="page"/>
      </w:r>
      <w:r w:rsidR="0078360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2FEE241" wp14:editId="673ACDD9">
                <wp:simplePos x="0" y="0"/>
                <wp:positionH relativeFrom="column">
                  <wp:posOffset>490583</wp:posOffset>
                </wp:positionH>
                <wp:positionV relativeFrom="paragraph">
                  <wp:posOffset>495481</wp:posOffset>
                </wp:positionV>
                <wp:extent cx="1216152" cy="1216152"/>
                <wp:effectExtent l="0" t="0" r="22225" b="22225"/>
                <wp:wrapNone/>
                <wp:docPr id="520513982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001B6" w14:textId="77777777" w:rsidR="002F725F" w:rsidRPr="00E2573D" w:rsidRDefault="002F725F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375E6DE5" w14:textId="77777777" w:rsidR="002F725F" w:rsidRDefault="002F725F" w:rsidP="002F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E241" id="Cube 520513982" o:spid="_x0000_s1124" type="#_x0000_t16" style="position:absolute;margin-left:38.65pt;margin-top:39pt;width:95.75pt;height:95.7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" fillcolor="#f4b083 [1941]" strokecolor="#2f528f" strokeweight="1pt">
                <v:textbox>
                  <w:txbxContent>
                    <w:p w14:paraId="2B5001B6" w14:textId="77777777" w:rsidR="002F725F" w:rsidRPr="00E2573D" w:rsidRDefault="002F725F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375E6DE5" w14:textId="77777777" w:rsidR="002F725F" w:rsidRDefault="002F725F" w:rsidP="002F725F"/>
                  </w:txbxContent>
                </v:textbox>
              </v:shape>
            </w:pict>
          </mc:Fallback>
        </mc:AlternateContent>
      </w:r>
      <w:r w:rsidR="0078360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5F7EFCC" wp14:editId="23B74984">
                <wp:simplePos x="0" y="0"/>
                <wp:positionH relativeFrom="page">
                  <wp:posOffset>3761286</wp:posOffset>
                </wp:positionH>
                <wp:positionV relativeFrom="paragraph">
                  <wp:posOffset>576490</wp:posOffset>
                </wp:positionV>
                <wp:extent cx="4095908" cy="914400"/>
                <wp:effectExtent l="0" t="0" r="19050" b="19050"/>
                <wp:wrapNone/>
                <wp:docPr id="213066102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76636" w14:textId="5C9362CE" w:rsidR="002F725F" w:rsidRPr="009420ED" w:rsidRDefault="00D96345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Identificare I diversi gruppi di riceventi le cure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7EFCC" id="Rectangle: Diagonal Corners Rounded 213066102" o:spid="_x0000_s1125" style="position:absolute;margin-left:296.15pt;margin-top:45.4pt;width:322.5pt;height:1in;z-index:25165827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" adj="-11796480,,5400" path="m152403,l4095908,r,l4095908,761997v,84170,-68233,152403,-152403,152403l,914400r,l,152403c,68233,68233,,152403,xe" fillcolor="#f4b083 [1941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7FC76636" w14:textId="5C9362CE" w:rsidR="002F725F" w:rsidRPr="009420ED" w:rsidRDefault="00D96345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Identificare I diversi gruppi di riceventi le cure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60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98C0FB7" wp14:editId="1D43B341">
                <wp:simplePos x="0" y="0"/>
                <wp:positionH relativeFrom="margin">
                  <wp:align>right</wp:align>
                </wp:positionH>
                <wp:positionV relativeFrom="paragraph">
                  <wp:posOffset>1927316</wp:posOffset>
                </wp:positionV>
                <wp:extent cx="6561266" cy="3226388"/>
                <wp:effectExtent l="0" t="0" r="11430" b="12700"/>
                <wp:wrapNone/>
                <wp:docPr id="1370754923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5CCA0" w14:textId="1D4271EC" w:rsidR="002141C2" w:rsidRPr="00EE0D97" w:rsidRDefault="002141C2" w:rsidP="002141C2">
                            <w:pPr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Unit</w:t>
                            </w:r>
                            <w:r w:rsidR="00D96345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 e obiettivi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  <w:r w:rsidRPr="00EE0D97">
                              <w:rPr>
                                <w:rFonts w:ascii="Josefin Sans" w:hAnsi="Josefin Sans"/>
                                <w:lang w:val="it-IT"/>
                              </w:rPr>
                              <w:t xml:space="preserve"> </w:t>
                            </w:r>
                          </w:p>
                          <w:p w14:paraId="2880068B" w14:textId="77777777" w:rsidR="00D96345" w:rsidRPr="00EE0D97" w:rsidRDefault="00D96345" w:rsidP="00D96345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CO 2.1. Identificare i diversi gruppi di destinatari dell'assistenza in base alle loro esigenze </w:t>
                            </w:r>
                          </w:p>
                          <w:p w14:paraId="5287D13F" w14:textId="48F7DB84" w:rsidR="00D96345" w:rsidRPr="00EE0D97" w:rsidRDefault="00D96345" w:rsidP="00D96345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CO 2.2 Prendersi cura delle persone con malattie mentali e neurologiche </w:t>
                            </w:r>
                          </w:p>
                          <w:p w14:paraId="3F73340E" w14:textId="02C152D4" w:rsidR="00D96345" w:rsidRPr="00EE0D97" w:rsidRDefault="00D96345" w:rsidP="00D96345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CO 2.3 Prendersi cura delle persone con malattie psicomotorie e problemi di mobilità </w:t>
                            </w:r>
                          </w:p>
                          <w:p w14:paraId="41A0D294" w14:textId="77777777" w:rsidR="00D96345" w:rsidRPr="00EE0D97" w:rsidRDefault="00D96345" w:rsidP="00D96345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CO 2.4 Prendersi cura delle persone con malattie cardiache </w:t>
                            </w:r>
                          </w:p>
                          <w:p w14:paraId="4B3CF865" w14:textId="68EF57A1" w:rsidR="002141C2" w:rsidRPr="00EE0D97" w:rsidRDefault="00D96345" w:rsidP="009420ED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CO 2.5 Prendersi cura di persone affette da malattie terminali </w:t>
                            </w:r>
                          </w:p>
                          <w:p w14:paraId="7D1215A7" w14:textId="77777777" w:rsidR="0078360A" w:rsidRPr="009420ED" w:rsidRDefault="0078360A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9D59524" w14:textId="77777777" w:rsidR="00453120" w:rsidRPr="009420ED" w:rsidRDefault="00453120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1C74817" w14:textId="77777777" w:rsidR="00453120" w:rsidRPr="009420ED" w:rsidRDefault="00453120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525752B" w14:textId="77777777" w:rsidR="00453120" w:rsidRPr="009420ED" w:rsidRDefault="00453120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90CD227" w14:textId="77777777" w:rsidR="00453120" w:rsidRPr="009420ED" w:rsidRDefault="00453120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BE712B6" w14:textId="77777777" w:rsidR="0078360A" w:rsidRPr="0075719D" w:rsidRDefault="0078360A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Activities :</w:t>
                            </w:r>
                          </w:p>
                          <w:p w14:paraId="5AC5A336" w14:textId="77777777" w:rsidR="0078360A" w:rsidRPr="0075719D" w:rsidRDefault="0078360A" w:rsidP="0078360A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6B133950" w14:textId="77777777" w:rsidR="0078360A" w:rsidRPr="0075719D" w:rsidRDefault="0078360A" w:rsidP="0078360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0FB7" id="Rectangle: Diagonal Corners Rounded 1370754923" o:spid="_x0000_s1126" style="position:absolute;margin-left:465.45pt;margin-top:151.75pt;width:516.65pt;height:254.05pt;z-index:2516582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" adj="-11796480,,5400" path="m537742,l6561266,r,l6561266,2688646v,296987,-240755,537742,-537742,537742l,3226388r,l,537742c,240755,240755,,537742,xe" fillcolor="#f4b083 [1941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3595CCA0" w14:textId="1D4271EC" w:rsidR="002141C2" w:rsidRPr="00EE0D97" w:rsidRDefault="002141C2" w:rsidP="002141C2">
                      <w:pPr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Unit</w:t>
                      </w:r>
                      <w:r w:rsidR="00D96345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 e obiettivi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  <w:r w:rsidRPr="00EE0D97">
                        <w:rPr>
                          <w:rFonts w:ascii="Josefin Sans" w:hAnsi="Josefin Sans"/>
                          <w:lang w:val="it-IT"/>
                        </w:rPr>
                        <w:t xml:space="preserve"> </w:t>
                      </w:r>
                    </w:p>
                    <w:p w14:paraId="2880068B" w14:textId="77777777" w:rsidR="00D96345" w:rsidRPr="00EE0D97" w:rsidRDefault="00D96345" w:rsidP="00D96345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CO 2.1. Identificare i diversi gruppi di destinatari dell'assistenza in base alle loro esigenze </w:t>
                      </w:r>
                    </w:p>
                    <w:p w14:paraId="5287D13F" w14:textId="48F7DB84" w:rsidR="00D96345" w:rsidRPr="00EE0D97" w:rsidRDefault="00D96345" w:rsidP="00D96345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CO 2.2 Prendersi cura delle persone con malattie mentali e neurologiche </w:t>
                      </w:r>
                    </w:p>
                    <w:p w14:paraId="3F73340E" w14:textId="02C152D4" w:rsidR="00D96345" w:rsidRPr="00EE0D97" w:rsidRDefault="00D96345" w:rsidP="00D96345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CO 2.3 Prendersi cura delle persone con malattie psicomotorie e problemi di mobilità </w:t>
                      </w:r>
                    </w:p>
                    <w:p w14:paraId="41A0D294" w14:textId="77777777" w:rsidR="00D96345" w:rsidRPr="00EE0D97" w:rsidRDefault="00D96345" w:rsidP="00D96345">
                      <w:pPr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CO 2.4 Prendersi cura delle persone con malattie cardiache </w:t>
                      </w:r>
                    </w:p>
                    <w:p w14:paraId="4B3CF865" w14:textId="68EF57A1" w:rsidR="002141C2" w:rsidRPr="00EE0D97" w:rsidRDefault="00D96345" w:rsidP="009420ED">
                      <w:p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CO 2.5 Prendersi cura di persone affette da malattie terminali </w:t>
                      </w:r>
                    </w:p>
                    <w:p w14:paraId="7D1215A7" w14:textId="77777777" w:rsidR="0078360A" w:rsidRPr="009420ED" w:rsidRDefault="0078360A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9D59524" w14:textId="77777777" w:rsidR="00453120" w:rsidRPr="009420ED" w:rsidRDefault="00453120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1C74817" w14:textId="77777777" w:rsidR="00453120" w:rsidRPr="009420ED" w:rsidRDefault="00453120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6525752B" w14:textId="77777777" w:rsidR="00453120" w:rsidRPr="009420ED" w:rsidRDefault="00453120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690CD227" w14:textId="77777777" w:rsidR="00453120" w:rsidRPr="009420ED" w:rsidRDefault="00453120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2BE712B6" w14:textId="77777777" w:rsidR="0078360A" w:rsidRPr="0075719D" w:rsidRDefault="0078360A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Activities :</w:t>
                      </w:r>
                    </w:p>
                    <w:p w14:paraId="5AC5A336" w14:textId="77777777" w:rsidR="0078360A" w:rsidRPr="0075719D" w:rsidRDefault="0078360A" w:rsidP="0078360A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6B133950" w14:textId="77777777" w:rsidR="0078360A" w:rsidRPr="0075719D" w:rsidRDefault="0078360A" w:rsidP="0078360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60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9407AF0" wp14:editId="49B9171D">
            <wp:extent cx="8621395" cy="4949825"/>
            <wp:effectExtent l="171450" t="247650" r="179705" b="250825"/>
            <wp:docPr id="1702983570" name="Picture 170298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bookmarkStart w:id="10" w:name="_Toc487471632" w:displacedByCustomXml="next"/>
    <w:sdt>
      <w:sdtPr>
        <w:rPr>
          <w:rFonts w:ascii="Josefin Sans" w:hAnsi="Josefin Sans"/>
        </w:rPr>
        <w:id w:val="5126534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8DFECB" w14:textId="77777777" w:rsidR="009C754F" w:rsidRPr="009420ED" w:rsidRDefault="009C754F" w:rsidP="0044134A">
          <w:pPr>
            <w:spacing w:before="60" w:after="60"/>
            <w:jc w:val="both"/>
            <w:rPr>
              <w:rFonts w:ascii="Josefin Sans" w:hAnsi="Josefin Sans"/>
            </w:rPr>
          </w:pPr>
        </w:p>
        <w:p w14:paraId="0C7475A2" w14:textId="51B3873B" w:rsidR="0044134A" w:rsidRPr="009420ED" w:rsidRDefault="006F0662">
          <w:pPr>
            <w:rPr>
              <w:rFonts w:ascii="Josefin Sans" w:hAnsi="Josefin Sans"/>
            </w:rPr>
          </w:pPr>
          <w:r w:rsidRPr="009420ED">
            <w:rPr>
              <w:rFonts w:ascii="Josefin Sans" w:hAnsi="Josefin Sans" w:cs="Tahoma"/>
              <w:b/>
              <w:noProof/>
              <w:sz w:val="40"/>
              <w:szCs w:val="40"/>
              <w:lang w:val="en-GB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509" behindDoc="0" locked="0" layoutInCell="1" allowOverlap="1" wp14:anchorId="5CB889C7" wp14:editId="21669E14">
                    <wp:simplePos x="0" y="0"/>
                    <wp:positionH relativeFrom="margin">
                      <wp:posOffset>1959610</wp:posOffset>
                    </wp:positionH>
                    <wp:positionV relativeFrom="paragraph">
                      <wp:posOffset>1518329</wp:posOffset>
                    </wp:positionV>
                    <wp:extent cx="6560820" cy="3587750"/>
                    <wp:effectExtent l="0" t="0" r="11430" b="12700"/>
                    <wp:wrapNone/>
                    <wp:docPr id="1742748497" name="Rectangle: Diagonal Corners Rounded 13707549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60820" cy="3587750"/>
                            </a:xfrm>
                            <a:prstGeom prst="round2Diag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EBC335" w14:textId="08670FAC" w:rsidR="002B0B6F" w:rsidRPr="00EE0D97" w:rsidRDefault="002B0B6F" w:rsidP="002B0B6F">
                                <w:pPr>
                                  <w:rPr>
                                    <w:rFonts w:ascii="Josefin Sans" w:hAnsi="Josefin Sans"/>
                                    <w:color w:val="000000" w:themeColor="text1"/>
                                    <w:sz w:val="32"/>
                                    <w:szCs w:val="32"/>
                                    <w:lang w:val="it-IT"/>
                                  </w:rPr>
                                </w:pPr>
                                <w:proofErr w:type="spellStart"/>
                                <w:r w:rsidRPr="00EE0D97">
                                  <w:rPr>
                                    <w:rFonts w:ascii="Josefin Sans" w:hAnsi="Josefin Sans"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Ativit</w:t>
                                </w:r>
                                <w:r w:rsidR="006F0662" w:rsidRPr="00EE0D97">
                                  <w:rPr>
                                    <w:rFonts w:ascii="Josefin Sans" w:hAnsi="Josefin Sans"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tà</w:t>
                                </w:r>
                                <w:proofErr w:type="spellEnd"/>
                                <w:r w:rsidRPr="00EE0D97">
                                  <w:rPr>
                                    <w:rFonts w:ascii="Josefin Sans" w:hAnsi="Josefin Sans"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 xml:space="preserve">: </w:t>
                                </w:r>
                                <w:r w:rsidR="006F0662" w:rsidRPr="00EE0D97">
                                  <w:rPr>
                                    <w:rFonts w:ascii="Josefin Sans" w:hAnsi="Josefin Sans"/>
                                    <w:color w:val="000000" w:themeColor="text1"/>
                                    <w:sz w:val="32"/>
                                    <w:szCs w:val="32"/>
                                    <w:lang w:val="it-IT"/>
                                  </w:rPr>
                                  <w:t xml:space="preserve"> Sia online che faccia a faccia, individuali o in coppia/piccoli gruppi</w:t>
                                </w:r>
                              </w:p>
                              <w:p w14:paraId="1FACCB61" w14:textId="0B3127A6" w:rsidR="00E105A9" w:rsidRPr="00EE0D97" w:rsidRDefault="006F0662" w:rsidP="00E105A9">
                                <w:pPr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 w:rsidRPr="00EE0D97">
                                  <w:rPr>
                                    <w:rFonts w:ascii="Josefin Sans" w:hAnsi="Josefin Sans"/>
                                    <w:b/>
                                    <w:bCs/>
                                    <w:sz w:val="28"/>
                                    <w:szCs w:val="28"/>
                                    <w:lang w:val="it-IT"/>
                                  </w:rPr>
                                  <w:t xml:space="preserve">Le attività pianificate hanno lo scopo di </w:t>
                                </w:r>
                                <w:r w:rsidR="00E105A9" w:rsidRPr="00EE0D97">
                                  <w:rPr>
                                    <w:rFonts w:ascii="Josefin Sans" w:hAnsi="Josefin Sans"/>
                                    <w:b/>
                                    <w:bCs/>
                                    <w:sz w:val="28"/>
                                    <w:szCs w:val="28"/>
                                    <w:lang w:val="it-IT"/>
                                  </w:rPr>
                                  <w:t>:</w:t>
                                </w:r>
                                <w:r w:rsidR="00E105A9" w:rsidRPr="00EE0D97"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  <w:t xml:space="preserve"> </w:t>
                                </w:r>
                              </w:p>
                              <w:p w14:paraId="793824BA" w14:textId="285AF1BE" w:rsidR="006F0662" w:rsidRPr="00EE0D97" w:rsidRDefault="006F0662" w:rsidP="006F0662">
                                <w:pPr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 w:rsidRPr="00EE0D97"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  <w:t>- identificare le esigenze individuali e specifiche di malattia dei destinatari delle cure</w:t>
                                </w:r>
                              </w:p>
                              <w:p w14:paraId="79E5DAAB" w14:textId="323818EE" w:rsidR="006F0662" w:rsidRPr="00EE0D97" w:rsidRDefault="006F0662" w:rsidP="006F0662">
                                <w:pPr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 w:rsidRPr="00EE0D97"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  <w:t>- identificare i sintomi gravi e non gravi</w:t>
                                </w:r>
                              </w:p>
                              <w:p w14:paraId="44EF3B22" w14:textId="541B2B5A" w:rsidR="006F0662" w:rsidRPr="00EE0D97" w:rsidRDefault="006F0662" w:rsidP="006F0662">
                                <w:pPr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 w:rsidRPr="00EE0D97">
                                  <w:rPr>
                                    <w:rFonts w:ascii="Josefin Sans" w:hAnsi="Josefin Sans"/>
                                    <w:sz w:val="28"/>
                                    <w:szCs w:val="28"/>
                                    <w:lang w:val="it-IT"/>
                                  </w:rPr>
                                  <w:t>- imparare cosa fare quando si identificano sintomi gravi o non gravi</w:t>
                                </w:r>
                              </w:p>
                              <w:p w14:paraId="4B447903" w14:textId="55B453F8" w:rsidR="002B0B6F" w:rsidRPr="00EE0D97" w:rsidRDefault="002B0B6F" w:rsidP="002B0B6F">
                                <w:pPr>
                                  <w:rPr>
                                    <w:rFonts w:ascii="Josefin Sans" w:hAnsi="Josefin Sans"/>
                                    <w:color w:val="000000" w:themeColor="text1"/>
                                    <w:sz w:val="32"/>
                                    <w:szCs w:val="32"/>
                                    <w:lang w:val="it-IT"/>
                                  </w:rPr>
                                </w:pPr>
                                <w:r w:rsidRPr="00EE0D97">
                                  <w:rPr>
                                    <w:rFonts w:ascii="Josefin Sans" w:hAnsi="Josefin Sans"/>
                                    <w:color w:val="FF0000"/>
                                    <w:sz w:val="32"/>
                                    <w:szCs w:val="32"/>
                                    <w:lang w:val="it-IT"/>
                                  </w:rPr>
                                  <w:t xml:space="preserve">TIPS: </w:t>
                                </w:r>
                                <w:r w:rsidR="0055547E" w:rsidRPr="00AD14D9">
                                  <w:rPr>
                                    <w:rFonts w:ascii="Josefin Sans" w:hAnsi="Josefin Sans"/>
                                    <w:color w:val="000000" w:themeColor="text1"/>
                                    <w:sz w:val="28"/>
                                    <w:szCs w:val="28"/>
                                    <w:lang w:val="it-IT"/>
                                  </w:rPr>
      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      </w:r>
                              </w:p>
                              <w:p w14:paraId="1CE3556A" w14:textId="77777777" w:rsidR="00453120" w:rsidRPr="009420ED" w:rsidRDefault="00453120" w:rsidP="0045312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58508E83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25780A9D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093BE668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5A02CE30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38AD004C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</w:p>
                              <w:p w14:paraId="5FF13CEC" w14:textId="77777777" w:rsidR="00453120" w:rsidRPr="009420E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  <w:r w:rsidRPr="009420ED"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Activities :</w:t>
                                </w:r>
                              </w:p>
                              <w:p w14:paraId="44BB175B" w14:textId="77777777" w:rsidR="00453120" w:rsidRPr="0075719D" w:rsidRDefault="00453120" w:rsidP="00453120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75719D"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n-US"/>
                                  </w:rPr>
                                  <w:t>Tips :</w:t>
                                </w:r>
                              </w:p>
                              <w:p w14:paraId="587BCDEE" w14:textId="77777777" w:rsidR="00453120" w:rsidRPr="0075719D" w:rsidRDefault="00453120" w:rsidP="00453120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889C7" id="_x0000_s1127" style="position:absolute;margin-left:154.3pt;margin-top:119.55pt;width:516.6pt;height:282.5pt;z-index:2516645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60820,358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" adj="-11796480,,5400" path="m597970,l6560820,r,l6560820,2989780v,330250,-267720,597970,-597970,597970l,3587750r,l,597970c,267720,267720,,597970,xe" fillcolor="#f4b183" strokecolor="#2f528f" strokeweight="1pt">
                    <v:stroke joinstyle="miter"/>
                    <v:formulas/>
                    <v:path arrowok="t" o:connecttype="custom" o:connectlocs="597970,0;6560820,0;6560820,0;6560820,2989780;5962850,3587750;0,3587750;0,3587750;0,597970;597970,0" o:connectangles="0,0,0,0,0,0,0,0,0" textboxrect="0,0,6560820,3587750"/>
                    <v:textbox>
                      <w:txbxContent>
                        <w:p w14:paraId="70EBC335" w14:textId="08670FAC" w:rsidR="002B0B6F" w:rsidRPr="00EE0D97" w:rsidRDefault="002B0B6F" w:rsidP="002B0B6F">
                          <w:pPr>
                            <w:rPr>
                              <w:rFonts w:ascii="Josefin Sans" w:hAnsi="Josefin Sans"/>
                              <w:color w:val="000000" w:themeColor="text1"/>
                              <w:sz w:val="32"/>
                              <w:szCs w:val="32"/>
                              <w:lang w:val="it-IT"/>
                            </w:rPr>
                          </w:pPr>
                          <w:proofErr w:type="spellStart"/>
                          <w:r w:rsidRPr="00EE0D97">
                            <w:rPr>
                              <w:rFonts w:ascii="Josefin Sans" w:hAnsi="Josefin Sans"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Ativit</w:t>
                          </w:r>
                          <w:r w:rsidR="006F0662" w:rsidRPr="00EE0D97">
                            <w:rPr>
                              <w:rFonts w:ascii="Josefin Sans" w:hAnsi="Josefin Sans"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tà</w:t>
                          </w:r>
                          <w:proofErr w:type="spellEnd"/>
                          <w:r w:rsidRPr="00EE0D97">
                            <w:rPr>
                              <w:rFonts w:ascii="Josefin Sans" w:hAnsi="Josefin Sans"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 xml:space="preserve">: </w:t>
                          </w:r>
                          <w:r w:rsidR="006F0662" w:rsidRPr="00EE0D97">
                            <w:rPr>
                              <w:rFonts w:ascii="Josefin Sans" w:hAnsi="Josefin Sans"/>
                              <w:color w:val="000000" w:themeColor="text1"/>
                              <w:sz w:val="32"/>
                              <w:szCs w:val="32"/>
                              <w:lang w:val="it-IT"/>
                            </w:rPr>
                            <w:t xml:space="preserve"> Sia online che faccia a faccia, individuali o in coppia/piccoli gruppi</w:t>
                          </w:r>
                        </w:p>
                        <w:p w14:paraId="1FACCB61" w14:textId="0B3127A6" w:rsidR="00E105A9" w:rsidRPr="00EE0D97" w:rsidRDefault="006F0662" w:rsidP="00E105A9">
                          <w:pPr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</w:pPr>
                          <w:r w:rsidRPr="00EE0D97">
                            <w:rPr>
                              <w:rFonts w:ascii="Josefin Sans" w:hAnsi="Josefin Sans"/>
                              <w:b/>
                              <w:bCs/>
                              <w:sz w:val="28"/>
                              <w:szCs w:val="28"/>
                              <w:lang w:val="it-IT"/>
                            </w:rPr>
                            <w:t xml:space="preserve">Le attività pianificate hanno lo scopo di </w:t>
                          </w:r>
                          <w:r w:rsidR="00E105A9" w:rsidRPr="00EE0D97">
                            <w:rPr>
                              <w:rFonts w:ascii="Josefin Sans" w:hAnsi="Josefin Sans"/>
                              <w:b/>
                              <w:bCs/>
                              <w:sz w:val="28"/>
                              <w:szCs w:val="28"/>
                              <w:lang w:val="it-IT"/>
                            </w:rPr>
                            <w:t>:</w:t>
                          </w:r>
                          <w:r w:rsidR="00E105A9" w:rsidRPr="00EE0D97"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  <w:t xml:space="preserve"> </w:t>
                          </w:r>
                        </w:p>
                        <w:p w14:paraId="793824BA" w14:textId="285AF1BE" w:rsidR="006F0662" w:rsidRPr="00EE0D97" w:rsidRDefault="006F0662" w:rsidP="006F0662">
                          <w:pPr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</w:pPr>
                          <w:r w:rsidRPr="00EE0D97"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  <w:t>- identificare le esigenze individuali e specifiche di malattia dei destinatari delle cure</w:t>
                          </w:r>
                        </w:p>
                        <w:p w14:paraId="79E5DAAB" w14:textId="323818EE" w:rsidR="006F0662" w:rsidRPr="00EE0D97" w:rsidRDefault="006F0662" w:rsidP="006F0662">
                          <w:pPr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</w:pPr>
                          <w:r w:rsidRPr="00EE0D97"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  <w:t>- identificare i sintomi gravi e non gravi</w:t>
                          </w:r>
                        </w:p>
                        <w:p w14:paraId="44EF3B22" w14:textId="541B2B5A" w:rsidR="006F0662" w:rsidRPr="00EE0D97" w:rsidRDefault="006F0662" w:rsidP="006F0662">
                          <w:pPr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</w:pPr>
                          <w:r w:rsidRPr="00EE0D97">
                            <w:rPr>
                              <w:rFonts w:ascii="Josefin Sans" w:hAnsi="Josefin Sans"/>
                              <w:sz w:val="28"/>
                              <w:szCs w:val="28"/>
                              <w:lang w:val="it-IT"/>
                            </w:rPr>
                            <w:t>- imparare cosa fare quando si identificano sintomi gravi o non gravi</w:t>
                          </w:r>
                        </w:p>
                        <w:p w14:paraId="4B447903" w14:textId="55B453F8" w:rsidR="002B0B6F" w:rsidRPr="00EE0D97" w:rsidRDefault="002B0B6F" w:rsidP="002B0B6F">
                          <w:pPr>
                            <w:rPr>
                              <w:rFonts w:ascii="Josefin Sans" w:hAnsi="Josefin Sans"/>
                              <w:color w:val="000000" w:themeColor="text1"/>
                              <w:sz w:val="32"/>
                              <w:szCs w:val="32"/>
                              <w:lang w:val="it-IT"/>
                            </w:rPr>
                          </w:pPr>
                          <w:r w:rsidRPr="00EE0D97">
                            <w:rPr>
                              <w:rFonts w:ascii="Josefin Sans" w:hAnsi="Josefin Sans"/>
                              <w:color w:val="FF0000"/>
                              <w:sz w:val="32"/>
                              <w:szCs w:val="32"/>
                              <w:lang w:val="it-IT"/>
                            </w:rPr>
                            <w:t xml:space="preserve">TIPS: </w:t>
                          </w:r>
                          <w:r w:rsidR="0055547E" w:rsidRPr="00AD14D9">
                            <w:rPr>
                              <w:rFonts w:ascii="Josefin Sans" w:hAnsi="Josefin Sans"/>
                              <w:color w:val="000000" w:themeColor="text1"/>
                              <w:sz w:val="28"/>
                              <w:szCs w:val="28"/>
                              <w:lang w:val="it-IT"/>
                            </w:rPr>
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</w:r>
                        </w:p>
                        <w:p w14:paraId="1CE3556A" w14:textId="77777777" w:rsidR="00453120" w:rsidRPr="009420ED" w:rsidRDefault="00453120" w:rsidP="004531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58508E83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25780A9D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093BE668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5A02CE30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38AD004C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</w:p>
                        <w:p w14:paraId="5FF13CEC" w14:textId="77777777" w:rsidR="00453120" w:rsidRPr="009420E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  <w:r w:rsidRPr="009420ED">
                            <w:rPr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Activities :</w:t>
                          </w:r>
                        </w:p>
                        <w:p w14:paraId="44BB175B" w14:textId="77777777" w:rsidR="00453120" w:rsidRPr="0075719D" w:rsidRDefault="00453120" w:rsidP="00453120">
                          <w:pPr>
                            <w:rPr>
                              <w:color w:val="000000" w:themeColor="text1"/>
                              <w:sz w:val="40"/>
                              <w:szCs w:val="40"/>
                              <w:lang w:val="en-US"/>
                            </w:rPr>
                          </w:pPr>
                          <w:r w:rsidRPr="0075719D">
                            <w:rPr>
                              <w:color w:val="000000" w:themeColor="text1"/>
                              <w:sz w:val="40"/>
                              <w:szCs w:val="40"/>
                              <w:lang w:val="en-US"/>
                            </w:rPr>
                            <w:t>Tips :</w:t>
                          </w:r>
                        </w:p>
                        <w:p w14:paraId="587BCDEE" w14:textId="77777777" w:rsidR="00453120" w:rsidRPr="0075719D" w:rsidRDefault="00453120" w:rsidP="0045312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420ED">
            <w:rPr>
              <w:rFonts w:ascii="Josefin Sans" w:hAnsi="Josefin Sans" w:cs="Tahoma"/>
              <w:b/>
              <w:noProof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60413" behindDoc="0" locked="0" layoutInCell="1" allowOverlap="1" wp14:anchorId="31B8F85D" wp14:editId="1AF9DCA9">
                    <wp:simplePos x="0" y="0"/>
                    <wp:positionH relativeFrom="page">
                      <wp:posOffset>3778250</wp:posOffset>
                    </wp:positionH>
                    <wp:positionV relativeFrom="paragraph">
                      <wp:posOffset>502920</wp:posOffset>
                    </wp:positionV>
                    <wp:extent cx="4610100" cy="914400"/>
                    <wp:effectExtent l="0" t="0" r="19050" b="19050"/>
                    <wp:wrapNone/>
                    <wp:docPr id="519991451" name="Rectangle: Diagonal Corners Rounded 21306610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0100" cy="914400"/>
                            </a:xfrm>
                            <a:prstGeom prst="round2Diag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C2FA61" w14:textId="0BD647BF" w:rsidR="00453120" w:rsidRPr="009420ED" w:rsidRDefault="002B03CC" w:rsidP="0045312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</w:pPr>
                                <w:r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A</w:t>
                                </w:r>
                                <w:r w:rsidR="006F0662"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ttività</w:t>
                                </w:r>
                                <w:r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 xml:space="preserve"> CO 2.1. Identif</w:t>
                                </w:r>
                                <w:r w:rsidR="006F0662"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icare le attività di cura</w:t>
                                </w:r>
                                <w:r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 xml:space="preserve"> </w:t>
                                </w:r>
                                <w:r w:rsidR="006F0662" w:rsidRPr="009420ED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lang w:val="it-IT"/>
                                  </w:rPr>
                                  <w:t>in relazione ai bisogni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31B8F85D" id="_x0000_s1128" style="position:absolute;margin-left:297.5pt;margin-top:39.6pt;width:363pt;height:1in;z-index:25166041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6101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" adj="-11796480,,5400" path="m152403,l4610100,r,l4610100,761997v,84170,-68233,152403,-152403,152403l,914400r,l,152403c,68233,68233,,152403,xe" fillcolor="#f4b183" strokecolor="#2f528f" strokeweight="1pt">
                    <v:stroke joinstyle="miter"/>
                    <v:formulas/>
                    <v:path arrowok="t" o:connecttype="custom" o:connectlocs="152403,0;4610100,0;4610100,0;4610100,761997;4457697,914400;0,914400;0,914400;0,152403;152403,0" o:connectangles="0,0,0,0,0,0,0,0,0" textboxrect="0,0,4610100,914400"/>
                    <v:textbox>
                      <w:txbxContent>
                        <w:p w14:paraId="41C2FA61" w14:textId="0BD647BF" w:rsidR="00453120" w:rsidRPr="009420ED" w:rsidRDefault="002B03CC" w:rsidP="004531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</w:pPr>
                          <w:r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A</w:t>
                          </w:r>
                          <w:r w:rsidR="006F0662"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ttività</w:t>
                          </w:r>
                          <w:r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 xml:space="preserve"> CO 2.1. Identif</w:t>
                          </w:r>
                          <w:r w:rsidR="006F0662"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icare le attività di cura</w:t>
                          </w:r>
                          <w:r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 xml:space="preserve"> </w:t>
                          </w:r>
                          <w:r w:rsidR="006F0662" w:rsidRPr="009420ED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it-IT"/>
                            </w:rPr>
                            <w:t>in relazione ai bisogni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453120" w:rsidRPr="009420ED">
            <w:rPr>
              <w:rFonts w:ascii="Josefin Sans" w:hAnsi="Josefin Sans" w:cs="Tahoma"/>
              <w:b/>
              <w:noProof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62461" behindDoc="0" locked="0" layoutInCell="1" allowOverlap="1" wp14:anchorId="10879280" wp14:editId="60A5096F">
                    <wp:simplePos x="0" y="0"/>
                    <wp:positionH relativeFrom="column">
                      <wp:posOffset>740410</wp:posOffset>
                    </wp:positionH>
                    <wp:positionV relativeFrom="paragraph">
                      <wp:posOffset>502920</wp:posOffset>
                    </wp:positionV>
                    <wp:extent cx="1216152" cy="1216152"/>
                    <wp:effectExtent l="0" t="0" r="22225" b="22225"/>
                    <wp:wrapNone/>
                    <wp:docPr id="1952475191" name="Cube 5205139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6152" cy="1216152"/>
                            </a:xfrm>
                            <a:prstGeom prst="cube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7ADB01" w14:textId="77777777" w:rsidR="00453120" w:rsidRPr="00E2573D" w:rsidRDefault="00453120" w:rsidP="0045312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E2573D">
                                  <w:rPr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Mod 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2</w:t>
                                </w:r>
                              </w:p>
                              <w:p w14:paraId="55307820" w14:textId="77777777" w:rsidR="00453120" w:rsidRDefault="00453120" w:rsidP="0045312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0879280" id="_x0000_s1129" type="#_x0000_t16" style="position:absolute;margin-left:58.3pt;margin-top:39.6pt;width:95.75pt;height:95.75pt;z-index:251662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" fillcolor="#f4b183" strokecolor="#2f528f" strokeweight="1pt">
                    <v:textbox>
                      <w:txbxContent>
                        <w:p w14:paraId="057ADB01" w14:textId="77777777" w:rsidR="00453120" w:rsidRPr="00E2573D" w:rsidRDefault="00453120" w:rsidP="0045312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E2573D">
                            <w:rPr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Mod 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2</w:t>
                          </w:r>
                        </w:p>
                        <w:p w14:paraId="55307820" w14:textId="77777777" w:rsidR="00453120" w:rsidRDefault="00453120" w:rsidP="00453120"/>
                      </w:txbxContent>
                    </v:textbox>
                  </v:shape>
                </w:pict>
              </mc:Fallback>
            </mc:AlternateContent>
          </w:r>
          <w:r w:rsidR="00453120" w:rsidRPr="009420ED">
            <w:rPr>
              <w:rFonts w:ascii="Josefin Sans" w:hAnsi="Josefin Sans" w:cs="Tahoma"/>
              <w:b/>
              <w:noProof/>
              <w:sz w:val="40"/>
              <w:szCs w:val="40"/>
              <w:lang w:val="en-GB"/>
            </w:rPr>
            <w:drawing>
              <wp:inline distT="0" distB="0" distL="0" distR="0" wp14:anchorId="0BB2CF36" wp14:editId="65C3F9F8">
                <wp:extent cx="8621395" cy="4949825"/>
                <wp:effectExtent l="171450" t="247650" r="179705" b="250825"/>
                <wp:docPr id="554964159" name="Immagine 554964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artisticPastelsSmooth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1395" cy="4949825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inline>
            </w:drawing>
          </w:r>
        </w:p>
      </w:sdtContent>
    </w:sdt>
    <w:p w14:paraId="6AD1910E" w14:textId="737C4C51" w:rsidR="005F7F99" w:rsidRPr="009420ED" w:rsidRDefault="00AD14D9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6B6EB" wp14:editId="58DA0A18">
                <wp:simplePos x="0" y="0"/>
                <wp:positionH relativeFrom="margin">
                  <wp:posOffset>1962726</wp:posOffset>
                </wp:positionH>
                <wp:positionV relativeFrom="paragraph">
                  <wp:posOffset>1534116</wp:posOffset>
                </wp:positionV>
                <wp:extent cx="6560820" cy="3593805"/>
                <wp:effectExtent l="0" t="0" r="11430" b="26035"/>
                <wp:wrapNone/>
                <wp:docPr id="1905058662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593805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FAF49F" w14:textId="194304AE" w:rsidR="00374EED" w:rsidRPr="009420ED" w:rsidRDefault="00374EED" w:rsidP="00374EED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EE0D97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</w:t>
                            </w: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tivit</w:t>
                            </w:r>
                            <w:r w:rsidR="007A6689"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7A6689" w:rsidRPr="009420ED">
                              <w:rPr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sia online che faccia a faccia, individuali o in coppia/piccoli gruppi</w:t>
                            </w:r>
                          </w:p>
                          <w:p w14:paraId="6087563F" w14:textId="52C75887" w:rsidR="00A61BD6" w:rsidRPr="009420ED" w:rsidRDefault="007A6689" w:rsidP="00A61BD6">
                            <w:pPr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A61BD6" w:rsidRPr="009420ED">
                              <w:rPr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:</w:t>
                            </w:r>
                            <w:r w:rsidR="00A61BD6" w:rsidRPr="009420ED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  <w:p w14:paraId="43048A99" w14:textId="449C1640" w:rsidR="00A61BD6" w:rsidRPr="009420ED" w:rsidRDefault="007A6689" w:rsidP="004D56A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sz w:val="32"/>
                                <w:szCs w:val="32"/>
                                <w:lang w:val="it-IT"/>
                              </w:rPr>
                              <w:t>conoscere il processo decisionale e cosa fare quando un cliente ha un disturbo della memoria o una possibile depressione</w:t>
                            </w:r>
                          </w:p>
                          <w:p w14:paraId="2045F603" w14:textId="66B2EA54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bookmarkStart w:id="11" w:name="_Hlk136353007"/>
                            <w:r w:rsidRPr="009420ED">
                              <w:rPr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>TIPS:</w:t>
                            </w:r>
                            <w:r w:rsidRPr="009420ED">
                              <w:rPr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  <w:r w:rsidR="007A6689" w:rsidRPr="009420ED">
                              <w:rPr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A6689" w:rsidRPr="00AD14D9"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  </w:r>
                          </w:p>
                          <w:bookmarkEnd w:id="11"/>
                          <w:p w14:paraId="36FB902E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BD70C4D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3FFCCC6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75FA9DC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C044646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B08ADE4" w14:textId="77777777" w:rsidR="00A61BD6" w:rsidRPr="009420E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Activities :</w:t>
                            </w:r>
                          </w:p>
                          <w:p w14:paraId="5703E216" w14:textId="77777777" w:rsidR="00A61BD6" w:rsidRPr="0075719D" w:rsidRDefault="00A61BD6" w:rsidP="00A61BD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4B05532A" w14:textId="77777777" w:rsidR="00A61BD6" w:rsidRPr="0075719D" w:rsidRDefault="00A61BD6" w:rsidP="00A61B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B6EB" id="_x0000_s1130" style="position:absolute;margin-left:154.55pt;margin-top:120.8pt;width:516.6pt;height:28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60820,3593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" adj="-11796480,,5400" path="m598979,l6560820,r,l6560820,2994826v,330807,-268172,598979,-598979,598979l,3593805r,l,598979c,268172,268172,,598979,xe" fillcolor="#f4b183" strokecolor="#2f528f" strokeweight="1pt">
                <v:stroke joinstyle="miter"/>
                <v:formulas/>
                <v:path arrowok="t" o:connecttype="custom" o:connectlocs="598979,0;6560820,0;6560820,0;6560820,2994826;5961841,3593805;0,3593805;0,3593805;0,598979;598979,0" o:connectangles="0,0,0,0,0,0,0,0,0" textboxrect="0,0,6560820,3593805"/>
                <v:textbox>
                  <w:txbxContent>
                    <w:p w14:paraId="32FAF49F" w14:textId="194304AE" w:rsidR="00374EED" w:rsidRPr="009420ED" w:rsidRDefault="00374EED" w:rsidP="00374EED">
                      <w:pPr>
                        <w:rPr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EE0D97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</w:t>
                      </w: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tivit</w:t>
                      </w:r>
                      <w:r w:rsidR="007A6689"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7A6689" w:rsidRPr="009420ED">
                        <w:rPr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sia online che faccia a faccia, individuali o in coppia/piccoli gruppi</w:t>
                      </w:r>
                    </w:p>
                    <w:p w14:paraId="6087563F" w14:textId="52C75887" w:rsidR="00A61BD6" w:rsidRPr="009420ED" w:rsidRDefault="007A6689" w:rsidP="00A61BD6">
                      <w:pPr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Le attività pianificate hanno lo scopo di </w:t>
                      </w:r>
                      <w:r w:rsidR="00A61BD6" w:rsidRPr="009420ED">
                        <w:rPr>
                          <w:b/>
                          <w:bCs/>
                          <w:sz w:val="32"/>
                          <w:szCs w:val="32"/>
                          <w:lang w:val="it-IT"/>
                        </w:rPr>
                        <w:t>:</w:t>
                      </w:r>
                      <w:r w:rsidR="00A61BD6" w:rsidRPr="009420ED"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  <w:p w14:paraId="43048A99" w14:textId="449C1640" w:rsidR="00A61BD6" w:rsidRPr="009420ED" w:rsidRDefault="007A6689" w:rsidP="004D56A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sz w:val="32"/>
                          <w:szCs w:val="32"/>
                          <w:lang w:val="it-IT"/>
                        </w:rPr>
                        <w:t>conoscere il processo decisionale e cosa fare quando un cliente ha un disturbo della memoria o una possibile depressione</w:t>
                      </w:r>
                    </w:p>
                    <w:p w14:paraId="2045F603" w14:textId="66B2EA54" w:rsidR="002F07CE" w:rsidRPr="009420ED" w:rsidRDefault="002F07CE" w:rsidP="002F07CE">
                      <w:pPr>
                        <w:rPr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bookmarkStart w:id="12" w:name="_Hlk136353007"/>
                      <w:r w:rsidRPr="009420ED">
                        <w:rPr>
                          <w:color w:val="FF0000"/>
                          <w:sz w:val="32"/>
                          <w:szCs w:val="32"/>
                          <w:lang w:val="it-IT"/>
                        </w:rPr>
                        <w:t>TIPS:</w:t>
                      </w:r>
                      <w:r w:rsidRPr="009420ED">
                        <w:rPr>
                          <w:color w:val="000000" w:themeColor="text1"/>
                          <w:sz w:val="24"/>
                          <w:szCs w:val="24"/>
                          <w:lang w:val="it-IT"/>
                        </w:rPr>
                        <w:t>.</w:t>
                      </w:r>
                      <w:r w:rsidR="007A6689" w:rsidRPr="009420ED">
                        <w:rPr>
                          <w:color w:val="000000" w:themeColor="text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A6689" w:rsidRPr="00AD14D9">
                        <w:rPr>
                          <w:color w:val="000000" w:themeColor="text1"/>
                          <w:sz w:val="28"/>
                          <w:szCs w:val="28"/>
                          <w:lang w:val="it-IT"/>
                        </w:rPr>
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</w:r>
                    </w:p>
                    <w:bookmarkEnd w:id="12"/>
                    <w:p w14:paraId="36FB902E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6BD70C4D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3FFCCC6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75FA9DC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2C044646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B08ADE4" w14:textId="77777777" w:rsidR="00A61BD6" w:rsidRPr="009420E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Activities :</w:t>
                      </w:r>
                    </w:p>
                    <w:p w14:paraId="5703E216" w14:textId="77777777" w:rsidR="00A61BD6" w:rsidRPr="0075719D" w:rsidRDefault="00A61BD6" w:rsidP="00A61BD6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4B05532A" w14:textId="77777777" w:rsidR="00A61BD6" w:rsidRPr="0075719D" w:rsidRDefault="00A61BD6" w:rsidP="00A61B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99781" wp14:editId="7F769460">
                <wp:simplePos x="0" y="0"/>
                <wp:positionH relativeFrom="page">
                  <wp:posOffset>4083050</wp:posOffset>
                </wp:positionH>
                <wp:positionV relativeFrom="paragraph">
                  <wp:posOffset>374887</wp:posOffset>
                </wp:positionV>
                <wp:extent cx="4533900" cy="1181100"/>
                <wp:effectExtent l="0" t="0" r="19050" b="19050"/>
                <wp:wrapNone/>
                <wp:docPr id="887598271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110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40681" w14:textId="654BD6DA" w:rsidR="00A61BD6" w:rsidRPr="009420ED" w:rsidRDefault="002F07CE" w:rsidP="00A61B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proofErr w:type="spellStart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</w:t>
                            </w:r>
                            <w:r w:rsidR="00972BAB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2.2: </w:t>
                            </w:r>
                            <w:r w:rsidR="00972BAB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prendersi cura di persone con problemi mentali e neurologici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99781" id="_x0000_s1131" style="position:absolute;margin-left:321.5pt;margin-top:29.5pt;width:35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53390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" adj="-11796480,,5400" path="m196854,l4533900,r,l4533900,984246v,108719,-88135,196854,-196854,196854l,1181100r,l,196854c,88135,88135,,196854,xe" fillcolor="#f4b183" strokecolor="#2f528f" strokeweight="1pt">
                <v:stroke joinstyle="miter"/>
                <v:formulas/>
                <v:path arrowok="t" o:connecttype="custom" o:connectlocs="196854,0;4533900,0;4533900,0;4533900,984246;4337046,1181100;0,1181100;0,1181100;0,196854;196854,0" o:connectangles="0,0,0,0,0,0,0,0,0" textboxrect="0,0,4533900,1181100"/>
                <v:textbox>
                  <w:txbxContent>
                    <w:p w14:paraId="1D940681" w14:textId="654BD6DA" w:rsidR="00A61BD6" w:rsidRPr="009420ED" w:rsidRDefault="002F07CE" w:rsidP="00A61B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proofErr w:type="spellStart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</w:t>
                      </w:r>
                      <w:r w:rsidR="00972BAB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proofErr w:type="spellEnd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2.2: </w:t>
                      </w:r>
                      <w:r w:rsidR="00972BAB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prendersi cura di persone con problemi mentali e neurologici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BD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66557" behindDoc="0" locked="0" layoutInCell="1" allowOverlap="1" wp14:anchorId="40BF715F" wp14:editId="0B6D1019">
                <wp:simplePos x="0" y="0"/>
                <wp:positionH relativeFrom="column">
                  <wp:posOffset>746760</wp:posOffset>
                </wp:positionH>
                <wp:positionV relativeFrom="paragraph">
                  <wp:posOffset>706120</wp:posOffset>
                </wp:positionV>
                <wp:extent cx="1216152" cy="1216152"/>
                <wp:effectExtent l="0" t="0" r="22225" b="22225"/>
                <wp:wrapNone/>
                <wp:docPr id="1420979414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5A3E8" w14:textId="77777777" w:rsidR="00A61BD6" w:rsidRPr="00E2573D" w:rsidRDefault="00A61BD6" w:rsidP="00A61B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29DB713" w14:textId="77777777" w:rsidR="00A61BD6" w:rsidRDefault="00A61BD6" w:rsidP="00A61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F715F" id="_x0000_s1132" type="#_x0000_t16" style="position:absolute;margin-left:58.8pt;margin-top:55.6pt;width:95.75pt;height:95.75pt;z-index:251666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" fillcolor="#f4b183" strokecolor="#2f528f" strokeweight="1pt">
                <v:textbox>
                  <w:txbxContent>
                    <w:p w14:paraId="08F5A3E8" w14:textId="77777777" w:rsidR="00A61BD6" w:rsidRPr="00E2573D" w:rsidRDefault="00A61BD6" w:rsidP="00A61B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529DB713" w14:textId="77777777" w:rsidR="00A61BD6" w:rsidRDefault="00A61BD6" w:rsidP="00A61BD6"/>
                  </w:txbxContent>
                </v:textbox>
              </v:shape>
            </w:pict>
          </mc:Fallback>
        </mc:AlternateContent>
      </w:r>
      <w:r w:rsidR="00A61BD6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20F469A" wp14:editId="4F1472A3">
            <wp:extent cx="8621395" cy="4949825"/>
            <wp:effectExtent l="171450" t="247650" r="179705" b="250825"/>
            <wp:docPr id="1842875219" name="Immagine 18428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4B6B1B0" w14:textId="7945A3CE" w:rsidR="002F07CE" w:rsidRPr="009420ED" w:rsidRDefault="00AD14D9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7EB83F" wp14:editId="7FAA0E78">
                <wp:simplePos x="0" y="0"/>
                <wp:positionH relativeFrom="page">
                  <wp:align>center</wp:align>
                </wp:positionH>
                <wp:positionV relativeFrom="paragraph">
                  <wp:posOffset>1566102</wp:posOffset>
                </wp:positionV>
                <wp:extent cx="6560820" cy="3487479"/>
                <wp:effectExtent l="0" t="0" r="11430" b="17780"/>
                <wp:wrapNone/>
                <wp:docPr id="2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487479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EDE70F" w14:textId="5E90E6E8" w:rsidR="00494A58" w:rsidRPr="00EE0D97" w:rsidRDefault="00494A58" w:rsidP="002F07CE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EE0D97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  <w:r w:rsidR="00E26DE0" w:rsidRPr="00EE0D97"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sia online che faccia a faccia, individuali o in coppia/piccoli gruppi</w:t>
                            </w:r>
                          </w:p>
                          <w:p w14:paraId="33C5FBE6" w14:textId="0154AD11" w:rsidR="002F07CE" w:rsidRPr="00EE0D97" w:rsidRDefault="00E26DE0" w:rsidP="002F07CE">
                            <w:p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Le attività pianificate hanno lo scopo di</w:t>
                            </w:r>
                            <w:r w:rsidR="002F07CE"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:</w:t>
                            </w:r>
                            <w:r w:rsidR="002F07CE"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  <w:p w14:paraId="671AE7EC" w14:textId="728A85DC" w:rsidR="00E26DE0" w:rsidRPr="00EE0D97" w:rsidRDefault="00E26DE0" w:rsidP="004D56A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>identificare diversi ausili per la mobilità</w:t>
                            </w:r>
                          </w:p>
                          <w:p w14:paraId="0EF7AB46" w14:textId="77777777" w:rsidR="00E26DE0" w:rsidRPr="00EE0D97" w:rsidRDefault="00E26DE0" w:rsidP="004D56A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>sapere quale ausilio per la mobilità scegliere</w:t>
                            </w:r>
                          </w:p>
                          <w:p w14:paraId="43C7D8D1" w14:textId="06B954D2" w:rsidR="00E26DE0" w:rsidRPr="00EE0D97" w:rsidRDefault="00E26DE0" w:rsidP="004D56AD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>sapere dove trovare ausili per la mobilità per un cliente nella zona</w:t>
                            </w:r>
                          </w:p>
                          <w:p w14:paraId="3FDF3579" w14:textId="7B6BA8FB" w:rsidR="00E26DE0" w:rsidRPr="00EE0D97" w:rsidRDefault="00494A58" w:rsidP="00E26DE0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 xml:space="preserve">TIPS: </w:t>
                            </w:r>
                            <w:r w:rsidR="00E26DE0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  </w:r>
                          </w:p>
                          <w:p w14:paraId="48995BC9" w14:textId="711333F4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3E62FFFE" w14:textId="77777777" w:rsidR="00494A58" w:rsidRPr="009420ED" w:rsidRDefault="00494A58" w:rsidP="00494A58">
                            <w:pPr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7703822B" w14:textId="77777777" w:rsidR="002F07CE" w:rsidRPr="009420ED" w:rsidRDefault="002F07CE" w:rsidP="002F07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CA5B616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C475D9B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8DEE790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A665A80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3AABC84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80EC986" w14:textId="77777777" w:rsidR="002F07CE" w:rsidRPr="009420E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Activities :</w:t>
                            </w:r>
                          </w:p>
                          <w:p w14:paraId="1A561504" w14:textId="77777777" w:rsidR="002F07CE" w:rsidRPr="0075719D" w:rsidRDefault="002F07CE" w:rsidP="002F07C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7370ED2D" w14:textId="77777777" w:rsidR="002F07CE" w:rsidRPr="0075719D" w:rsidRDefault="002F07CE" w:rsidP="002F07C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B83F" id="_x0000_s1133" style="position:absolute;margin-left:0;margin-top:123.3pt;width:516.6pt;height:274.6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6560820,3487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" adj="-11796480,,5400" path="m581258,l6560820,r,l6560820,2906221v,321020,-260238,581258,-581258,581258l,3487479r,l,581258c,260238,260238,,581258,xe" fillcolor="#f4b183" strokecolor="#2f528f" strokeweight="1pt">
                <v:stroke joinstyle="miter"/>
                <v:formulas/>
                <v:path arrowok="t" o:connecttype="custom" o:connectlocs="581258,0;6560820,0;6560820,0;6560820,2906221;5979562,3487479;0,3487479;0,3487479;0,581258;581258,0" o:connectangles="0,0,0,0,0,0,0,0,0" textboxrect="0,0,6560820,3487479"/>
                <v:textbox>
                  <w:txbxContent>
                    <w:p w14:paraId="1AEDE70F" w14:textId="5E90E6E8" w:rsidR="00494A58" w:rsidRPr="00EE0D97" w:rsidRDefault="00494A58" w:rsidP="002F07CE">
                      <w:pPr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EE0D97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  <w:r w:rsidR="00E26DE0" w:rsidRPr="00EE0D97"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sia online che faccia a faccia, individuali o in coppia/piccoli gruppi</w:t>
                      </w:r>
                    </w:p>
                    <w:p w14:paraId="33C5FBE6" w14:textId="0154AD11" w:rsidR="002F07CE" w:rsidRPr="00EE0D97" w:rsidRDefault="00E26DE0" w:rsidP="002F07CE">
                      <w:p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>Le attività pianificate hanno lo scopo di</w:t>
                      </w:r>
                      <w:r w:rsidR="002F07CE"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>:</w:t>
                      </w:r>
                      <w:r w:rsidR="002F07CE"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  <w:p w14:paraId="671AE7EC" w14:textId="728A85DC" w:rsidR="00E26DE0" w:rsidRPr="00EE0D97" w:rsidRDefault="00E26DE0" w:rsidP="004D56A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>identificare diversi ausili per la mobilità</w:t>
                      </w:r>
                    </w:p>
                    <w:p w14:paraId="0EF7AB46" w14:textId="77777777" w:rsidR="00E26DE0" w:rsidRPr="00EE0D97" w:rsidRDefault="00E26DE0" w:rsidP="004D56A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>sapere quale ausilio per la mobilità scegliere</w:t>
                      </w:r>
                    </w:p>
                    <w:p w14:paraId="43C7D8D1" w14:textId="06B954D2" w:rsidR="00E26DE0" w:rsidRPr="00EE0D97" w:rsidRDefault="00E26DE0" w:rsidP="004D56AD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>sapere dove trovare ausili per la mobilità per un cliente nella zona</w:t>
                      </w:r>
                    </w:p>
                    <w:p w14:paraId="3FDF3579" w14:textId="7B6BA8FB" w:rsidR="00E26DE0" w:rsidRPr="00EE0D97" w:rsidRDefault="00494A58" w:rsidP="00E26DE0">
                      <w:pPr>
                        <w:rPr>
                          <w:rFonts w:ascii="Josefin Sans" w:hAnsi="Josefin Sans"/>
                          <w:color w:val="000000" w:themeColor="text1"/>
                          <w:sz w:val="24"/>
                          <w:szCs w:val="24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FF0000"/>
                          <w:sz w:val="32"/>
                          <w:szCs w:val="32"/>
                          <w:lang w:val="it-IT"/>
                        </w:rPr>
                        <w:t xml:space="preserve">TIPS: </w:t>
                      </w:r>
                      <w:r w:rsidR="00E26DE0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</w:r>
                    </w:p>
                    <w:p w14:paraId="48995BC9" w14:textId="711333F4" w:rsidR="00494A58" w:rsidRPr="009420ED" w:rsidRDefault="00494A58" w:rsidP="00494A58">
                      <w:pPr>
                        <w:rPr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</w:p>
                    <w:p w14:paraId="3E62FFFE" w14:textId="77777777" w:rsidR="00494A58" w:rsidRPr="009420ED" w:rsidRDefault="00494A58" w:rsidP="00494A58">
                      <w:pPr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7703822B" w14:textId="77777777" w:rsidR="002F07CE" w:rsidRPr="009420ED" w:rsidRDefault="002F07CE" w:rsidP="002F07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CA5B616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C475D9B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8DEE790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A665A80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23AABC84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680EC986" w14:textId="77777777" w:rsidR="002F07CE" w:rsidRPr="009420E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Activities :</w:t>
                      </w:r>
                    </w:p>
                    <w:p w14:paraId="1A561504" w14:textId="77777777" w:rsidR="002F07CE" w:rsidRPr="0075719D" w:rsidRDefault="002F07CE" w:rsidP="002F07CE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7370ED2D" w14:textId="77777777" w:rsidR="002F07CE" w:rsidRPr="0075719D" w:rsidRDefault="002F07CE" w:rsidP="002F07C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0408D" wp14:editId="72EBF6B9">
                <wp:simplePos x="0" y="0"/>
                <wp:positionH relativeFrom="page">
                  <wp:posOffset>3321050</wp:posOffset>
                </wp:positionH>
                <wp:positionV relativeFrom="paragraph">
                  <wp:posOffset>353916</wp:posOffset>
                </wp:positionV>
                <wp:extent cx="4533900" cy="1123950"/>
                <wp:effectExtent l="0" t="0" r="19050" b="19050"/>
                <wp:wrapNone/>
                <wp:docPr id="3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239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86559" w14:textId="7D018306" w:rsidR="002F07CE" w:rsidRPr="009420ED" w:rsidRDefault="002F07CE" w:rsidP="002F07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E26DE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ttività 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CO 2.3: </w:t>
                            </w:r>
                            <w:r w:rsidR="00E26DE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prendersi cura di persone con problemi psicomotori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E26DE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e di mobilità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408D" id="_x0000_s1134" style="position:absolute;margin-left:261.5pt;margin-top:27.85pt;width:357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533900,112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" adj="-11796480,,5400" path="m187329,l4533900,r,l4533900,936621v,103459,-83870,187329,-187329,187329l,1123950r,l,187329c,83870,83870,,187329,xe" fillcolor="#f4b183" strokecolor="#2f528f" strokeweight="1pt">
                <v:stroke joinstyle="miter"/>
                <v:formulas/>
                <v:path arrowok="t" o:connecttype="custom" o:connectlocs="187329,0;4533900,0;4533900,0;4533900,936621;4346571,1123950;0,1123950;0,1123950;0,187329;187329,0" o:connectangles="0,0,0,0,0,0,0,0,0" textboxrect="0,0,4533900,1123950"/>
                <v:textbox>
                  <w:txbxContent>
                    <w:p w14:paraId="7D686559" w14:textId="7D018306" w:rsidR="002F07CE" w:rsidRPr="009420ED" w:rsidRDefault="002F07CE" w:rsidP="002F07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E26DE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ttività 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CO 2.3: </w:t>
                      </w:r>
                      <w:r w:rsidR="00E26DE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prendersi cura di persone con problemi psicomotori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E26DE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e di mobilità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07CE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76797" behindDoc="0" locked="0" layoutInCell="1" allowOverlap="1" wp14:anchorId="49DE9C5F" wp14:editId="3C4F890E">
                <wp:simplePos x="0" y="0"/>
                <wp:positionH relativeFrom="column">
                  <wp:posOffset>187960</wp:posOffset>
                </wp:positionH>
                <wp:positionV relativeFrom="paragraph">
                  <wp:posOffset>248920</wp:posOffset>
                </wp:positionV>
                <wp:extent cx="1216152" cy="1216152"/>
                <wp:effectExtent l="0" t="0" r="22225" b="22225"/>
                <wp:wrapNone/>
                <wp:docPr id="7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9EFD6" w14:textId="77777777" w:rsidR="002F07CE" w:rsidRPr="00E2573D" w:rsidRDefault="002F07CE" w:rsidP="002F07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7372AF38" w14:textId="77777777" w:rsidR="002F07CE" w:rsidRDefault="002F07CE" w:rsidP="002F0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E9C5F" id="_x0000_s1135" type="#_x0000_t16" style="position:absolute;margin-left:14.8pt;margin-top:19.6pt;width:95.75pt;height:95.75pt;z-index:2516767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" fillcolor="#f4b183" strokecolor="#2f528f" strokeweight="1pt">
                <v:textbox>
                  <w:txbxContent>
                    <w:p w14:paraId="34F9EFD6" w14:textId="77777777" w:rsidR="002F07CE" w:rsidRPr="00E2573D" w:rsidRDefault="002F07CE" w:rsidP="002F07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7372AF38" w14:textId="77777777" w:rsidR="002F07CE" w:rsidRDefault="002F07CE" w:rsidP="002F07CE"/>
                  </w:txbxContent>
                </v:textbox>
              </v:shape>
            </w:pict>
          </mc:Fallback>
        </mc:AlternateContent>
      </w:r>
      <w:r w:rsidR="002F07CE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21EA150" wp14:editId="0C1F4837">
            <wp:extent cx="8621395" cy="4949825"/>
            <wp:effectExtent l="190500" t="247650" r="179705" b="250825"/>
            <wp:docPr id="1" name="Immagine 18428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FCB5A1E" w14:textId="77777777" w:rsidR="00494A58" w:rsidRPr="009420ED" w:rsidRDefault="00C51C91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8845" behindDoc="0" locked="0" layoutInCell="1" allowOverlap="1" wp14:anchorId="27222AC4" wp14:editId="64CF714D">
                <wp:simplePos x="0" y="0"/>
                <wp:positionH relativeFrom="margin">
                  <wp:posOffset>1286510</wp:posOffset>
                </wp:positionH>
                <wp:positionV relativeFrom="paragraph">
                  <wp:posOffset>1728470</wp:posOffset>
                </wp:positionV>
                <wp:extent cx="6560820" cy="3314700"/>
                <wp:effectExtent l="0" t="0" r="11430" b="19050"/>
                <wp:wrapNone/>
                <wp:docPr id="9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31470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9CC97" w14:textId="22203027" w:rsidR="00494A58" w:rsidRPr="00EE0D97" w:rsidRDefault="00494A58" w:rsidP="00494A58">
                            <w:pPr>
                              <w:rPr>
                                <w:rFonts w:ascii="Josefin Sans" w:hAnsi="Josefin Sans" w:cstheme="minorHAnsi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</w:t>
                            </w:r>
                            <w:r w:rsidRP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tivit</w:t>
                            </w:r>
                            <w:r w:rsidR="00AA751C" w:rsidRP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AA751C" w:rsidRPr="00EE0D97">
                              <w:rPr>
                                <w:rFonts w:ascii="Josefin Sans" w:hAnsi="Josefin Sans" w:cstheme="minorHAnsi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Sia online che faccia a faccia, individuali o in coppia/piccoli gruppi</w:t>
                            </w:r>
                          </w:p>
                          <w:p w14:paraId="6A3A8D54" w14:textId="26AE2EEF" w:rsidR="00494A58" w:rsidRPr="00EE0D97" w:rsidRDefault="00AA751C" w:rsidP="00494A58">
                            <w:pPr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inorHAnsi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494A58" w:rsidRPr="00EE0D97">
                              <w:rPr>
                                <w:rFonts w:ascii="Josefin Sans" w:hAnsi="Josefin Sans" w:cstheme="minorHAnsi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:</w:t>
                            </w:r>
                            <w:r w:rsidR="00494A58" w:rsidRPr="00EE0D97"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  <w:p w14:paraId="1AD40291" w14:textId="77777777" w:rsidR="00AA751C" w:rsidRPr="00EE0D97" w:rsidRDefault="00AA751C" w:rsidP="004D56A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  <w:t>identificare diversi sintomi correlati alle malattie cardiache</w:t>
                            </w:r>
                          </w:p>
                          <w:p w14:paraId="43898BF3" w14:textId="0CB87102" w:rsidR="00AA751C" w:rsidRPr="00EE0D97" w:rsidRDefault="00AA751C" w:rsidP="004D56AD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inorHAnsi"/>
                                <w:sz w:val="32"/>
                                <w:szCs w:val="32"/>
                                <w:lang w:val="it-IT"/>
                              </w:rPr>
                              <w:t xml:space="preserve">  sapere quali problemi quotidiani ci possono essere per una persona con una malattia cardiaca</w:t>
                            </w:r>
                          </w:p>
                          <w:p w14:paraId="1F8013BC" w14:textId="1002CF2E" w:rsidR="00494A58" w:rsidRPr="00EE0D97" w:rsidRDefault="00494A58" w:rsidP="00494A58">
                            <w:pPr>
                              <w:rPr>
                                <w:rFonts w:ascii="Josefin Sans" w:hAnsi="Josefin Sans" w:cstheme="minorHAnsi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inorHAnsi"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 xml:space="preserve">TIPS: </w:t>
                            </w:r>
                            <w:r w:rsidR="00AA751C" w:rsidRPr="00AD14D9">
                              <w:rPr>
                                <w:rFonts w:ascii="Josefin Sans" w:hAnsi="Josefin Sans" w:cstheme="minorHAnsi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  </w:r>
                          </w:p>
                          <w:p w14:paraId="0F81CAE6" w14:textId="77777777" w:rsidR="00494A58" w:rsidRPr="009420ED" w:rsidRDefault="00494A58" w:rsidP="00494A58">
                            <w:pPr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0151847E" w14:textId="77777777" w:rsidR="00494A58" w:rsidRPr="009420ED" w:rsidRDefault="00494A58" w:rsidP="00494A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F548C53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998089F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88F9125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6BFFE46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3E8AA85C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8699EAC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Activities :</w:t>
                            </w:r>
                          </w:p>
                          <w:p w14:paraId="36F910BD" w14:textId="77777777" w:rsidR="00494A58" w:rsidRPr="0075719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0C03FDDA" w14:textId="77777777" w:rsidR="00494A58" w:rsidRPr="0075719D" w:rsidRDefault="00494A58" w:rsidP="00494A5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2AC4" id="_x0000_s1136" style="position:absolute;margin-left:101.3pt;margin-top:136.1pt;width:516.6pt;height:261pt;z-index:2516788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60820,3314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" adj="-11796480,,5400" path="m552461,l6560820,r,l6560820,2762239v,305116,-247345,552461,-552461,552461l,3314700r,l,552461c,247345,247345,,552461,xe" fillcolor="#f4b183" strokecolor="#2f528f" strokeweight="1pt">
                <v:stroke joinstyle="miter"/>
                <v:formulas/>
                <v:path arrowok="t" o:connecttype="custom" o:connectlocs="552461,0;6560820,0;6560820,0;6560820,2762239;6008359,3314700;0,3314700;0,3314700;0,552461;552461,0" o:connectangles="0,0,0,0,0,0,0,0,0" textboxrect="0,0,6560820,3314700"/>
                <v:textbox>
                  <w:txbxContent>
                    <w:p w14:paraId="4049CC97" w14:textId="22203027" w:rsidR="00494A58" w:rsidRPr="00EE0D97" w:rsidRDefault="00494A58" w:rsidP="00494A58">
                      <w:pPr>
                        <w:rPr>
                          <w:rFonts w:ascii="Josefin Sans" w:hAnsi="Josefin Sans" w:cstheme="minorHAnsi"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inorHAnsi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EE0D97">
                        <w:rPr>
                          <w:rFonts w:ascii="Josefin Sans" w:hAnsi="Josefin Sans" w:cstheme="minorHAnsi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</w:t>
                      </w:r>
                      <w:r w:rsidRPr="00EE0D97">
                        <w:rPr>
                          <w:rFonts w:ascii="Josefin Sans" w:hAnsi="Josefin Sans" w:cstheme="minorHAnsi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tivit</w:t>
                      </w:r>
                      <w:r w:rsidR="00AA751C" w:rsidRPr="00EE0D97">
                        <w:rPr>
                          <w:rFonts w:ascii="Josefin Sans" w:hAnsi="Josefin Sans" w:cstheme="minorHAnsi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EE0D97">
                        <w:rPr>
                          <w:rFonts w:ascii="Josefin Sans" w:hAnsi="Josefin Sans" w:cstheme="minorHAnsi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AA751C" w:rsidRPr="00EE0D97">
                        <w:rPr>
                          <w:rFonts w:ascii="Josefin Sans" w:hAnsi="Josefin Sans" w:cstheme="minorHAnsi"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Sia online che faccia a faccia, individuali o in coppia/piccoli gruppi</w:t>
                      </w:r>
                    </w:p>
                    <w:p w14:paraId="6A3A8D54" w14:textId="26AE2EEF" w:rsidR="00494A58" w:rsidRPr="00EE0D97" w:rsidRDefault="00AA751C" w:rsidP="00494A58">
                      <w:pPr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inorHAnsi"/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Le attività pianificate hanno lo scopo di </w:t>
                      </w:r>
                      <w:r w:rsidR="00494A58" w:rsidRPr="00EE0D97">
                        <w:rPr>
                          <w:rFonts w:ascii="Josefin Sans" w:hAnsi="Josefin Sans" w:cstheme="minorHAnsi"/>
                          <w:b/>
                          <w:bCs/>
                          <w:sz w:val="32"/>
                          <w:szCs w:val="32"/>
                          <w:lang w:val="it-IT"/>
                        </w:rPr>
                        <w:t>:</w:t>
                      </w:r>
                      <w:r w:rsidR="00494A58" w:rsidRPr="00EE0D97"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  <w:p w14:paraId="1AD40291" w14:textId="77777777" w:rsidR="00AA751C" w:rsidRPr="00EE0D97" w:rsidRDefault="00AA751C" w:rsidP="004D56A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  <w:t>identificare diversi sintomi correlati alle malattie cardiache</w:t>
                      </w:r>
                    </w:p>
                    <w:p w14:paraId="43898BF3" w14:textId="0CB87102" w:rsidR="00AA751C" w:rsidRPr="00EE0D97" w:rsidRDefault="00AA751C" w:rsidP="004D56AD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inorHAnsi"/>
                          <w:sz w:val="32"/>
                          <w:szCs w:val="32"/>
                          <w:lang w:val="it-IT"/>
                        </w:rPr>
                        <w:t xml:space="preserve">  sapere quali problemi quotidiani ci possono essere per una persona con una malattia cardiaca</w:t>
                      </w:r>
                    </w:p>
                    <w:p w14:paraId="1F8013BC" w14:textId="1002CF2E" w:rsidR="00494A58" w:rsidRPr="00EE0D97" w:rsidRDefault="00494A58" w:rsidP="00494A58">
                      <w:pPr>
                        <w:rPr>
                          <w:rFonts w:ascii="Josefin Sans" w:hAnsi="Josefin Sans" w:cstheme="minorHAnsi"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inorHAnsi"/>
                          <w:color w:val="FF0000"/>
                          <w:sz w:val="32"/>
                          <w:szCs w:val="32"/>
                          <w:lang w:val="it-IT"/>
                        </w:rPr>
                        <w:t xml:space="preserve">TIPS: </w:t>
                      </w:r>
                      <w:r w:rsidR="00AA751C" w:rsidRPr="00AD14D9">
                        <w:rPr>
                          <w:rFonts w:ascii="Josefin Sans" w:hAnsi="Josefin Sans" w:cstheme="minorHAnsi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</w:r>
                    </w:p>
                    <w:p w14:paraId="0F81CAE6" w14:textId="77777777" w:rsidR="00494A58" w:rsidRPr="009420ED" w:rsidRDefault="00494A58" w:rsidP="00494A58">
                      <w:pPr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0151847E" w14:textId="77777777" w:rsidR="00494A58" w:rsidRPr="009420ED" w:rsidRDefault="00494A58" w:rsidP="00494A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2F548C53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998089F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88F9125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6BFFE46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3E8AA85C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68699EAC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Activities :</w:t>
                      </w:r>
                    </w:p>
                    <w:p w14:paraId="36F910BD" w14:textId="77777777" w:rsidR="00494A58" w:rsidRPr="0075719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0C03FDDA" w14:textId="77777777" w:rsidR="00494A58" w:rsidRPr="0075719D" w:rsidRDefault="00494A58" w:rsidP="00494A5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2941" behindDoc="0" locked="0" layoutInCell="1" allowOverlap="1" wp14:anchorId="053A777C" wp14:editId="2F0681BA">
                <wp:simplePos x="0" y="0"/>
                <wp:positionH relativeFrom="column">
                  <wp:posOffset>187960</wp:posOffset>
                </wp:positionH>
                <wp:positionV relativeFrom="paragraph">
                  <wp:posOffset>248920</wp:posOffset>
                </wp:positionV>
                <wp:extent cx="1216152" cy="1216152"/>
                <wp:effectExtent l="0" t="0" r="22225" b="22225"/>
                <wp:wrapNone/>
                <wp:docPr id="11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3BF68" w14:textId="77777777" w:rsidR="00494A58" w:rsidRPr="00E2573D" w:rsidRDefault="00494A58" w:rsidP="00494A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0862CDC1" w14:textId="77777777" w:rsidR="00494A58" w:rsidRDefault="00494A58" w:rsidP="00494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A777C" id="_x0000_s1137" type="#_x0000_t16" style="position:absolute;margin-left:14.8pt;margin-top:19.6pt;width:95.75pt;height:95.75pt;z-index:2516829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" fillcolor="#f4b183" strokecolor="#2f528f" strokeweight="1pt">
                <v:textbox>
                  <w:txbxContent>
                    <w:p w14:paraId="5AD3BF68" w14:textId="77777777" w:rsidR="00494A58" w:rsidRPr="00E2573D" w:rsidRDefault="00494A58" w:rsidP="00494A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0862CDC1" w14:textId="77777777" w:rsidR="00494A58" w:rsidRDefault="00494A58" w:rsidP="00494A58"/>
                  </w:txbxContent>
                </v:textbox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0893" behindDoc="0" locked="0" layoutInCell="1" allowOverlap="1" wp14:anchorId="27AB8075" wp14:editId="796BD1B5">
                <wp:simplePos x="0" y="0"/>
                <wp:positionH relativeFrom="page">
                  <wp:posOffset>3270250</wp:posOffset>
                </wp:positionH>
                <wp:positionV relativeFrom="paragraph">
                  <wp:posOffset>572770</wp:posOffset>
                </wp:positionV>
                <wp:extent cx="4533900" cy="908050"/>
                <wp:effectExtent l="0" t="0" r="19050" b="25400"/>
                <wp:wrapNone/>
                <wp:docPr id="10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9080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B6BD3" w14:textId="0C0CAE38" w:rsidR="00494A58" w:rsidRPr="009420ED" w:rsidRDefault="00494A58" w:rsidP="00494A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proofErr w:type="spellStart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</w:t>
                            </w:r>
                            <w:r w:rsidR="00961B98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2.4 </w:t>
                            </w:r>
                            <w:r w:rsidR="00961B98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Prendersi cura di persone con problemi di cuore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8075" id="_x0000_s1138" style="position:absolute;margin-left:257.5pt;margin-top:45.1pt;width:357pt;height:71.5pt;z-index:251680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533900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" adj="-11796480,,5400" path="m151345,l4533900,r,l4533900,756705v,83586,-67759,151345,-151345,151345l,908050r,l,151345c,67759,67759,,151345,xe" fillcolor="#f4b183" strokecolor="#2f528f" strokeweight="1pt">
                <v:stroke joinstyle="miter"/>
                <v:formulas/>
                <v:path arrowok="t" o:connecttype="custom" o:connectlocs="151345,0;4533900,0;4533900,0;4533900,756705;4382555,908050;0,908050;0,908050;0,151345;151345,0" o:connectangles="0,0,0,0,0,0,0,0,0" textboxrect="0,0,4533900,908050"/>
                <v:textbox>
                  <w:txbxContent>
                    <w:p w14:paraId="20AB6BD3" w14:textId="0C0CAE38" w:rsidR="00494A58" w:rsidRPr="009420ED" w:rsidRDefault="00494A58" w:rsidP="00494A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proofErr w:type="spellStart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</w:t>
                      </w:r>
                      <w:r w:rsidR="00961B98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proofErr w:type="spellEnd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2.4 </w:t>
                      </w:r>
                      <w:r w:rsidR="00961B98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Prendersi cura di persone con problemi di cuore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858F85A" wp14:editId="483C683D">
            <wp:extent cx="8621395" cy="4949825"/>
            <wp:effectExtent l="190500" t="247650" r="179705" b="250825"/>
            <wp:docPr id="8" name="Immagine 18428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74D1F0A" w14:textId="77777777" w:rsidR="00494A58" w:rsidRPr="009420ED" w:rsidRDefault="0096221D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4989" behindDoc="0" locked="0" layoutInCell="1" allowOverlap="1" wp14:anchorId="5077DA4E" wp14:editId="20FEBCA0">
                <wp:simplePos x="0" y="0"/>
                <wp:positionH relativeFrom="margin">
                  <wp:posOffset>1311910</wp:posOffset>
                </wp:positionH>
                <wp:positionV relativeFrom="paragraph">
                  <wp:posOffset>1747520</wp:posOffset>
                </wp:positionV>
                <wp:extent cx="6560820" cy="3397250"/>
                <wp:effectExtent l="0" t="0" r="11430" b="12700"/>
                <wp:wrapNone/>
                <wp:docPr id="13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3972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8C86" w14:textId="74BBDAAF" w:rsidR="00C51C91" w:rsidRPr="00EE0D97" w:rsidRDefault="00C51C91" w:rsidP="00494A5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0A3734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0A3734" w:rsidRPr="00EE0D97"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Sia online che faccia a faccia, individuali o in coppia/piccoli gruppi</w:t>
                            </w:r>
                          </w:p>
                          <w:p w14:paraId="674096B3" w14:textId="39C8286C" w:rsidR="00A07354" w:rsidRPr="00EE0D97" w:rsidRDefault="000A3734" w:rsidP="00494A58">
                            <w:p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494A58"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:</w:t>
                            </w:r>
                            <w:r w:rsidR="00494A58"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="00A07354" w:rsidRPr="00EE0D97">
                              <w:rPr>
                                <w:rFonts w:ascii="Josefin Sans" w:eastAsiaTheme="majorEastAsia" w:hAnsi="Josefin Sans" w:cstheme="majorBidi"/>
                                <w:sz w:val="28"/>
                                <w:szCs w:val="28"/>
                                <w:lang w:val="it-IT" w:eastAsia="fr-FR"/>
                              </w:rPr>
                              <w:t xml:space="preserve">- </w:t>
                            </w:r>
                          </w:p>
                          <w:p w14:paraId="4C3B1C68" w14:textId="2AC9A910" w:rsidR="00A07354" w:rsidRPr="00EE0D97" w:rsidRDefault="00A07354" w:rsidP="004D56AD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conoscere i confini comunicativi e professionali con un cliente con una malattia terminale e la famiglia</w:t>
                            </w:r>
                          </w:p>
                          <w:p w14:paraId="12BD8D76" w14:textId="193237FA" w:rsidR="00A07354" w:rsidRPr="00EE0D97" w:rsidRDefault="00A07354" w:rsidP="004D56AD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 sapere quando contattare gli operatori sanitari</w:t>
                            </w:r>
                          </w:p>
                          <w:p w14:paraId="7F39CB7C" w14:textId="23490175" w:rsidR="00A07354" w:rsidRPr="00EE0D97" w:rsidRDefault="00C51C91" w:rsidP="00A07354">
                            <w:pPr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4"/>
                                <w:szCs w:val="24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>TIPS: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  <w:r w:rsidR="00A07354" w:rsidRPr="00EE0D97">
                              <w:rPr>
                                <w:rFonts w:ascii="Josefin Sans" w:hAnsi="Josefin Sans"/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A07354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      </w:r>
                          </w:p>
                          <w:p w14:paraId="50F55826" w14:textId="67403F31" w:rsidR="00C51C91" w:rsidRPr="009420ED" w:rsidRDefault="00C51C91" w:rsidP="0096221D">
                            <w:pPr>
                              <w:pStyle w:val="Paragraphedeliste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6F438776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0CB0BC05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329D2EC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268D9009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1FDB7D1E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425BA531" w14:textId="77777777" w:rsidR="00494A58" w:rsidRPr="009420E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Activities :</w:t>
                            </w:r>
                          </w:p>
                          <w:p w14:paraId="50DD129B" w14:textId="77777777" w:rsidR="00494A58" w:rsidRPr="0075719D" w:rsidRDefault="00494A58" w:rsidP="00494A5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4C1F9AED" w14:textId="77777777" w:rsidR="00494A58" w:rsidRPr="0075719D" w:rsidRDefault="00494A58" w:rsidP="00494A5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DA4E" id="_x0000_s1139" style="position:absolute;margin-left:103.3pt;margin-top:137.6pt;width:516.6pt;height:267.5pt;z-index:2516849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60820,339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" adj="-11796480,,5400" path="m566220,l6560820,r,l6560820,2831030v,312715,-253505,566220,-566220,566220l,3397250r,l,566220c,253505,253505,,566220,xe" fillcolor="#f4b183" strokecolor="#2f528f" strokeweight="1pt">
                <v:stroke joinstyle="miter"/>
                <v:formulas/>
                <v:path arrowok="t" o:connecttype="custom" o:connectlocs="566220,0;6560820,0;6560820,0;6560820,2831030;5994600,3397250;0,3397250;0,3397250;0,566220;566220,0" o:connectangles="0,0,0,0,0,0,0,0,0" textboxrect="0,0,6560820,3397250"/>
                <v:textbox>
                  <w:txbxContent>
                    <w:p w14:paraId="18498C86" w14:textId="74BBDAAF" w:rsidR="00C51C91" w:rsidRPr="00EE0D97" w:rsidRDefault="00C51C91" w:rsidP="00494A58">
                      <w:pPr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0A3734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0A3734" w:rsidRPr="00EE0D97"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Sia online che faccia a faccia, individuali o in coppia/piccoli gruppi</w:t>
                      </w:r>
                    </w:p>
                    <w:p w14:paraId="674096B3" w14:textId="39C8286C" w:rsidR="00A07354" w:rsidRPr="00EE0D97" w:rsidRDefault="000A3734" w:rsidP="00494A58">
                      <w:p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Le attività pianificate hanno lo scopo di </w:t>
                      </w:r>
                      <w:r w:rsidR="00494A58"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>:</w:t>
                      </w:r>
                      <w:r w:rsidR="00494A58"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="00A07354" w:rsidRPr="00EE0D97">
                        <w:rPr>
                          <w:rFonts w:ascii="Josefin Sans" w:eastAsiaTheme="majorEastAsia" w:hAnsi="Josefin Sans" w:cstheme="majorBidi"/>
                          <w:sz w:val="28"/>
                          <w:szCs w:val="28"/>
                          <w:lang w:val="it-IT" w:eastAsia="fr-FR"/>
                        </w:rPr>
                        <w:t xml:space="preserve">- </w:t>
                      </w:r>
                    </w:p>
                    <w:p w14:paraId="4C3B1C68" w14:textId="2AC9A910" w:rsidR="00A07354" w:rsidRPr="00EE0D97" w:rsidRDefault="00A07354" w:rsidP="004D56AD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conoscere i confini comunicativi e professionali con un cliente con una malattia terminale e la famiglia</w:t>
                      </w:r>
                    </w:p>
                    <w:p w14:paraId="12BD8D76" w14:textId="193237FA" w:rsidR="00A07354" w:rsidRPr="00EE0D97" w:rsidRDefault="00A07354" w:rsidP="004D56AD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 sapere quando contattare gli operatori sanitari</w:t>
                      </w:r>
                    </w:p>
                    <w:p w14:paraId="7F39CB7C" w14:textId="23490175" w:rsidR="00A07354" w:rsidRPr="00EE0D97" w:rsidRDefault="00C51C91" w:rsidP="00A07354">
                      <w:pPr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4"/>
                          <w:szCs w:val="24"/>
                          <w:lang w:val="it-IT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color w:val="FF0000"/>
                          <w:sz w:val="32"/>
                          <w:szCs w:val="32"/>
                          <w:lang w:val="it-IT"/>
                        </w:rPr>
                        <w:t>TIPS: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24"/>
                          <w:szCs w:val="24"/>
                          <w:lang w:val="it-IT"/>
                        </w:rPr>
                        <w:t>.</w:t>
                      </w:r>
                      <w:r w:rsidR="00A07354" w:rsidRPr="00EE0D97">
                        <w:rPr>
                          <w:rFonts w:ascii="Josefin Sans" w:hAnsi="Josefin Sans"/>
                          <w:color w:val="000000" w:themeColor="text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A07354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Come formatore, puoi valutare qual è il modo migliore per procedere con il tuo gruppo. Scegli attività e soluzioni adatte. Alcune attività sono pianificate per essere condotte in classe, le altre sono adatte sia per il lavoro online che in classe, individualmente o con altri tirocinanti. Si prega di vedere i suggerimenti nel Modulo 2 PowerPoint.</w:t>
                      </w:r>
                    </w:p>
                    <w:p w14:paraId="50F55826" w14:textId="67403F31" w:rsidR="00C51C91" w:rsidRPr="009420ED" w:rsidRDefault="00C51C91" w:rsidP="0096221D">
                      <w:pPr>
                        <w:pStyle w:val="Paragraphedeliste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14:paraId="6F438776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0CB0BC05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329D2EC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268D9009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1FDB7D1E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425BA531" w14:textId="77777777" w:rsidR="00494A58" w:rsidRPr="009420E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Activities :</w:t>
                      </w:r>
                    </w:p>
                    <w:p w14:paraId="50DD129B" w14:textId="77777777" w:rsidR="00494A58" w:rsidRPr="0075719D" w:rsidRDefault="00494A58" w:rsidP="00494A5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4C1F9AED" w14:textId="77777777" w:rsidR="00494A58" w:rsidRPr="0075719D" w:rsidRDefault="00494A58" w:rsidP="00494A5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9085" behindDoc="0" locked="0" layoutInCell="1" allowOverlap="1" wp14:anchorId="67971B3E" wp14:editId="2AFD008D">
                <wp:simplePos x="0" y="0"/>
                <wp:positionH relativeFrom="page">
                  <wp:posOffset>2876550</wp:posOffset>
                </wp:positionH>
                <wp:positionV relativeFrom="paragraph">
                  <wp:posOffset>579120</wp:posOffset>
                </wp:positionV>
                <wp:extent cx="4533900" cy="908050"/>
                <wp:effectExtent l="0" t="0" r="19050" b="25400"/>
                <wp:wrapNone/>
                <wp:docPr id="16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9080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FFD6A" w14:textId="4D68AB0D" w:rsidR="00494A58" w:rsidRPr="009420ED" w:rsidRDefault="00494A58" w:rsidP="00494A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proofErr w:type="spellStart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Activit</w:t>
                            </w:r>
                            <w:r w:rsidR="000A3734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2.5 </w:t>
                            </w:r>
                            <w:r w:rsidR="000A3734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Prendersi cura di persone malate terminali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1B3E" id="_x0000_s1140" style="position:absolute;margin-left:226.5pt;margin-top:45.6pt;width:357pt;height:71.5pt;z-index:251689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533900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" adj="-11796480,,5400" path="m151345,l4533900,r,l4533900,756705v,83586,-67759,151345,-151345,151345l,908050r,l,151345c,67759,67759,,151345,xe" fillcolor="#f4b183" strokecolor="#2f528f" strokeweight="1pt">
                <v:stroke joinstyle="miter"/>
                <v:formulas/>
                <v:path arrowok="t" o:connecttype="custom" o:connectlocs="151345,0;4533900,0;4533900,0;4533900,756705;4382555,908050;0,908050;0,908050;0,151345;151345,0" o:connectangles="0,0,0,0,0,0,0,0,0" textboxrect="0,0,4533900,908050"/>
                <v:textbox>
                  <w:txbxContent>
                    <w:p w14:paraId="28EFFD6A" w14:textId="4D68AB0D" w:rsidR="00494A58" w:rsidRPr="009420ED" w:rsidRDefault="00494A58" w:rsidP="00494A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proofErr w:type="spellStart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Activit</w:t>
                      </w:r>
                      <w:r w:rsidR="000A3734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proofErr w:type="spellEnd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2.5 </w:t>
                      </w:r>
                      <w:r w:rsidR="000A3734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Prendersi cura di persone malate terminali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7037" behindDoc="0" locked="0" layoutInCell="1" allowOverlap="1" wp14:anchorId="470AF1B2" wp14:editId="09E716A7">
                <wp:simplePos x="0" y="0"/>
                <wp:positionH relativeFrom="column">
                  <wp:posOffset>187960</wp:posOffset>
                </wp:positionH>
                <wp:positionV relativeFrom="paragraph">
                  <wp:posOffset>248920</wp:posOffset>
                </wp:positionV>
                <wp:extent cx="1216152" cy="1216152"/>
                <wp:effectExtent l="0" t="0" r="22225" b="22225"/>
                <wp:wrapNone/>
                <wp:docPr id="14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874898" w14:textId="77777777" w:rsidR="00494A58" w:rsidRPr="00E2573D" w:rsidRDefault="00494A58" w:rsidP="00494A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65F8DCFD" w14:textId="77777777" w:rsidR="00494A58" w:rsidRDefault="00494A58" w:rsidP="00494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AF1B2" id="_x0000_s1141" type="#_x0000_t16" style="position:absolute;margin-left:14.8pt;margin-top:19.6pt;width:95.75pt;height:95.75pt;z-index:2516870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" fillcolor="#f4b183" strokecolor="#2f528f" strokeweight="1pt">
                <v:textbox>
                  <w:txbxContent>
                    <w:p w14:paraId="49874898" w14:textId="77777777" w:rsidR="00494A58" w:rsidRPr="00E2573D" w:rsidRDefault="00494A58" w:rsidP="00494A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65F8DCFD" w14:textId="77777777" w:rsidR="00494A58" w:rsidRDefault="00494A58" w:rsidP="00494A58"/>
                  </w:txbxContent>
                </v:textbox>
              </v:shape>
            </w:pict>
          </mc:Fallback>
        </mc:AlternateContent>
      </w:r>
      <w:r w:rsidR="00494A5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15CC81C" wp14:editId="5F757991">
            <wp:extent cx="8621395" cy="4949825"/>
            <wp:effectExtent l="190500" t="247650" r="179705" b="250825"/>
            <wp:docPr id="12" name="Immagine 18428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4ACC370" w14:textId="7C643706" w:rsidR="00C41D48" w:rsidRPr="009420ED" w:rsidRDefault="00C61B7D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1133" behindDoc="0" locked="0" layoutInCell="1" allowOverlap="1" wp14:anchorId="2B97E3C8" wp14:editId="59B7E393">
                <wp:simplePos x="0" y="0"/>
                <wp:positionH relativeFrom="margin">
                  <wp:align>center</wp:align>
                </wp:positionH>
                <wp:positionV relativeFrom="paragraph">
                  <wp:posOffset>1525270</wp:posOffset>
                </wp:positionV>
                <wp:extent cx="6560820" cy="3384550"/>
                <wp:effectExtent l="0" t="0" r="11430" b="25400"/>
                <wp:wrapNone/>
                <wp:docPr id="18" name="Rectangle: Diagonal Corners Rounded 137075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3845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C5A53" w14:textId="4399AC19" w:rsidR="00C41D48" w:rsidRPr="00EE0D97" w:rsidRDefault="00C41D48" w:rsidP="00C41D4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E47496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E47496" w:rsidRPr="00EE0D97">
                              <w:rPr>
                                <w:rFonts w:ascii="Josefin Sans" w:hAnsi="Josefin Sans"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faccia a faccio , in coppia/piccolo Gruppo.</w:t>
                            </w:r>
                          </w:p>
                          <w:p w14:paraId="6AB227BF" w14:textId="796C10F2" w:rsidR="00C41D48" w:rsidRPr="00EE0D97" w:rsidRDefault="00E47496" w:rsidP="00C41D48">
                            <w:p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C41D48" w:rsidRPr="00EE0D97"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:</w:t>
                            </w:r>
                            <w:r w:rsidR="00C41D48" w:rsidRPr="00EE0D97"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  <w:p w14:paraId="4FABC57E" w14:textId="77777777" w:rsidR="00F4705E" w:rsidRPr="00EE0D97" w:rsidRDefault="00F4705E" w:rsidP="00C41D48">
                            <w:pPr>
                              <w:rPr>
                                <w:rFonts w:ascii="Josefin Sans" w:hAnsi="Josefin Sans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03B8A265" w14:textId="752DD838" w:rsidR="00E47496" w:rsidRPr="00EE0D97" w:rsidRDefault="00E47496" w:rsidP="004D56A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 identificare le proprie competenze ed esperienze rilevanti per il lavoro di cura</w:t>
                            </w:r>
                          </w:p>
                          <w:p w14:paraId="5D3ABC27" w14:textId="4FF86AEA" w:rsidR="00E47496" w:rsidRPr="00EE0D97" w:rsidRDefault="00E47496" w:rsidP="004D56AD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 xml:space="preserve"> identificare i propri punti di forza per quanto riguarda il lavoro di cura</w:t>
                            </w:r>
                          </w:p>
                          <w:p w14:paraId="4DBE3FE2" w14:textId="77777777" w:rsidR="00F4705E" w:rsidRPr="00EE0D97" w:rsidRDefault="00F4705E" w:rsidP="00C41D48">
                            <w:pPr>
                              <w:pStyle w:val="Paragraphedeliste"/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0A4F6F5" w14:textId="77777777" w:rsidR="00E47496" w:rsidRPr="00EE0D97" w:rsidRDefault="00C41D48" w:rsidP="00E47496">
                            <w:pPr>
                              <w:rPr>
                                <w:rFonts w:ascii="Josefin Sans" w:eastAsiaTheme="majorEastAsia" w:hAnsi="Josefin Sans" w:cstheme="majorBidi"/>
                                <w:color w:val="44546A" w:themeColor="text2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FF0000"/>
                                <w:sz w:val="32"/>
                                <w:szCs w:val="32"/>
                                <w:lang w:val="it-IT"/>
                              </w:rPr>
                              <w:t xml:space="preserve">TIPS: </w:t>
                            </w:r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 xml:space="preserve">Come formatore, puoi valutare qual è il modo migliore per procedere con il tuo gruppo. </w:t>
                            </w:r>
                            <w:proofErr w:type="spellStart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>Scegli</w:t>
                            </w:r>
                            <w:proofErr w:type="spellEnd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>attività</w:t>
                            </w:r>
                            <w:proofErr w:type="spellEnd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 xml:space="preserve"> e </w:t>
                            </w:r>
                            <w:proofErr w:type="spellStart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>soluzioni</w:t>
                            </w:r>
                            <w:proofErr w:type="spellEnd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>adatte</w:t>
                            </w:r>
                            <w:proofErr w:type="spellEnd"/>
                            <w:r w:rsidR="00E47496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en-US" w:eastAsia="fr-FR"/>
                              </w:rPr>
                              <w:t>.</w:t>
                            </w:r>
                            <w:r w:rsidR="00E47496"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32"/>
                                <w:szCs w:val="32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6B24767C" w14:textId="77777777" w:rsidR="00C41D48" w:rsidRDefault="00C41D48" w:rsidP="009420ED">
                            <w:pPr>
                              <w:pStyle w:val="Paragraphedeliste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0E27605" w14:textId="77777777" w:rsidR="00C41D48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AD68B23" w14:textId="77777777" w:rsidR="00C41D48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3A49827" w14:textId="77777777" w:rsidR="00C41D48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C6DF339" w14:textId="77777777" w:rsidR="00C41D48" w:rsidRPr="0075719D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118B07E" w14:textId="77777777" w:rsidR="00C41D48" w:rsidRPr="0075719D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Activities :</w:t>
                            </w:r>
                          </w:p>
                          <w:p w14:paraId="3B37A312" w14:textId="77777777" w:rsidR="00C41D48" w:rsidRPr="0075719D" w:rsidRDefault="00C41D48" w:rsidP="00C41D48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Tips :</w:t>
                            </w:r>
                          </w:p>
                          <w:p w14:paraId="6077C673" w14:textId="77777777" w:rsidR="00C41D48" w:rsidRPr="0075719D" w:rsidRDefault="00C41D48" w:rsidP="00C41D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E3C8" id="_x0000_s1142" style="position:absolute;margin-left:0;margin-top:120.1pt;width:516.6pt;height:266.5pt;z-index:2516911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560820,338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" adj="-11796480,,5400" path="m564103,l6560820,r,l6560820,2820447v,311545,-252558,564103,-564103,564103l,3384550r,l,564103c,252558,252558,,564103,xe" fillcolor="#f4b183" strokecolor="#2f528f" strokeweight="1pt">
                <v:stroke joinstyle="miter"/>
                <v:formulas/>
                <v:path arrowok="t" o:connecttype="custom" o:connectlocs="564103,0;6560820,0;6560820,0;6560820,2820447;5996717,3384550;0,3384550;0,3384550;0,564103;564103,0" o:connectangles="0,0,0,0,0,0,0,0,0" textboxrect="0,0,6560820,3384550"/>
                <v:textbox>
                  <w:txbxContent>
                    <w:p w14:paraId="70CC5A53" w14:textId="4399AC19" w:rsidR="00C41D48" w:rsidRPr="00EE0D97" w:rsidRDefault="00C41D48" w:rsidP="00C41D48">
                      <w:pPr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E47496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E47496" w:rsidRPr="00EE0D97">
                        <w:rPr>
                          <w:rFonts w:ascii="Josefin Sans" w:hAnsi="Josefin Sans"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faccia a faccio , in coppia/piccolo Gruppo.</w:t>
                      </w:r>
                    </w:p>
                    <w:p w14:paraId="6AB227BF" w14:textId="796C10F2" w:rsidR="00C41D48" w:rsidRPr="00EE0D97" w:rsidRDefault="00E47496" w:rsidP="00C41D48">
                      <w:p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 xml:space="preserve">Le attività pianificate hanno lo scopo di </w:t>
                      </w:r>
                      <w:r w:rsidR="00C41D48" w:rsidRPr="00EE0D97"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:lang w:val="it-IT"/>
                        </w:rPr>
                        <w:t>:</w:t>
                      </w:r>
                      <w:r w:rsidR="00C41D48" w:rsidRPr="00EE0D97"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  <w:p w14:paraId="4FABC57E" w14:textId="77777777" w:rsidR="00F4705E" w:rsidRPr="00EE0D97" w:rsidRDefault="00F4705E" w:rsidP="00C41D48">
                      <w:pPr>
                        <w:rPr>
                          <w:rFonts w:ascii="Josefin Sans" w:hAnsi="Josefin Sans"/>
                          <w:sz w:val="32"/>
                          <w:szCs w:val="32"/>
                          <w:lang w:val="it-IT"/>
                        </w:rPr>
                      </w:pPr>
                    </w:p>
                    <w:p w14:paraId="03B8A265" w14:textId="752DD838" w:rsidR="00E47496" w:rsidRPr="00EE0D97" w:rsidRDefault="00E47496" w:rsidP="004D56A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 identificare le proprie competenze ed esperienze rilevanti per il lavoro di cura</w:t>
                      </w:r>
                    </w:p>
                    <w:p w14:paraId="5D3ABC27" w14:textId="4FF86AEA" w:rsidR="00E47496" w:rsidRPr="00EE0D97" w:rsidRDefault="00E47496" w:rsidP="004D56AD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 xml:space="preserve"> identificare i propri punti di forza per quanto riguarda il lavoro di cura</w:t>
                      </w:r>
                    </w:p>
                    <w:p w14:paraId="4DBE3FE2" w14:textId="77777777" w:rsidR="00F4705E" w:rsidRPr="00EE0D97" w:rsidRDefault="00F4705E" w:rsidP="00C41D48">
                      <w:pPr>
                        <w:pStyle w:val="Paragraphedeliste"/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</w:p>
                    <w:p w14:paraId="10A4F6F5" w14:textId="77777777" w:rsidR="00E47496" w:rsidRPr="00EE0D97" w:rsidRDefault="00C41D48" w:rsidP="00E47496">
                      <w:pPr>
                        <w:rPr>
                          <w:rFonts w:ascii="Josefin Sans" w:eastAsiaTheme="majorEastAsia" w:hAnsi="Josefin Sans" w:cstheme="majorBidi"/>
                          <w:color w:val="44546A" w:themeColor="text2"/>
                          <w:sz w:val="32"/>
                          <w:szCs w:val="32"/>
                          <w:lang w:val="en-US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color w:val="FF0000"/>
                          <w:sz w:val="32"/>
                          <w:szCs w:val="32"/>
                          <w:lang w:val="it-IT"/>
                        </w:rPr>
                        <w:t xml:space="preserve">TIPS: </w:t>
                      </w:r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 xml:space="preserve">Come formatore, puoi valutare qual è il modo migliore per procedere con il tuo gruppo. </w:t>
                      </w:r>
                      <w:proofErr w:type="spellStart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>Scegli</w:t>
                      </w:r>
                      <w:proofErr w:type="spellEnd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>attività</w:t>
                      </w:r>
                      <w:proofErr w:type="spellEnd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 xml:space="preserve"> e </w:t>
                      </w:r>
                      <w:proofErr w:type="spellStart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>soluzioni</w:t>
                      </w:r>
                      <w:proofErr w:type="spellEnd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>adatte</w:t>
                      </w:r>
                      <w:proofErr w:type="spellEnd"/>
                      <w:r w:rsidR="00E47496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en-US" w:eastAsia="fr-FR"/>
                        </w:rPr>
                        <w:t>.</w:t>
                      </w:r>
                      <w:r w:rsidR="00E47496"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32"/>
                          <w:szCs w:val="32"/>
                          <w:lang w:val="en-US" w:eastAsia="fr-FR"/>
                        </w:rPr>
                        <w:t xml:space="preserve"> </w:t>
                      </w:r>
                    </w:p>
                    <w:p w14:paraId="6B24767C" w14:textId="77777777" w:rsidR="00C41D48" w:rsidRDefault="00C41D48" w:rsidP="009420ED">
                      <w:pPr>
                        <w:pStyle w:val="Paragraphedeliste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70E27605" w14:textId="77777777" w:rsidR="00C41D48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3AD68B23" w14:textId="77777777" w:rsidR="00C41D48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53A49827" w14:textId="77777777" w:rsidR="00C41D48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6C6DF339" w14:textId="77777777" w:rsidR="00C41D48" w:rsidRPr="0075719D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5118B07E" w14:textId="77777777" w:rsidR="00C41D48" w:rsidRPr="0075719D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Activities :</w:t>
                      </w:r>
                    </w:p>
                    <w:p w14:paraId="3B37A312" w14:textId="77777777" w:rsidR="00C41D48" w:rsidRPr="0075719D" w:rsidRDefault="00C41D48" w:rsidP="00C41D48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Tips :</w:t>
                      </w:r>
                    </w:p>
                    <w:p w14:paraId="6077C673" w14:textId="77777777" w:rsidR="00C41D48" w:rsidRPr="0075719D" w:rsidRDefault="00C41D48" w:rsidP="00C41D4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D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5229" behindDoc="0" locked="0" layoutInCell="1" allowOverlap="1" wp14:anchorId="38C58DA3" wp14:editId="0DD782FB">
                <wp:simplePos x="0" y="0"/>
                <wp:positionH relativeFrom="column">
                  <wp:posOffset>187960</wp:posOffset>
                </wp:positionH>
                <wp:positionV relativeFrom="paragraph">
                  <wp:posOffset>248920</wp:posOffset>
                </wp:positionV>
                <wp:extent cx="1216152" cy="1216152"/>
                <wp:effectExtent l="0" t="0" r="22225" b="22225"/>
                <wp:wrapNone/>
                <wp:docPr id="20" name="Cube 520513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58391" w14:textId="77777777" w:rsidR="00C41D48" w:rsidRPr="00E2573D" w:rsidRDefault="00C41D48" w:rsidP="00C41D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09C536D5" w14:textId="77777777" w:rsidR="00C41D48" w:rsidRDefault="00C41D48" w:rsidP="00C41D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58DA3" id="_x0000_s1143" type="#_x0000_t16" style="position:absolute;margin-left:14.8pt;margin-top:19.6pt;width:95.75pt;height:95.75pt;z-index:251695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" fillcolor="#f4b183" strokecolor="#2f528f" strokeweight="1pt">
                <v:textbox>
                  <w:txbxContent>
                    <w:p w14:paraId="74F58391" w14:textId="77777777" w:rsidR="00C41D48" w:rsidRPr="00E2573D" w:rsidRDefault="00C41D48" w:rsidP="00C41D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09C536D5" w14:textId="77777777" w:rsidR="00C41D48" w:rsidRDefault="00C41D48" w:rsidP="00C41D48"/>
                  </w:txbxContent>
                </v:textbox>
              </v:shape>
            </w:pict>
          </mc:Fallback>
        </mc:AlternateContent>
      </w:r>
      <w:r w:rsidR="00C41D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3181" behindDoc="0" locked="0" layoutInCell="1" allowOverlap="1" wp14:anchorId="1FC885B7" wp14:editId="67B1B00C">
                <wp:simplePos x="0" y="0"/>
                <wp:positionH relativeFrom="page">
                  <wp:align>center</wp:align>
                </wp:positionH>
                <wp:positionV relativeFrom="paragraph">
                  <wp:posOffset>483870</wp:posOffset>
                </wp:positionV>
                <wp:extent cx="4533900" cy="908050"/>
                <wp:effectExtent l="0" t="0" r="19050" b="25400"/>
                <wp:wrapNone/>
                <wp:docPr id="19" name="Rectangle: Diagonal Corners Rounded 21306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9080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CE60BF" w14:textId="28E64856" w:rsidR="00C41D48" w:rsidRPr="0075719D" w:rsidRDefault="00E47496" w:rsidP="00C41D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conclusive del modulo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85B7" id="_x0000_s1144" style="position:absolute;margin-left:0;margin-top:38.1pt;width:357pt;height:71.5pt;z-index:25169318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533900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" adj="-11796480,,5400" path="m151345,l4533900,r,l4533900,756705v,83586,-67759,151345,-151345,151345l,908050r,l,151345c,67759,67759,,151345,xe" fillcolor="#f4b183" strokecolor="#2f528f" strokeweight="1pt">
                <v:stroke joinstyle="miter"/>
                <v:formulas/>
                <v:path arrowok="t" o:connecttype="custom" o:connectlocs="151345,0;4533900,0;4533900,0;4533900,756705;4382555,908050;0,908050;0,908050;0,151345;151345,0" o:connectangles="0,0,0,0,0,0,0,0,0" textboxrect="0,0,4533900,908050"/>
                <v:textbox>
                  <w:txbxContent>
                    <w:p w14:paraId="29CE60BF" w14:textId="28E64856" w:rsidR="00C41D48" w:rsidRPr="0075719D" w:rsidRDefault="00E47496" w:rsidP="00C41D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Attività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conclusive del modulo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1D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EFFFB52" wp14:editId="0D592FB7">
            <wp:extent cx="8621395" cy="4949825"/>
            <wp:effectExtent l="190500" t="247650" r="179705" b="250825"/>
            <wp:docPr id="17" name="Immagine 184287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2D25C61" w14:textId="77777777" w:rsidR="005F7F99" w:rsidRPr="009420ED" w:rsidRDefault="005F7F99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3188386D" wp14:editId="51E9893C">
                <wp:simplePos x="0" y="0"/>
                <wp:positionH relativeFrom="page">
                  <wp:posOffset>3810635</wp:posOffset>
                </wp:positionH>
                <wp:positionV relativeFrom="paragraph">
                  <wp:posOffset>499110</wp:posOffset>
                </wp:positionV>
                <wp:extent cx="4095750" cy="914400"/>
                <wp:effectExtent l="0" t="0" r="19050" b="19050"/>
                <wp:wrapNone/>
                <wp:docPr id="615560601" name="Rectangle: Diagonal Corners Rounded 615560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144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1868D" w14:textId="2571D87F" w:rsidR="005F7F99" w:rsidRPr="009420ED" w:rsidRDefault="00C61B7D" w:rsidP="005F7F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Aree di cura coperte dal caregiver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8386D" id="Rectangle: Diagonal Corners Rounded 615560601" o:spid="_x0000_s1145" style="position:absolute;margin-left:300.05pt;margin-top:39.3pt;width:322.5pt;height:1in;z-index:2516583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" adj="-11796480,,5400" path="m152403,l4095750,r,l4095750,761997v,84170,-68233,152403,-152403,152403l,914400r,l,152403c,68233,68233,,152403,xe" fillcolor="#00b0f0" strokecolor="#2f528f" strokeweight="1pt">
                <v:stroke joinstyle="miter"/>
                <v:formulas/>
                <v:path arrowok="t" o:connecttype="custom" o:connectlocs="152403,0;4095750,0;4095750,0;4095750,761997;3943347,914400;0,914400;0,914400;0,152403;152403,0" o:connectangles="0,0,0,0,0,0,0,0,0" textboxrect="0,0,4095750,914400"/>
                <v:textbox>
                  <w:txbxContent>
                    <w:p w14:paraId="52C1868D" w14:textId="2571D87F" w:rsidR="005F7F99" w:rsidRPr="009420ED" w:rsidRDefault="00C61B7D" w:rsidP="005F7F9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Aree di cura coperte dal caregiver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742A242" wp14:editId="22578130">
                <wp:simplePos x="0" y="0"/>
                <wp:positionH relativeFrom="column">
                  <wp:posOffset>651510</wp:posOffset>
                </wp:positionH>
                <wp:positionV relativeFrom="paragraph">
                  <wp:posOffset>347345</wp:posOffset>
                </wp:positionV>
                <wp:extent cx="1216025" cy="1216025"/>
                <wp:effectExtent l="0" t="0" r="22225" b="22225"/>
                <wp:wrapNone/>
                <wp:docPr id="601551653" name="Cube 60155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F15C2" w14:textId="77777777" w:rsidR="005F7F99" w:rsidRPr="00E2573D" w:rsidRDefault="005F7F99" w:rsidP="005F7F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01929CC1" w14:textId="77777777" w:rsidR="005F7F99" w:rsidRDefault="005F7F99" w:rsidP="005F7F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2A242" id="Cube 601551653" o:spid="_x0000_s1146" type="#_x0000_t16" style="position:absolute;margin-left:51.3pt;margin-top:27.35pt;width:95.75pt;height:95.75pt;z-index:251658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" fillcolor="#00b0f0" strokecolor="#2f528f" strokeweight="1pt">
                <v:textbox>
                  <w:txbxContent>
                    <w:p w14:paraId="561F15C2" w14:textId="77777777" w:rsidR="005F7F99" w:rsidRPr="00E2573D" w:rsidRDefault="005F7F99" w:rsidP="005F7F9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01929CC1" w14:textId="77777777" w:rsidR="005F7F99" w:rsidRDefault="005F7F99" w:rsidP="005F7F99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1203E5A8" wp14:editId="3A8E21FE">
                <wp:simplePos x="0" y="0"/>
                <wp:positionH relativeFrom="column">
                  <wp:posOffset>2023110</wp:posOffset>
                </wp:positionH>
                <wp:positionV relativeFrom="paragraph">
                  <wp:posOffset>1723390</wp:posOffset>
                </wp:positionV>
                <wp:extent cx="6561266" cy="3226388"/>
                <wp:effectExtent l="0" t="0" r="11430" b="12700"/>
                <wp:wrapNone/>
                <wp:docPr id="1865707688" name="Rectangle: Diagonal Corners Rounded 1865707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283F4" w14:textId="47D76DBB" w:rsidR="005F7F99" w:rsidRPr="00EE0D97" w:rsidRDefault="005F7F99" w:rsidP="005F7F99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Unit</w:t>
                            </w:r>
                            <w:r w:rsidR="00C61B7D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 e obiettivi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7E2AAB2B" w14:textId="77777777" w:rsidR="00C61B7D" w:rsidRPr="00EE0D97" w:rsidRDefault="00C61B7D" w:rsidP="00C61B7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3.1: Igiene personale dei destinatari delle cure</w:t>
                            </w:r>
                          </w:p>
                          <w:p w14:paraId="45F58C8D" w14:textId="77E08621" w:rsidR="00C61B7D" w:rsidRPr="00EE0D97" w:rsidRDefault="00C61B7D" w:rsidP="00C61B7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3.2: Istruzioni per cucinare e diete specifiche per i destinatari, desideri ed esigenze di cura</w:t>
                            </w:r>
                          </w:p>
                          <w:p w14:paraId="781DE7D8" w14:textId="77777777" w:rsidR="00C61B7D" w:rsidRPr="00EE0D97" w:rsidRDefault="00C61B7D" w:rsidP="00C61B7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3.3: Tipi di farmaci e loro usi</w:t>
                            </w:r>
                          </w:p>
                          <w:p w14:paraId="40115068" w14:textId="02E3B758" w:rsidR="005F7F99" w:rsidRPr="00EE0D97" w:rsidRDefault="00C61B7D" w:rsidP="005F7F99">
                            <w:pPr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3.4: Attività sociali e tempo libero. Come comunicare con i destinatari dell'assistenza ; le attività ricreative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E5A8" id="Rectangle: Diagonal Corners Rounded 1865707688" o:spid="_x0000_s1147" style="position:absolute;margin-left:159.3pt;margin-top:135.7pt;width:516.65pt;height:254.0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" adj="-11796480,,5400" path="m537742,l6561266,r,l6561266,2688646v,296987,-240755,537742,-537742,537742l,3226388r,l,537742c,240755,240755,,537742,xe" fillcolor="#00b0f0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055283F4" w14:textId="47D76DBB" w:rsidR="005F7F99" w:rsidRPr="00EE0D97" w:rsidRDefault="005F7F99" w:rsidP="005F7F99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Unit</w:t>
                      </w:r>
                      <w:r w:rsidR="00C61B7D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 e obiettivi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7E2AAB2B" w14:textId="77777777" w:rsidR="00C61B7D" w:rsidRPr="00EE0D97" w:rsidRDefault="00C61B7D" w:rsidP="00C61B7D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3.1: Igiene personale dei destinatari delle cure</w:t>
                      </w:r>
                    </w:p>
                    <w:p w14:paraId="45F58C8D" w14:textId="77E08621" w:rsidR="00C61B7D" w:rsidRPr="00EE0D97" w:rsidRDefault="00C61B7D" w:rsidP="00C61B7D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3.2: Istruzioni per cucinare e diete specifiche per i destinatari, desideri ed esigenze di cura</w:t>
                      </w:r>
                    </w:p>
                    <w:p w14:paraId="781DE7D8" w14:textId="77777777" w:rsidR="00C61B7D" w:rsidRPr="00EE0D97" w:rsidRDefault="00C61B7D" w:rsidP="00C61B7D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3.3: Tipi di farmaci e loro usi</w:t>
                      </w:r>
                    </w:p>
                    <w:p w14:paraId="40115068" w14:textId="02E3B758" w:rsidR="005F7F99" w:rsidRPr="00EE0D97" w:rsidRDefault="00C61B7D" w:rsidP="005F7F99">
                      <w:pPr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3.4: Attività sociali e tempo libero. Come comunicare con i destinatari dell'assistenza ; le attività ricreative</w:t>
                      </w: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9BADD72" wp14:editId="10CE45E5">
            <wp:extent cx="8621395" cy="4949825"/>
            <wp:effectExtent l="171450" t="247650" r="198755" b="250825"/>
            <wp:docPr id="897158829" name="Picture 897158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B2ED406" w14:textId="77777777" w:rsidR="005F7F99" w:rsidRPr="009420ED" w:rsidRDefault="005F7F99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6E88BB66" w14:textId="77777777" w:rsidR="005F7F99" w:rsidRPr="009420ED" w:rsidRDefault="005F7F99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545C0FD2" wp14:editId="6AD7DCE1">
                <wp:simplePos x="0" y="0"/>
                <wp:positionH relativeFrom="column">
                  <wp:posOffset>2023110</wp:posOffset>
                </wp:positionH>
                <wp:positionV relativeFrom="paragraph">
                  <wp:posOffset>1732915</wp:posOffset>
                </wp:positionV>
                <wp:extent cx="6560820" cy="3225800"/>
                <wp:effectExtent l="0" t="0" r="11430" b="12700"/>
                <wp:wrapNone/>
                <wp:docPr id="780769115" name="Rectangle: Diagonal Corners Rounded 780769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F4F19" w14:textId="38817D0D" w:rsidR="005F7F99" w:rsidRPr="00EE0D97" w:rsidRDefault="00FE75CF" w:rsidP="005F7F99">
                            <w:pPr>
                              <w:pStyle w:val="Paragraphedeliste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5F7F99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44EEF6E1" w14:textId="50E4199E" w:rsidR="00FE75CF" w:rsidRPr="00EE0D97" w:rsidRDefault="00FE75CF" w:rsidP="004D56A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>Essere</w:t>
                            </w:r>
                            <w:proofErr w:type="spellEnd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>consapevoli</w:t>
                            </w:r>
                            <w:proofErr w:type="spellEnd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>dell'importanza</w:t>
                            </w:r>
                            <w:proofErr w:type="spellEnd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en-GB"/>
                              </w:rPr>
                              <w:t>dell'igiene</w:t>
                            </w:r>
                            <w:proofErr w:type="spellEnd"/>
                          </w:p>
                          <w:p w14:paraId="1E81EC6F" w14:textId="75EED22D" w:rsidR="00FE75CF" w:rsidRPr="00EE0D97" w:rsidRDefault="00FE75CF" w:rsidP="004D56A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it-IT"/>
                              </w:rPr>
                              <w:t xml:space="preserve"> Conoscere i compiti dei caregiver relativi all'igiene</w:t>
                            </w:r>
                          </w:p>
                          <w:p w14:paraId="2019AD11" w14:textId="36312382" w:rsidR="00FE75CF" w:rsidRPr="00EE0D97" w:rsidRDefault="005F7F99" w:rsidP="00FE75CF">
                            <w:pPr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: </w:t>
                            </w:r>
                            <w:r w:rsidR="00A12AE9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FE75CF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Per poter svolgere correttamente l'attività di simulazione è necessario che si sia creato un sentimento di vicinanza lungo le precedenti sessioni formative. L'attività online può essere svolta di persona individualmente o collettivamente in base al profilo dei tirocinanti</w:t>
                            </w:r>
                            <w:r w:rsidR="00FE75CF" w:rsidRPr="00EE0D97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 xml:space="preserve"> </w:t>
                            </w:r>
                          </w:p>
                          <w:p w14:paraId="5A905437" w14:textId="141139B3" w:rsidR="005F7F99" w:rsidRPr="009420ED" w:rsidRDefault="005F7F99" w:rsidP="005F7F99">
                            <w:pPr>
                              <w:pStyle w:val="Paragraphedeliste"/>
                              <w:ind w:left="1533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6DFBB1FF" w14:textId="77777777" w:rsidR="005F7F99" w:rsidRPr="009420ED" w:rsidRDefault="005F7F99" w:rsidP="005F7F99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C0FD2" id="Rectangle: Diagonal Corners Rounded 780769115" o:spid="_x0000_s1148" style="position:absolute;margin-left:159.3pt;margin-top:136.45pt;width:516.6pt;height:254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" adj="-11796480,,5400" path="m537644,l6560820,r,l6560820,2688156v,296933,-240711,537644,-537644,537644l,3225800r,l,537644c,240711,240711,,537644,xe" fillcolor="#00b0f0" strokecolor="#2f528f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6F3F4F19" w14:textId="38817D0D" w:rsidR="005F7F99" w:rsidRPr="00EE0D97" w:rsidRDefault="00FE75CF" w:rsidP="005F7F99">
                      <w:pPr>
                        <w:pStyle w:val="Paragraphedeliste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lo scopo di </w:t>
                      </w:r>
                      <w:r w:rsidR="005F7F99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44EEF6E1" w14:textId="50E4199E" w:rsidR="00FE75CF" w:rsidRPr="00EE0D97" w:rsidRDefault="00FE75CF" w:rsidP="004D56A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</w:pPr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>Essere</w:t>
                      </w:r>
                      <w:proofErr w:type="spellEnd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>consapevoli</w:t>
                      </w:r>
                      <w:proofErr w:type="spellEnd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>dell'importanza</w:t>
                      </w:r>
                      <w:proofErr w:type="spellEnd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en-GB"/>
                        </w:rPr>
                        <w:t>dell'igiene</w:t>
                      </w:r>
                      <w:proofErr w:type="spellEnd"/>
                    </w:p>
                    <w:p w14:paraId="1E81EC6F" w14:textId="75EED22D" w:rsidR="00FE75CF" w:rsidRPr="00EE0D97" w:rsidRDefault="00FE75CF" w:rsidP="004D56A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Josefin Sans" w:hAnsi="Josefin Sans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it-IT"/>
                        </w:rPr>
                        <w:t xml:space="preserve"> Conoscere i compiti dei caregiver relativi all'igiene</w:t>
                      </w:r>
                    </w:p>
                    <w:p w14:paraId="2019AD11" w14:textId="36312382" w:rsidR="00FE75CF" w:rsidRPr="00EE0D97" w:rsidRDefault="005F7F99" w:rsidP="00FE75CF">
                      <w:pPr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: </w:t>
                      </w:r>
                      <w:r w:rsidR="00A12AE9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FE75CF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Per poter svolgere correttamente l'attività di simulazione è necessario che si sia creato un sentimento di vicinanza lungo le precedenti sessioni formative. L'attività online può essere svolta di persona individualmente o collettivamente in base al profilo dei tirocinanti</w:t>
                      </w:r>
                      <w:r w:rsidR="00FE75CF" w:rsidRPr="00EE0D97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 xml:space="preserve"> </w:t>
                      </w:r>
                    </w:p>
                    <w:p w14:paraId="5A905437" w14:textId="141139B3" w:rsidR="005F7F99" w:rsidRPr="009420ED" w:rsidRDefault="005F7F99" w:rsidP="005F7F99">
                      <w:pPr>
                        <w:pStyle w:val="Paragraphedeliste"/>
                        <w:ind w:left="1533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6DFBB1FF" w14:textId="77777777" w:rsidR="005F7F99" w:rsidRPr="009420ED" w:rsidRDefault="005F7F99" w:rsidP="005F7F99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6418BA9" wp14:editId="4B97D033">
                <wp:simplePos x="0" y="0"/>
                <wp:positionH relativeFrom="column">
                  <wp:posOffset>651510</wp:posOffset>
                </wp:positionH>
                <wp:positionV relativeFrom="paragraph">
                  <wp:posOffset>356870</wp:posOffset>
                </wp:positionV>
                <wp:extent cx="1216025" cy="1216025"/>
                <wp:effectExtent l="0" t="0" r="22225" b="22225"/>
                <wp:wrapNone/>
                <wp:docPr id="701500437" name="Cube 701500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45E8B" w14:textId="77777777" w:rsidR="005F7F99" w:rsidRPr="00E2573D" w:rsidRDefault="005F7F99" w:rsidP="005F7F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242BD28A" w14:textId="77777777" w:rsidR="005F7F99" w:rsidRDefault="005F7F99" w:rsidP="005F7F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8BA9" id="Cube 701500437" o:spid="_x0000_s1149" type="#_x0000_t16" style="position:absolute;margin-left:51.3pt;margin-top:28.1pt;width:95.75pt;height:95.75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" fillcolor="#00b0f0" strokecolor="#2f528f" strokeweight="1pt">
                <v:textbox>
                  <w:txbxContent>
                    <w:p w14:paraId="4F845E8B" w14:textId="77777777" w:rsidR="005F7F99" w:rsidRPr="00E2573D" w:rsidRDefault="005F7F99" w:rsidP="005F7F9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242BD28A" w14:textId="77777777" w:rsidR="005F7F99" w:rsidRDefault="005F7F99" w:rsidP="005F7F99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1A1B0D78" wp14:editId="1AE07F60">
                <wp:simplePos x="0" y="0"/>
                <wp:positionH relativeFrom="page">
                  <wp:posOffset>3810635</wp:posOffset>
                </wp:positionH>
                <wp:positionV relativeFrom="paragraph">
                  <wp:posOffset>508635</wp:posOffset>
                </wp:positionV>
                <wp:extent cx="4095908" cy="914400"/>
                <wp:effectExtent l="0" t="0" r="19050" b="19050"/>
                <wp:wrapNone/>
                <wp:docPr id="1780158950" name="Rectangle: Diagonal Corners Rounded 1780158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1D505" w14:textId="162C064D" w:rsidR="005F7F99" w:rsidRPr="005F7F99" w:rsidRDefault="005F7F99" w:rsidP="005F7F9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          </w:t>
                            </w:r>
                            <w:proofErr w:type="spellStart"/>
                            <w:r w:rsidRPr="005F7F9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Activit</w:t>
                            </w:r>
                            <w:r w:rsidR="00FE75C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à</w:t>
                            </w:r>
                            <w:proofErr w:type="spellEnd"/>
                            <w:r w:rsidRPr="005F7F9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F7F9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Unit</w:t>
                            </w:r>
                            <w:r w:rsidR="00FE75C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à</w:t>
                            </w:r>
                            <w:proofErr w:type="spellEnd"/>
                            <w:r w:rsidRPr="005F7F9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3</w:t>
                            </w:r>
                            <w:r w:rsidRPr="005F7F9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.01 </w:t>
                            </w:r>
                          </w:p>
                          <w:p w14:paraId="04A60C6B" w14:textId="31FA63CF" w:rsidR="005F7F99" w:rsidRPr="0075719D" w:rsidRDefault="00FE75CF" w:rsidP="005F7F9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Igiene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  <w:p w14:paraId="7137120D" w14:textId="77777777" w:rsidR="005F7F99" w:rsidRPr="0075719D" w:rsidRDefault="005F7F99" w:rsidP="005F7F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B0D78" id="Rectangle: Diagonal Corners Rounded 1780158950" o:spid="_x0000_s1150" style="position:absolute;margin-left:300.05pt;margin-top:40.05pt;width:322.5pt;height:1in;z-index:2516583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" adj="-11796480,,5400" path="m152403,l4095908,r,l4095908,761997v,84170,-68233,152403,-152403,152403l,914400r,l,152403c,68233,68233,,152403,xe" fillcolor="#00b0f0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5B91D505" w14:textId="162C064D" w:rsidR="005F7F99" w:rsidRPr="005F7F99" w:rsidRDefault="005F7F99" w:rsidP="005F7F99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          </w:t>
                      </w:r>
                      <w:proofErr w:type="spellStart"/>
                      <w:r w:rsidRPr="005F7F9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Activit</w:t>
                      </w:r>
                      <w:r w:rsidR="00FE75C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à</w:t>
                      </w:r>
                      <w:proofErr w:type="spellEnd"/>
                      <w:r w:rsidRPr="005F7F9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5F7F9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Unit</w:t>
                      </w:r>
                      <w:r w:rsidR="00FE75C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à</w:t>
                      </w:r>
                      <w:proofErr w:type="spellEnd"/>
                      <w:r w:rsidRPr="005F7F9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3</w:t>
                      </w:r>
                      <w:r w:rsidRPr="005F7F9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.01 </w:t>
                      </w:r>
                    </w:p>
                    <w:p w14:paraId="04A60C6B" w14:textId="31FA63CF" w:rsidR="005F7F99" w:rsidRPr="0075719D" w:rsidRDefault="00FE75CF" w:rsidP="005F7F99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Igiene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personale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  <w:p w14:paraId="7137120D" w14:textId="77777777" w:rsidR="005F7F99" w:rsidRPr="0075719D" w:rsidRDefault="005F7F99" w:rsidP="005F7F9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18343FE" wp14:editId="13D43102">
            <wp:extent cx="8621395" cy="4949825"/>
            <wp:effectExtent l="171450" t="247650" r="198755" b="250825"/>
            <wp:docPr id="1693382253" name="Picture 169338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E8A345D" w14:textId="77777777" w:rsidR="0044134A" w:rsidRPr="009420ED" w:rsidRDefault="0044134A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67079472" w14:textId="77777777" w:rsidR="001B7D30" w:rsidRPr="009420ED" w:rsidRDefault="001B7D30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4E68C303" wp14:editId="2A9E10F1">
                <wp:simplePos x="0" y="0"/>
                <wp:positionH relativeFrom="column">
                  <wp:posOffset>1980580</wp:posOffset>
                </wp:positionH>
                <wp:positionV relativeFrom="paragraph">
                  <wp:posOffset>1598221</wp:posOffset>
                </wp:positionV>
                <wp:extent cx="6560820" cy="3530009"/>
                <wp:effectExtent l="0" t="0" r="11430" b="13335"/>
                <wp:wrapNone/>
                <wp:docPr id="236422106" name="Rectangle: Diagonal Corners Rounded 23642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530009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CA117" w14:textId="6DD3B9A3" w:rsidR="001B7D30" w:rsidRPr="00EE0D97" w:rsidRDefault="002074DD" w:rsidP="001B7D30">
                            <w:pPr>
                              <w:pStyle w:val="Paragraphedeliste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1B7D30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:</w:t>
                            </w:r>
                          </w:p>
                          <w:p w14:paraId="5647BA49" w14:textId="3741D485" w:rsidR="002074DD" w:rsidRPr="00EE0D97" w:rsidRDefault="002074DD" w:rsidP="004D56AD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>Identificare i nutrimenti di base di una dieta di base</w:t>
                            </w:r>
                          </w:p>
                          <w:p w14:paraId="18C26A00" w14:textId="49E6FCC4" w:rsidR="002074DD" w:rsidRPr="00EE0D97" w:rsidRDefault="002074DD" w:rsidP="004D56AD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>Adattare la dieta di base in base alle necessità del destinatario dell'assistenza</w:t>
                            </w:r>
                          </w:p>
                          <w:p w14:paraId="3AAC5AB4" w14:textId="64351074" w:rsidR="001B7D30" w:rsidRPr="00EE0D97" w:rsidRDefault="001B7D30" w:rsidP="001B7D30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: </w:t>
                            </w:r>
                            <w:r w:rsidR="002074DD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A seconda delle conoscenze pregresse dei membri del gruppo, le attività possono essere completate collettivamente, creando una comunità di apprendimento. Se i tirocinanti incontrano molte difficoltà nel creare l'attività di pianificazione alimentare, l'esercizio dietetico specifico dovrebbe essere </w:t>
                            </w:r>
                            <w:r w:rsidR="00CE67E4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evitato</w:t>
                            </w:r>
                            <w:r w:rsidR="002074DD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.  In base alle necessità dei tirocinanti, l'attività online può essere svolta di persona individualmente o collettivamente</w:t>
                            </w:r>
                          </w:p>
                          <w:p w14:paraId="01206BFC" w14:textId="77777777" w:rsidR="001B7D30" w:rsidRPr="009420ED" w:rsidRDefault="001B7D30" w:rsidP="001B7D30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C303" id="Rectangle: Diagonal Corners Rounded 236422106" o:spid="_x0000_s1151" style="position:absolute;left:0;text-align:left;margin-left:155.95pt;margin-top:125.85pt;width:516.6pt;height:277.95pt;z-index:251658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530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" adj="-11796480,,5400" path="m588347,l6560820,r,l6560820,2941662v,324935,-263412,588347,-588347,588347l,3530009r,l,588347c,263412,263412,,588347,xe" fillcolor="#00b0f0" strokecolor="#2f528f" strokeweight="1pt">
                <v:stroke joinstyle="miter"/>
                <v:formulas/>
                <v:path arrowok="t" o:connecttype="custom" o:connectlocs="588347,0;6560820,0;6560820,0;6560820,2941662;5972473,3530009;0,3530009;0,3530009;0,588347;588347,0" o:connectangles="0,0,0,0,0,0,0,0,0" textboxrect="0,0,6560820,3530009"/>
                <v:textbox>
                  <w:txbxContent>
                    <w:p w14:paraId="1F5CA117" w14:textId="6DD3B9A3" w:rsidR="001B7D30" w:rsidRPr="00EE0D97" w:rsidRDefault="002074DD" w:rsidP="001B7D30">
                      <w:pPr>
                        <w:pStyle w:val="Paragraphedeliste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Le attività pianificate hanno lo scopo di </w:t>
                      </w:r>
                      <w:r w:rsidR="001B7D30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:</w:t>
                      </w:r>
                    </w:p>
                    <w:p w14:paraId="5647BA49" w14:textId="3741D485" w:rsidR="002074DD" w:rsidRPr="00EE0D97" w:rsidRDefault="002074DD" w:rsidP="004D56AD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>Identificare i nutrimenti di base di una dieta di base</w:t>
                      </w:r>
                    </w:p>
                    <w:p w14:paraId="18C26A00" w14:textId="49E6FCC4" w:rsidR="002074DD" w:rsidRPr="00EE0D97" w:rsidRDefault="002074DD" w:rsidP="004D56AD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>Adattare la dieta di base in base alle necessità del destinatario dell'assistenza</w:t>
                      </w:r>
                    </w:p>
                    <w:p w14:paraId="3AAC5AB4" w14:textId="64351074" w:rsidR="001B7D30" w:rsidRPr="00EE0D97" w:rsidRDefault="001B7D30" w:rsidP="001B7D30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: </w:t>
                      </w:r>
                      <w:r w:rsidR="002074DD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A seconda delle conoscenze pregresse dei membri del gruppo, le attività possono essere completate collettivamente, creando una comunità di apprendimento. Se i tirocinanti incontrano molte difficoltà nel creare l'attività di pianificazione alimentare, l'esercizio dietetico specifico dovrebbe essere </w:t>
                      </w:r>
                      <w:r w:rsidR="00CE67E4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evitato</w:t>
                      </w:r>
                      <w:r w:rsidR="002074DD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.  In base alle necessità dei tirocinanti, l'attività online può essere svolta di persona individualmente o collettivamente</w:t>
                      </w:r>
                    </w:p>
                    <w:p w14:paraId="01206BFC" w14:textId="77777777" w:rsidR="001B7D30" w:rsidRPr="009420ED" w:rsidRDefault="001B7D30" w:rsidP="001B7D30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4E00CD92" wp14:editId="0FDB420B">
                <wp:simplePos x="0" y="0"/>
                <wp:positionH relativeFrom="column">
                  <wp:posOffset>651510</wp:posOffset>
                </wp:positionH>
                <wp:positionV relativeFrom="paragraph">
                  <wp:posOffset>433070</wp:posOffset>
                </wp:positionV>
                <wp:extent cx="1216025" cy="1216025"/>
                <wp:effectExtent l="0" t="0" r="22225" b="22225"/>
                <wp:wrapNone/>
                <wp:docPr id="1658365427" name="Cube 165836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D520C" w14:textId="77777777" w:rsidR="001B7D30" w:rsidRPr="00E2573D" w:rsidRDefault="001B7D30" w:rsidP="001B7D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001164E3" w14:textId="77777777" w:rsidR="001B7D30" w:rsidRDefault="001B7D30" w:rsidP="001B7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0CD92" id="Cube 1658365427" o:spid="_x0000_s1152" type="#_x0000_t16" style="position:absolute;left:0;text-align:left;margin-left:51.3pt;margin-top:34.1pt;width:95.75pt;height:95.75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" fillcolor="#00b0f0" strokecolor="#2f528f" strokeweight="1pt">
                <v:textbox>
                  <w:txbxContent>
                    <w:p w14:paraId="1E0D520C" w14:textId="77777777" w:rsidR="001B7D30" w:rsidRPr="00E2573D" w:rsidRDefault="001B7D30" w:rsidP="001B7D3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001164E3" w14:textId="77777777" w:rsidR="001B7D30" w:rsidRDefault="001B7D30" w:rsidP="001B7D30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698157F7" wp14:editId="221892DF">
                <wp:simplePos x="0" y="0"/>
                <wp:positionH relativeFrom="page">
                  <wp:posOffset>3810635</wp:posOffset>
                </wp:positionH>
                <wp:positionV relativeFrom="paragraph">
                  <wp:posOffset>584835</wp:posOffset>
                </wp:positionV>
                <wp:extent cx="4095908" cy="914400"/>
                <wp:effectExtent l="0" t="0" r="19050" b="19050"/>
                <wp:wrapNone/>
                <wp:docPr id="1013489024" name="Rectangle: Diagonal Corners Rounded 1013489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FD66D" w14:textId="62C5102D" w:rsidR="001B7D30" w:rsidRPr="009420ED" w:rsidRDefault="001B7D30" w:rsidP="001B7D3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          A</w:t>
                            </w:r>
                            <w:r w:rsidR="002074DD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2074DD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3.0</w:t>
                            </w:r>
                            <w:r w:rsidR="00B53A48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2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</w:p>
                          <w:p w14:paraId="6232039D" w14:textId="3D0A669D" w:rsidR="001B7D30" w:rsidRPr="009420ED" w:rsidRDefault="001B7D30" w:rsidP="001B7D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I</w:t>
                            </w:r>
                            <w:r w:rsidR="002074DD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struzioni per cucinare- diete specifiche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157F7" id="Rectangle: Diagonal Corners Rounded 1013489024" o:spid="_x0000_s1153" style="position:absolute;left:0;text-align:left;margin-left:300.05pt;margin-top:46.05pt;width:322.5pt;height:1in;z-index:25165834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" adj="-11796480,,5400" path="m152403,l4095908,r,l4095908,761997v,84170,-68233,152403,-152403,152403l,914400r,l,152403c,68233,68233,,152403,xe" fillcolor="#00b0f0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6CDFD66D" w14:textId="62C5102D" w:rsidR="001B7D30" w:rsidRPr="009420ED" w:rsidRDefault="001B7D30" w:rsidP="001B7D30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          A</w:t>
                      </w:r>
                      <w:r w:rsidR="002074DD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2074DD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3.0</w:t>
                      </w:r>
                      <w:r w:rsidR="00B53A48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2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</w:p>
                    <w:p w14:paraId="6232039D" w14:textId="3D0A669D" w:rsidR="001B7D30" w:rsidRPr="009420ED" w:rsidRDefault="001B7D30" w:rsidP="001B7D3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I</w:t>
                      </w:r>
                      <w:r w:rsidR="002074DD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struzioni per cucinare- diete specifiche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3C73D52" wp14:editId="2D883121">
            <wp:extent cx="8621395" cy="4949825"/>
            <wp:effectExtent l="171450" t="247650" r="198755" b="250825"/>
            <wp:docPr id="1384505958" name="Picture 138450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8D6D041" w14:textId="77777777" w:rsidR="00B53A48" w:rsidRPr="009420ED" w:rsidRDefault="00B53A48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5400043C" w14:textId="77777777" w:rsidR="00B53A48" w:rsidRPr="009420ED" w:rsidRDefault="00B53A48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5CD19D9F" wp14:editId="7098C668">
                <wp:simplePos x="0" y="0"/>
                <wp:positionH relativeFrom="page">
                  <wp:posOffset>3839210</wp:posOffset>
                </wp:positionH>
                <wp:positionV relativeFrom="paragraph">
                  <wp:posOffset>594360</wp:posOffset>
                </wp:positionV>
                <wp:extent cx="4095750" cy="914400"/>
                <wp:effectExtent l="0" t="0" r="19050" b="19050"/>
                <wp:wrapNone/>
                <wp:docPr id="1049623528" name="Rectangle: Diagonal Corners Rounded 1049623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144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0F952" w14:textId="530F6DD3" w:rsidR="00B53A48" w:rsidRPr="009420ED" w:rsidRDefault="00B53A48" w:rsidP="00B53A4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          A</w:t>
                            </w:r>
                            <w:r w:rsidR="00E33815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E33815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3.03 </w:t>
                            </w:r>
                          </w:p>
                          <w:p w14:paraId="747984B2" w14:textId="11F51ADC" w:rsidR="00B53A48" w:rsidRPr="009420ED" w:rsidRDefault="00B53A48" w:rsidP="00B53A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T</w:t>
                            </w:r>
                            <w:r w:rsidR="00E33815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ipi di medicamenti ed 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19D9F" id="Rectangle: Diagonal Corners Rounded 1049623528" o:spid="_x0000_s1154" style="position:absolute;left:0;text-align:left;margin-left:302.3pt;margin-top:46.8pt;width:322.5pt;height:1in;z-index:2516583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" adj="-11796480,,5400" path="m152403,l4095750,r,l4095750,761997v,84170,-68233,152403,-152403,152403l,914400r,l,152403c,68233,68233,,152403,xe" fillcolor="#00b0f0" strokecolor="#2f528f" strokeweight="1pt">
                <v:stroke joinstyle="miter"/>
                <v:formulas/>
                <v:path arrowok="t" o:connecttype="custom" o:connectlocs="152403,0;4095750,0;4095750,0;4095750,761997;3943347,914400;0,914400;0,914400;0,152403;152403,0" o:connectangles="0,0,0,0,0,0,0,0,0" textboxrect="0,0,4095750,914400"/>
                <v:textbox>
                  <w:txbxContent>
                    <w:p w14:paraId="2350F952" w14:textId="530F6DD3" w:rsidR="00B53A48" w:rsidRPr="009420ED" w:rsidRDefault="00B53A48" w:rsidP="00B53A48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          A</w:t>
                      </w:r>
                      <w:r w:rsidR="00E33815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E33815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3.03 </w:t>
                      </w:r>
                    </w:p>
                    <w:p w14:paraId="747984B2" w14:textId="11F51ADC" w:rsidR="00B53A48" w:rsidRPr="009420ED" w:rsidRDefault="00B53A48" w:rsidP="00B53A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T</w:t>
                      </w:r>
                      <w:r w:rsidR="00E33815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ipi di medicamenti ed usi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30008855" wp14:editId="1F7AE4CC">
                <wp:simplePos x="0" y="0"/>
                <wp:positionH relativeFrom="column">
                  <wp:posOffset>680085</wp:posOffset>
                </wp:positionH>
                <wp:positionV relativeFrom="paragraph">
                  <wp:posOffset>442595</wp:posOffset>
                </wp:positionV>
                <wp:extent cx="1216025" cy="1216025"/>
                <wp:effectExtent l="0" t="0" r="22225" b="22225"/>
                <wp:wrapNone/>
                <wp:docPr id="1601985705" name="Cube 1601985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F1395D" w14:textId="77777777" w:rsidR="00B53A48" w:rsidRPr="00E2573D" w:rsidRDefault="00B53A48" w:rsidP="00B53A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0732A8E3" w14:textId="77777777" w:rsidR="00B53A48" w:rsidRDefault="00B53A48" w:rsidP="00B53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08855" id="Cube 1601985705" o:spid="_x0000_s1155" type="#_x0000_t16" style="position:absolute;left:0;text-align:left;margin-left:53.55pt;margin-top:34.85pt;width:95.75pt;height:95.75pt;z-index:251658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" fillcolor="#00b0f0" strokecolor="#2f528f" strokeweight="1pt">
                <v:textbox>
                  <w:txbxContent>
                    <w:p w14:paraId="7EF1395D" w14:textId="77777777" w:rsidR="00B53A48" w:rsidRPr="00E2573D" w:rsidRDefault="00B53A48" w:rsidP="00B53A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0732A8E3" w14:textId="77777777" w:rsidR="00B53A48" w:rsidRDefault="00B53A48" w:rsidP="00B53A48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48A81743" wp14:editId="7391452C">
                <wp:simplePos x="0" y="0"/>
                <wp:positionH relativeFrom="column">
                  <wp:posOffset>2051685</wp:posOffset>
                </wp:positionH>
                <wp:positionV relativeFrom="paragraph">
                  <wp:posOffset>1818640</wp:posOffset>
                </wp:positionV>
                <wp:extent cx="6560820" cy="3225800"/>
                <wp:effectExtent l="0" t="0" r="11430" b="12700"/>
                <wp:wrapNone/>
                <wp:docPr id="1383103292" name="Rectangle: Diagonal Corners Rounded 1383103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7A42B4" w14:textId="03143049" w:rsidR="00B53A48" w:rsidRPr="00EE0D97" w:rsidRDefault="00E33815" w:rsidP="00B53A48">
                            <w:pPr>
                              <w:pStyle w:val="Paragraphedeliste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B53A48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:</w:t>
                            </w:r>
                          </w:p>
                          <w:p w14:paraId="7E25D50E" w14:textId="5E29C0BE" w:rsidR="00E33815" w:rsidRPr="00EE0D97" w:rsidRDefault="00E33815" w:rsidP="004D56AD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 Saper conservare e trattare i diversi farmaci</w:t>
                            </w:r>
                          </w:p>
                          <w:p w14:paraId="54C4EDBB" w14:textId="0C89D694" w:rsidR="00BE6FF0" w:rsidRPr="00EE0D97" w:rsidRDefault="00E33815" w:rsidP="004D56AD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 Identificare il tipo di farmaco più consumato nei destinatari delle cure</w:t>
                            </w:r>
                          </w:p>
                          <w:p w14:paraId="4ED525DB" w14:textId="6B073AE9" w:rsidR="002012B9" w:rsidRPr="00AD14D9" w:rsidRDefault="00B53A48" w:rsidP="002012B9">
                            <w:pPr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="002012B9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2012B9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 xml:space="preserve">Mostrare  ai tirocinanti l'importanza di seguire le istruzioni del personale medico  </w:t>
                            </w:r>
                            <w:proofErr w:type="spellStart"/>
                            <w:r w:rsidR="002012B9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èl'obiettivo</w:t>
                            </w:r>
                            <w:proofErr w:type="spellEnd"/>
                            <w:r w:rsidR="002012B9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 xml:space="preserve"> principale di questo modulo. Per l'attività di simulazione è fondamentale creare una sensazione di vicinanza tra gli studenti. Al fine di rendere più facile l'attività online, si può fare l’esercizio  collettivamente.</w:t>
                            </w:r>
                          </w:p>
                          <w:p w14:paraId="21E0FFE5" w14:textId="621A19B3" w:rsidR="00B53A48" w:rsidRPr="009420ED" w:rsidRDefault="00B53A48" w:rsidP="00B53A48">
                            <w:pPr>
                              <w:pStyle w:val="Paragraphedeliste"/>
                              <w:ind w:left="1533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4FC5A951" w14:textId="77777777" w:rsidR="00B53A48" w:rsidRPr="009420ED" w:rsidRDefault="00B53A48" w:rsidP="00B53A4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1743" id="Rectangle: Diagonal Corners Rounded 1383103292" o:spid="_x0000_s1156" style="position:absolute;left:0;text-align:left;margin-left:161.55pt;margin-top:143.2pt;width:516.6pt;height:254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" adj="-11796480,,5400" path="m537644,l6560820,r,l6560820,2688156v,296933,-240711,537644,-537644,537644l,3225800r,l,537644c,240711,240711,,537644,xe" fillcolor="#00b0f0" strokecolor="#2f528f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507A42B4" w14:textId="03143049" w:rsidR="00B53A48" w:rsidRPr="00EE0D97" w:rsidRDefault="00E33815" w:rsidP="00B53A48">
                      <w:pPr>
                        <w:pStyle w:val="Paragraphedeliste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Le attività pianificate hanno lo scopo di </w:t>
                      </w:r>
                      <w:r w:rsidR="00B53A48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:</w:t>
                      </w:r>
                    </w:p>
                    <w:p w14:paraId="7E25D50E" w14:textId="5E29C0BE" w:rsidR="00E33815" w:rsidRPr="00EE0D97" w:rsidRDefault="00E33815" w:rsidP="004D56AD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 Saper conservare e trattare i diversi farmaci</w:t>
                      </w:r>
                    </w:p>
                    <w:p w14:paraId="54C4EDBB" w14:textId="0C89D694" w:rsidR="00BE6FF0" w:rsidRPr="00EE0D97" w:rsidRDefault="00E33815" w:rsidP="004D56AD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 Identificare il tipo di farmaco più consumato nei destinatari delle cure</w:t>
                      </w:r>
                    </w:p>
                    <w:p w14:paraId="4ED525DB" w14:textId="6B073AE9" w:rsidR="002012B9" w:rsidRPr="00AD14D9" w:rsidRDefault="00B53A48" w:rsidP="002012B9">
                      <w:pPr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="002012B9"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2012B9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 xml:space="preserve">Mostrare  ai tirocinanti l'importanza di seguire le istruzioni del personale medico  </w:t>
                      </w:r>
                      <w:proofErr w:type="spellStart"/>
                      <w:r w:rsidR="002012B9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èl'obiettivo</w:t>
                      </w:r>
                      <w:proofErr w:type="spellEnd"/>
                      <w:r w:rsidR="002012B9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 xml:space="preserve"> principale di questo modulo. Per l'attività di simulazione è fondamentale creare una sensazione di vicinanza tra gli studenti. Al fine di rendere più facile l'attività online, si può fare l’esercizio  collettivamente.</w:t>
                      </w:r>
                    </w:p>
                    <w:p w14:paraId="21E0FFE5" w14:textId="621A19B3" w:rsidR="00B53A48" w:rsidRPr="009420ED" w:rsidRDefault="00B53A48" w:rsidP="00B53A48">
                      <w:pPr>
                        <w:pStyle w:val="Paragraphedeliste"/>
                        <w:ind w:left="1533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4FC5A951" w14:textId="77777777" w:rsidR="00B53A48" w:rsidRPr="009420ED" w:rsidRDefault="00B53A48" w:rsidP="00B53A4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7178F0A" wp14:editId="4DD73565">
            <wp:extent cx="8621395" cy="4949825"/>
            <wp:effectExtent l="171450" t="247650" r="198755" b="250825"/>
            <wp:docPr id="1407397618" name="Picture 140739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FAF5B99" w14:textId="52743E53" w:rsidR="00B53A48" w:rsidRPr="009420ED" w:rsidRDefault="00022ED5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220C1DD8" wp14:editId="52D0628A">
                <wp:simplePos x="0" y="0"/>
                <wp:positionH relativeFrom="page">
                  <wp:posOffset>3841750</wp:posOffset>
                </wp:positionH>
                <wp:positionV relativeFrom="paragraph">
                  <wp:posOffset>591820</wp:posOffset>
                </wp:positionV>
                <wp:extent cx="4095750" cy="1162050"/>
                <wp:effectExtent l="0" t="0" r="19050" b="19050"/>
                <wp:wrapNone/>
                <wp:docPr id="1737563884" name="Rectangle: Diagonal Corners Rounded 173756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16205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072D8" w14:textId="0F6BF475" w:rsidR="00B53A48" w:rsidRPr="009420ED" w:rsidRDefault="00B53A48" w:rsidP="00B53A4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          </w:t>
                            </w:r>
                            <w:proofErr w:type="spellStart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Activi</w:t>
                            </w:r>
                            <w:r w:rsidR="00022ED5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tà</w:t>
                            </w:r>
                            <w:proofErr w:type="spellEnd"/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022ED5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3.04 </w:t>
                            </w:r>
                          </w:p>
                          <w:p w14:paraId="03529D71" w14:textId="4F65D45E" w:rsidR="00B53A48" w:rsidRPr="009420ED" w:rsidRDefault="00022ED5" w:rsidP="00B53A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Attività sociali e tempo libero- Comunicazione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1DD8" id="Rectangle: Diagonal Corners Rounded 1737563884" o:spid="_x0000_s1157" style="position:absolute;left:0;text-align:left;margin-left:302.5pt;margin-top:46.6pt;width:322.5pt;height:91.5pt;z-index:25165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0957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" adj="-11796480,,5400" path="m193679,l4095750,r,l4095750,968371v,106966,-86713,193679,-193679,193679l,1162050r,l,193679c,86713,86713,,193679,xe" fillcolor="#00b0f0" strokecolor="#2f528f" strokeweight="1pt">
                <v:stroke joinstyle="miter"/>
                <v:formulas/>
                <v:path arrowok="t" o:connecttype="custom" o:connectlocs="193679,0;4095750,0;4095750,0;4095750,968371;3902071,1162050;0,1162050;0,1162050;0,193679;193679,0" o:connectangles="0,0,0,0,0,0,0,0,0" textboxrect="0,0,4095750,1162050"/>
                <v:textbox>
                  <w:txbxContent>
                    <w:p w14:paraId="225072D8" w14:textId="0F6BF475" w:rsidR="00B53A48" w:rsidRPr="009420ED" w:rsidRDefault="00B53A48" w:rsidP="00B53A48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          </w:t>
                      </w:r>
                      <w:proofErr w:type="spellStart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Activi</w:t>
                      </w:r>
                      <w:r w:rsidR="00022ED5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tà</w:t>
                      </w:r>
                      <w:proofErr w:type="spellEnd"/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022ED5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3.04 </w:t>
                      </w:r>
                    </w:p>
                    <w:p w14:paraId="03529D71" w14:textId="4F65D45E" w:rsidR="00B53A48" w:rsidRPr="009420ED" w:rsidRDefault="00022ED5" w:rsidP="00B53A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Attività sociali e tempo libero- Comunicazione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3A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54283776" wp14:editId="045A3F6D">
                <wp:simplePos x="0" y="0"/>
                <wp:positionH relativeFrom="column">
                  <wp:posOffset>2051685</wp:posOffset>
                </wp:positionH>
                <wp:positionV relativeFrom="paragraph">
                  <wp:posOffset>1818640</wp:posOffset>
                </wp:positionV>
                <wp:extent cx="6560820" cy="3225800"/>
                <wp:effectExtent l="0" t="0" r="11430" b="12700"/>
                <wp:wrapNone/>
                <wp:docPr id="110355474" name="Rectangle: Diagonal Corners Rounded 110355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2258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08ABB" w14:textId="10910706" w:rsidR="00B53A48" w:rsidRPr="00EE0D97" w:rsidRDefault="00E5172E" w:rsidP="00B53A48">
                            <w:pPr>
                              <w:pStyle w:val="Paragraphedeliste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B53A48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:</w:t>
                            </w:r>
                          </w:p>
                          <w:p w14:paraId="5939DCF0" w14:textId="77777777" w:rsidR="00E5172E" w:rsidRPr="00EE0D97" w:rsidRDefault="00E5172E" w:rsidP="00E5172E">
                            <w:pPr>
                              <w:pStyle w:val="Paragraphedeliste"/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 Identificare e praticare i punti essenziali per una comunicazione fluida</w:t>
                            </w:r>
                          </w:p>
                          <w:p w14:paraId="66C3EC25" w14:textId="4932AF30" w:rsidR="00BE6FF0" w:rsidRPr="00EE0D97" w:rsidRDefault="00E5172E" w:rsidP="009420ED">
                            <w:pPr>
                              <w:pStyle w:val="Paragraphedeliste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it-IT"/>
                              </w:rPr>
                              <w:t xml:space="preserve"> Aumentare la consapevolezza dell'importanza delle attività ricreative per i destinatari dell'assistenza</w:t>
                            </w:r>
                          </w:p>
                          <w:p w14:paraId="05472B8D" w14:textId="5BB1F883" w:rsidR="00B53A48" w:rsidRPr="00EE0D97" w:rsidRDefault="00B53A48" w:rsidP="00887923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  <w:r w:rsidR="00887923" w:rsidRPr="00EE0D97">
                              <w:rPr>
                                <w:rFonts w:ascii="Josefin Sans" w:hAnsi="Josefin Sans"/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>.</w:t>
                            </w:r>
                            <w:r w:rsidR="00E5172E" w:rsidRPr="00EE0D97">
                              <w:rPr>
                                <w:rFonts w:ascii="Josefin Sans" w:hAnsi="Josefin Sans"/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E5172E" w:rsidRPr="00AD14D9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Durante questo modulo è particolarmente importante che quei tirocinanti che hanno esperienza di cura delle persone anziane spieghino le loro esperienze. Nel caso in cui i membri del gruppo possano avere difficoltà con l'attività online, il formatore è in grado di modificare l'attività svolgendola di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3776" id="Rectangle: Diagonal Corners Rounded 110355474" o:spid="_x0000_s1158" style="position:absolute;left:0;text-align:left;margin-left:161.55pt;margin-top:143.2pt;width:516.6pt;height:254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22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" adj="-11796480,,5400" path="m537644,l6560820,r,l6560820,2688156v,296933,-240711,537644,-537644,537644l,3225800r,l,537644c,240711,240711,,537644,xe" fillcolor="#00b0f0" strokecolor="#2f528f" strokeweight="1pt">
                <v:stroke joinstyle="miter"/>
                <v:formulas/>
                <v:path arrowok="t" o:connecttype="custom" o:connectlocs="537644,0;6560820,0;6560820,0;6560820,2688156;6023176,3225800;0,3225800;0,3225800;0,537644;537644,0" o:connectangles="0,0,0,0,0,0,0,0,0" textboxrect="0,0,6560820,3225800"/>
                <v:textbox>
                  <w:txbxContent>
                    <w:p w14:paraId="4E708ABB" w14:textId="10910706" w:rsidR="00B53A48" w:rsidRPr="00EE0D97" w:rsidRDefault="00E5172E" w:rsidP="00B53A48">
                      <w:pPr>
                        <w:pStyle w:val="Paragraphedeliste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 xml:space="preserve">Le attività pianificate hanno lo scopo di </w:t>
                      </w:r>
                      <w:r w:rsidR="00B53A48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:</w:t>
                      </w:r>
                    </w:p>
                    <w:p w14:paraId="5939DCF0" w14:textId="77777777" w:rsidR="00E5172E" w:rsidRPr="00EE0D97" w:rsidRDefault="00E5172E" w:rsidP="00E5172E">
                      <w:pPr>
                        <w:pStyle w:val="Paragraphedeliste"/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 Identificare e praticare i punti essenziali per una comunicazione fluida</w:t>
                      </w:r>
                    </w:p>
                    <w:p w14:paraId="66C3EC25" w14:textId="4932AF30" w:rsidR="00BE6FF0" w:rsidRPr="00EE0D97" w:rsidRDefault="00E5172E" w:rsidP="009420ED">
                      <w:pPr>
                        <w:pStyle w:val="Paragraphedeliste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it-IT"/>
                        </w:rPr>
                        <w:t xml:space="preserve"> Aumentare la consapevolezza dell'importanza delle attività ricreative per i destinatari dell'assistenza</w:t>
                      </w:r>
                    </w:p>
                    <w:p w14:paraId="05472B8D" w14:textId="5BB1F883" w:rsidR="00B53A48" w:rsidRPr="00EE0D97" w:rsidRDefault="00B53A48" w:rsidP="00887923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  <w:r w:rsidR="00887923" w:rsidRPr="00EE0D97">
                        <w:rPr>
                          <w:rFonts w:ascii="Josefin Sans" w:hAnsi="Josefin Sans"/>
                          <w:color w:val="000000" w:themeColor="text1"/>
                          <w:sz w:val="24"/>
                          <w:szCs w:val="24"/>
                          <w:lang w:val="it-IT"/>
                        </w:rPr>
                        <w:t>.</w:t>
                      </w:r>
                      <w:r w:rsidR="00E5172E" w:rsidRPr="00EE0D97">
                        <w:rPr>
                          <w:rFonts w:ascii="Josefin Sans" w:hAnsi="Josefin Sans"/>
                          <w:color w:val="000000" w:themeColor="text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E5172E" w:rsidRPr="00AD14D9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Durante questo modulo è particolarmente importante che quei tirocinanti che hanno esperienza di cura delle persone anziane spieghino le loro esperienze. Nel caso in cui i membri del gruppo possano avere difficoltà con l'attività online, il formatore è in grado di modificare l'attività svolgendola di persona.</w:t>
                      </w:r>
                    </w:p>
                  </w:txbxContent>
                </v:textbox>
              </v:shape>
            </w:pict>
          </mc:Fallback>
        </mc:AlternateContent>
      </w:r>
      <w:r w:rsidR="00B53A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4B0AC383" wp14:editId="77FD1611">
                <wp:simplePos x="0" y="0"/>
                <wp:positionH relativeFrom="column">
                  <wp:posOffset>680085</wp:posOffset>
                </wp:positionH>
                <wp:positionV relativeFrom="paragraph">
                  <wp:posOffset>442595</wp:posOffset>
                </wp:positionV>
                <wp:extent cx="1216025" cy="1216025"/>
                <wp:effectExtent l="0" t="0" r="22225" b="22225"/>
                <wp:wrapNone/>
                <wp:docPr id="388685210" name="Cube 38868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16025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A6816D" w14:textId="77777777" w:rsidR="00B53A48" w:rsidRPr="00E2573D" w:rsidRDefault="00B53A48" w:rsidP="00B53A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14C00DCA" w14:textId="77777777" w:rsidR="00B53A48" w:rsidRDefault="00B53A48" w:rsidP="00B53A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C383" id="Cube 388685210" o:spid="_x0000_s1159" type="#_x0000_t16" style="position:absolute;left:0;text-align:left;margin-left:53.55pt;margin-top:34.85pt;width:95.75pt;height:95.75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" fillcolor="#00b0f0" strokecolor="#2f528f" strokeweight="1pt">
                <v:textbox>
                  <w:txbxContent>
                    <w:p w14:paraId="3EA6816D" w14:textId="77777777" w:rsidR="00B53A48" w:rsidRPr="00E2573D" w:rsidRDefault="00B53A48" w:rsidP="00B53A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14C00DCA" w14:textId="77777777" w:rsidR="00B53A48" w:rsidRDefault="00B53A48" w:rsidP="00B53A48"/>
                  </w:txbxContent>
                </v:textbox>
              </v:shape>
            </w:pict>
          </mc:Fallback>
        </mc:AlternateContent>
      </w:r>
      <w:r w:rsidR="00B53A4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7BDC7DC1" wp14:editId="54D14E92">
            <wp:extent cx="8621395" cy="4949825"/>
            <wp:effectExtent l="171450" t="247650" r="198755" b="250825"/>
            <wp:docPr id="1810482231" name="Picture 181048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559C258" w14:textId="77777777" w:rsidR="00B53A48" w:rsidRPr="009420ED" w:rsidRDefault="00B53A48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7F816190" w14:textId="77777777" w:rsidR="0044134A" w:rsidRPr="009420ED" w:rsidRDefault="009F5328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7CC021CF" wp14:editId="71DDFC2E">
                <wp:simplePos x="0" y="0"/>
                <wp:positionH relativeFrom="margin">
                  <wp:align>right</wp:align>
                </wp:positionH>
                <wp:positionV relativeFrom="paragraph">
                  <wp:posOffset>1785620</wp:posOffset>
                </wp:positionV>
                <wp:extent cx="6561266" cy="3226388"/>
                <wp:effectExtent l="0" t="0" r="11430" b="12700"/>
                <wp:wrapNone/>
                <wp:docPr id="2063289631" name="Rectangle: Diagonal Corners Rounded 2063289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A6D03" w14:textId="3275BAD7" w:rsidR="009F5328" w:rsidRPr="00EE0D97" w:rsidRDefault="009F5328" w:rsidP="009F532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Unit</w:t>
                            </w:r>
                            <w:r w:rsidR="000A3C32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0A3C32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e obiettivi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41FB6912" w14:textId="77777777" w:rsidR="000A3C32" w:rsidRPr="00EE0D97" w:rsidRDefault="000A3C32" w:rsidP="000A3C32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4.2: Lavanderia e vestiti</w:t>
                            </w:r>
                          </w:p>
                          <w:p w14:paraId="64FAC0E3" w14:textId="77777777" w:rsidR="000A3C32" w:rsidRPr="00EE0D97" w:rsidRDefault="000A3C32" w:rsidP="000A3C32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4.3: Sicurezza e situazioni critiche</w:t>
                            </w:r>
                          </w:p>
                          <w:p w14:paraId="1E0F762C" w14:textId="01ACC595" w:rsidR="009F5328" w:rsidRPr="00EE0D97" w:rsidRDefault="000A3C32" w:rsidP="009F5328">
                            <w:pPr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• CO 4.1: Pulizia della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21CF" id="Rectangle: Diagonal Corners Rounded 2063289631" o:spid="_x0000_s1160" style="position:absolute;left:0;text-align:left;margin-left:465.45pt;margin-top:140.6pt;width:516.65pt;height:254.05pt;z-index:251658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" adj="-11796480,,5400" path="m537742,l6561266,r,l6561266,2688646v,296987,-240755,537742,-537742,537742l,3226388r,l,537742c,240755,240755,,537742,xe" fillcolor="#5b9bd5 [3208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179A6D03" w14:textId="3275BAD7" w:rsidR="009F5328" w:rsidRPr="00EE0D97" w:rsidRDefault="009F5328" w:rsidP="009F5328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Unit</w:t>
                      </w:r>
                      <w:r w:rsidR="000A3C32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0A3C32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e obiettivi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41FB6912" w14:textId="77777777" w:rsidR="000A3C32" w:rsidRPr="00EE0D97" w:rsidRDefault="000A3C32" w:rsidP="000A3C32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4.2: Lavanderia e vestiti</w:t>
                      </w:r>
                    </w:p>
                    <w:p w14:paraId="64FAC0E3" w14:textId="77777777" w:rsidR="000A3C32" w:rsidRPr="00EE0D97" w:rsidRDefault="000A3C32" w:rsidP="000A3C32">
                      <w:pPr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4.3: Sicurezza e situazioni critiche</w:t>
                      </w:r>
                    </w:p>
                    <w:p w14:paraId="1E0F762C" w14:textId="01ACC595" w:rsidR="009F5328" w:rsidRPr="00EE0D97" w:rsidRDefault="000A3C32" w:rsidP="009F5328">
                      <w:pPr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• CO 4.1: Pulizia della casa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E0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C2065D2" wp14:editId="31EF25E5">
                <wp:simplePos x="0" y="0"/>
                <wp:positionH relativeFrom="column">
                  <wp:posOffset>557983</wp:posOffset>
                </wp:positionH>
                <wp:positionV relativeFrom="paragraph">
                  <wp:posOffset>529862</wp:posOffset>
                </wp:positionV>
                <wp:extent cx="1216152" cy="1216152"/>
                <wp:effectExtent l="0" t="0" r="22225" b="22225"/>
                <wp:wrapNone/>
                <wp:docPr id="1113591949" name="Cube 111359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86386" w14:textId="77777777" w:rsidR="002F725F" w:rsidRPr="00E2573D" w:rsidRDefault="002F725F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 w:rsidR="00CE51B4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288F01C5" w14:textId="77777777" w:rsidR="002F725F" w:rsidRDefault="002F725F" w:rsidP="002F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065D2" id="Cube 1113591949" o:spid="_x0000_s1161" type="#_x0000_t16" style="position:absolute;left:0;text-align:left;margin-left:43.95pt;margin-top:41.7pt;width:95.75pt;height:95.7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" fillcolor="#5b9bd5 [3208]" strokecolor="#2f528f" strokeweight="1pt">
                <v:textbox>
                  <w:txbxContent>
                    <w:p w14:paraId="5F786386" w14:textId="77777777" w:rsidR="002F725F" w:rsidRPr="00E2573D" w:rsidRDefault="002F725F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 w:rsidR="00CE51B4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  <w:p w14:paraId="288F01C5" w14:textId="77777777" w:rsidR="002F725F" w:rsidRDefault="002F725F" w:rsidP="002F725F"/>
                  </w:txbxContent>
                </v:textbox>
              </v:shape>
            </w:pict>
          </mc:Fallback>
        </mc:AlternateContent>
      </w:r>
      <w:r w:rsidR="00B30E02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E8D9EBA" wp14:editId="5A0F2BEC">
                <wp:simplePos x="0" y="0"/>
                <wp:positionH relativeFrom="page">
                  <wp:posOffset>3989524</wp:posOffset>
                </wp:positionH>
                <wp:positionV relativeFrom="paragraph">
                  <wp:posOffset>583292</wp:posOffset>
                </wp:positionV>
                <wp:extent cx="4095908" cy="914400"/>
                <wp:effectExtent l="0" t="0" r="19050" b="19050"/>
                <wp:wrapNone/>
                <wp:docPr id="748325816" name="Rectangle: Diagonal Corners Rounded 748325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66E414" w14:textId="018F548A" w:rsidR="002F725F" w:rsidRPr="00E2573D" w:rsidRDefault="000A3C32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domestico</w:t>
                            </w:r>
                            <w:proofErr w:type="spellEnd"/>
                            <w:r w:rsidR="00CE51B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 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compiti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D9EBA" id="Rectangle: Diagonal Corners Rounded 748325816" o:spid="_x0000_s1162" style="position:absolute;left:0;text-align:left;margin-left:314.15pt;margin-top:45.95pt;width:322.5pt;height:1in;z-index:2516582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" adj="-11796480,,5400" path="m152403,l4095908,r,l4095908,761997v,84170,-68233,152403,-152403,152403l,914400r,l,152403c,68233,68233,,152403,xe" fillcolor="#5b9bd5 [3208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6A66E414" w14:textId="018F548A" w:rsidR="002F725F" w:rsidRPr="00E2573D" w:rsidRDefault="000A3C32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Lavoro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domestico</w:t>
                      </w:r>
                      <w:proofErr w:type="spellEnd"/>
                      <w:r w:rsidR="00CE51B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 :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compiti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7760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1314DB39" wp14:editId="222ACF0F">
            <wp:extent cx="8621395" cy="4949825"/>
            <wp:effectExtent l="171450" t="247650" r="179705" b="250825"/>
            <wp:docPr id="132105664" name="Picture 13210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188C8FA" w14:textId="77777777" w:rsidR="00903363" w:rsidRPr="009420ED" w:rsidRDefault="00903363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1792D572" w14:textId="77777777" w:rsidR="00903363" w:rsidRPr="009420ED" w:rsidRDefault="00903363">
      <w:pPr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sz w:val="40"/>
          <w:szCs w:val="40"/>
          <w:lang w:val="en-GB"/>
        </w:rPr>
        <w:br w:type="page"/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5F563283" wp14:editId="08DCB10C">
                <wp:simplePos x="0" y="0"/>
                <wp:positionH relativeFrom="page">
                  <wp:posOffset>4114800</wp:posOffset>
                </wp:positionH>
                <wp:positionV relativeFrom="paragraph">
                  <wp:posOffset>521970</wp:posOffset>
                </wp:positionV>
                <wp:extent cx="4095908" cy="914400"/>
                <wp:effectExtent l="0" t="0" r="19050" b="19050"/>
                <wp:wrapNone/>
                <wp:docPr id="1503199118" name="Rectangle: Diagonal Corners Rounded 1503199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35D64" w14:textId="72AAF292" w:rsidR="009F5328" w:rsidRDefault="009F5328" w:rsidP="007436A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 w:rsidR="00C3620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ttività</w:t>
                            </w:r>
                            <w:proofErr w:type="spellEnd"/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Unit</w:t>
                            </w:r>
                            <w:r w:rsidR="00C3620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à</w:t>
                            </w:r>
                            <w:proofErr w:type="spellEnd"/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 w:rsidRPr="007571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.01</w:t>
                            </w:r>
                          </w:p>
                          <w:p w14:paraId="3E32A4DD" w14:textId="2328ACF9" w:rsidR="007436A8" w:rsidRPr="007436A8" w:rsidRDefault="00C3620F" w:rsidP="007436A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Pulizie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casa</w:t>
                            </w:r>
                          </w:p>
                          <w:p w14:paraId="37EB7C77" w14:textId="77777777" w:rsidR="009F5328" w:rsidRPr="00E2573D" w:rsidRDefault="009F5328" w:rsidP="009F532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63283" id="Rectangle: Diagonal Corners Rounded 1503199118" o:spid="_x0000_s1163" style="position:absolute;margin-left:324pt;margin-top:41.1pt;width:322.5pt;height:1in;z-index:25165836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" adj="-11796480,,5400" path="m152403,l4095908,r,l4095908,761997v,84170,-68233,152403,-152403,152403l,914400r,l,152403c,68233,68233,,152403,xe" fillcolor="#5b9bd5 [3208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69535D64" w14:textId="72AAF292" w:rsidR="009F5328" w:rsidRDefault="009F5328" w:rsidP="007436A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A</w:t>
                      </w:r>
                      <w:r w:rsidR="00C3620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ttività</w:t>
                      </w:r>
                      <w:proofErr w:type="spellEnd"/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Unit</w:t>
                      </w:r>
                      <w:r w:rsidR="00C3620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à</w:t>
                      </w:r>
                      <w:proofErr w:type="spellEnd"/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  <w:r w:rsidRPr="007571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.01</w:t>
                      </w:r>
                    </w:p>
                    <w:p w14:paraId="3E32A4DD" w14:textId="2328ACF9" w:rsidR="007436A8" w:rsidRPr="007436A8" w:rsidRDefault="00C3620F" w:rsidP="007436A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Pulizie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della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casa</w:t>
                      </w:r>
                    </w:p>
                    <w:p w14:paraId="37EB7C77" w14:textId="77777777" w:rsidR="009F5328" w:rsidRPr="00E2573D" w:rsidRDefault="009F5328" w:rsidP="009F532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1580CA97" wp14:editId="08E8C34C">
                <wp:simplePos x="0" y="0"/>
                <wp:positionH relativeFrom="column">
                  <wp:posOffset>410210</wp:posOffset>
                </wp:positionH>
                <wp:positionV relativeFrom="paragraph">
                  <wp:posOffset>483870</wp:posOffset>
                </wp:positionV>
                <wp:extent cx="1216152" cy="1216152"/>
                <wp:effectExtent l="0" t="0" r="22225" b="22225"/>
                <wp:wrapNone/>
                <wp:docPr id="70023053" name="Cube 70023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CBEDA" w14:textId="77777777" w:rsidR="009F5328" w:rsidRPr="00E2573D" w:rsidRDefault="009F5328" w:rsidP="009F532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40527DD9" w14:textId="77777777" w:rsidR="009F5328" w:rsidRDefault="009F5328" w:rsidP="009F5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CA97" id="Cube 70023053" o:spid="_x0000_s1164" type="#_x0000_t16" style="position:absolute;margin-left:32.3pt;margin-top:38.1pt;width:95.75pt;height:95.75pt;z-index:251658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" fillcolor="#5b9bd5 [3208]" strokecolor="#2f528f" strokeweight="1pt">
                <v:textbox>
                  <w:txbxContent>
                    <w:p w14:paraId="489CBEDA" w14:textId="77777777" w:rsidR="009F5328" w:rsidRPr="00E2573D" w:rsidRDefault="009F5328" w:rsidP="009F532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  <w:p w14:paraId="40527DD9" w14:textId="77777777" w:rsidR="009F5328" w:rsidRDefault="009F5328" w:rsidP="009F5328"/>
                  </w:txbxContent>
                </v:textbox>
              </v:shape>
            </w:pict>
          </mc:Fallback>
        </mc:AlternateContent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498F62D" wp14:editId="5B2905B2">
                <wp:simplePos x="0" y="0"/>
                <wp:positionH relativeFrom="margin">
                  <wp:posOffset>1871345</wp:posOffset>
                </wp:positionH>
                <wp:positionV relativeFrom="paragraph">
                  <wp:posOffset>1715770</wp:posOffset>
                </wp:positionV>
                <wp:extent cx="6561266" cy="3226388"/>
                <wp:effectExtent l="0" t="0" r="11430" b="12700"/>
                <wp:wrapNone/>
                <wp:docPr id="76712248" name="Rectangle: Diagonal Corners Rounded 7671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78F2F" w14:textId="6A809B0E" w:rsidR="004215FE" w:rsidRPr="00EE0D97" w:rsidRDefault="00C3620F" w:rsidP="004215FE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4215FE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164ED0CE" w14:textId="4F1527D4" w:rsidR="00C3620F" w:rsidRPr="00EE0D97" w:rsidRDefault="00C3620F" w:rsidP="00C3620F">
                            <w:pPr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  <w:t>- identificare i diversi tipi di sporco</w:t>
                            </w:r>
                          </w:p>
                          <w:p w14:paraId="68AD259B" w14:textId="75EBF0A6" w:rsidR="00C3620F" w:rsidRPr="00EE0D97" w:rsidRDefault="00C3620F" w:rsidP="00C3620F">
                            <w:pPr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  <w:t>- identificare i diversi materiali per la pulizia e i prodotti per la pulizia e il loro utilizzo</w:t>
                            </w:r>
                          </w:p>
                          <w:p w14:paraId="7809ACBD" w14:textId="03867566" w:rsidR="00C3620F" w:rsidRPr="00EE0D97" w:rsidRDefault="00C3620F" w:rsidP="009420ED">
                            <w:pPr>
                              <w:tabs>
                                <w:tab w:val="num" w:pos="1440"/>
                              </w:tabs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  <w:t>- identificare i pittogrammi per i prodotti tossici</w:t>
                            </w:r>
                          </w:p>
                          <w:p w14:paraId="4E42D0F1" w14:textId="3CD904DF" w:rsidR="005D434E" w:rsidRPr="00EE0D97" w:rsidRDefault="005D434E" w:rsidP="005D434E">
                            <w:pPr>
                              <w:rPr>
                                <w:rFonts w:ascii="Josefin Sans" w:hAnsi="Josefin Sans" w:cstheme="majorHAnsi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C3620F"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A seconda del paese, la prima parte di questo corso può essere trovata direttamente online o in formato cartaceo. Ci sono una vasta gamma di attività in offerta, poiché la manutenzione della casa fa parte del nostro</w:t>
                            </w:r>
                            <w:r w:rsidR="00C3620F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  <w:r w:rsidR="00C3620F"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core business</w:t>
                            </w:r>
                            <w:r w:rsidR="00C3620F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F62D" id="Rectangle: Diagonal Corners Rounded 76712248" o:spid="_x0000_s1165" style="position:absolute;margin-left:147.35pt;margin-top:135.1pt;width:516.65pt;height:254.05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" adj="-11796480,,5400" path="m537742,l6561266,r,l6561266,2688646v,296987,-240755,537742,-537742,537742l,3226388r,l,537742c,240755,240755,,537742,xe" fillcolor="#5b9bd5 [3208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5F978F2F" w14:textId="6A809B0E" w:rsidR="004215FE" w:rsidRPr="00EE0D97" w:rsidRDefault="00C3620F" w:rsidP="004215FE">
                      <w:p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lo scopo di </w:t>
                      </w:r>
                      <w:r w:rsidR="004215FE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164ED0CE" w14:textId="4F1527D4" w:rsidR="00C3620F" w:rsidRPr="00EE0D97" w:rsidRDefault="00C3620F" w:rsidP="00C3620F">
                      <w:pPr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  <w:t>- identificare i diversi tipi di sporco</w:t>
                      </w:r>
                    </w:p>
                    <w:p w14:paraId="68AD259B" w14:textId="75EBF0A6" w:rsidR="00C3620F" w:rsidRPr="00EE0D97" w:rsidRDefault="00C3620F" w:rsidP="00C3620F">
                      <w:pPr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  <w:t>- identificare i diversi materiali per la pulizia e i prodotti per la pulizia e il loro utilizzo</w:t>
                      </w:r>
                    </w:p>
                    <w:p w14:paraId="7809ACBD" w14:textId="03867566" w:rsidR="00C3620F" w:rsidRPr="00EE0D97" w:rsidRDefault="00C3620F" w:rsidP="009420ED">
                      <w:pPr>
                        <w:tabs>
                          <w:tab w:val="num" w:pos="1440"/>
                        </w:tabs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  <w:t>- identificare i pittogrammi per i prodotti tossici</w:t>
                      </w:r>
                    </w:p>
                    <w:p w14:paraId="4E42D0F1" w14:textId="3CD904DF" w:rsidR="005D434E" w:rsidRPr="00EE0D97" w:rsidRDefault="005D434E" w:rsidP="005D434E">
                      <w:pPr>
                        <w:rPr>
                          <w:rFonts w:ascii="Josefin Sans" w:hAnsi="Josefin Sans" w:cstheme="majorHAnsi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C3620F"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A seconda del paese, la prima parte di questo corso può essere trovata direttamente online o in formato cartaceo. Ci sono una vasta gamma di attività in offerta, poiché la manutenzione della casa fa parte del nostro</w:t>
                      </w:r>
                      <w:r w:rsidR="00C3620F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  <w:r w:rsidR="00C3620F"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core business</w:t>
                      </w:r>
                      <w:r w:rsidR="00C3620F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FCC6657" wp14:editId="6F7EE7ED">
            <wp:extent cx="8621395" cy="4949825"/>
            <wp:effectExtent l="190500" t="247650" r="179705" b="250825"/>
            <wp:docPr id="1448488498" name="Picture 1448488498" descr="Une image contenant personne, habits, Visage huma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88498" name="Image 1448488498" descr="Une image contenant personne, habits, Visage humain, fem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72946482" wp14:editId="41E0C158">
                <wp:simplePos x="0" y="0"/>
                <wp:positionH relativeFrom="page">
                  <wp:posOffset>4089400</wp:posOffset>
                </wp:positionH>
                <wp:positionV relativeFrom="paragraph">
                  <wp:posOffset>502920</wp:posOffset>
                </wp:positionV>
                <wp:extent cx="4095908" cy="914400"/>
                <wp:effectExtent l="0" t="0" r="19050" b="19050"/>
                <wp:wrapNone/>
                <wp:docPr id="1075584146" name="Rectangle: Diagonal Corners Rounded 107558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86D0AB" w14:textId="6C9CB002" w:rsidR="009F5328" w:rsidRPr="009420ED" w:rsidRDefault="009F5328" w:rsidP="007436A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A6616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A6616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4.0</w:t>
                            </w:r>
                            <w:r w:rsidR="004215FE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2</w:t>
                            </w:r>
                          </w:p>
                          <w:p w14:paraId="32FFFC79" w14:textId="298BD2F1" w:rsidR="007436A8" w:rsidRPr="009420ED" w:rsidRDefault="007436A8" w:rsidP="007436A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L</w:t>
                            </w:r>
                            <w:r w:rsidR="00A6616A" w:rsidRPr="009420ED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avanderia e cura degli abiti</w:t>
                            </w:r>
                          </w:p>
                          <w:p w14:paraId="21858B52" w14:textId="77777777" w:rsidR="009F5328" w:rsidRPr="009420ED" w:rsidRDefault="009F5328" w:rsidP="009F532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46482" id="Rectangle: Diagonal Corners Rounded 1075584146" o:spid="_x0000_s1166" style="position:absolute;margin-left:322pt;margin-top:39.6pt;width:322.5pt;height:1in;z-index:2516583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" adj="-11796480,,5400" path="m152403,l4095908,r,l4095908,761997v,84170,-68233,152403,-152403,152403l,914400r,l,152403c,68233,68233,,152403,xe" fillcolor="#5b9bd5 [3208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3486D0AB" w14:textId="6C9CB002" w:rsidR="009F5328" w:rsidRPr="009420ED" w:rsidRDefault="009F5328" w:rsidP="007436A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A6616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A6616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4.0</w:t>
                      </w:r>
                      <w:r w:rsidR="004215FE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2</w:t>
                      </w:r>
                    </w:p>
                    <w:p w14:paraId="32FFFC79" w14:textId="298BD2F1" w:rsidR="007436A8" w:rsidRPr="009420ED" w:rsidRDefault="007436A8" w:rsidP="007436A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L</w:t>
                      </w:r>
                      <w:r w:rsidR="00A6616A" w:rsidRPr="009420ED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avanderia e cura degli abiti</w:t>
                      </w:r>
                    </w:p>
                    <w:p w14:paraId="21858B52" w14:textId="77777777" w:rsidR="009F5328" w:rsidRPr="009420ED" w:rsidRDefault="009F5328" w:rsidP="009F532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66661905" wp14:editId="75DABCAA">
                <wp:simplePos x="0" y="0"/>
                <wp:positionH relativeFrom="margin">
                  <wp:align>right</wp:align>
                </wp:positionH>
                <wp:positionV relativeFrom="paragraph">
                  <wp:posOffset>1690370</wp:posOffset>
                </wp:positionV>
                <wp:extent cx="6561266" cy="3226388"/>
                <wp:effectExtent l="0" t="0" r="11430" b="12700"/>
                <wp:wrapNone/>
                <wp:docPr id="1755347900" name="Rectangle: Diagonal Corners Rounded 175534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0F38E8" w14:textId="74282FEE" w:rsidR="004215FE" w:rsidRPr="00EE0D97" w:rsidRDefault="00A6616A" w:rsidP="004D56AD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4215FE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16A985D4" w14:textId="46C63C93" w:rsidR="00A6616A" w:rsidRPr="00EE0D97" w:rsidRDefault="00A6616A" w:rsidP="009420ED">
                            <w:pPr>
                              <w:pStyle w:val="Paragraphedeliste"/>
                              <w:rPr>
                                <w:rFonts w:ascii="Josefin Sans" w:eastAsiaTheme="minorHAnsi" w:hAnsi="Josefin Sans" w:cstheme="majorHAnsi"/>
                                <w:sz w:val="36"/>
                                <w:szCs w:val="36"/>
                                <w:lang w:val="it-IT" w:eastAsia="en-US"/>
                              </w:rPr>
                            </w:pPr>
                            <w:r w:rsidRPr="00EE0D97">
                              <w:rPr>
                                <w:rFonts w:ascii="Josefin Sans" w:eastAsiaTheme="minorHAnsi" w:hAnsi="Josefin Sans" w:cstheme="majorHAnsi"/>
                                <w:sz w:val="36"/>
                                <w:szCs w:val="36"/>
                                <w:lang w:val="it-IT" w:eastAsia="en-US"/>
                              </w:rPr>
                              <w:t>- identificare i pittogrammi utilizzati sulle etichette dei capi di abbigliamento</w:t>
                            </w:r>
                          </w:p>
                          <w:p w14:paraId="71EC3E0F" w14:textId="77777777" w:rsidR="00A6616A" w:rsidRPr="00EE0D97" w:rsidRDefault="00A6616A" w:rsidP="00A6616A">
                            <w:pPr>
                              <w:pStyle w:val="Paragraphedeliste"/>
                              <w:rPr>
                                <w:rFonts w:ascii="Josefin Sans" w:eastAsiaTheme="minorHAnsi" w:hAnsi="Josefin Sans" w:cstheme="majorHAnsi"/>
                                <w:sz w:val="36"/>
                                <w:szCs w:val="36"/>
                                <w:lang w:val="it-IT" w:eastAsia="en-US"/>
                              </w:rPr>
                            </w:pPr>
                            <w:r w:rsidRPr="00EE0D97">
                              <w:rPr>
                                <w:rFonts w:ascii="Josefin Sans" w:eastAsiaTheme="minorHAnsi" w:hAnsi="Josefin Sans" w:cstheme="majorHAnsi"/>
                                <w:sz w:val="36"/>
                                <w:szCs w:val="36"/>
                                <w:lang w:val="it-IT" w:eastAsia="en-US"/>
                              </w:rPr>
                              <w:t>-  identificare i passaggi per lavare i vestiti</w:t>
                            </w:r>
                          </w:p>
                          <w:p w14:paraId="6DDE315F" w14:textId="4BE35241" w:rsidR="00A6616A" w:rsidRPr="00EE0D97" w:rsidRDefault="00A6616A" w:rsidP="009420ED">
                            <w:pPr>
                              <w:pStyle w:val="Paragraphedeliste"/>
                              <w:rPr>
                                <w:rFonts w:ascii="Josefin Sans" w:hAnsi="Josefin Sans" w:cstheme="majorHAnsi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eastAsiaTheme="minorHAnsi" w:hAnsi="Josefin Sans" w:cstheme="majorHAnsi"/>
                                <w:sz w:val="36"/>
                                <w:szCs w:val="36"/>
                                <w:lang w:val="it-IT" w:eastAsia="en-US"/>
                              </w:rPr>
                              <w:t>-  Utilizzo di un ferro da stiro</w:t>
                            </w:r>
                          </w:p>
                          <w:p w14:paraId="25FE5281" w14:textId="61A65984" w:rsidR="00D87308" w:rsidRPr="00EE0D97" w:rsidRDefault="00D87308" w:rsidP="009420ED">
                            <w:pPr>
                              <w:pStyle w:val="Paragraphedeliste"/>
                              <w:rPr>
                                <w:rFonts w:ascii="Josefin Sans" w:hAnsi="Josefin Sans" w:cstheme="majorHAnsi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A6616A" w:rsidRPr="00EE0D97">
                              <w:rPr>
                                <w:rFonts w:ascii="Josefin Sans" w:hAnsi="Josefin Sans"/>
                                <w:lang w:val="it-IT"/>
                              </w:rPr>
                              <w:t xml:space="preserve"> </w:t>
                            </w:r>
                            <w:r w:rsidR="00A6616A"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Per ottenere il massimo da questa attività, ti consigliamo di mettere gli studenti in situazioni di vita reale: offri loro cestini per lo smistamento della biancheria, ferri da stiro, asciugatrici o diversi tipi di detersivo in polvere per esercitarti a leggere le etichette.</w:t>
                            </w:r>
                          </w:p>
                          <w:p w14:paraId="28AFE466" w14:textId="77777777" w:rsidR="009F5328" w:rsidRPr="009420ED" w:rsidRDefault="009F5328" w:rsidP="009F532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1905" id="Rectangle: Diagonal Corners Rounded 1755347900" o:spid="_x0000_s1167" style="position:absolute;margin-left:465.45pt;margin-top:133.1pt;width:516.65pt;height:254.05pt;z-index:2516583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" adj="-11796480,,5400" path="m537742,l6561266,r,l6561266,2688646v,296987,-240755,537742,-537742,537742l,3226388r,l,537742c,240755,240755,,537742,xe" fillcolor="#5b9bd5 [3208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490F38E8" w14:textId="74282FEE" w:rsidR="004215FE" w:rsidRPr="00EE0D97" w:rsidRDefault="00A6616A" w:rsidP="004D56AD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lo scopo di </w:t>
                      </w:r>
                      <w:r w:rsidR="004215FE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16A985D4" w14:textId="46C63C93" w:rsidR="00A6616A" w:rsidRPr="00EE0D97" w:rsidRDefault="00A6616A" w:rsidP="009420ED">
                      <w:pPr>
                        <w:pStyle w:val="Paragraphedeliste"/>
                        <w:rPr>
                          <w:rFonts w:ascii="Josefin Sans" w:eastAsiaTheme="minorHAnsi" w:hAnsi="Josefin Sans" w:cstheme="majorHAnsi"/>
                          <w:sz w:val="36"/>
                          <w:szCs w:val="36"/>
                          <w:lang w:val="it-IT" w:eastAsia="en-US"/>
                        </w:rPr>
                      </w:pPr>
                      <w:r w:rsidRPr="00EE0D97">
                        <w:rPr>
                          <w:rFonts w:ascii="Josefin Sans" w:eastAsiaTheme="minorHAnsi" w:hAnsi="Josefin Sans" w:cstheme="majorHAnsi"/>
                          <w:sz w:val="36"/>
                          <w:szCs w:val="36"/>
                          <w:lang w:val="it-IT" w:eastAsia="en-US"/>
                        </w:rPr>
                        <w:t>- identificare i pittogrammi utilizzati sulle etichette dei capi di abbigliamento</w:t>
                      </w:r>
                    </w:p>
                    <w:p w14:paraId="71EC3E0F" w14:textId="77777777" w:rsidR="00A6616A" w:rsidRPr="00EE0D97" w:rsidRDefault="00A6616A" w:rsidP="00A6616A">
                      <w:pPr>
                        <w:pStyle w:val="Paragraphedeliste"/>
                        <w:rPr>
                          <w:rFonts w:ascii="Josefin Sans" w:eastAsiaTheme="minorHAnsi" w:hAnsi="Josefin Sans" w:cstheme="majorHAnsi"/>
                          <w:sz w:val="36"/>
                          <w:szCs w:val="36"/>
                          <w:lang w:val="it-IT" w:eastAsia="en-US"/>
                        </w:rPr>
                      </w:pPr>
                      <w:r w:rsidRPr="00EE0D97">
                        <w:rPr>
                          <w:rFonts w:ascii="Josefin Sans" w:eastAsiaTheme="minorHAnsi" w:hAnsi="Josefin Sans" w:cstheme="majorHAnsi"/>
                          <w:sz w:val="36"/>
                          <w:szCs w:val="36"/>
                          <w:lang w:val="it-IT" w:eastAsia="en-US"/>
                        </w:rPr>
                        <w:t>-  identificare i passaggi per lavare i vestiti</w:t>
                      </w:r>
                    </w:p>
                    <w:p w14:paraId="6DDE315F" w14:textId="4BE35241" w:rsidR="00A6616A" w:rsidRPr="00EE0D97" w:rsidRDefault="00A6616A" w:rsidP="009420ED">
                      <w:pPr>
                        <w:pStyle w:val="Paragraphedeliste"/>
                        <w:rPr>
                          <w:rFonts w:ascii="Josefin Sans" w:hAnsi="Josefin Sans" w:cstheme="majorHAnsi"/>
                          <w:sz w:val="36"/>
                          <w:szCs w:val="36"/>
                          <w:lang w:val="it-IT"/>
                        </w:rPr>
                      </w:pPr>
                      <w:r w:rsidRPr="00EE0D97">
                        <w:rPr>
                          <w:rFonts w:ascii="Josefin Sans" w:eastAsiaTheme="minorHAnsi" w:hAnsi="Josefin Sans" w:cstheme="majorHAnsi"/>
                          <w:sz w:val="36"/>
                          <w:szCs w:val="36"/>
                          <w:lang w:val="it-IT" w:eastAsia="en-US"/>
                        </w:rPr>
                        <w:t>-  Utilizzo di un ferro da stiro</w:t>
                      </w:r>
                    </w:p>
                    <w:p w14:paraId="25FE5281" w14:textId="61A65984" w:rsidR="00D87308" w:rsidRPr="00EE0D97" w:rsidRDefault="00D87308" w:rsidP="009420ED">
                      <w:pPr>
                        <w:pStyle w:val="Paragraphedeliste"/>
                        <w:rPr>
                          <w:rFonts w:ascii="Josefin Sans" w:hAnsi="Josefin Sans" w:cstheme="majorHAnsi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A6616A" w:rsidRPr="00EE0D97">
                        <w:rPr>
                          <w:rFonts w:ascii="Josefin Sans" w:hAnsi="Josefin Sans"/>
                          <w:lang w:val="it-IT"/>
                        </w:rPr>
                        <w:t xml:space="preserve"> </w:t>
                      </w:r>
                      <w:r w:rsidR="00A6616A"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Per ottenere il massimo da questa attività, ti consigliamo di mettere gli studenti in situazioni di vita reale: offri loro cestini per lo smistamento della biancheria, ferri da stiro, asciugatrici o diversi tipi di detersivo in polvere per esercitarti a leggere le etichette.</w:t>
                      </w:r>
                    </w:p>
                    <w:p w14:paraId="28AFE466" w14:textId="77777777" w:rsidR="009F5328" w:rsidRPr="009420ED" w:rsidRDefault="009F5328" w:rsidP="009F532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328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6384BC84" wp14:editId="76411068">
                <wp:simplePos x="0" y="0"/>
                <wp:positionH relativeFrom="column">
                  <wp:posOffset>482600</wp:posOffset>
                </wp:positionH>
                <wp:positionV relativeFrom="paragraph">
                  <wp:posOffset>522605</wp:posOffset>
                </wp:positionV>
                <wp:extent cx="1216152" cy="1216152"/>
                <wp:effectExtent l="0" t="0" r="22225" b="22225"/>
                <wp:wrapNone/>
                <wp:docPr id="266507878" name="Cube 26650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5D9DD6" w14:textId="77777777" w:rsidR="009F5328" w:rsidRPr="00E2573D" w:rsidRDefault="009F5328" w:rsidP="009F532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A7CD052" w14:textId="77777777" w:rsidR="009F5328" w:rsidRDefault="009F5328" w:rsidP="009F53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4BC84" id="Cube 266507878" o:spid="_x0000_s1168" type="#_x0000_t16" style="position:absolute;margin-left:38pt;margin-top:41.15pt;width:95.75pt;height:95.75pt;z-index:251658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" fillcolor="#5b9bd5 [3208]" strokecolor="#2f528f" strokeweight="1pt">
                <v:textbox>
                  <w:txbxContent>
                    <w:p w14:paraId="085D9DD6" w14:textId="77777777" w:rsidR="009F5328" w:rsidRPr="00E2573D" w:rsidRDefault="009F5328" w:rsidP="009F532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  <w:p w14:paraId="0A7CD052" w14:textId="77777777" w:rsidR="009F5328" w:rsidRDefault="009F5328" w:rsidP="009F5328"/>
                  </w:txbxContent>
                </v:textbox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91F5AAC" wp14:editId="02E639C0">
            <wp:extent cx="8621395" cy="4949825"/>
            <wp:effectExtent l="190500" t="247650" r="179705" b="250825"/>
            <wp:docPr id="1513176002" name="Picture 1513176002" descr="Une image contenant personne, habits, Visage huma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76002" name="Image 1513176002" descr="Une image contenant personne, habits, Visage humain, fem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71339D9" w14:textId="77777777" w:rsidR="0044134A" w:rsidRPr="009420ED" w:rsidRDefault="0044134A" w:rsidP="002C235A">
      <w:pPr>
        <w:rPr>
          <w:rFonts w:ascii="Josefin Sans" w:hAnsi="Josefin Sans" w:cs="Tahoma"/>
          <w:b/>
          <w:sz w:val="40"/>
          <w:szCs w:val="40"/>
          <w:lang w:val="en-GB"/>
        </w:rPr>
      </w:pPr>
    </w:p>
    <w:p w14:paraId="379F25F4" w14:textId="77777777" w:rsidR="0044134A" w:rsidRPr="009420ED" w:rsidRDefault="0044134A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6F7FDFAC" w14:textId="77777777" w:rsidR="00903363" w:rsidRPr="009420ED" w:rsidRDefault="009F5328" w:rsidP="009F5328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542363E" wp14:editId="6827CAE8">
                <wp:simplePos x="0" y="0"/>
                <wp:positionH relativeFrom="page">
                  <wp:posOffset>4101465</wp:posOffset>
                </wp:positionH>
                <wp:positionV relativeFrom="paragraph">
                  <wp:posOffset>577850</wp:posOffset>
                </wp:positionV>
                <wp:extent cx="4095908" cy="914400"/>
                <wp:effectExtent l="0" t="0" r="19050" b="19050"/>
                <wp:wrapNone/>
                <wp:docPr id="2077232374" name="Rectangle: Diagonal Corners Rounded 207723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D63C8" w14:textId="45C4F9B7" w:rsidR="00903363" w:rsidRPr="009420ED" w:rsidRDefault="00903363" w:rsidP="007436A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14565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 Unità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4.0</w:t>
                            </w:r>
                            <w:r w:rsidR="004215FE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3</w:t>
                            </w:r>
                          </w:p>
                          <w:p w14:paraId="0039C873" w14:textId="30ACB660" w:rsidR="007436A8" w:rsidRPr="009420ED" w:rsidRDefault="007436A8" w:rsidP="007436A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S</w:t>
                            </w:r>
                            <w:r w:rsidR="00145659" w:rsidRPr="009420ED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it-IT"/>
                              </w:rPr>
                              <w:t>icurezza e situazioni critiche</w:t>
                            </w:r>
                          </w:p>
                          <w:p w14:paraId="43CBA09F" w14:textId="77777777" w:rsidR="002C235A" w:rsidRPr="009420ED" w:rsidRDefault="002C235A" w:rsidP="007436A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2363E" id="Rectangle: Diagonal Corners Rounded 2077232374" o:spid="_x0000_s1169" style="position:absolute;left:0;text-align:left;margin-left:322.95pt;margin-top:45.5pt;width:322.5pt;height:1in;z-index:25165835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" adj="-11796480,,5400" path="m152403,l4095908,r,l4095908,761997v,84170,-68233,152403,-152403,152403l,914400r,l,152403c,68233,68233,,152403,xe" fillcolor="#5b9bd5 [3208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398D63C8" w14:textId="45C4F9B7" w:rsidR="00903363" w:rsidRPr="009420ED" w:rsidRDefault="00903363" w:rsidP="007436A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14565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 Unità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4.0</w:t>
                      </w:r>
                      <w:r w:rsidR="004215FE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3</w:t>
                      </w:r>
                    </w:p>
                    <w:p w14:paraId="0039C873" w14:textId="30ACB660" w:rsidR="007436A8" w:rsidRPr="009420ED" w:rsidRDefault="007436A8" w:rsidP="007436A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S</w:t>
                      </w:r>
                      <w:r w:rsidR="00145659" w:rsidRPr="009420ED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:lang w:val="it-IT"/>
                        </w:rPr>
                        <w:t>icurezza e situazioni critiche</w:t>
                      </w:r>
                    </w:p>
                    <w:p w14:paraId="43CBA09F" w14:textId="77777777" w:rsidR="002C235A" w:rsidRPr="009420ED" w:rsidRDefault="002C235A" w:rsidP="007436A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235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59A003B7" wp14:editId="6ABB70B9">
                <wp:simplePos x="0" y="0"/>
                <wp:positionH relativeFrom="margin">
                  <wp:align>right</wp:align>
                </wp:positionH>
                <wp:positionV relativeFrom="paragraph">
                  <wp:posOffset>1790700</wp:posOffset>
                </wp:positionV>
                <wp:extent cx="6561266" cy="3226388"/>
                <wp:effectExtent l="0" t="0" r="11430" b="12700"/>
                <wp:wrapNone/>
                <wp:docPr id="1556523407" name="Rectangle: Diagonal Corners Rounded 155652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A0EA1" w14:textId="6CDD52FE" w:rsidR="004215FE" w:rsidRPr="00EE0D97" w:rsidRDefault="00603F8F" w:rsidP="004D56AD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4215FE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4BF92533" w14:textId="28875A23" w:rsidR="00463595" w:rsidRPr="00EE0D97" w:rsidRDefault="00463595" w:rsidP="00463595">
                            <w:pPr>
                              <w:pStyle w:val="Paragraphedeliste"/>
                              <w:rPr>
                                <w:rFonts w:ascii="Josefin Sans" w:eastAsiaTheme="minorHAnsi" w:hAnsi="Josefin Sans" w:cstheme="minorBidi"/>
                                <w:sz w:val="36"/>
                                <w:szCs w:val="36"/>
                                <w:lang w:val="it-IT" w:eastAsia="en-US"/>
                              </w:rPr>
                            </w:pPr>
                            <w:r w:rsidRPr="00EE0D97">
                              <w:rPr>
                                <w:rFonts w:ascii="Josefin Sans" w:eastAsiaTheme="minorHAnsi" w:hAnsi="Josefin Sans" w:cstheme="minorBidi"/>
                                <w:sz w:val="36"/>
                                <w:szCs w:val="36"/>
                                <w:lang w:val="it-IT" w:eastAsia="en-US"/>
                              </w:rPr>
                              <w:t>- identificare le diverse tipologie di incidenti domestici</w:t>
                            </w:r>
                          </w:p>
                          <w:p w14:paraId="715B3556" w14:textId="2E7AD8FD" w:rsidR="00463595" w:rsidRPr="00EE0D97" w:rsidRDefault="00463595" w:rsidP="004D56AD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E0D97">
                              <w:rPr>
                                <w:rFonts w:ascii="Josefin Sans" w:eastAsiaTheme="minorHAnsi" w:hAnsi="Josefin Sans" w:cstheme="minorBidi"/>
                                <w:sz w:val="36"/>
                                <w:szCs w:val="36"/>
                                <w:lang w:val="en-US" w:eastAsia="en-US"/>
                              </w:rPr>
                              <w:t xml:space="preserve">-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  <w:t>conoscere</w:t>
                            </w:r>
                            <w:proofErr w:type="spellEnd"/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  <w:t xml:space="preserve"> numeri di </w:t>
                            </w:r>
                            <w:proofErr w:type="spellStart"/>
                            <w:r w:rsidRPr="00EE0D97">
                              <w:rPr>
                                <w:rFonts w:ascii="Josefin Sans" w:hAnsi="Josefin Sans"/>
                                <w:sz w:val="36"/>
                                <w:szCs w:val="36"/>
                                <w:lang w:val="en-US"/>
                              </w:rPr>
                              <w:t>emergenza</w:t>
                            </w:r>
                            <w:proofErr w:type="spellEnd"/>
                          </w:p>
                          <w:p w14:paraId="22D05E33" w14:textId="66F6E081" w:rsidR="002C235A" w:rsidRPr="00EE0D97" w:rsidRDefault="00662ED8" w:rsidP="009420ED">
                            <w:pPr>
                              <w:pStyle w:val="Paragraphedeliste"/>
                              <w:rPr>
                                <w:rFonts w:ascii="Josefin Sans" w:hAnsi="Josefin Sans" w:cstheme="majorHAnsi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="00463595" w:rsidRPr="00EE0D97">
                              <w:rPr>
                                <w:rFonts w:ascii="Josefin Sans" w:hAnsi="Josefin Sans"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Gli studenti devono essere consapevoli dei vari rischi in casa e avere i  riflessi  pronti per chiamare i servizi di emergenza appropriati. È essenziale adattare i nomi e i numeri a ciascun paese.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03B7" id="Rectangle: Diagonal Corners Rounded 1556523407" o:spid="_x0000_s1170" style="position:absolute;left:0;text-align:left;margin-left:465.45pt;margin-top:141pt;width:516.65pt;height:254.05pt;z-index:251658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" adj="-11796480,,5400" path="m537742,l6561266,r,l6561266,2688646v,296987,-240755,537742,-537742,537742l,3226388r,l,537742c,240755,240755,,537742,xe" fillcolor="#5b9bd5 [3208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563A0EA1" w14:textId="6CDD52FE" w:rsidR="004215FE" w:rsidRPr="00EE0D97" w:rsidRDefault="00603F8F" w:rsidP="004D56AD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lo scopo di </w:t>
                      </w:r>
                      <w:r w:rsidR="004215FE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4BF92533" w14:textId="28875A23" w:rsidR="00463595" w:rsidRPr="00EE0D97" w:rsidRDefault="00463595" w:rsidP="00463595">
                      <w:pPr>
                        <w:pStyle w:val="Paragraphedeliste"/>
                        <w:rPr>
                          <w:rFonts w:ascii="Josefin Sans" w:eastAsiaTheme="minorHAnsi" w:hAnsi="Josefin Sans" w:cstheme="minorBidi"/>
                          <w:sz w:val="36"/>
                          <w:szCs w:val="36"/>
                          <w:lang w:val="it-IT" w:eastAsia="en-US"/>
                        </w:rPr>
                      </w:pPr>
                      <w:r w:rsidRPr="00EE0D97">
                        <w:rPr>
                          <w:rFonts w:ascii="Josefin Sans" w:eastAsiaTheme="minorHAnsi" w:hAnsi="Josefin Sans" w:cstheme="minorBidi"/>
                          <w:sz w:val="36"/>
                          <w:szCs w:val="36"/>
                          <w:lang w:val="it-IT" w:eastAsia="en-US"/>
                        </w:rPr>
                        <w:t>- identificare le diverse tipologie di incidenti domestici</w:t>
                      </w:r>
                    </w:p>
                    <w:p w14:paraId="715B3556" w14:textId="2E7AD8FD" w:rsidR="00463595" w:rsidRPr="00EE0D97" w:rsidRDefault="00463595" w:rsidP="004D56AD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</w:pPr>
                      <w:r w:rsidRPr="00EE0D97">
                        <w:rPr>
                          <w:rFonts w:ascii="Josefin Sans" w:eastAsiaTheme="minorHAnsi" w:hAnsi="Josefin Sans" w:cstheme="minorBidi"/>
                          <w:sz w:val="36"/>
                          <w:szCs w:val="36"/>
                          <w:lang w:val="en-US" w:eastAsia="en-US"/>
                        </w:rPr>
                        <w:t xml:space="preserve">-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  <w:t>conoscere</w:t>
                      </w:r>
                      <w:proofErr w:type="spellEnd"/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End"/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  <w:t xml:space="preserve"> numeri di </w:t>
                      </w:r>
                      <w:proofErr w:type="spellStart"/>
                      <w:r w:rsidRPr="00EE0D97">
                        <w:rPr>
                          <w:rFonts w:ascii="Josefin Sans" w:hAnsi="Josefin Sans"/>
                          <w:sz w:val="36"/>
                          <w:szCs w:val="36"/>
                          <w:lang w:val="en-US"/>
                        </w:rPr>
                        <w:t>emergenza</w:t>
                      </w:r>
                      <w:proofErr w:type="spellEnd"/>
                    </w:p>
                    <w:p w14:paraId="22D05E33" w14:textId="66F6E081" w:rsidR="002C235A" w:rsidRPr="00EE0D97" w:rsidRDefault="00662ED8" w:rsidP="009420ED">
                      <w:pPr>
                        <w:pStyle w:val="Paragraphedeliste"/>
                        <w:rPr>
                          <w:rFonts w:ascii="Josefin Sans" w:hAnsi="Josefin Sans" w:cstheme="majorHAnsi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  <w:r w:rsidR="00463595" w:rsidRPr="00EE0D97">
                        <w:rPr>
                          <w:rFonts w:ascii="Josefin Sans" w:hAnsi="Josefin Sans"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Gli studenti devono essere consapevoli dei vari rischi in casa e avere i  riflessi  pronti per chiamare i servizi di emergenza appropriati. È essenziale adattare i nomi e i numeri a ciascun paese.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35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33E062F7" wp14:editId="42417DF0">
                <wp:simplePos x="0" y="0"/>
                <wp:positionH relativeFrom="column">
                  <wp:posOffset>473710</wp:posOffset>
                </wp:positionH>
                <wp:positionV relativeFrom="paragraph">
                  <wp:posOffset>558800</wp:posOffset>
                </wp:positionV>
                <wp:extent cx="1216152" cy="1216152"/>
                <wp:effectExtent l="0" t="0" r="22225" b="22225"/>
                <wp:wrapNone/>
                <wp:docPr id="1161297889" name="Cube 116129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6ED0C5" w14:textId="77777777" w:rsidR="002C235A" w:rsidRPr="00E2573D" w:rsidRDefault="002C235A" w:rsidP="002C23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14BFE65" w14:textId="77777777" w:rsidR="002C235A" w:rsidRDefault="002C235A" w:rsidP="002C23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062F7" id="Cube 1161297889" o:spid="_x0000_s1171" type="#_x0000_t16" style="position:absolute;left:0;text-align:left;margin-left:37.3pt;margin-top:44pt;width:95.75pt;height:95.75pt;z-index:251658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" fillcolor="#5b9bd5 [3208]" strokecolor="#2f528f" strokeweight="1pt">
                <v:textbox>
                  <w:txbxContent>
                    <w:p w14:paraId="476ED0C5" w14:textId="77777777" w:rsidR="002C235A" w:rsidRPr="00E2573D" w:rsidRDefault="002C235A" w:rsidP="002C23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  <w:p w14:paraId="014BFE65" w14:textId="77777777" w:rsidR="002C235A" w:rsidRDefault="002C235A" w:rsidP="002C235A"/>
                  </w:txbxContent>
                </v:textbox>
              </v:shape>
            </w:pict>
          </mc:Fallback>
        </mc:AlternateContent>
      </w:r>
      <w:r w:rsidR="002C235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658942B7" wp14:editId="5DD16136">
            <wp:extent cx="8621395" cy="4949825"/>
            <wp:effectExtent l="190500" t="247650" r="179705" b="250825"/>
            <wp:docPr id="177848376" name="Picture 177848376" descr="Une image contenant personne, habits, Visage huma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8376" name="Image 177848376" descr="Une image contenant personne, habits, Visage humain, fem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7B4C81E" w14:textId="77777777" w:rsidR="0044134A" w:rsidRPr="009420ED" w:rsidRDefault="0044134A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p w14:paraId="0D6DD97A" w14:textId="77777777" w:rsidR="0044134A" w:rsidRPr="009420ED" w:rsidRDefault="00977913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48B42B0" wp14:editId="2D8A2D42">
                <wp:simplePos x="0" y="0"/>
                <wp:positionH relativeFrom="column">
                  <wp:posOffset>1663065</wp:posOffset>
                </wp:positionH>
                <wp:positionV relativeFrom="paragraph">
                  <wp:posOffset>1688465</wp:posOffset>
                </wp:positionV>
                <wp:extent cx="6561266" cy="3226388"/>
                <wp:effectExtent l="0" t="0" r="11430" b="12700"/>
                <wp:wrapNone/>
                <wp:docPr id="811299832" name="Rectangle: Diagonal Corners Rounded 81129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226388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E07AA" w14:textId="78A8B823" w:rsidR="00C360DF" w:rsidRPr="00EE0D97" w:rsidRDefault="00C360DF" w:rsidP="00C360DF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Unit</w:t>
                            </w:r>
                            <w:r w:rsidR="00952B8E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 e obiettivi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</w:p>
                          <w:p w14:paraId="196684D8" w14:textId="77777777" w:rsidR="00952B8E" w:rsidRPr="00EE0D97" w:rsidRDefault="00952B8E" w:rsidP="00952B8E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5.1 : profilo professionale; soft skills e hard skills</w:t>
                            </w:r>
                          </w:p>
                          <w:p w14:paraId="0D0316A8" w14:textId="77777777" w:rsidR="00952B8E" w:rsidRPr="00EE0D97" w:rsidRDefault="00952B8E" w:rsidP="00952B8E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5.2 : creazione di un curriculum vitae</w:t>
                            </w:r>
                          </w:p>
                          <w:p w14:paraId="4A88E9BF" w14:textId="77777777" w:rsidR="00952B8E" w:rsidRPr="00EE0D97" w:rsidRDefault="00952B8E" w:rsidP="00952B8E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5.3 : canali di ricerca di lavoro</w:t>
                            </w:r>
                          </w:p>
                          <w:p w14:paraId="5A6BB92A" w14:textId="631703C9" w:rsidR="0078360A" w:rsidRPr="00EE0D97" w:rsidRDefault="00952B8E" w:rsidP="0078360A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• CO 5.4 : come gestire un colloquio di lavoro</w:t>
                            </w:r>
                          </w:p>
                          <w:p w14:paraId="71AB58D2" w14:textId="77777777" w:rsidR="0078360A" w:rsidRPr="009420ED" w:rsidRDefault="0078360A" w:rsidP="0078360A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42B0" id="Rectangle: Diagonal Corners Rounded 811299832" o:spid="_x0000_s1172" style="position:absolute;left:0;text-align:left;margin-left:130.95pt;margin-top:132.95pt;width:516.65pt;height:254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1266,3226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" adj="-11796480,,5400" path="m537742,l6561266,r,l6561266,2688646v,296987,-240755,537742,-537742,537742l,3226388r,l,537742c,240755,240755,,537742,xe" fillcolor="#ffd966 [1943]" strokecolor="#2f528f" strokeweight="1pt">
                <v:stroke joinstyle="miter"/>
                <v:formulas/>
                <v:path arrowok="t" o:connecttype="custom" o:connectlocs="537742,0;6561266,0;6561266,0;6561266,2688646;6023524,3226388;0,3226388;0,3226388;0,537742;537742,0" o:connectangles="0,0,0,0,0,0,0,0,0" textboxrect="0,0,6561266,3226388"/>
                <v:textbox>
                  <w:txbxContent>
                    <w:p w14:paraId="37CE07AA" w14:textId="78A8B823" w:rsidR="00C360DF" w:rsidRPr="00EE0D97" w:rsidRDefault="00C360DF" w:rsidP="00C360DF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Unit</w:t>
                      </w:r>
                      <w:r w:rsidR="00952B8E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 e obiettivi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: </w:t>
                      </w:r>
                    </w:p>
                    <w:p w14:paraId="196684D8" w14:textId="77777777" w:rsidR="00952B8E" w:rsidRPr="00EE0D97" w:rsidRDefault="00952B8E" w:rsidP="00952B8E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5.1 : profilo professionale; soft skills e hard skills</w:t>
                      </w:r>
                    </w:p>
                    <w:p w14:paraId="0D0316A8" w14:textId="77777777" w:rsidR="00952B8E" w:rsidRPr="00EE0D97" w:rsidRDefault="00952B8E" w:rsidP="00952B8E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5.2 : creazione di un curriculum vitae</w:t>
                      </w:r>
                    </w:p>
                    <w:p w14:paraId="4A88E9BF" w14:textId="77777777" w:rsidR="00952B8E" w:rsidRPr="00EE0D97" w:rsidRDefault="00952B8E" w:rsidP="00952B8E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5.3 : canali di ricerca di lavoro</w:t>
                      </w:r>
                    </w:p>
                    <w:p w14:paraId="5A6BB92A" w14:textId="631703C9" w:rsidR="0078360A" w:rsidRPr="00EE0D97" w:rsidRDefault="00952B8E" w:rsidP="0078360A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• CO 5.4 : come gestire un colloquio di lavoro</w:t>
                      </w:r>
                    </w:p>
                    <w:p w14:paraId="71AB58D2" w14:textId="77777777" w:rsidR="0078360A" w:rsidRPr="009420ED" w:rsidRDefault="0078360A" w:rsidP="0078360A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60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8F71638" wp14:editId="2A1C22A2">
                <wp:simplePos x="0" y="0"/>
                <wp:positionH relativeFrom="column">
                  <wp:posOffset>501130</wp:posOffset>
                </wp:positionH>
                <wp:positionV relativeFrom="paragraph">
                  <wp:posOffset>624898</wp:posOffset>
                </wp:positionV>
                <wp:extent cx="1216152" cy="1216152"/>
                <wp:effectExtent l="0" t="0" r="22225" b="22225"/>
                <wp:wrapNone/>
                <wp:docPr id="1287285996" name="Cube 1287285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DCB76F" w14:textId="77777777" w:rsidR="002F725F" w:rsidRPr="00E2573D" w:rsidRDefault="002F725F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 w:rsidR="00CE51B4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23761284" w14:textId="77777777" w:rsidR="002F725F" w:rsidRDefault="002F725F" w:rsidP="002F7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1638" id="Cube 1287285996" o:spid="_x0000_s1173" type="#_x0000_t16" style="position:absolute;left:0;text-align:left;margin-left:39.45pt;margin-top:49.2pt;width:95.75pt;height:95.7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" fillcolor="#ffd966 [1943]" strokecolor="#2f528f" strokeweight="1pt">
                <v:textbox>
                  <w:txbxContent>
                    <w:p w14:paraId="79DCB76F" w14:textId="77777777" w:rsidR="002F725F" w:rsidRPr="00E2573D" w:rsidRDefault="002F725F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 w:rsidR="00CE51B4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  <w:p w14:paraId="23761284" w14:textId="77777777" w:rsidR="002F725F" w:rsidRDefault="002F725F" w:rsidP="002F725F"/>
                  </w:txbxContent>
                </v:textbox>
              </v:shape>
            </w:pict>
          </mc:Fallback>
        </mc:AlternateContent>
      </w:r>
      <w:r w:rsidR="0078360A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46974D9" wp14:editId="2CB47410">
                <wp:simplePos x="0" y="0"/>
                <wp:positionH relativeFrom="page">
                  <wp:posOffset>4060075</wp:posOffset>
                </wp:positionH>
                <wp:positionV relativeFrom="paragraph">
                  <wp:posOffset>659361</wp:posOffset>
                </wp:positionV>
                <wp:extent cx="4095908" cy="914400"/>
                <wp:effectExtent l="0" t="0" r="19050" b="19050"/>
                <wp:wrapNone/>
                <wp:docPr id="1660559670" name="Rectangle: Diagonal Corners Rounded 1660559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908" cy="914400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898F1" w14:textId="6560345F" w:rsidR="002F725F" w:rsidRPr="00E2573D" w:rsidRDefault="00952B8E" w:rsidP="002F72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trovare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lavoro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974D9" id="Rectangle: Diagonal Corners Rounded 1660559670" o:spid="_x0000_s1174" style="position:absolute;left:0;text-align:left;margin-left:319.7pt;margin-top:51.9pt;width:322.5pt;height:1in;z-index:25165827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09590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" adj="-11796480,,5400" path="m152403,l4095908,r,l4095908,761997v,84170,-68233,152403,-152403,152403l,914400r,l,152403c,68233,68233,,152403,xe" fillcolor="#ffd966 [1943]" strokecolor="#2f528f" strokeweight="1pt">
                <v:stroke joinstyle="miter"/>
                <v:formulas/>
                <v:path arrowok="t" o:connecttype="custom" o:connectlocs="152403,0;4095908,0;4095908,0;4095908,761997;3943505,914400;0,914400;0,914400;0,152403;152403,0" o:connectangles="0,0,0,0,0,0,0,0,0" textboxrect="0,0,4095908,914400"/>
                <v:textbox>
                  <w:txbxContent>
                    <w:p w14:paraId="39A898F1" w14:textId="6560345F" w:rsidR="002F725F" w:rsidRPr="00E2573D" w:rsidRDefault="00952B8E" w:rsidP="002F72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Come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trovare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lavoro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7760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1D54B60" wp14:editId="0EB9793F">
            <wp:extent cx="8621395" cy="4949825"/>
            <wp:effectExtent l="171450" t="247650" r="179705" b="250825"/>
            <wp:docPr id="1482156956" name="Picture 148215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A3CE819" w14:textId="77777777" w:rsidR="0044134A" w:rsidRPr="009420ED" w:rsidRDefault="0044134A" w:rsidP="00E777D0">
      <w:pPr>
        <w:spacing w:before="60" w:after="60"/>
        <w:jc w:val="both"/>
        <w:rPr>
          <w:rFonts w:ascii="Josefin Sans" w:hAnsi="Josefin Sans" w:cs="Tahoma"/>
          <w:b/>
          <w:sz w:val="40"/>
          <w:szCs w:val="40"/>
          <w:lang w:val="en-GB"/>
        </w:rPr>
      </w:pPr>
    </w:p>
    <w:bookmarkEnd w:id="10"/>
    <w:p w14:paraId="1DA0EB90" w14:textId="39910D9B" w:rsidR="005B3E12" w:rsidRPr="009420ED" w:rsidRDefault="00EE0D97" w:rsidP="004D56AD">
      <w:pPr>
        <w:pStyle w:val="Paragraphedeliste"/>
        <w:numPr>
          <w:ilvl w:val="0"/>
          <w:numId w:val="1"/>
        </w:numPr>
        <w:spacing w:before="60" w:after="60"/>
        <w:contextualSpacing w:val="0"/>
        <w:jc w:val="both"/>
        <w:rPr>
          <w:rFonts w:ascii="Josefin Sans" w:hAnsi="Josefin Sans" w:cs="Tahoma"/>
          <w:bCs/>
          <w:sz w:val="24"/>
          <w:szCs w:val="24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72477C" wp14:editId="70906EDC">
                <wp:simplePos x="0" y="0"/>
                <wp:positionH relativeFrom="page">
                  <wp:posOffset>4454687</wp:posOffset>
                </wp:positionH>
                <wp:positionV relativeFrom="paragraph">
                  <wp:posOffset>360237</wp:posOffset>
                </wp:positionV>
                <wp:extent cx="4095750" cy="1201479"/>
                <wp:effectExtent l="0" t="0" r="19050" b="17780"/>
                <wp:wrapNone/>
                <wp:docPr id="1775251559" name="Rectangle: Diagonal Corners Rounded 177525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201479"/>
                        </a:xfrm>
                        <a:prstGeom prst="round2Diag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24D4C" w14:textId="3DF66E47" w:rsidR="0033142E" w:rsidRPr="009420ED" w:rsidRDefault="0033142E" w:rsidP="003314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          A</w:t>
                            </w:r>
                            <w:r w:rsidR="001B516E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1B516E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5.01 </w:t>
                            </w:r>
                          </w:p>
                          <w:p w14:paraId="78FC1C72" w14:textId="5A7C8D08" w:rsidR="00E15609" w:rsidRPr="009420ED" w:rsidRDefault="0033142E" w:rsidP="003314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Pro</w:t>
                            </w:r>
                            <w:r w:rsidR="001B516E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filo professionale: competenze specialistiche e </w:t>
                            </w:r>
                            <w:proofErr w:type="spellStart"/>
                            <w:r w:rsidR="001B516E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comeptenze</w:t>
                            </w:r>
                            <w:proofErr w:type="spellEnd"/>
                            <w:r w:rsidR="001B516E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trasversali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477C" id="Rectangle: Diagonal Corners Rounded 1775251559" o:spid="_x0000_s1175" style="position:absolute;left:0;text-align:left;margin-left:350.75pt;margin-top:28.35pt;width:322.5pt;height:94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095750,1201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" adj="-11796480,,5400" path="m200251,l4095750,r,l4095750,1001228v,110596,-89655,200251,-200251,200251l,1201479r,l,200251c,89655,89655,,200251,xe" fillcolor="#ffd966" strokecolor="#2f528f" strokeweight="1pt">
                <v:stroke joinstyle="miter"/>
                <v:formulas/>
                <v:path arrowok="t" o:connecttype="custom" o:connectlocs="200251,0;4095750,0;4095750,0;4095750,1001228;3895499,1201479;0,1201479;0,1201479;0,200251;200251,0" o:connectangles="0,0,0,0,0,0,0,0,0" textboxrect="0,0,4095750,1201479"/>
                <v:textbox>
                  <w:txbxContent>
                    <w:p w14:paraId="02224D4C" w14:textId="3DF66E47" w:rsidR="0033142E" w:rsidRPr="009420ED" w:rsidRDefault="0033142E" w:rsidP="0033142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          A</w:t>
                      </w:r>
                      <w:r w:rsidR="001B516E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1B516E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5.01 </w:t>
                      </w:r>
                    </w:p>
                    <w:p w14:paraId="78FC1C72" w14:textId="5A7C8D08" w:rsidR="00E15609" w:rsidRPr="009420ED" w:rsidRDefault="0033142E" w:rsidP="0033142E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Pro</w:t>
                      </w:r>
                      <w:r w:rsidR="001B516E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filo professionale: competenze specialistiche e </w:t>
                      </w:r>
                      <w:proofErr w:type="spellStart"/>
                      <w:r w:rsidR="001B516E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comeptenze</w:t>
                      </w:r>
                      <w:proofErr w:type="spellEnd"/>
                      <w:r w:rsidR="001B516E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trasversali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41C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6D116B" wp14:editId="4191AF8A">
                <wp:simplePos x="0" y="0"/>
                <wp:positionH relativeFrom="column">
                  <wp:posOffset>1993613</wp:posOffset>
                </wp:positionH>
                <wp:positionV relativeFrom="paragraph">
                  <wp:posOffset>1663085</wp:posOffset>
                </wp:positionV>
                <wp:extent cx="6560820" cy="3392130"/>
                <wp:effectExtent l="0" t="0" r="11430" b="18415"/>
                <wp:wrapNone/>
                <wp:docPr id="2004137974" name="Rectangle: Diagonal Corners Rounded 2004137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3392130"/>
                        </a:xfrm>
                        <a:prstGeom prst="round2Diag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AD338" w14:textId="77777777" w:rsidR="001B516E" w:rsidRPr="00EE0D97" w:rsidRDefault="001B516E" w:rsidP="001B516E">
                            <w:pPr>
                              <w:pStyle w:val="Paragraphedeliste"/>
                              <w:ind w:left="1533"/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Le attività previste hanno l'obiettivo di:</w:t>
                            </w:r>
                          </w:p>
                          <w:p w14:paraId="6D71DB41" w14:textId="77777777" w:rsidR="001B516E" w:rsidRPr="00EE0D97" w:rsidRDefault="001B516E" w:rsidP="001B516E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- 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riconoscere le competenze necessarie per svolgere il ruolo di caregiver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</w:p>
                          <w:p w14:paraId="7E3CF6C8" w14:textId="73330E5A" w:rsidR="00E97385" w:rsidRPr="00EE0D97" w:rsidRDefault="001B516E" w:rsidP="009420ED">
                            <w:p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-  </w:t>
                            </w: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ricostruire esperienze passate. Questa attività è propedeutica alla stesura del CV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</w:t>
                            </w:r>
                          </w:p>
                          <w:p w14:paraId="63DEFC75" w14:textId="75AB0BF3" w:rsidR="007E7D63" w:rsidRPr="00EE0D97" w:rsidRDefault="00E022F2" w:rsidP="007E7D63">
                            <w:pPr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 : </w:t>
                            </w:r>
                            <w:r w:rsidR="007E7D63" w:rsidRPr="00EE0D97">
                              <w:rPr>
                                <w:rFonts w:ascii="Josefin Sans" w:hAnsi="Josefin Sans"/>
                                <w:lang w:val="it-IT"/>
                              </w:rPr>
                              <w:t xml:space="preserve"> </w:t>
                            </w:r>
                            <w:r w:rsidR="007E7D63" w:rsidRPr="00AD14D9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valutare se i candidati sono in grado di svolgere l'attività individuale; in caso contrario, svolgere le attività in gruppo e fornire un maggiore supporto individuale.</w:t>
                            </w:r>
                          </w:p>
                          <w:p w14:paraId="03D44A0D" w14:textId="7C87FFCC" w:rsidR="0033142E" w:rsidRPr="009420ED" w:rsidRDefault="0033142E" w:rsidP="00E97385">
                            <w:pPr>
                              <w:pStyle w:val="Paragraphedeliste"/>
                              <w:ind w:left="1533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02297DB6" w14:textId="77777777" w:rsidR="0033142E" w:rsidRPr="009420ED" w:rsidRDefault="0033142E" w:rsidP="003314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0CC8704F" w14:textId="77777777" w:rsidR="0033142E" w:rsidRPr="009420ED" w:rsidRDefault="0033142E" w:rsidP="003314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00893B3B" w14:textId="77777777" w:rsidR="0033142E" w:rsidRDefault="0033142E" w:rsidP="0033142E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Unit and o</w:t>
                            </w:r>
                            <w:r w:rsidRPr="00E1560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bjectives 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2BB1F734" w14:textId="77777777" w:rsidR="0033142E" w:rsidRPr="0075719D" w:rsidRDefault="0033142E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CO 5.1 : professional profile ;soft skills and hard skills</w:t>
                            </w:r>
                          </w:p>
                          <w:p w14:paraId="656559FD" w14:textId="77777777" w:rsidR="0033142E" w:rsidRDefault="0033142E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 5.2 : curriculum vitae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redaction</w:t>
                            </w:r>
                            <w:proofErr w:type="spellEnd"/>
                          </w:p>
                          <w:p w14:paraId="7C3A2406" w14:textId="77777777" w:rsidR="0033142E" w:rsidRDefault="0033142E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 5.3 : job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search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channels</w:t>
                            </w:r>
                          </w:p>
                          <w:p w14:paraId="5D84EBEB" w14:textId="77777777" w:rsidR="0033142E" w:rsidRPr="0075719D" w:rsidRDefault="0033142E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CO 5.4 : how to manage a job interview</w:t>
                            </w:r>
                          </w:p>
                          <w:p w14:paraId="4F5B8C62" w14:textId="77777777" w:rsidR="0031503A" w:rsidRPr="0075719D" w:rsidRDefault="0031503A" w:rsidP="0031503A">
                            <w:pPr>
                              <w:pStyle w:val="Paragraphedeliste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62568AB" w14:textId="77777777" w:rsidR="00A52866" w:rsidRDefault="00A52866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 5.2 : curriculum vitae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redaction</w:t>
                            </w:r>
                            <w:proofErr w:type="spellEnd"/>
                          </w:p>
                          <w:p w14:paraId="642D0C29" w14:textId="77777777" w:rsidR="00A52866" w:rsidRDefault="00A52866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 5.3 : job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search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channels</w:t>
                            </w:r>
                          </w:p>
                          <w:p w14:paraId="2F3868E5" w14:textId="77777777" w:rsidR="00A52866" w:rsidRPr="0075719D" w:rsidRDefault="00A52866" w:rsidP="004D56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5719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CO 5.4 : how to manage a job interview</w:t>
                            </w:r>
                          </w:p>
                          <w:p w14:paraId="221CF787" w14:textId="77777777" w:rsidR="00A52866" w:rsidRPr="0075719D" w:rsidRDefault="00A52866" w:rsidP="00A5286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4C50C3D1" w14:textId="77777777" w:rsidR="00A52866" w:rsidRPr="0075719D" w:rsidRDefault="00A52866" w:rsidP="00A52866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1751798" w14:textId="77777777" w:rsidR="00E15609" w:rsidRDefault="00E15609" w:rsidP="00E15609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Activities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  <w:p w14:paraId="141706ED" w14:textId="77777777" w:rsidR="00E15609" w:rsidRPr="001E7D68" w:rsidRDefault="00E15609" w:rsidP="00E15609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Tips :</w:t>
                            </w:r>
                          </w:p>
                          <w:p w14:paraId="52716A5E" w14:textId="77777777" w:rsidR="00E15609" w:rsidRDefault="00E15609" w:rsidP="00E15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116B" id="Rectangle: Diagonal Corners Rounded 2004137974" o:spid="_x0000_s1176" style="position:absolute;left:0;text-align:left;margin-left:157pt;margin-top:130.95pt;width:516.6pt;height:267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60820,33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" adj="-11796480,,5400" path="m565366,l6560820,r,l6560820,2826764v,312243,-253123,565366,-565366,565366l,3392130r,l,565366c,253123,253123,,565366,xe" fillcolor="#ffd966" strokecolor="#2f528f" strokeweight="1pt">
                <v:stroke joinstyle="miter"/>
                <v:formulas/>
                <v:path arrowok="t" o:connecttype="custom" o:connectlocs="565366,0;6560820,0;6560820,0;6560820,2826764;5995454,3392130;0,3392130;0,3392130;0,565366;565366,0" o:connectangles="0,0,0,0,0,0,0,0,0" textboxrect="0,0,6560820,3392130"/>
                <v:textbox>
                  <w:txbxContent>
                    <w:p w14:paraId="527AD338" w14:textId="77777777" w:rsidR="001B516E" w:rsidRPr="00EE0D97" w:rsidRDefault="001B516E" w:rsidP="001B516E">
                      <w:pPr>
                        <w:pStyle w:val="Paragraphedeliste"/>
                        <w:ind w:left="1533"/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Le attività previste hanno l'obiettivo di:</w:t>
                      </w:r>
                    </w:p>
                    <w:p w14:paraId="6D71DB41" w14:textId="77777777" w:rsidR="001B516E" w:rsidRPr="00EE0D97" w:rsidRDefault="001B516E" w:rsidP="001B516E">
                      <w:pPr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- 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riconoscere le competenze necessarie per svolgere il ruolo di caregiver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</w:p>
                    <w:p w14:paraId="7E3CF6C8" w14:textId="73330E5A" w:rsidR="00E97385" w:rsidRPr="00EE0D97" w:rsidRDefault="001B516E" w:rsidP="009420ED">
                      <w:p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-  </w:t>
                      </w: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ricostruire esperienze passate. Questa attività è propedeutica alla stesura del CV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</w:t>
                      </w:r>
                    </w:p>
                    <w:p w14:paraId="63DEFC75" w14:textId="75AB0BF3" w:rsidR="007E7D63" w:rsidRPr="00EE0D97" w:rsidRDefault="00E022F2" w:rsidP="007E7D63">
                      <w:pPr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 : </w:t>
                      </w:r>
                      <w:r w:rsidR="007E7D63" w:rsidRPr="00EE0D97">
                        <w:rPr>
                          <w:rFonts w:ascii="Josefin Sans" w:hAnsi="Josefin Sans"/>
                          <w:lang w:val="it-IT"/>
                        </w:rPr>
                        <w:t xml:space="preserve"> </w:t>
                      </w:r>
                      <w:r w:rsidR="007E7D63" w:rsidRPr="00AD14D9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valutare se i candidati sono in grado di svolgere l'attività individuale; in caso contrario, svolgere le attività in gruppo e fornire un maggiore supporto individuale.</w:t>
                      </w:r>
                    </w:p>
                    <w:p w14:paraId="03D44A0D" w14:textId="7C87FFCC" w:rsidR="0033142E" w:rsidRPr="009420ED" w:rsidRDefault="0033142E" w:rsidP="00E97385">
                      <w:pPr>
                        <w:pStyle w:val="Paragraphedeliste"/>
                        <w:ind w:left="1533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02297DB6" w14:textId="77777777" w:rsidR="0033142E" w:rsidRPr="009420ED" w:rsidRDefault="0033142E" w:rsidP="0033142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0CC8704F" w14:textId="77777777" w:rsidR="0033142E" w:rsidRPr="009420ED" w:rsidRDefault="0033142E" w:rsidP="0033142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00893B3B" w14:textId="77777777" w:rsidR="0033142E" w:rsidRDefault="0033142E" w:rsidP="0033142E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Unit and o</w:t>
                      </w:r>
                      <w:r w:rsidRPr="00E1560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bjectives 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2BB1F734" w14:textId="77777777" w:rsidR="0033142E" w:rsidRPr="0075719D" w:rsidRDefault="0033142E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CO 5.1 : professional profile ;soft skills and hard skills</w:t>
                      </w:r>
                    </w:p>
                    <w:p w14:paraId="656559FD" w14:textId="77777777" w:rsidR="0033142E" w:rsidRDefault="0033142E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CO 5.2 : curriculum vitae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redaction</w:t>
                      </w:r>
                      <w:proofErr w:type="spellEnd"/>
                    </w:p>
                    <w:p w14:paraId="7C3A2406" w14:textId="77777777" w:rsidR="0033142E" w:rsidRDefault="0033142E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CO 5.3 : job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search</w:t>
                      </w:r>
                      <w:proofErr w:type="spell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channels</w:t>
                      </w:r>
                    </w:p>
                    <w:p w14:paraId="5D84EBEB" w14:textId="77777777" w:rsidR="0033142E" w:rsidRPr="0075719D" w:rsidRDefault="0033142E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CO 5.4 : how to manage a job interview</w:t>
                      </w:r>
                    </w:p>
                    <w:p w14:paraId="4F5B8C62" w14:textId="77777777" w:rsidR="0031503A" w:rsidRPr="0075719D" w:rsidRDefault="0031503A" w:rsidP="0031503A">
                      <w:pPr>
                        <w:pStyle w:val="Paragraphedeliste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062568AB" w14:textId="77777777" w:rsidR="00A52866" w:rsidRDefault="00A52866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CO 5.2 : curriculum vitae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redaction</w:t>
                      </w:r>
                      <w:proofErr w:type="spellEnd"/>
                    </w:p>
                    <w:p w14:paraId="642D0C29" w14:textId="77777777" w:rsidR="00A52866" w:rsidRDefault="00A52866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CO 5.3 : job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search</w:t>
                      </w:r>
                      <w:proofErr w:type="spell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channels</w:t>
                      </w:r>
                    </w:p>
                    <w:p w14:paraId="2F3868E5" w14:textId="77777777" w:rsidR="00A52866" w:rsidRPr="0075719D" w:rsidRDefault="00A52866" w:rsidP="004D56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75719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CO 5.4 : how to manage a job interview</w:t>
                      </w:r>
                    </w:p>
                    <w:p w14:paraId="221CF787" w14:textId="77777777" w:rsidR="00A52866" w:rsidRPr="0075719D" w:rsidRDefault="00A52866" w:rsidP="00A52866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4C50C3D1" w14:textId="77777777" w:rsidR="00A52866" w:rsidRPr="0075719D" w:rsidRDefault="00A52866" w:rsidP="00A52866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51751798" w14:textId="77777777" w:rsidR="00E15609" w:rsidRDefault="00E15609" w:rsidP="00E15609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Activities</w:t>
                      </w:r>
                      <w:proofErr w:type="spell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 :</w:t>
                      </w:r>
                    </w:p>
                    <w:p w14:paraId="141706ED" w14:textId="77777777" w:rsidR="00E15609" w:rsidRPr="001E7D68" w:rsidRDefault="00E15609" w:rsidP="00E15609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Tips :</w:t>
                      </w:r>
                    </w:p>
                    <w:p w14:paraId="52716A5E" w14:textId="77777777" w:rsidR="00E15609" w:rsidRDefault="00E15609" w:rsidP="00E15609"/>
                  </w:txbxContent>
                </v:textbox>
              </v:shape>
            </w:pict>
          </mc:Fallback>
        </mc:AlternateContent>
      </w:r>
      <w:r w:rsidR="00E15609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E242161" wp14:editId="7B2171E8">
                <wp:simplePos x="0" y="0"/>
                <wp:positionH relativeFrom="column">
                  <wp:posOffset>927100</wp:posOffset>
                </wp:positionH>
                <wp:positionV relativeFrom="paragraph">
                  <wp:posOffset>582295</wp:posOffset>
                </wp:positionV>
                <wp:extent cx="1216152" cy="1216152"/>
                <wp:effectExtent l="0" t="0" r="22225" b="22225"/>
                <wp:wrapNone/>
                <wp:docPr id="547661184" name="Cube 54766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9C31B" w14:textId="77777777" w:rsidR="00E15609" w:rsidRPr="00E2573D" w:rsidRDefault="00E15609" w:rsidP="00E156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D6EE5DD" w14:textId="77777777" w:rsidR="00E15609" w:rsidRDefault="00E15609" w:rsidP="00E15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2161" id="Cube 547661184" o:spid="_x0000_s1177" type="#_x0000_t16" style="position:absolute;left:0;text-align:left;margin-left:73pt;margin-top:45.85pt;width:95.75pt;height:95.7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" fillcolor="#ffd966" strokecolor="#2f528f" strokeweight="1pt">
                <v:textbox>
                  <w:txbxContent>
                    <w:p w14:paraId="6D69C31B" w14:textId="77777777" w:rsidR="00E15609" w:rsidRPr="00E2573D" w:rsidRDefault="00E15609" w:rsidP="00E156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  <w:p w14:paraId="0D6EE5DD" w14:textId="77777777" w:rsidR="00E15609" w:rsidRDefault="00E15609" w:rsidP="00E15609"/>
                  </w:txbxContent>
                </v:textbox>
              </v:shape>
            </w:pict>
          </mc:Fallback>
        </mc:AlternateContent>
      </w:r>
      <w:r w:rsidR="00E15609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4D1BD23B" wp14:editId="3F5D1280">
            <wp:extent cx="8621395" cy="4949825"/>
            <wp:effectExtent l="171450" t="247650" r="179705" b="250825"/>
            <wp:docPr id="1981717094" name="Picture 198171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B3E12" w:rsidRPr="009420ED">
        <w:rPr>
          <w:rFonts w:ascii="Josefin Sans" w:hAnsi="Josefin Sans" w:cs="Tahoma"/>
          <w:bCs/>
          <w:sz w:val="24"/>
          <w:szCs w:val="24"/>
          <w:lang w:val="en-GB"/>
        </w:rPr>
        <w:br w:type="page"/>
      </w:r>
    </w:p>
    <w:p w14:paraId="4179BD0B" w14:textId="77777777" w:rsidR="00E777D0" w:rsidRPr="009420ED" w:rsidRDefault="00A7477A" w:rsidP="00E777D0">
      <w:pPr>
        <w:rPr>
          <w:rFonts w:ascii="Josefin Sans" w:hAnsi="Josefin Sans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09B9602" wp14:editId="1BD6BEF1">
                <wp:simplePos x="0" y="0"/>
                <wp:positionH relativeFrom="column">
                  <wp:posOffset>446562</wp:posOffset>
                </wp:positionH>
                <wp:positionV relativeFrom="paragraph">
                  <wp:posOffset>522731</wp:posOffset>
                </wp:positionV>
                <wp:extent cx="1216152" cy="1216152"/>
                <wp:effectExtent l="0" t="0" r="22225" b="22225"/>
                <wp:wrapNone/>
                <wp:docPr id="2035484526" name="Cube 2035484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198F3" w14:textId="77777777" w:rsidR="00C360DF" w:rsidRPr="00E2573D" w:rsidRDefault="00C360DF" w:rsidP="00C360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65C55441" w14:textId="77777777" w:rsidR="00C360DF" w:rsidRDefault="00C360DF" w:rsidP="00C360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B9602" id="Cube 2035484526" o:spid="_x0000_s1178" type="#_x0000_t16" style="position:absolute;margin-left:35.15pt;margin-top:41.15pt;width:95.75pt;height:95.7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" fillcolor="#ffd966" strokecolor="#2f528f" strokeweight="1pt">
                <v:textbox>
                  <w:txbxContent>
                    <w:p w14:paraId="0C3198F3" w14:textId="77777777" w:rsidR="00C360DF" w:rsidRPr="00E2573D" w:rsidRDefault="00C360DF" w:rsidP="00C360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  <w:p w14:paraId="65C55441" w14:textId="77777777" w:rsidR="00C360DF" w:rsidRDefault="00C360DF" w:rsidP="00C360DF"/>
                  </w:txbxContent>
                </v:textbox>
              </v:shape>
            </w:pict>
          </mc:Fallback>
        </mc:AlternateContent>
      </w:r>
      <w:r w:rsidR="00C360D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867F2E7" wp14:editId="66DE491B">
                <wp:simplePos x="0" y="0"/>
                <wp:positionH relativeFrom="page">
                  <wp:posOffset>2145671</wp:posOffset>
                </wp:positionH>
                <wp:positionV relativeFrom="paragraph">
                  <wp:posOffset>1752235</wp:posOffset>
                </wp:positionV>
                <wp:extent cx="6561266" cy="3358836"/>
                <wp:effectExtent l="0" t="0" r="11430" b="13335"/>
                <wp:wrapNone/>
                <wp:docPr id="910228061" name="Rectangle: Diagonal Corners Rounded 910228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358836"/>
                        </a:xfrm>
                        <a:prstGeom prst="round2Diag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BF43C" w14:textId="5A98D1B7" w:rsidR="00E5772F" w:rsidRPr="00EE0D97" w:rsidRDefault="00E5772F" w:rsidP="00E5772F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I compiti previsti nell'unità precedente sono preparatori a questa unità. Le altre attività previste hanno l'obiettivo di</w:t>
                            </w:r>
                            <w:r w:rsidR="00A7477A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:</w:t>
                            </w:r>
                          </w:p>
                          <w:p w14:paraId="18255E71" w14:textId="00186F08" w:rsidR="00E5772F" w:rsidRPr="00EE0D97" w:rsidRDefault="00E5772F" w:rsidP="00E5772F">
                            <w:pPr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  <w:t>- avere una ricca ricostruzione di precedenti esperienze lavorative</w:t>
                            </w:r>
                          </w:p>
                          <w:p w14:paraId="489870DA" w14:textId="3260A67B" w:rsidR="00E5772F" w:rsidRPr="00EE0D97" w:rsidRDefault="00E5772F" w:rsidP="009420E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  <w:t>-redigere il CV</w:t>
                            </w:r>
                          </w:p>
                          <w:p w14:paraId="2236DAA1" w14:textId="43B338BE" w:rsidR="00A7477A" w:rsidRPr="00EE0D97" w:rsidRDefault="00A7477A" w:rsidP="009420ED">
                            <w:pPr>
                              <w:rPr>
                                <w:rFonts w:ascii="Josefin Sans" w:hAnsi="Josefin Sans"/>
                                <w:u w:val="single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lang w:val="it-IT"/>
                              </w:rPr>
                              <w:t> :</w:t>
                            </w:r>
                            <w:r w:rsidR="00E5772F" w:rsidRPr="00EE0D97"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E5772F" w:rsidRPr="00EE0D97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verificare se i candidati sono in grado di redigere un CV sia dal punto di vista tecnico (se c'è accesso ad un PC e sanno come usarlo), sia dal punto di vista dei contenuti e della conoscenza scritta della lingua. Sulla base di questo piano di verifica per un maggiore sostegno individuale.</w:t>
                            </w:r>
                          </w:p>
                          <w:p w14:paraId="2D6E14E0" w14:textId="77777777" w:rsidR="00C360DF" w:rsidRPr="009420ED" w:rsidRDefault="00C360DF" w:rsidP="00C360D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323ACAA" w14:textId="77777777" w:rsidR="00C360DF" w:rsidRPr="009420ED" w:rsidRDefault="00C360DF" w:rsidP="00C360DF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F2E7" id="Rectangle: Diagonal Corners Rounded 910228061" o:spid="_x0000_s1179" style="position:absolute;margin-left:168.95pt;margin-top:137.95pt;width:516.65pt;height:264.5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561266,33588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" adj="-11796480,,5400" path="m559817,l6561266,r,l6561266,2799019v,309178,-250639,559817,-559817,559817l,3358836r,l,559817c,250639,250639,,559817,xe" fillcolor="#ffd966" strokecolor="#2f528f" strokeweight="1pt">
                <v:stroke joinstyle="miter"/>
                <v:formulas/>
                <v:path arrowok="t" o:connecttype="custom" o:connectlocs="559817,0;6561266,0;6561266,0;6561266,2799019;6001449,3358836;0,3358836;0,3358836;0,559817;559817,0" o:connectangles="0,0,0,0,0,0,0,0,0" textboxrect="0,0,6561266,3358836"/>
                <v:textbox>
                  <w:txbxContent>
                    <w:p w14:paraId="224BF43C" w14:textId="5A98D1B7" w:rsidR="00E5772F" w:rsidRPr="00EE0D97" w:rsidRDefault="00E5772F" w:rsidP="00E5772F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I compiti previsti nell'unità precedente sono preparatori a questa unità. Le altre attività previste hanno l'obiettivo di</w:t>
                      </w:r>
                      <w:r w:rsidR="00A7477A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:</w:t>
                      </w:r>
                    </w:p>
                    <w:p w14:paraId="18255E71" w14:textId="00186F08" w:rsidR="00E5772F" w:rsidRPr="00EE0D97" w:rsidRDefault="00E5772F" w:rsidP="00E5772F">
                      <w:pPr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</w:pPr>
                      <w:r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  <w:t>- avere una ricca ricostruzione di precedenti esperienze lavorative</w:t>
                      </w:r>
                    </w:p>
                    <w:p w14:paraId="489870DA" w14:textId="3260A67B" w:rsidR="00E5772F" w:rsidRPr="00EE0D97" w:rsidRDefault="00E5772F" w:rsidP="009420ED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  <w:t>-redigere il CV</w:t>
                      </w:r>
                    </w:p>
                    <w:p w14:paraId="2236DAA1" w14:textId="43B338BE" w:rsidR="00A7477A" w:rsidRPr="00EE0D97" w:rsidRDefault="00A7477A" w:rsidP="009420ED">
                      <w:pPr>
                        <w:rPr>
                          <w:rFonts w:ascii="Josefin Sans" w:hAnsi="Josefin Sans"/>
                          <w:u w:val="single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lang w:val="it-IT"/>
                        </w:rPr>
                        <w:t> :</w:t>
                      </w:r>
                      <w:r w:rsidR="00E5772F" w:rsidRPr="00EE0D97"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E5772F" w:rsidRPr="00EE0D97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verificare se i candidati sono in grado di redigere un CV sia dal punto di vista tecnico (se c'è accesso ad un PC e sanno come usarlo), sia dal punto di vista dei contenuti e della conoscenza scritta della lingua. Sulla base di questo piano di verifica per un maggiore sostegno individuale.</w:t>
                      </w:r>
                    </w:p>
                    <w:p w14:paraId="2D6E14E0" w14:textId="77777777" w:rsidR="00C360DF" w:rsidRPr="009420ED" w:rsidRDefault="00C360DF" w:rsidP="00C360DF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323ACAA" w14:textId="77777777" w:rsidR="00C360DF" w:rsidRPr="009420ED" w:rsidRDefault="00C360DF" w:rsidP="00C360DF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360D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8A76BB2" wp14:editId="49DB722A">
                <wp:simplePos x="0" y="0"/>
                <wp:positionH relativeFrom="margin">
                  <wp:posOffset>3032549</wp:posOffset>
                </wp:positionH>
                <wp:positionV relativeFrom="paragraph">
                  <wp:posOffset>757978</wp:posOffset>
                </wp:positionV>
                <wp:extent cx="4095750" cy="914400"/>
                <wp:effectExtent l="0" t="0" r="19050" b="19050"/>
                <wp:wrapNone/>
                <wp:docPr id="2003067286" name="Rectangle: Diagonal Corners Rounded 200306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914400"/>
                        </a:xfrm>
                        <a:prstGeom prst="round2DiagRect">
                          <a:avLst>
                            <a:gd name="adj1" fmla="val 33333"/>
                            <a:gd name="adj2" fmla="val 0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3A9C6" w14:textId="4D94991B" w:rsidR="00A7477A" w:rsidRPr="009420ED" w:rsidRDefault="00A7477A" w:rsidP="00A7477A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AA6E8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AA6E80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5.2</w:t>
                            </w: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</w:t>
                            </w:r>
                          </w:p>
                          <w:p w14:paraId="04F4F8C9" w14:textId="58C2709B" w:rsidR="00A7477A" w:rsidRPr="009420ED" w:rsidRDefault="00A7477A" w:rsidP="00A7477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              </w:t>
                            </w:r>
                            <w:r w:rsidR="0053135C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Redazione del curriculum vitae</w:t>
                            </w:r>
                          </w:p>
                          <w:p w14:paraId="44F8E10E" w14:textId="77777777" w:rsidR="00C360DF" w:rsidRPr="009420ED" w:rsidRDefault="00C360DF" w:rsidP="00C360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76BB2" id="Rectangle: Diagonal Corners Rounded 2003067286" o:spid="_x0000_s1180" style="position:absolute;margin-left:238.8pt;margin-top:59.7pt;width:322.5pt;height:1in;z-index:2516582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095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" adj="-11796480,,5400" path="m304797,l4095750,r,l4095750,609603v,168335,-136462,304797,-304797,304797l,914400r,l,304797c,136462,136462,,304797,xe" fillcolor="#ffd966" strokecolor="#2f528f" strokeweight="1pt">
                <v:stroke joinstyle="miter"/>
                <v:formulas/>
                <v:path arrowok="t" o:connecttype="custom" o:connectlocs="304797,0;4095750,0;4095750,0;4095750,609603;3790953,914400;0,914400;0,914400;0,304797;304797,0" o:connectangles="0,0,0,0,0,0,0,0,0" textboxrect="0,0,4095750,914400"/>
                <v:textbox>
                  <w:txbxContent>
                    <w:p w14:paraId="3CE3A9C6" w14:textId="4D94991B" w:rsidR="00A7477A" w:rsidRPr="009420ED" w:rsidRDefault="00A7477A" w:rsidP="00A7477A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AA6E8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AA6E80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5.2</w:t>
                      </w: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</w:t>
                      </w:r>
                    </w:p>
                    <w:p w14:paraId="04F4F8C9" w14:textId="58C2709B" w:rsidR="00A7477A" w:rsidRPr="009420ED" w:rsidRDefault="00A7477A" w:rsidP="00A7477A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              </w:t>
                      </w:r>
                      <w:r w:rsidR="0053135C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Redazione del curriculum vitae</w:t>
                      </w:r>
                    </w:p>
                    <w:p w14:paraId="44F8E10E" w14:textId="77777777" w:rsidR="00C360DF" w:rsidRPr="009420ED" w:rsidRDefault="00C360DF" w:rsidP="00C360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0DF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02B7A1AF" wp14:editId="59C263AE">
            <wp:extent cx="8621395" cy="4949825"/>
            <wp:effectExtent l="171450" t="247650" r="179705" b="250825"/>
            <wp:docPr id="2021011160" name="Picture 202101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6561EA4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60E27D00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6BE259EA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65A05BF1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53F42928" w14:textId="77777777" w:rsidR="00C360DF" w:rsidRPr="009420ED" w:rsidRDefault="00C20D98" w:rsidP="00E777D0">
      <w:pPr>
        <w:rPr>
          <w:rFonts w:ascii="Josefin Sans" w:hAnsi="Josefin Sans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176F165" wp14:editId="1B175861">
                <wp:simplePos x="0" y="0"/>
                <wp:positionH relativeFrom="margin">
                  <wp:posOffset>3679972</wp:posOffset>
                </wp:positionH>
                <wp:positionV relativeFrom="paragraph">
                  <wp:posOffset>528808</wp:posOffset>
                </wp:positionV>
                <wp:extent cx="4095750" cy="1039447"/>
                <wp:effectExtent l="0" t="0" r="19050" b="27940"/>
                <wp:wrapNone/>
                <wp:docPr id="1863366767" name="Rectangle: Diagonal Corners Rounded 1863366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039447"/>
                        </a:xfrm>
                        <a:prstGeom prst="round2DiagRect">
                          <a:avLst>
                            <a:gd name="adj1" fmla="val 33333"/>
                            <a:gd name="adj2" fmla="val 0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D4F5D" w14:textId="3666D54F" w:rsidR="00C20D98" w:rsidRPr="009420ED" w:rsidRDefault="00C20D98" w:rsidP="00C20D98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00408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00408A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5.</w:t>
                            </w:r>
                            <w:r w:rsidR="002A524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3</w:t>
                            </w: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</w:t>
                            </w:r>
                          </w:p>
                          <w:p w14:paraId="415A8E88" w14:textId="2211F9DD" w:rsidR="00C20D98" w:rsidRPr="009420ED" w:rsidRDefault="00C20D98" w:rsidP="00C20D98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              </w:t>
                            </w:r>
                            <w:r w:rsidR="0000408A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>Canali di ricercar del lavoro</w:t>
                            </w:r>
                          </w:p>
                          <w:p w14:paraId="4A1AD90A" w14:textId="77777777" w:rsidR="00F7068D" w:rsidRPr="009420ED" w:rsidRDefault="00F7068D" w:rsidP="00F7068D">
                            <w:pPr>
                              <w:pStyle w:val="Paragraphedeliste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0305221D" w14:textId="77777777" w:rsidR="00F7068D" w:rsidRPr="009420ED" w:rsidRDefault="00F7068D" w:rsidP="00F7068D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6FA5EF7" w14:textId="77777777" w:rsidR="00F7068D" w:rsidRPr="00A7477A" w:rsidRDefault="00F7068D" w:rsidP="00F7068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              </w:t>
                            </w:r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curriculum vitae </w:t>
                            </w:r>
                            <w:proofErr w:type="spellStart"/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redaction</w:t>
                            </w:r>
                            <w:proofErr w:type="spellEnd"/>
                          </w:p>
                          <w:p w14:paraId="7E1A1EEB" w14:textId="77777777" w:rsidR="00F7068D" w:rsidRPr="00E2573D" w:rsidRDefault="00F7068D" w:rsidP="00F706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F165" id="Rectangle: Diagonal Corners Rounded 1863366767" o:spid="_x0000_s1181" style="position:absolute;margin-left:289.75pt;margin-top:41.65pt;width:322.5pt;height:81.85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95750,1039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" adj="-11796480,,5400" path="m346479,l4095750,r,l4095750,692968v,191355,-155124,346479,-346479,346479l,1039447r,l,346479c,155124,155124,,346479,xe" fillcolor="#ffd966" strokecolor="#2f528f" strokeweight="1pt">
                <v:stroke joinstyle="miter"/>
                <v:formulas/>
                <v:path arrowok="t" o:connecttype="custom" o:connectlocs="346479,0;4095750,0;4095750,0;4095750,692968;3749271,1039447;0,1039447;0,1039447;0,346479;346479,0" o:connectangles="0,0,0,0,0,0,0,0,0" textboxrect="0,0,4095750,1039447"/>
                <v:textbox>
                  <w:txbxContent>
                    <w:p w14:paraId="6B7D4F5D" w14:textId="3666D54F" w:rsidR="00C20D98" w:rsidRPr="009420ED" w:rsidRDefault="00C20D98" w:rsidP="00C20D98">
                      <w:pPr>
                        <w:ind w:left="36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00408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00408A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5.</w:t>
                      </w:r>
                      <w:r w:rsidR="002A524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3</w:t>
                      </w: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</w:t>
                      </w:r>
                    </w:p>
                    <w:p w14:paraId="415A8E88" w14:textId="2211F9DD" w:rsidR="00C20D98" w:rsidRPr="009420ED" w:rsidRDefault="00C20D98" w:rsidP="00C20D98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              </w:t>
                      </w:r>
                      <w:r w:rsidR="0000408A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>Canali di ricercar del lavoro</w:t>
                      </w:r>
                    </w:p>
                    <w:p w14:paraId="4A1AD90A" w14:textId="77777777" w:rsidR="00F7068D" w:rsidRPr="009420ED" w:rsidRDefault="00F7068D" w:rsidP="00F7068D">
                      <w:pPr>
                        <w:pStyle w:val="Paragraphedeliste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0305221D" w14:textId="77777777" w:rsidR="00F7068D" w:rsidRPr="009420ED" w:rsidRDefault="00F7068D" w:rsidP="00F7068D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6FA5EF7" w14:textId="77777777" w:rsidR="00F7068D" w:rsidRPr="00A7477A" w:rsidRDefault="00F7068D" w:rsidP="00F7068D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              </w:t>
                      </w:r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curriculum vitae </w:t>
                      </w:r>
                      <w:proofErr w:type="spellStart"/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redaction</w:t>
                      </w:r>
                      <w:proofErr w:type="spellEnd"/>
                    </w:p>
                    <w:p w14:paraId="7E1A1EEB" w14:textId="77777777" w:rsidR="00F7068D" w:rsidRPr="00E2573D" w:rsidRDefault="00F7068D" w:rsidP="00F7068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9A64CEA" wp14:editId="2BE19862">
                <wp:simplePos x="0" y="0"/>
                <wp:positionH relativeFrom="column">
                  <wp:posOffset>539750</wp:posOffset>
                </wp:positionH>
                <wp:positionV relativeFrom="paragraph">
                  <wp:posOffset>525780</wp:posOffset>
                </wp:positionV>
                <wp:extent cx="1216152" cy="1216152"/>
                <wp:effectExtent l="0" t="0" r="22225" b="22225"/>
                <wp:wrapNone/>
                <wp:docPr id="1860247355" name="Cube 1860247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C76D7" w14:textId="77777777" w:rsidR="00F7068D" w:rsidRPr="00E2573D" w:rsidRDefault="00F7068D" w:rsidP="00F7068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4957FDA8" w14:textId="77777777" w:rsidR="00F7068D" w:rsidRDefault="00F7068D" w:rsidP="00F70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4CEA" id="Cube 1860247355" o:spid="_x0000_s1182" type="#_x0000_t16" style="position:absolute;margin-left:42.5pt;margin-top:41.4pt;width:95.75pt;height:95.7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" fillcolor="#ffd966" strokecolor="#2f528f" strokeweight="1pt">
                <v:textbox>
                  <w:txbxContent>
                    <w:p w14:paraId="4EAC76D7" w14:textId="77777777" w:rsidR="00F7068D" w:rsidRPr="00E2573D" w:rsidRDefault="00F7068D" w:rsidP="00F7068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  <w:p w14:paraId="4957FDA8" w14:textId="77777777" w:rsidR="00F7068D" w:rsidRDefault="00F7068D" w:rsidP="00F7068D"/>
                  </w:txbxContent>
                </v:textbox>
              </v:shape>
            </w:pict>
          </mc:Fallback>
        </mc:AlternateContent>
      </w:r>
      <w:r w:rsidR="00F7068D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89FA63F" wp14:editId="6FB96CAA">
                <wp:simplePos x="0" y="0"/>
                <wp:positionH relativeFrom="margin">
                  <wp:align>right</wp:align>
                </wp:positionH>
                <wp:positionV relativeFrom="paragraph">
                  <wp:posOffset>1792605</wp:posOffset>
                </wp:positionV>
                <wp:extent cx="6561266" cy="3358836"/>
                <wp:effectExtent l="0" t="0" r="11430" b="13335"/>
                <wp:wrapNone/>
                <wp:docPr id="730666279" name="Rectangle: Diagonal Corners Rounded 730666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358836"/>
                        </a:xfrm>
                        <a:prstGeom prst="round2Diag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94DDF" w14:textId="16027EC7" w:rsidR="00C20D98" w:rsidRPr="00EE0D97" w:rsidRDefault="00664FBA" w:rsidP="00C20D98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lo scopo di </w:t>
                            </w:r>
                            <w:r w:rsidR="00C20D98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:</w:t>
                            </w:r>
                          </w:p>
                          <w:p w14:paraId="74A5EFA2" w14:textId="77777777" w:rsidR="00664FBA" w:rsidRPr="00EE0D97" w:rsidRDefault="00664FBA" w:rsidP="00664FBA">
                            <w:pPr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  <w:t xml:space="preserve">- comprende l'importanza di essere attivi nella ricerca di lavoro </w:t>
                            </w:r>
                          </w:p>
                          <w:p w14:paraId="72B84477" w14:textId="54EE8DDC" w:rsidR="00664FBA" w:rsidRPr="00EE0D97" w:rsidRDefault="00664FBA" w:rsidP="009420ED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eastAsiaTheme="majorEastAsia" w:hAnsi="Josefin Sans" w:cstheme="majorBidi"/>
                                <w:color w:val="000000" w:themeColor="text1"/>
                                <w:sz w:val="40"/>
                                <w:szCs w:val="40"/>
                                <w:lang w:val="it-IT" w:eastAsia="fr-FR"/>
                              </w:rPr>
                              <w:t>-  dare un metodo per cercare lavoro</w:t>
                            </w:r>
                          </w:p>
                          <w:p w14:paraId="219383DF" w14:textId="2CB60E71" w:rsidR="00F7068D" w:rsidRPr="00EE0D97" w:rsidRDefault="00F7068D" w:rsidP="00664FBA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lang w:val="it-IT"/>
                              </w:rPr>
                              <w:t> :</w:t>
                            </w:r>
                            <w:r w:rsidR="00847EEC" w:rsidRPr="00EE0D97"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</w:p>
                          <w:p w14:paraId="6165562E" w14:textId="77777777" w:rsidR="00CE3F52" w:rsidRPr="00AD14D9" w:rsidRDefault="00CE3F52" w:rsidP="00CE3F52">
                            <w:pPr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AD14D9">
                              <w:rPr>
                                <w:rFonts w:ascii="Josefin Sans" w:hAnsi="Josefin Sans"/>
                                <w:sz w:val="28"/>
                                <w:szCs w:val="28"/>
                                <w:lang w:val="it-IT"/>
                              </w:rPr>
                              <w:t>valutare se l'attività individuale è troppo difficile per i candidati. In questo caso svolgere tutte le attività in un gruppo con successiva supervisione individuale.</w:t>
                            </w:r>
                          </w:p>
                          <w:p w14:paraId="3EC05C37" w14:textId="77777777" w:rsidR="00CE3F52" w:rsidRPr="009420ED" w:rsidRDefault="00CE3F52" w:rsidP="009420ED">
                            <w:pPr>
                              <w:rPr>
                                <w:b/>
                                <w:bCs/>
                                <w:u w:val="single"/>
                                <w:lang w:val="it-IT"/>
                              </w:rPr>
                            </w:pPr>
                          </w:p>
                          <w:p w14:paraId="3336BCE8" w14:textId="77777777" w:rsidR="00F7068D" w:rsidRPr="009420ED" w:rsidRDefault="00F7068D" w:rsidP="00F7068D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55F9E147" w14:textId="77777777" w:rsidR="00F7068D" w:rsidRPr="009420ED" w:rsidRDefault="00F7068D" w:rsidP="00F7068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A63F" id="Rectangle: Diagonal Corners Rounded 730666279" o:spid="_x0000_s1183" style="position:absolute;margin-left:465.45pt;margin-top:141.15pt;width:516.65pt;height:264.5pt;z-index:25165829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3588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" adj="-11796480,,5400" path="m559817,l6561266,r,l6561266,2799019v,309178,-250639,559817,-559817,559817l,3358836r,l,559817c,250639,250639,,559817,xe" fillcolor="#ffd966" strokecolor="#2f528f" strokeweight="1pt">
                <v:stroke joinstyle="miter"/>
                <v:formulas/>
                <v:path arrowok="t" o:connecttype="custom" o:connectlocs="559817,0;6561266,0;6561266,0;6561266,2799019;6001449,3358836;0,3358836;0,3358836;0,559817;559817,0" o:connectangles="0,0,0,0,0,0,0,0,0" textboxrect="0,0,6561266,3358836"/>
                <v:textbox>
                  <w:txbxContent>
                    <w:p w14:paraId="6BE94DDF" w14:textId="16027EC7" w:rsidR="00C20D98" w:rsidRPr="00EE0D97" w:rsidRDefault="00664FBA" w:rsidP="00C20D98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lo scopo di </w:t>
                      </w:r>
                      <w:r w:rsidR="00C20D98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:</w:t>
                      </w:r>
                    </w:p>
                    <w:p w14:paraId="74A5EFA2" w14:textId="77777777" w:rsidR="00664FBA" w:rsidRPr="00EE0D97" w:rsidRDefault="00664FBA" w:rsidP="00664FBA">
                      <w:pPr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</w:pPr>
                      <w:r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  <w:t xml:space="preserve">- comprende l'importanza di essere attivi nella ricerca di lavoro </w:t>
                      </w:r>
                    </w:p>
                    <w:p w14:paraId="72B84477" w14:textId="54EE8DDC" w:rsidR="00664FBA" w:rsidRPr="00EE0D97" w:rsidRDefault="00664FBA" w:rsidP="009420ED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eastAsiaTheme="majorEastAsia" w:hAnsi="Josefin Sans" w:cstheme="majorBidi"/>
                          <w:color w:val="000000" w:themeColor="text1"/>
                          <w:sz w:val="40"/>
                          <w:szCs w:val="40"/>
                          <w:lang w:val="it-IT" w:eastAsia="fr-FR"/>
                        </w:rPr>
                        <w:t>-  dare un metodo per cercare lavoro</w:t>
                      </w:r>
                    </w:p>
                    <w:p w14:paraId="219383DF" w14:textId="2CB60E71" w:rsidR="00F7068D" w:rsidRPr="00EE0D97" w:rsidRDefault="00F7068D" w:rsidP="00664FBA">
                      <w:pPr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lang w:val="it-IT"/>
                        </w:rPr>
                        <w:t> :</w:t>
                      </w:r>
                      <w:r w:rsidR="00847EEC" w:rsidRPr="00EE0D97"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</w:p>
                    <w:p w14:paraId="6165562E" w14:textId="77777777" w:rsidR="00CE3F52" w:rsidRPr="00AD14D9" w:rsidRDefault="00CE3F52" w:rsidP="00CE3F52">
                      <w:pPr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</w:pPr>
                      <w:r w:rsidRPr="00AD14D9">
                        <w:rPr>
                          <w:rFonts w:ascii="Josefin Sans" w:hAnsi="Josefin Sans"/>
                          <w:sz w:val="28"/>
                          <w:szCs w:val="28"/>
                          <w:lang w:val="it-IT"/>
                        </w:rPr>
                        <w:t>valutare se l'attività individuale è troppo difficile per i candidati. In questo caso svolgere tutte le attività in un gruppo con successiva supervisione individuale.</w:t>
                      </w:r>
                    </w:p>
                    <w:p w14:paraId="3EC05C37" w14:textId="77777777" w:rsidR="00CE3F52" w:rsidRPr="009420ED" w:rsidRDefault="00CE3F52" w:rsidP="009420ED">
                      <w:pPr>
                        <w:rPr>
                          <w:b/>
                          <w:bCs/>
                          <w:u w:val="single"/>
                          <w:lang w:val="it-IT"/>
                        </w:rPr>
                      </w:pPr>
                    </w:p>
                    <w:p w14:paraId="3336BCE8" w14:textId="77777777" w:rsidR="00F7068D" w:rsidRPr="009420ED" w:rsidRDefault="00F7068D" w:rsidP="00F7068D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55F9E147" w14:textId="77777777" w:rsidR="00F7068D" w:rsidRPr="009420ED" w:rsidRDefault="00F7068D" w:rsidP="00F7068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68D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378AB549" wp14:editId="5F59915A">
            <wp:extent cx="8621395" cy="4949825"/>
            <wp:effectExtent l="171450" t="247650" r="179705" b="250825"/>
            <wp:docPr id="1672300146" name="Picture 16723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8DBBFFE" w14:textId="77777777" w:rsidR="00C360DF" w:rsidRPr="009420ED" w:rsidRDefault="000650AF" w:rsidP="00E777D0">
      <w:pPr>
        <w:rPr>
          <w:rFonts w:ascii="Josefin Sans" w:hAnsi="Josefin Sans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A2A0FC0" wp14:editId="0AAAFB5D">
                <wp:simplePos x="0" y="0"/>
                <wp:positionH relativeFrom="margin">
                  <wp:align>right</wp:align>
                </wp:positionH>
                <wp:positionV relativeFrom="paragraph">
                  <wp:posOffset>1865051</wp:posOffset>
                </wp:positionV>
                <wp:extent cx="6561266" cy="3170903"/>
                <wp:effectExtent l="0" t="0" r="11430" b="10795"/>
                <wp:wrapNone/>
                <wp:docPr id="2048939391" name="Rectangle: Diagonal Corners Rounded 2048939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266" cy="3170903"/>
                        </a:xfrm>
                        <a:prstGeom prst="round2Diag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2731D" w14:textId="5F54D705" w:rsidR="000650AF" w:rsidRPr="00EE0D97" w:rsidRDefault="002F46A6" w:rsidP="000650AF">
                            <w:pPr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Le attività pianificate hanno l’obiettivo di </w:t>
                            </w:r>
                            <w:r w:rsidR="000650AF"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:</w:t>
                            </w:r>
                          </w:p>
                          <w:p w14:paraId="0CDE0AA3" w14:textId="19A5111F" w:rsidR="002A5249" w:rsidRPr="00EE0D97" w:rsidRDefault="002F46A6" w:rsidP="002F46A6">
                            <w:pPr>
                              <w:pStyle w:val="Paragraphedeliste"/>
                              <w:rPr>
                                <w:rFonts w:ascii="Josefin Sans" w:hAnsi="Josefin Sans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capire quali possono essere le richieste di un colloquio capire come argomentare le risposte</w:t>
                            </w:r>
                          </w:p>
                          <w:p w14:paraId="2A4EDE9F" w14:textId="676E927D" w:rsidR="002F46A6" w:rsidRPr="00EE0D97" w:rsidRDefault="000650AF" w:rsidP="002F46A6">
                            <w:pPr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TIPS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:</w:t>
                            </w:r>
                            <w:r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2F46A6" w:rsidRPr="00EE0D97">
                              <w:rPr>
                                <w:rFonts w:ascii="Josefin Sans" w:hAnsi="Josefin San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2F46A6" w:rsidRPr="00EE0D97">
                              <w:rPr>
                                <w:rFonts w:ascii="Josefin Sans" w:eastAsiaTheme="majorEastAsia" w:hAnsi="Josefin Sans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 w:eastAsia="fr-FR"/>
                              </w:rPr>
                              <w:t>valutare se l'attività individuale è troppo difficile per i candidati. In questo caso svolgere tutte le attività in gruppo condividendo l'eventuale risposta individuale dei candidati.</w:t>
                            </w:r>
                          </w:p>
                          <w:p w14:paraId="3D4AD340" w14:textId="2EBF49B6" w:rsidR="000650AF" w:rsidRPr="009420ED" w:rsidRDefault="000650AF" w:rsidP="000650AF">
                            <w:pPr>
                              <w:pStyle w:val="Paragraphedeliste"/>
                              <w:ind w:left="905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it-IT"/>
                              </w:rPr>
                            </w:pPr>
                          </w:p>
                          <w:p w14:paraId="7A971563" w14:textId="77777777" w:rsidR="000650AF" w:rsidRPr="009420ED" w:rsidRDefault="000650AF" w:rsidP="000650A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111C80B0" w14:textId="77777777" w:rsidR="000650AF" w:rsidRPr="009420ED" w:rsidRDefault="000650AF" w:rsidP="000650AF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0FC0" id="Rectangle: Diagonal Corners Rounded 2048939391" o:spid="_x0000_s1184" style="position:absolute;margin-left:465.45pt;margin-top:146.85pt;width:516.65pt;height:249.7pt;z-index:25165829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61266,31709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" adj="-11796480,,5400" path="m528494,l6561266,r,l6561266,2642409v,291879,-236615,528494,-528494,528494l,3170903r,l,528494c,236615,236615,,528494,xe" fillcolor="#ffd966" strokecolor="#2f528f" strokeweight="1pt">
                <v:stroke joinstyle="miter"/>
                <v:formulas/>
                <v:path arrowok="t" o:connecttype="custom" o:connectlocs="528494,0;6561266,0;6561266,0;6561266,2642409;6032772,3170903;0,3170903;0,3170903;0,528494;528494,0" o:connectangles="0,0,0,0,0,0,0,0,0" textboxrect="0,0,6561266,3170903"/>
                <v:textbox>
                  <w:txbxContent>
                    <w:p w14:paraId="4C92731D" w14:textId="5F54D705" w:rsidR="000650AF" w:rsidRPr="00EE0D97" w:rsidRDefault="002F46A6" w:rsidP="000650AF">
                      <w:pPr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Le attività pianificate hanno l’obiettivo di </w:t>
                      </w:r>
                      <w:r w:rsidR="000650AF"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:</w:t>
                      </w:r>
                    </w:p>
                    <w:p w14:paraId="0CDE0AA3" w14:textId="19A5111F" w:rsidR="002A5249" w:rsidRPr="00EE0D97" w:rsidRDefault="002F46A6" w:rsidP="002F46A6">
                      <w:pPr>
                        <w:pStyle w:val="Paragraphedeliste"/>
                        <w:rPr>
                          <w:rFonts w:ascii="Josefin Sans" w:hAnsi="Josefin Sans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capire quali possono essere le richieste di un colloquio capire come argomentare le risposte</w:t>
                      </w:r>
                    </w:p>
                    <w:p w14:paraId="2A4EDE9F" w14:textId="676E927D" w:rsidR="002F46A6" w:rsidRPr="00EE0D97" w:rsidRDefault="000650AF" w:rsidP="002F46A6">
                      <w:pPr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</w:pPr>
                      <w:r w:rsidRPr="00EE0D97">
                        <w:rPr>
                          <w:rFonts w:ascii="Josefin Sans" w:hAnsi="Josefin Sans"/>
                          <w:b/>
                          <w:bCs/>
                          <w:color w:val="C00000"/>
                          <w:sz w:val="40"/>
                          <w:szCs w:val="40"/>
                          <w:lang w:val="it-IT"/>
                        </w:rPr>
                        <w:t>TIPS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:</w:t>
                      </w:r>
                      <w:r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2F46A6" w:rsidRPr="00EE0D97">
                        <w:rPr>
                          <w:rFonts w:ascii="Josefin Sans" w:hAnsi="Josefin Sans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2F46A6" w:rsidRPr="00EE0D97">
                        <w:rPr>
                          <w:rFonts w:ascii="Josefin Sans" w:eastAsiaTheme="majorEastAsia" w:hAnsi="Josefin Sans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 w:eastAsia="fr-FR"/>
                        </w:rPr>
                        <w:t>valutare se l'attività individuale è troppo difficile per i candidati. In questo caso svolgere tutte le attività in gruppo condividendo l'eventuale risposta individuale dei candidati.</w:t>
                      </w:r>
                    </w:p>
                    <w:p w14:paraId="3D4AD340" w14:textId="2EBF49B6" w:rsidR="000650AF" w:rsidRPr="009420ED" w:rsidRDefault="000650AF" w:rsidP="000650AF">
                      <w:pPr>
                        <w:pStyle w:val="Paragraphedeliste"/>
                        <w:ind w:left="905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it-IT"/>
                        </w:rPr>
                      </w:pPr>
                    </w:p>
                    <w:p w14:paraId="7A971563" w14:textId="77777777" w:rsidR="000650AF" w:rsidRPr="009420ED" w:rsidRDefault="000650AF" w:rsidP="000650AF">
                      <w:pPr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111C80B0" w14:textId="77777777" w:rsidR="000650AF" w:rsidRPr="009420ED" w:rsidRDefault="000650AF" w:rsidP="000650AF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C79E49E" wp14:editId="4B446654">
                <wp:simplePos x="0" y="0"/>
                <wp:positionH relativeFrom="margin">
                  <wp:posOffset>3916570</wp:posOffset>
                </wp:positionH>
                <wp:positionV relativeFrom="paragraph">
                  <wp:posOffset>619346</wp:posOffset>
                </wp:positionV>
                <wp:extent cx="4095750" cy="1039447"/>
                <wp:effectExtent l="0" t="0" r="19050" b="27940"/>
                <wp:wrapNone/>
                <wp:docPr id="734243544" name="Rectangle: Diagonal Corners Rounded 73424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039447"/>
                        </a:xfrm>
                        <a:prstGeom prst="round2DiagRect">
                          <a:avLst>
                            <a:gd name="adj1" fmla="val 33333"/>
                            <a:gd name="adj2" fmla="val 0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2247E" w14:textId="17F6ABD7" w:rsidR="000650AF" w:rsidRPr="009420ED" w:rsidRDefault="000650AF" w:rsidP="000650AF">
                            <w:p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A</w:t>
                            </w:r>
                            <w:r w:rsidR="00AC262C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ttività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Unit</w:t>
                            </w:r>
                            <w:r w:rsidR="00AC262C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à</w:t>
                            </w:r>
                            <w:r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 xml:space="preserve"> CO 5.</w:t>
                            </w:r>
                            <w:r w:rsidR="002A5249" w:rsidRPr="009420E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4</w:t>
                            </w:r>
                            <w:r w:rsidRPr="009420ED"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  <w:t> </w:t>
                            </w:r>
                          </w:p>
                          <w:p w14:paraId="24AEC4FA" w14:textId="6D2B1631" w:rsidR="000650AF" w:rsidRPr="009420ED" w:rsidRDefault="000650AF" w:rsidP="000650AF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    </w:t>
                            </w:r>
                            <w:r w:rsidR="00AC262C"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Come gestire un colloquio di lavoro </w:t>
                            </w:r>
                          </w:p>
                          <w:p w14:paraId="5FC75E12" w14:textId="77777777" w:rsidR="000650AF" w:rsidRPr="009420ED" w:rsidRDefault="000650AF" w:rsidP="000650AF">
                            <w:pPr>
                              <w:pStyle w:val="Paragraphedeliste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E70BBAA" w14:textId="77777777" w:rsidR="000650AF" w:rsidRPr="009420ED" w:rsidRDefault="000650AF" w:rsidP="000650AF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45DC74E0" w14:textId="77777777" w:rsidR="000650AF" w:rsidRPr="00A7477A" w:rsidRDefault="000650AF" w:rsidP="000650A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20E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it-IT"/>
                              </w:rPr>
                              <w:t xml:space="preserve">               </w:t>
                            </w:r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curriculum vitae </w:t>
                            </w:r>
                            <w:proofErr w:type="spellStart"/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redaction</w:t>
                            </w:r>
                            <w:proofErr w:type="spellEnd"/>
                          </w:p>
                          <w:p w14:paraId="357C82A1" w14:textId="77777777" w:rsidR="000650AF" w:rsidRPr="00E2573D" w:rsidRDefault="000650AF" w:rsidP="000650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E49E" id="Rectangle: Diagonal Corners Rounded 734243544" o:spid="_x0000_s1185" style="position:absolute;margin-left:308.4pt;margin-top:48.75pt;width:322.5pt;height:81.85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95750,1039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" adj="-11796480,,5400" path="m346479,l4095750,r,l4095750,692968v,191355,-155124,346479,-346479,346479l,1039447r,l,346479c,155124,155124,,346479,xe" fillcolor="#ffd966" strokecolor="#2f528f" strokeweight="1pt">
                <v:stroke joinstyle="miter"/>
                <v:formulas/>
                <v:path arrowok="t" o:connecttype="custom" o:connectlocs="346479,0;4095750,0;4095750,0;4095750,692968;3749271,1039447;0,1039447;0,1039447;0,346479;346479,0" o:connectangles="0,0,0,0,0,0,0,0,0" textboxrect="0,0,4095750,1039447"/>
                <v:textbox>
                  <w:txbxContent>
                    <w:p w14:paraId="3E32247E" w14:textId="17F6ABD7" w:rsidR="000650AF" w:rsidRPr="009420ED" w:rsidRDefault="000650AF" w:rsidP="000650AF">
                      <w:pPr>
                        <w:ind w:left="36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A</w:t>
                      </w:r>
                      <w:r w:rsidR="00AC262C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ttività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Unit</w:t>
                      </w:r>
                      <w:r w:rsidR="00AC262C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à</w:t>
                      </w:r>
                      <w:r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 xml:space="preserve"> CO 5.</w:t>
                      </w:r>
                      <w:r w:rsidR="002A5249" w:rsidRPr="009420E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  <w:t>4</w:t>
                      </w:r>
                      <w:r w:rsidRPr="009420ED"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  <w:t> </w:t>
                      </w:r>
                    </w:p>
                    <w:p w14:paraId="24AEC4FA" w14:textId="6D2B1631" w:rsidR="000650AF" w:rsidRPr="009420ED" w:rsidRDefault="000650AF" w:rsidP="000650AF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    </w:t>
                      </w:r>
                      <w:r w:rsidR="00AC262C"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Come gestire un colloquio di lavoro </w:t>
                      </w:r>
                    </w:p>
                    <w:p w14:paraId="5FC75E12" w14:textId="77777777" w:rsidR="000650AF" w:rsidRPr="009420ED" w:rsidRDefault="000650AF" w:rsidP="000650AF">
                      <w:pPr>
                        <w:pStyle w:val="Paragraphedeliste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7E70BBAA" w14:textId="77777777" w:rsidR="000650AF" w:rsidRPr="009420ED" w:rsidRDefault="000650AF" w:rsidP="000650AF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it-IT"/>
                        </w:rPr>
                      </w:pPr>
                    </w:p>
                    <w:p w14:paraId="45DC74E0" w14:textId="77777777" w:rsidR="000650AF" w:rsidRPr="00A7477A" w:rsidRDefault="000650AF" w:rsidP="000650AF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9420E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it-IT"/>
                        </w:rPr>
                        <w:t xml:space="preserve">               </w:t>
                      </w:r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curriculum vitae </w:t>
                      </w:r>
                      <w:proofErr w:type="spellStart"/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redaction</w:t>
                      </w:r>
                      <w:proofErr w:type="spellEnd"/>
                    </w:p>
                    <w:p w14:paraId="357C82A1" w14:textId="77777777" w:rsidR="000650AF" w:rsidRPr="00E2573D" w:rsidRDefault="000650AF" w:rsidP="000650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A1671B2" wp14:editId="6A147096">
                <wp:simplePos x="0" y="0"/>
                <wp:positionH relativeFrom="column">
                  <wp:posOffset>603691</wp:posOffset>
                </wp:positionH>
                <wp:positionV relativeFrom="paragraph">
                  <wp:posOffset>592841</wp:posOffset>
                </wp:positionV>
                <wp:extent cx="1216152" cy="1216152"/>
                <wp:effectExtent l="0" t="0" r="22225" b="22225"/>
                <wp:wrapNone/>
                <wp:docPr id="395805137" name="Cube 395805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cub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301C6D" w14:textId="77777777" w:rsidR="000650AF" w:rsidRPr="00E2573D" w:rsidRDefault="000650AF" w:rsidP="000650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573D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Mod 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25BF5D9D" w14:textId="77777777" w:rsidR="000650AF" w:rsidRDefault="000650AF" w:rsidP="000650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671B2" id="Cube 395805137" o:spid="_x0000_s1186" type="#_x0000_t16" style="position:absolute;margin-left:47.55pt;margin-top:46.7pt;width:95.75pt;height:95.7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" fillcolor="#ffd966" strokecolor="#2f528f" strokeweight="1pt">
                <v:textbox>
                  <w:txbxContent>
                    <w:p w14:paraId="59301C6D" w14:textId="77777777" w:rsidR="000650AF" w:rsidRPr="00E2573D" w:rsidRDefault="000650AF" w:rsidP="000650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2573D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Mod </w:t>
                      </w: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</w:p>
                    <w:p w14:paraId="25BF5D9D" w14:textId="77777777" w:rsidR="000650AF" w:rsidRDefault="000650AF" w:rsidP="000650AF"/>
                  </w:txbxContent>
                </v:textbox>
              </v:shape>
            </w:pict>
          </mc:Fallback>
        </mc:AlternateContent>
      </w:r>
      <w:r w:rsidR="00F7068D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D3009CD" wp14:editId="26F4D91D">
            <wp:extent cx="8621395" cy="4949825"/>
            <wp:effectExtent l="171450" t="247650" r="179705" b="250825"/>
            <wp:docPr id="616477283" name="Picture 61647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16152A9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0DACD9A4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3B261D8E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40489FAC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3D226BCA" w14:textId="77777777" w:rsidR="00C360DF" w:rsidRPr="009420ED" w:rsidRDefault="00346089" w:rsidP="00E777D0">
      <w:pPr>
        <w:rPr>
          <w:rFonts w:ascii="Josefin Sans" w:hAnsi="Josefin Sans"/>
          <w:lang w:val="en-GB"/>
        </w:rPr>
      </w:pPr>
      <w:r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701373" behindDoc="0" locked="0" layoutInCell="1" allowOverlap="1" wp14:anchorId="1A39E6A2" wp14:editId="3A519810">
                <wp:simplePos x="0" y="0"/>
                <wp:positionH relativeFrom="page">
                  <wp:align>center</wp:align>
                </wp:positionH>
                <wp:positionV relativeFrom="paragraph">
                  <wp:posOffset>534670</wp:posOffset>
                </wp:positionV>
                <wp:extent cx="4095750" cy="1039447"/>
                <wp:effectExtent l="0" t="0" r="19050" b="27940"/>
                <wp:wrapNone/>
                <wp:docPr id="183163686" name="Rectangle: Diagonal Corners Rounded 73424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039447"/>
                        </a:xfrm>
                        <a:prstGeom prst="round2DiagRect">
                          <a:avLst>
                            <a:gd name="adj1" fmla="val 33333"/>
                            <a:gd name="adj2" fmla="val 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F06A4" w14:textId="28FF53C2" w:rsidR="00346089" w:rsidRPr="00346089" w:rsidRDefault="00346089" w:rsidP="00346089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346089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             </w:t>
                            </w:r>
                            <w:proofErr w:type="spellStart"/>
                            <w:r w:rsidRPr="00346089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>Glossa</w:t>
                            </w:r>
                            <w:r w:rsidR="007027D0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>rio</w:t>
                            </w:r>
                            <w:proofErr w:type="spellEnd"/>
                          </w:p>
                          <w:p w14:paraId="0F4E9AAC" w14:textId="77777777" w:rsidR="00346089" w:rsidRPr="0075719D" w:rsidRDefault="00346089" w:rsidP="00346089">
                            <w:pPr>
                              <w:pStyle w:val="Paragraphedeliste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5906AD6" w14:textId="77777777" w:rsidR="00346089" w:rsidRPr="0075719D" w:rsidRDefault="00346089" w:rsidP="00346089">
                            <w:pPr>
                              <w:ind w:left="360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05F6FFB" w14:textId="77777777" w:rsidR="00346089" w:rsidRPr="00A7477A" w:rsidRDefault="00346089" w:rsidP="0034608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5719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              </w:t>
                            </w:r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curriculum vitae </w:t>
                            </w:r>
                            <w:proofErr w:type="spellStart"/>
                            <w:r w:rsidRPr="00A7477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redaction</w:t>
                            </w:r>
                            <w:proofErr w:type="spellEnd"/>
                          </w:p>
                          <w:p w14:paraId="0857BAAB" w14:textId="77777777" w:rsidR="00346089" w:rsidRPr="00E2573D" w:rsidRDefault="00346089" w:rsidP="003460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E6A2" id="_x0000_s1187" style="position:absolute;margin-left:0;margin-top:42.1pt;width:322.5pt;height:81.85pt;z-index:25170137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095750,1039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" adj="-11796480,,5400" path="m346479,l4095750,r,l4095750,692968v,191355,-155124,346479,-346479,346479l,1039447r,l,346479c,155124,155124,,346479,xe" fillcolor="#dbdbdb [1302]" strokecolor="#2f528f" strokeweight="1pt">
                <v:stroke joinstyle="miter"/>
                <v:formulas/>
                <v:path arrowok="t" o:connecttype="custom" o:connectlocs="346479,0;4095750,0;4095750,0;4095750,692968;3749271,1039447;0,1039447;0,1039447;0,346479;346479,0" o:connectangles="0,0,0,0,0,0,0,0,0" textboxrect="0,0,4095750,1039447"/>
                <v:textbox>
                  <w:txbxContent>
                    <w:p w14:paraId="261F06A4" w14:textId="28FF53C2" w:rsidR="00346089" w:rsidRPr="00346089" w:rsidRDefault="00346089" w:rsidP="00346089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</w:pPr>
                      <w:r w:rsidRPr="00346089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             </w:t>
                      </w:r>
                      <w:proofErr w:type="spellStart"/>
                      <w:r w:rsidRPr="00346089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>Glossa</w:t>
                      </w:r>
                      <w:r w:rsidR="007027D0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>rio</w:t>
                      </w:r>
                      <w:proofErr w:type="spellEnd"/>
                    </w:p>
                    <w:p w14:paraId="0F4E9AAC" w14:textId="77777777" w:rsidR="00346089" w:rsidRPr="0075719D" w:rsidRDefault="00346089" w:rsidP="00346089">
                      <w:pPr>
                        <w:pStyle w:val="Paragraphedeliste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55906AD6" w14:textId="77777777" w:rsidR="00346089" w:rsidRPr="0075719D" w:rsidRDefault="00346089" w:rsidP="00346089">
                      <w:pPr>
                        <w:ind w:left="360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</w:p>
                    <w:p w14:paraId="205F6FFB" w14:textId="77777777" w:rsidR="00346089" w:rsidRPr="00A7477A" w:rsidRDefault="00346089" w:rsidP="0034608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75719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             </w:t>
                      </w:r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curriculum vitae </w:t>
                      </w:r>
                      <w:proofErr w:type="spellStart"/>
                      <w:r w:rsidRPr="00A7477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redaction</w:t>
                      </w:r>
                      <w:proofErr w:type="spellEnd"/>
                    </w:p>
                    <w:p w14:paraId="0857BAAB" w14:textId="77777777" w:rsidR="00346089" w:rsidRPr="00E2573D" w:rsidRDefault="00346089" w:rsidP="0034608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4B27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99325" behindDoc="0" locked="0" layoutInCell="1" allowOverlap="1" wp14:anchorId="67437507" wp14:editId="21ED77DE">
                <wp:simplePos x="0" y="0"/>
                <wp:positionH relativeFrom="margin">
                  <wp:posOffset>1813560</wp:posOffset>
                </wp:positionH>
                <wp:positionV relativeFrom="paragraph">
                  <wp:posOffset>1893570</wp:posOffset>
                </wp:positionV>
                <wp:extent cx="5162550" cy="3155950"/>
                <wp:effectExtent l="0" t="0" r="19050" b="25400"/>
                <wp:wrapNone/>
                <wp:docPr id="1407484085" name="Rectangle: Diagonal Corners Rounded 901729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15595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FCE00" w14:textId="1882B56E" w:rsidR="00DA4B27" w:rsidRPr="00EE0D97" w:rsidRDefault="007027D0" w:rsidP="00DA4B27">
                            <w:pPr>
                              <w:jc w:val="center"/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EE0D97">
                              <w:rPr>
                                <w:rFonts w:ascii="Josefin Sans" w:hAnsi="Josefin Sans"/>
                                <w:sz w:val="40"/>
                                <w:szCs w:val="40"/>
                                <w:lang w:val="it-IT"/>
                              </w:rPr>
                              <w:t>Il glossario include per ogni modulo le parole più tecniche e complicate che normalmente non fanno parte del linguaggio di base. Ogni studente sarà in grado di consultare il glossario, comprendere il significato delle parole e imparare.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37507" id="_x0000_s1188" style="position:absolute;margin-left:142.8pt;margin-top:149.1pt;width:406.5pt;height:248.5pt;z-index:2516993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62550,315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" adj="-11796480,,5400" path="m526002,l5162550,r,l5162550,2629948v,290503,-235499,526002,-526002,526002l,3155950r,l,526002c,235499,235499,,526002,xe" fillcolor="#f4b183" strokecolor="#2f528f" strokeweight="1pt">
                <v:stroke joinstyle="miter"/>
                <v:formulas/>
                <v:path arrowok="t" o:connecttype="custom" o:connectlocs="526002,0;5162550,0;5162550,0;5162550,2629948;4636548,3155950;0,3155950;0,3155950;0,526002;526002,0" o:connectangles="0,0,0,0,0,0,0,0,0" textboxrect="0,0,5162550,3155950"/>
                <v:textbox>
                  <w:txbxContent>
                    <w:p w14:paraId="3CFFCE00" w14:textId="1882B56E" w:rsidR="00DA4B27" w:rsidRPr="00EE0D97" w:rsidRDefault="007027D0" w:rsidP="00DA4B27">
                      <w:pPr>
                        <w:jc w:val="center"/>
                        <w:rPr>
                          <w:rFonts w:ascii="Josefin Sans" w:hAnsi="Josefin Sans"/>
                          <w:sz w:val="40"/>
                          <w:szCs w:val="40"/>
                          <w:lang w:val="it-IT"/>
                        </w:rPr>
                      </w:pPr>
                      <w:r w:rsidRPr="00EE0D97">
                        <w:rPr>
                          <w:rFonts w:ascii="Josefin Sans" w:hAnsi="Josefin Sans"/>
                          <w:sz w:val="40"/>
                          <w:szCs w:val="40"/>
                          <w:lang w:val="it-IT"/>
                        </w:rPr>
                        <w:t>Il glossario include per ogni modulo le parole più tecniche e complicate che normalmente non fanno parte del linguaggio di base. Ogni studente sarà in grado di consultare il glossario, comprendere il significato delle parole e imparare.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BA9" w:rsidRPr="009420ED">
        <w:rPr>
          <w:rFonts w:ascii="Josefin Sans" w:hAnsi="Josefin Sans" w:cs="Tahoma"/>
          <w:b/>
          <w:noProof/>
          <w:sz w:val="40"/>
          <w:szCs w:val="40"/>
          <w:lang w:val="en-GB"/>
        </w:rPr>
        <w:drawing>
          <wp:inline distT="0" distB="0" distL="0" distR="0" wp14:anchorId="2E1C4FD3" wp14:editId="0F2F12C5">
            <wp:extent cx="8621395" cy="4949825"/>
            <wp:effectExtent l="171450" t="247650" r="179705" b="250825"/>
            <wp:docPr id="1993288000" name="Immagine 19932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4949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C8E0A35" w14:textId="2CAA2974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202A8DB0" w14:textId="3778BAC4" w:rsidR="00C360DF" w:rsidRPr="009420ED" w:rsidRDefault="00C360DF" w:rsidP="00E777D0">
      <w:pPr>
        <w:rPr>
          <w:rFonts w:ascii="Josefin Sans" w:hAnsi="Josefin Sans"/>
          <w:lang w:val="en-GB"/>
        </w:rPr>
      </w:pPr>
    </w:p>
    <w:p w14:paraId="1B8A6B49" w14:textId="17050F4D" w:rsidR="00C360DF" w:rsidRPr="009420ED" w:rsidRDefault="00AD14D9" w:rsidP="00E777D0">
      <w:pPr>
        <w:rPr>
          <w:rFonts w:ascii="Josefin Sans" w:hAnsi="Josefin Sans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6D440" wp14:editId="3738B5D6">
                <wp:simplePos x="0" y="0"/>
                <wp:positionH relativeFrom="column">
                  <wp:posOffset>63795</wp:posOffset>
                </wp:positionH>
                <wp:positionV relativeFrom="paragraph">
                  <wp:posOffset>217554</wp:posOffset>
                </wp:positionV>
                <wp:extent cx="10287000" cy="3416320"/>
                <wp:effectExtent l="0" t="0" r="0" b="0"/>
                <wp:wrapNone/>
                <wp:docPr id="667205165" name="Zone de texte 667205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D0FA12" w14:textId="77777777" w:rsidR="00AD14D9" w:rsidRPr="00A16353" w:rsidRDefault="00AD14D9" w:rsidP="00AD14D9">
                            <w:pPr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License and copyright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“All published materials described in intellectual outputs section will be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licensed under Creative Common Attribution-</w:t>
                            </w:r>
                            <w:proofErr w:type="spellStart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NonCommercial</w:t>
                            </w:r>
                            <w:proofErr w:type="spellEnd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ShareAlike</w:t>
                            </w:r>
                            <w:proofErr w:type="spellEnd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4.0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International, allowing to remix, tweak, and build upon the work non-commercially, and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to distribute derivative works only under the same license”.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 xml:space="preserve">© </w:t>
                            </w:r>
                            <w:proofErr w:type="spellStart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MiCare</w:t>
                            </w:r>
                            <w:proofErr w:type="spellEnd"/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partners, 2023</w:t>
                            </w:r>
                          </w:p>
                          <w:p w14:paraId="66166D70" w14:textId="77777777" w:rsidR="00AD14D9" w:rsidRPr="00A16353" w:rsidRDefault="00AD14D9" w:rsidP="00AD14D9">
                            <w:pPr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Disclaimer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This project has been funded with support from the European Commission.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This publication reflects the views only of the author, and the Commission cannot be held</w:t>
                            </w:r>
                            <w:r w:rsidRPr="00A16353">
                              <w:rPr>
                                <w:rFonts w:ascii="Josefin Sans" w:eastAsia="Times New Roman" w:hAnsi="Josefin San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  <w:t>responsible for any use which may be made of the information contained therein.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6D440" id="Zone de texte 667205165" o:spid="_x0000_s1189" type="#_x0000_t202" style="position:absolute;margin-left:5pt;margin-top:17.15pt;width:810pt;height:2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" filled="f" stroked="f">
                <v:textbox style="mso-fit-shape-to-text:t">
                  <w:txbxContent>
                    <w:p w14:paraId="42D0FA12" w14:textId="77777777" w:rsidR="00AD14D9" w:rsidRPr="00A16353" w:rsidRDefault="00AD14D9" w:rsidP="00AD14D9">
                      <w:pPr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License and copyright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“All published materials described in intellectual outputs section will be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licensed under Creative Common Attribution-</w:t>
                      </w:r>
                      <w:proofErr w:type="spellStart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NonCommercial</w:t>
                      </w:r>
                      <w:proofErr w:type="spellEnd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-</w:t>
                      </w:r>
                      <w:proofErr w:type="spellStart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ShareAlike</w:t>
                      </w:r>
                      <w:proofErr w:type="spellEnd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4.0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International, allowing to remix, tweak, and build upon the work non-commercially, and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to distribute derivative works only under the same license”.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 xml:space="preserve">© </w:t>
                      </w:r>
                      <w:proofErr w:type="spellStart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MiCare</w:t>
                      </w:r>
                      <w:proofErr w:type="spellEnd"/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partners, 2023</w:t>
                      </w:r>
                    </w:p>
                    <w:p w14:paraId="66166D70" w14:textId="77777777" w:rsidR="00AD14D9" w:rsidRPr="00A16353" w:rsidRDefault="00AD14D9" w:rsidP="00AD14D9">
                      <w:pPr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Disclaimer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This project has been funded with support from the European Commission.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This publication reflects the views only of the author, and the Commission cannot be held</w:t>
                      </w:r>
                      <w:r w:rsidRPr="00A16353">
                        <w:rPr>
                          <w:rFonts w:ascii="Josefin Sans" w:eastAsia="Times New Roman" w:hAnsi="Josefin San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  <w:t>responsible for any use which may be made of the information contained therein.</w:t>
                      </w:r>
                    </w:p>
                  </w:txbxContent>
                </v:textbox>
              </v:shape>
            </w:pict>
          </mc:Fallback>
        </mc:AlternateContent>
      </w:r>
    </w:p>
    <w:p w14:paraId="28429AE6" w14:textId="77777777" w:rsidR="00C360DF" w:rsidRPr="009420ED" w:rsidRDefault="00C360DF" w:rsidP="00E777D0">
      <w:pPr>
        <w:rPr>
          <w:rFonts w:ascii="Josefin Sans" w:hAnsi="Josefin Sans"/>
          <w:lang w:val="en-GB"/>
        </w:rPr>
      </w:pPr>
    </w:p>
    <w:sectPr w:rsidR="00C360DF" w:rsidRPr="009420ED" w:rsidSect="00E81E34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/>
      <w:pgMar w:top="1418" w:right="2127" w:bottom="991" w:left="1134" w:header="709" w:footer="2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9E563" w14:textId="77777777" w:rsidR="00DB217F" w:rsidRDefault="00DB217F" w:rsidP="002A3EBF">
      <w:pPr>
        <w:spacing w:after="0" w:line="240" w:lineRule="auto"/>
      </w:pPr>
      <w:r>
        <w:separator/>
      </w:r>
    </w:p>
  </w:endnote>
  <w:endnote w:type="continuationSeparator" w:id="0">
    <w:p w14:paraId="2631ED47" w14:textId="77777777" w:rsidR="00DB217F" w:rsidRDefault="00DB217F" w:rsidP="002A3EBF">
      <w:pPr>
        <w:spacing w:after="0" w:line="240" w:lineRule="auto"/>
      </w:pPr>
      <w:r>
        <w:continuationSeparator/>
      </w:r>
    </w:p>
  </w:endnote>
  <w:endnote w:type="continuationNotice" w:id="1">
    <w:p w14:paraId="17657032" w14:textId="77777777" w:rsidR="00DB217F" w:rsidRDefault="00DB21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2D">
    <w:altName w:val="Leelawadee UI"/>
    <w:charset w:val="DE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Josefin Sans" w:hAnsi="Josefin Sans"/>
        <w:sz w:val="20"/>
        <w:szCs w:val="20"/>
      </w:rPr>
      <w:id w:val="141659373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8F507B5" w14:textId="77777777" w:rsidR="002C17D0" w:rsidRPr="00240CEA" w:rsidRDefault="002C17D0" w:rsidP="00FA38A1">
        <w:pPr>
          <w:pStyle w:val="Pieddepage"/>
          <w:tabs>
            <w:tab w:val="clear" w:pos="4536"/>
            <w:tab w:val="clear" w:pos="9072"/>
            <w:tab w:val="left" w:pos="1020"/>
            <w:tab w:val="left" w:pos="1416"/>
            <w:tab w:val="left" w:pos="6420"/>
          </w:tabs>
          <w:rPr>
            <w:rFonts w:ascii="Josefin Sans" w:hAnsi="Josefin Sans"/>
            <w:sz w:val="20"/>
            <w:szCs w:val="20"/>
          </w:rPr>
        </w:pPr>
        <w:r w:rsidRPr="00240CEA">
          <w:rPr>
            <w:rFonts w:ascii="Josefin Sans" w:hAnsi="Josefin Sans"/>
            <w:sz w:val="20"/>
            <w:szCs w:val="20"/>
          </w:rPr>
          <w:tab/>
        </w:r>
        <w:r w:rsidRPr="00240CEA">
          <w:rPr>
            <w:rFonts w:ascii="Josefin Sans" w:hAnsi="Josefin Sans"/>
            <w:sz w:val="20"/>
            <w:szCs w:val="20"/>
          </w:rPr>
          <w:tab/>
        </w:r>
        <w:r w:rsidR="00FA38A1">
          <w:rPr>
            <w:rFonts w:ascii="Josefin Sans" w:hAnsi="Josefin Sans"/>
            <w:sz w:val="20"/>
            <w:szCs w:val="20"/>
          </w:rPr>
          <w:tab/>
        </w:r>
      </w:p>
      <w:p w14:paraId="7B358B8F" w14:textId="2C5FF814" w:rsidR="002C17D0" w:rsidRPr="00FA38A1" w:rsidRDefault="002C17D0" w:rsidP="009C754F">
        <w:pPr>
          <w:pStyle w:val="Pieddepage"/>
          <w:tabs>
            <w:tab w:val="clear" w:pos="9072"/>
            <w:tab w:val="right" w:pos="9497"/>
          </w:tabs>
          <w:rPr>
            <w:rFonts w:ascii="Josefin Sans" w:hAnsi="Josefin Sans"/>
            <w:b/>
            <w:bCs/>
            <w:sz w:val="20"/>
            <w:szCs w:val="20"/>
            <w:lang w:val="en-GB"/>
          </w:rPr>
        </w:pPr>
        <w:proofErr w:type="spellStart"/>
        <w:r w:rsidRPr="00240CEA">
          <w:rPr>
            <w:rFonts w:ascii="Josefin Sans" w:hAnsi="Josefin Sans"/>
            <w:sz w:val="20"/>
            <w:szCs w:val="20"/>
            <w:lang w:val="en-US"/>
          </w:rPr>
          <w:t>MiCare</w:t>
        </w:r>
        <w:proofErr w:type="spellEnd"/>
        <w:r w:rsidRPr="00240CEA">
          <w:rPr>
            <w:rFonts w:ascii="Josefin Sans" w:hAnsi="Josefin Sans"/>
            <w:sz w:val="20"/>
            <w:szCs w:val="20"/>
            <w:lang w:val="en-US"/>
          </w:rPr>
          <w:t xml:space="preserve"> Project</w:t>
        </w:r>
        <w:r w:rsidR="001D371C" w:rsidRPr="00240CEA">
          <w:rPr>
            <w:rFonts w:ascii="Josefin Sans" w:hAnsi="Josefin Sans"/>
            <w:sz w:val="20"/>
            <w:szCs w:val="20"/>
            <w:lang w:val="en-US"/>
          </w:rPr>
          <w:t xml:space="preserve"> – </w:t>
        </w:r>
        <w:r w:rsidR="00FA38A1">
          <w:rPr>
            <w:rFonts w:ascii="Josefin Sans" w:hAnsi="Josefin Sans"/>
            <w:sz w:val="20"/>
            <w:szCs w:val="20"/>
            <w:lang w:val="en-US"/>
          </w:rPr>
          <w:t xml:space="preserve">Intellectual output </w:t>
        </w:r>
        <w:r w:rsidR="0028213F">
          <w:rPr>
            <w:rFonts w:ascii="Josefin Sans" w:hAnsi="Josefin Sans"/>
            <w:sz w:val="20"/>
            <w:szCs w:val="20"/>
            <w:lang w:val="en-US"/>
          </w:rPr>
          <w:t>5</w:t>
        </w:r>
        <w:r w:rsidR="00FA38A1">
          <w:rPr>
            <w:rFonts w:ascii="Josefin Sans" w:hAnsi="Josefin Sans"/>
            <w:sz w:val="20"/>
            <w:szCs w:val="20"/>
            <w:lang w:val="en-US"/>
          </w:rPr>
          <w:t xml:space="preserve"> </w:t>
        </w:r>
        <w:r w:rsidR="0028213F">
          <w:rPr>
            <w:rFonts w:ascii="Josefin Sans" w:hAnsi="Josefin Sans"/>
            <w:sz w:val="20"/>
            <w:szCs w:val="20"/>
            <w:lang w:val="en-US"/>
          </w:rPr>
          <w:t>–</w:t>
        </w:r>
        <w:r w:rsidR="00FA38A1">
          <w:rPr>
            <w:rFonts w:ascii="Josefin Sans" w:hAnsi="Josefin Sans"/>
            <w:sz w:val="20"/>
            <w:szCs w:val="20"/>
            <w:lang w:val="en-US"/>
          </w:rPr>
          <w:t xml:space="preserve"> </w:t>
        </w:r>
        <w:proofErr w:type="spellStart"/>
        <w:r w:rsidR="0028213F">
          <w:rPr>
            <w:rFonts w:ascii="Josefin Sans" w:hAnsi="Josefin Sans"/>
            <w:sz w:val="20"/>
            <w:szCs w:val="20"/>
            <w:lang w:val="en-US"/>
          </w:rPr>
          <w:t>Linee</w:t>
        </w:r>
        <w:proofErr w:type="spellEnd"/>
        <w:r w:rsidR="0028213F">
          <w:rPr>
            <w:rFonts w:ascii="Josefin Sans" w:hAnsi="Josefin Sans"/>
            <w:sz w:val="20"/>
            <w:szCs w:val="20"/>
            <w:lang w:val="en-US"/>
          </w:rPr>
          <w:t xml:space="preserve"> </w:t>
        </w:r>
        <w:proofErr w:type="spellStart"/>
        <w:r w:rsidR="0028213F">
          <w:rPr>
            <w:rFonts w:ascii="Josefin Sans" w:hAnsi="Josefin Sans"/>
            <w:sz w:val="20"/>
            <w:szCs w:val="20"/>
            <w:lang w:val="en-US"/>
          </w:rPr>
          <w:t>guida</w:t>
        </w:r>
        <w:proofErr w:type="spellEnd"/>
        <w:r w:rsidRPr="00240CEA">
          <w:rPr>
            <w:rFonts w:ascii="Josefin Sans" w:hAnsi="Josefin Sans"/>
            <w:sz w:val="20"/>
            <w:szCs w:val="20"/>
            <w:lang w:val="en-US"/>
          </w:rPr>
          <w:tab/>
        </w:r>
        <w:r w:rsidRPr="00240CEA">
          <w:rPr>
            <w:rFonts w:ascii="Josefin Sans" w:hAnsi="Josefin Sans"/>
            <w:sz w:val="20"/>
            <w:szCs w:val="20"/>
            <w:lang w:val="en-US"/>
          </w:rPr>
          <w:tab/>
        </w:r>
        <w:r w:rsidR="00AD14D9">
          <w:rPr>
            <w:rFonts w:ascii="Josefin Sans" w:hAnsi="Josefin Sans"/>
            <w:sz w:val="20"/>
            <w:szCs w:val="20"/>
            <w:lang w:val="en-US"/>
          </w:rPr>
          <w:t xml:space="preserve">                                             </w:t>
        </w:r>
        <w:r w:rsidR="002A3EBF" w:rsidRPr="00240CEA">
          <w:rPr>
            <w:rFonts w:ascii="Josefin Sans" w:hAnsi="Josefin Sans"/>
            <w:b/>
            <w:bCs/>
            <w:sz w:val="20"/>
            <w:szCs w:val="20"/>
          </w:rPr>
          <w:fldChar w:fldCharType="begin"/>
        </w:r>
        <w:r w:rsidR="002A3EBF" w:rsidRPr="00FA38A1">
          <w:rPr>
            <w:rFonts w:ascii="Josefin Sans" w:hAnsi="Josefin Sans"/>
            <w:b/>
            <w:bCs/>
            <w:sz w:val="20"/>
            <w:szCs w:val="20"/>
            <w:lang w:val="en-GB"/>
          </w:rPr>
          <w:instrText>PAGE   \* MERGEFORMAT</w:instrText>
        </w:r>
        <w:r w:rsidR="002A3EBF" w:rsidRPr="00240CEA">
          <w:rPr>
            <w:rFonts w:ascii="Josefin Sans" w:hAnsi="Josefin Sans"/>
            <w:b/>
            <w:bCs/>
            <w:sz w:val="20"/>
            <w:szCs w:val="20"/>
          </w:rPr>
          <w:fldChar w:fldCharType="separate"/>
        </w:r>
        <w:r w:rsidR="00C9083C" w:rsidRPr="00FA38A1">
          <w:rPr>
            <w:rFonts w:ascii="Josefin Sans" w:hAnsi="Josefin Sans"/>
            <w:b/>
            <w:bCs/>
            <w:noProof/>
            <w:sz w:val="20"/>
            <w:szCs w:val="20"/>
            <w:lang w:val="en-GB"/>
          </w:rPr>
          <w:t>8</w:t>
        </w:r>
        <w:r w:rsidR="002A3EBF" w:rsidRPr="00240CEA">
          <w:rPr>
            <w:rFonts w:ascii="Josefin Sans" w:hAnsi="Josefin Sans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35E00" w14:textId="77777777" w:rsidR="002C17D0" w:rsidRDefault="00FA38A1" w:rsidP="002C17D0">
    <w:pPr>
      <w:pStyle w:val="Pieddepage"/>
      <w:tabs>
        <w:tab w:val="clear" w:pos="4536"/>
        <w:tab w:val="clear" w:pos="9072"/>
        <w:tab w:val="left" w:pos="1470"/>
      </w:tabs>
    </w:pPr>
    <w:r w:rsidRPr="00307907">
      <w:rPr>
        <w:noProof/>
      </w:rPr>
      <w:drawing>
        <wp:anchor distT="0" distB="0" distL="114300" distR="114300" simplePos="0" relativeHeight="251658244" behindDoc="0" locked="0" layoutInCell="1" allowOverlap="1" wp14:anchorId="52E79C48" wp14:editId="1A6364C1">
          <wp:simplePos x="0" y="0"/>
          <wp:positionH relativeFrom="margin">
            <wp:posOffset>4038600</wp:posOffset>
          </wp:positionH>
          <wp:positionV relativeFrom="paragraph">
            <wp:posOffset>-1158240</wp:posOffset>
          </wp:positionV>
          <wp:extent cx="2270760" cy="64770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07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7D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BF50B" w14:textId="77777777" w:rsidR="00DB217F" w:rsidRDefault="00DB217F" w:rsidP="002A3EBF">
      <w:pPr>
        <w:spacing w:after="0" w:line="240" w:lineRule="auto"/>
      </w:pPr>
      <w:bookmarkStart w:id="0" w:name="_Hlk484699951"/>
      <w:bookmarkEnd w:id="0"/>
      <w:r>
        <w:separator/>
      </w:r>
    </w:p>
  </w:footnote>
  <w:footnote w:type="continuationSeparator" w:id="0">
    <w:p w14:paraId="63C9E3FC" w14:textId="77777777" w:rsidR="00DB217F" w:rsidRDefault="00DB217F" w:rsidP="002A3EBF">
      <w:pPr>
        <w:spacing w:after="0" w:line="240" w:lineRule="auto"/>
      </w:pPr>
      <w:r>
        <w:continuationSeparator/>
      </w:r>
    </w:p>
  </w:footnote>
  <w:footnote w:type="continuationNotice" w:id="1">
    <w:p w14:paraId="47FD110D" w14:textId="77777777" w:rsidR="00DB217F" w:rsidRDefault="00DB21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97538" w14:textId="533BFD6A" w:rsidR="002C17D0" w:rsidRDefault="009420ED" w:rsidP="008E4F56">
    <w:pPr>
      <w:pStyle w:val="En-tte"/>
      <w:tabs>
        <w:tab w:val="clear" w:pos="4536"/>
        <w:tab w:val="clear" w:pos="9072"/>
        <w:tab w:val="left" w:pos="7597"/>
      </w:tabs>
    </w:pPr>
    <w:r w:rsidRPr="00307907">
      <w:rPr>
        <w:noProof/>
      </w:rPr>
      <w:drawing>
        <wp:anchor distT="0" distB="0" distL="114300" distR="114300" simplePos="0" relativeHeight="251658240" behindDoc="0" locked="0" layoutInCell="1" allowOverlap="1" wp14:anchorId="1766FCC9" wp14:editId="190969B6">
          <wp:simplePos x="0" y="0"/>
          <wp:positionH relativeFrom="margin">
            <wp:posOffset>6999102</wp:posOffset>
          </wp:positionH>
          <wp:positionV relativeFrom="paragraph">
            <wp:posOffset>-276641</wp:posOffset>
          </wp:positionV>
          <wp:extent cx="2370413" cy="653446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0413" cy="653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C94">
      <w:rPr>
        <w:rFonts w:ascii="Josefin Sans" w:hAnsi="Josefin Sans"/>
        <w:noProof/>
      </w:rPr>
      <w:drawing>
        <wp:anchor distT="0" distB="0" distL="114300" distR="114300" simplePos="0" relativeHeight="251658243" behindDoc="1" locked="0" layoutInCell="1" allowOverlap="1" wp14:anchorId="2A570AA2" wp14:editId="683FA385">
          <wp:simplePos x="0" y="0"/>
          <wp:positionH relativeFrom="leftMargin">
            <wp:posOffset>7620</wp:posOffset>
          </wp:positionH>
          <wp:positionV relativeFrom="paragraph">
            <wp:posOffset>-450215</wp:posOffset>
          </wp:positionV>
          <wp:extent cx="400050" cy="11330305"/>
          <wp:effectExtent l="0" t="0" r="0" b="444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1133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8A1">
      <w:rPr>
        <w:noProof/>
      </w:rPr>
      <w:drawing>
        <wp:anchor distT="0" distB="0" distL="114300" distR="114300" simplePos="0" relativeHeight="251658241" behindDoc="0" locked="0" layoutInCell="1" allowOverlap="1" wp14:anchorId="6C7107C5" wp14:editId="76F8F603">
          <wp:simplePos x="0" y="0"/>
          <wp:positionH relativeFrom="margin">
            <wp:align>left</wp:align>
          </wp:positionH>
          <wp:positionV relativeFrom="paragraph">
            <wp:posOffset>-211455</wp:posOffset>
          </wp:positionV>
          <wp:extent cx="2143125" cy="499110"/>
          <wp:effectExtent l="0" t="0" r="9525" b="0"/>
          <wp:wrapNone/>
          <wp:docPr id="40" name="Picture 4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n 248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A5821" w14:textId="77777777" w:rsidR="005863BA" w:rsidRDefault="00FA38A1" w:rsidP="001C6725">
    <w:pPr>
      <w:pStyle w:val="En-tte"/>
      <w:tabs>
        <w:tab w:val="clear" w:pos="4536"/>
        <w:tab w:val="clear" w:pos="9072"/>
        <w:tab w:val="left" w:pos="7544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40C4DFAE" wp14:editId="5BC5EB7A">
          <wp:simplePos x="0" y="0"/>
          <wp:positionH relativeFrom="page">
            <wp:posOffset>-2540</wp:posOffset>
          </wp:positionH>
          <wp:positionV relativeFrom="paragraph">
            <wp:posOffset>-443865</wp:posOffset>
          </wp:positionV>
          <wp:extent cx="7555230" cy="2988310"/>
          <wp:effectExtent l="0" t="0" r="7620" b="2540"/>
          <wp:wrapNone/>
          <wp:docPr id="42" name="Picture 42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298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67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66A1"/>
    <w:multiLevelType w:val="hybridMultilevel"/>
    <w:tmpl w:val="7876D672"/>
    <w:lvl w:ilvl="0" w:tplc="1B3C423C">
      <w:start w:val="2"/>
      <w:numFmt w:val="bullet"/>
      <w:lvlText w:val="-"/>
      <w:lvlJc w:val="left"/>
      <w:pPr>
        <w:ind w:left="4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65B49A9"/>
    <w:multiLevelType w:val="hybridMultilevel"/>
    <w:tmpl w:val="3B489496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74F66"/>
    <w:multiLevelType w:val="hybridMultilevel"/>
    <w:tmpl w:val="BEA658F8"/>
    <w:lvl w:ilvl="0" w:tplc="D92E5E22">
      <w:start w:val="2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71023"/>
    <w:multiLevelType w:val="hybridMultilevel"/>
    <w:tmpl w:val="A57AAC98"/>
    <w:lvl w:ilvl="0" w:tplc="0D4EE33A">
      <w:start w:val="2"/>
      <w:numFmt w:val="bullet"/>
      <w:lvlText w:val="-"/>
      <w:lvlJc w:val="left"/>
      <w:pPr>
        <w:ind w:left="1893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26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53" w:hanging="360"/>
      </w:pPr>
      <w:rPr>
        <w:rFonts w:ascii="Wingdings" w:hAnsi="Wingdings" w:hint="default"/>
      </w:rPr>
    </w:lvl>
  </w:abstractNum>
  <w:abstractNum w:abstractNumId="4" w15:restartNumberingAfterBreak="0">
    <w:nsid w:val="210D330E"/>
    <w:multiLevelType w:val="multilevel"/>
    <w:tmpl w:val="A6E886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3DD1FA8"/>
    <w:multiLevelType w:val="hybridMultilevel"/>
    <w:tmpl w:val="2A9E3EAE"/>
    <w:lvl w:ilvl="0" w:tplc="98FC90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72E29"/>
    <w:multiLevelType w:val="hybridMultilevel"/>
    <w:tmpl w:val="CDE8C5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C2B7E"/>
    <w:multiLevelType w:val="hybridMultilevel"/>
    <w:tmpl w:val="5694D5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7246A"/>
    <w:multiLevelType w:val="multilevel"/>
    <w:tmpl w:val="0AEC4208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0DD500D"/>
    <w:multiLevelType w:val="hybridMultilevel"/>
    <w:tmpl w:val="8274FC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0B48D8"/>
    <w:multiLevelType w:val="hybridMultilevel"/>
    <w:tmpl w:val="D8548CAC"/>
    <w:lvl w:ilvl="0" w:tplc="6A525FE8">
      <w:start w:val="2"/>
      <w:numFmt w:val="bullet"/>
      <w:lvlText w:val="-"/>
      <w:lvlJc w:val="left"/>
      <w:pPr>
        <w:ind w:left="1893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26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53" w:hanging="360"/>
      </w:pPr>
      <w:rPr>
        <w:rFonts w:ascii="Wingdings" w:hAnsi="Wingdings" w:hint="default"/>
      </w:rPr>
    </w:lvl>
  </w:abstractNum>
  <w:abstractNum w:abstractNumId="11" w15:restartNumberingAfterBreak="0">
    <w:nsid w:val="4A944516"/>
    <w:multiLevelType w:val="hybridMultilevel"/>
    <w:tmpl w:val="3B7A3576"/>
    <w:lvl w:ilvl="0" w:tplc="F1BC7F32">
      <w:start w:val="2"/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435B72"/>
    <w:multiLevelType w:val="hybridMultilevel"/>
    <w:tmpl w:val="F6501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44E4E"/>
    <w:multiLevelType w:val="hybridMultilevel"/>
    <w:tmpl w:val="79CABFD2"/>
    <w:lvl w:ilvl="0" w:tplc="463E4F38">
      <w:start w:val="2"/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6C1334"/>
    <w:multiLevelType w:val="multilevel"/>
    <w:tmpl w:val="C17E85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5EF65F35"/>
    <w:multiLevelType w:val="hybridMultilevel"/>
    <w:tmpl w:val="093C9B10"/>
    <w:lvl w:ilvl="0" w:tplc="4E5EE4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F52FD"/>
    <w:multiLevelType w:val="hybridMultilevel"/>
    <w:tmpl w:val="1674A67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2F0D74"/>
    <w:multiLevelType w:val="hybridMultilevel"/>
    <w:tmpl w:val="A7BC6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3E6CFA"/>
    <w:multiLevelType w:val="hybridMultilevel"/>
    <w:tmpl w:val="EE4ED7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84724"/>
    <w:multiLevelType w:val="hybridMultilevel"/>
    <w:tmpl w:val="9EDE3224"/>
    <w:lvl w:ilvl="0" w:tplc="469ADBE6">
      <w:start w:val="2"/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6307CF"/>
    <w:multiLevelType w:val="hybridMultilevel"/>
    <w:tmpl w:val="4830E5D0"/>
    <w:lvl w:ilvl="0" w:tplc="57E69F0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6630756">
    <w:abstractNumId w:val="7"/>
  </w:num>
  <w:num w:numId="2" w16cid:durableId="792746525">
    <w:abstractNumId w:val="8"/>
  </w:num>
  <w:num w:numId="3" w16cid:durableId="321009489">
    <w:abstractNumId w:val="12"/>
  </w:num>
  <w:num w:numId="4" w16cid:durableId="831718835">
    <w:abstractNumId w:val="14"/>
  </w:num>
  <w:num w:numId="5" w16cid:durableId="1714846837">
    <w:abstractNumId w:val="4"/>
  </w:num>
  <w:num w:numId="6" w16cid:durableId="376861318">
    <w:abstractNumId w:val="16"/>
  </w:num>
  <w:num w:numId="7" w16cid:durableId="1189638537">
    <w:abstractNumId w:val="17"/>
  </w:num>
  <w:num w:numId="8" w16cid:durableId="1936091727">
    <w:abstractNumId w:val="9"/>
  </w:num>
  <w:num w:numId="9" w16cid:durableId="1551961926">
    <w:abstractNumId w:val="6"/>
  </w:num>
  <w:num w:numId="10" w16cid:durableId="1813793883">
    <w:abstractNumId w:val="18"/>
  </w:num>
  <w:num w:numId="11" w16cid:durableId="1880318067">
    <w:abstractNumId w:val="1"/>
  </w:num>
  <w:num w:numId="12" w16cid:durableId="643388518">
    <w:abstractNumId w:val="3"/>
  </w:num>
  <w:num w:numId="13" w16cid:durableId="1285116067">
    <w:abstractNumId w:val="10"/>
  </w:num>
  <w:num w:numId="14" w16cid:durableId="763113912">
    <w:abstractNumId w:val="15"/>
  </w:num>
  <w:num w:numId="15" w16cid:durableId="1359236022">
    <w:abstractNumId w:val="5"/>
  </w:num>
  <w:num w:numId="16" w16cid:durableId="431898821">
    <w:abstractNumId w:val="0"/>
  </w:num>
  <w:num w:numId="17" w16cid:durableId="295184655">
    <w:abstractNumId w:val="2"/>
  </w:num>
  <w:num w:numId="18" w16cid:durableId="427971943">
    <w:abstractNumId w:val="19"/>
  </w:num>
  <w:num w:numId="19" w16cid:durableId="1017853397">
    <w:abstractNumId w:val="11"/>
  </w:num>
  <w:num w:numId="20" w16cid:durableId="562714053">
    <w:abstractNumId w:val="13"/>
  </w:num>
  <w:num w:numId="21" w16cid:durableId="18436762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A1"/>
    <w:rsid w:val="0000408A"/>
    <w:rsid w:val="000051B5"/>
    <w:rsid w:val="000064DF"/>
    <w:rsid w:val="00012981"/>
    <w:rsid w:val="0001754D"/>
    <w:rsid w:val="00022ED5"/>
    <w:rsid w:val="00025974"/>
    <w:rsid w:val="0004100C"/>
    <w:rsid w:val="00057DBE"/>
    <w:rsid w:val="00061227"/>
    <w:rsid w:val="00062B5A"/>
    <w:rsid w:val="000650AF"/>
    <w:rsid w:val="0006532B"/>
    <w:rsid w:val="00067523"/>
    <w:rsid w:val="000904DB"/>
    <w:rsid w:val="00090AA0"/>
    <w:rsid w:val="0009403B"/>
    <w:rsid w:val="000A3734"/>
    <w:rsid w:val="000A3C32"/>
    <w:rsid w:val="000B3193"/>
    <w:rsid w:val="000C4950"/>
    <w:rsid w:val="000D3408"/>
    <w:rsid w:val="000D3C9C"/>
    <w:rsid w:val="000F2D30"/>
    <w:rsid w:val="000F39E0"/>
    <w:rsid w:val="00102366"/>
    <w:rsid w:val="00105A7E"/>
    <w:rsid w:val="00107811"/>
    <w:rsid w:val="00110C00"/>
    <w:rsid w:val="00116009"/>
    <w:rsid w:val="00117969"/>
    <w:rsid w:val="001251FE"/>
    <w:rsid w:val="001364F5"/>
    <w:rsid w:val="00145659"/>
    <w:rsid w:val="00146193"/>
    <w:rsid w:val="00146589"/>
    <w:rsid w:val="00150D0E"/>
    <w:rsid w:val="001575E3"/>
    <w:rsid w:val="00177607"/>
    <w:rsid w:val="001813D1"/>
    <w:rsid w:val="001825E0"/>
    <w:rsid w:val="00183335"/>
    <w:rsid w:val="001838E0"/>
    <w:rsid w:val="001874E3"/>
    <w:rsid w:val="00187E13"/>
    <w:rsid w:val="001962FD"/>
    <w:rsid w:val="00196A79"/>
    <w:rsid w:val="001A3AEB"/>
    <w:rsid w:val="001A3EF1"/>
    <w:rsid w:val="001A52EF"/>
    <w:rsid w:val="001B516E"/>
    <w:rsid w:val="001B7D30"/>
    <w:rsid w:val="001C3228"/>
    <w:rsid w:val="001C6725"/>
    <w:rsid w:val="001D1347"/>
    <w:rsid w:val="001D371C"/>
    <w:rsid w:val="001D6962"/>
    <w:rsid w:val="001D7778"/>
    <w:rsid w:val="001E00C4"/>
    <w:rsid w:val="001E5B77"/>
    <w:rsid w:val="001E7D68"/>
    <w:rsid w:val="001F0E86"/>
    <w:rsid w:val="001F267F"/>
    <w:rsid w:val="001F2C3E"/>
    <w:rsid w:val="001F4299"/>
    <w:rsid w:val="001F5B9E"/>
    <w:rsid w:val="001F5CB0"/>
    <w:rsid w:val="002012B9"/>
    <w:rsid w:val="0020209A"/>
    <w:rsid w:val="00203355"/>
    <w:rsid w:val="002074DD"/>
    <w:rsid w:val="002104DA"/>
    <w:rsid w:val="002141C2"/>
    <w:rsid w:val="00214407"/>
    <w:rsid w:val="00217D20"/>
    <w:rsid w:val="00220601"/>
    <w:rsid w:val="002257D0"/>
    <w:rsid w:val="002275EB"/>
    <w:rsid w:val="002312F1"/>
    <w:rsid w:val="00240C02"/>
    <w:rsid w:val="00240CEA"/>
    <w:rsid w:val="00273398"/>
    <w:rsid w:val="0028213F"/>
    <w:rsid w:val="00286E1C"/>
    <w:rsid w:val="002A3EBF"/>
    <w:rsid w:val="002A4810"/>
    <w:rsid w:val="002A5249"/>
    <w:rsid w:val="002B03CC"/>
    <w:rsid w:val="002B0B6F"/>
    <w:rsid w:val="002C17D0"/>
    <w:rsid w:val="002C235A"/>
    <w:rsid w:val="002C7C04"/>
    <w:rsid w:val="002E0792"/>
    <w:rsid w:val="002E6BC4"/>
    <w:rsid w:val="002E7C8B"/>
    <w:rsid w:val="002F07CE"/>
    <w:rsid w:val="002F3090"/>
    <w:rsid w:val="002F46A6"/>
    <w:rsid w:val="002F725F"/>
    <w:rsid w:val="002F7821"/>
    <w:rsid w:val="003058AE"/>
    <w:rsid w:val="00306FF8"/>
    <w:rsid w:val="00307907"/>
    <w:rsid w:val="003123B9"/>
    <w:rsid w:val="00312EBD"/>
    <w:rsid w:val="0031475F"/>
    <w:rsid w:val="00314BC6"/>
    <w:rsid w:val="0031503A"/>
    <w:rsid w:val="00323C25"/>
    <w:rsid w:val="003254B5"/>
    <w:rsid w:val="0033142E"/>
    <w:rsid w:val="0033720E"/>
    <w:rsid w:val="00346089"/>
    <w:rsid w:val="00347F28"/>
    <w:rsid w:val="00350FC7"/>
    <w:rsid w:val="00364755"/>
    <w:rsid w:val="00371256"/>
    <w:rsid w:val="00374EED"/>
    <w:rsid w:val="0038057D"/>
    <w:rsid w:val="00383111"/>
    <w:rsid w:val="003859D2"/>
    <w:rsid w:val="003924CE"/>
    <w:rsid w:val="003A3BEF"/>
    <w:rsid w:val="003B501B"/>
    <w:rsid w:val="003B508B"/>
    <w:rsid w:val="003C7187"/>
    <w:rsid w:val="003E2663"/>
    <w:rsid w:val="00400F1D"/>
    <w:rsid w:val="00403C5F"/>
    <w:rsid w:val="0041442D"/>
    <w:rsid w:val="00415BA9"/>
    <w:rsid w:val="004215FE"/>
    <w:rsid w:val="0042629B"/>
    <w:rsid w:val="0044134A"/>
    <w:rsid w:val="0044780E"/>
    <w:rsid w:val="004525B1"/>
    <w:rsid w:val="00453120"/>
    <w:rsid w:val="004613BE"/>
    <w:rsid w:val="004616E2"/>
    <w:rsid w:val="004623D4"/>
    <w:rsid w:val="00463595"/>
    <w:rsid w:val="00471156"/>
    <w:rsid w:val="0047473C"/>
    <w:rsid w:val="00481012"/>
    <w:rsid w:val="00486FC1"/>
    <w:rsid w:val="00492C02"/>
    <w:rsid w:val="00493F25"/>
    <w:rsid w:val="00494A01"/>
    <w:rsid w:val="00494A58"/>
    <w:rsid w:val="004A4883"/>
    <w:rsid w:val="004A59AA"/>
    <w:rsid w:val="004A7B97"/>
    <w:rsid w:val="004C04D7"/>
    <w:rsid w:val="004C0A09"/>
    <w:rsid w:val="004C4705"/>
    <w:rsid w:val="004D56AD"/>
    <w:rsid w:val="004D6B55"/>
    <w:rsid w:val="004E6FB3"/>
    <w:rsid w:val="004E7D96"/>
    <w:rsid w:val="004F2ABE"/>
    <w:rsid w:val="004F4716"/>
    <w:rsid w:val="004F47E7"/>
    <w:rsid w:val="004F7EC1"/>
    <w:rsid w:val="005014C0"/>
    <w:rsid w:val="00501CEB"/>
    <w:rsid w:val="00504115"/>
    <w:rsid w:val="00507608"/>
    <w:rsid w:val="0051276B"/>
    <w:rsid w:val="0051763B"/>
    <w:rsid w:val="00517CF4"/>
    <w:rsid w:val="00521261"/>
    <w:rsid w:val="005218D8"/>
    <w:rsid w:val="0053135C"/>
    <w:rsid w:val="00534AD0"/>
    <w:rsid w:val="00535E9E"/>
    <w:rsid w:val="0053639C"/>
    <w:rsid w:val="00536C73"/>
    <w:rsid w:val="00543F78"/>
    <w:rsid w:val="00553312"/>
    <w:rsid w:val="0055547E"/>
    <w:rsid w:val="00562278"/>
    <w:rsid w:val="005863BA"/>
    <w:rsid w:val="005B07F9"/>
    <w:rsid w:val="005B1D47"/>
    <w:rsid w:val="005B3E12"/>
    <w:rsid w:val="005B4398"/>
    <w:rsid w:val="005B491D"/>
    <w:rsid w:val="005B503C"/>
    <w:rsid w:val="005B55B8"/>
    <w:rsid w:val="005C622C"/>
    <w:rsid w:val="005D434E"/>
    <w:rsid w:val="005E0744"/>
    <w:rsid w:val="005E2425"/>
    <w:rsid w:val="005E3BB3"/>
    <w:rsid w:val="005F3399"/>
    <w:rsid w:val="005F6684"/>
    <w:rsid w:val="005F7F99"/>
    <w:rsid w:val="0060041C"/>
    <w:rsid w:val="00603F8F"/>
    <w:rsid w:val="006204DB"/>
    <w:rsid w:val="00626A64"/>
    <w:rsid w:val="0064372A"/>
    <w:rsid w:val="0065011C"/>
    <w:rsid w:val="00651714"/>
    <w:rsid w:val="00652CB6"/>
    <w:rsid w:val="006532BF"/>
    <w:rsid w:val="00660CC5"/>
    <w:rsid w:val="00662ED8"/>
    <w:rsid w:val="00663023"/>
    <w:rsid w:val="00664FBA"/>
    <w:rsid w:val="006705E6"/>
    <w:rsid w:val="00674BFE"/>
    <w:rsid w:val="006829DD"/>
    <w:rsid w:val="00685B71"/>
    <w:rsid w:val="0069241E"/>
    <w:rsid w:val="00694A99"/>
    <w:rsid w:val="00696E78"/>
    <w:rsid w:val="006A1726"/>
    <w:rsid w:val="006C1D92"/>
    <w:rsid w:val="006C2790"/>
    <w:rsid w:val="006C29F5"/>
    <w:rsid w:val="006C519D"/>
    <w:rsid w:val="006D1FC9"/>
    <w:rsid w:val="006D734A"/>
    <w:rsid w:val="006E0D4F"/>
    <w:rsid w:val="006E647D"/>
    <w:rsid w:val="006E7493"/>
    <w:rsid w:val="006F0662"/>
    <w:rsid w:val="006F635D"/>
    <w:rsid w:val="00700BDC"/>
    <w:rsid w:val="00700C77"/>
    <w:rsid w:val="00701E44"/>
    <w:rsid w:val="007027D0"/>
    <w:rsid w:val="00715C36"/>
    <w:rsid w:val="00731219"/>
    <w:rsid w:val="007317A6"/>
    <w:rsid w:val="00733C72"/>
    <w:rsid w:val="007346ED"/>
    <w:rsid w:val="00740DEC"/>
    <w:rsid w:val="007436A8"/>
    <w:rsid w:val="00743AA0"/>
    <w:rsid w:val="00752C32"/>
    <w:rsid w:val="0075565A"/>
    <w:rsid w:val="0075719D"/>
    <w:rsid w:val="00760DD8"/>
    <w:rsid w:val="007623DC"/>
    <w:rsid w:val="0076266B"/>
    <w:rsid w:val="0076532C"/>
    <w:rsid w:val="00772B59"/>
    <w:rsid w:val="0078360A"/>
    <w:rsid w:val="00783F60"/>
    <w:rsid w:val="00784DC2"/>
    <w:rsid w:val="007862EE"/>
    <w:rsid w:val="007A6689"/>
    <w:rsid w:val="007B269F"/>
    <w:rsid w:val="007D356C"/>
    <w:rsid w:val="007E25F1"/>
    <w:rsid w:val="007E648F"/>
    <w:rsid w:val="007E7D63"/>
    <w:rsid w:val="007E7F01"/>
    <w:rsid w:val="008156CA"/>
    <w:rsid w:val="008325FF"/>
    <w:rsid w:val="00843787"/>
    <w:rsid w:val="008455FB"/>
    <w:rsid w:val="00847EEC"/>
    <w:rsid w:val="008506DD"/>
    <w:rsid w:val="00853C66"/>
    <w:rsid w:val="00853C94"/>
    <w:rsid w:val="008657E0"/>
    <w:rsid w:val="008821EB"/>
    <w:rsid w:val="008842CC"/>
    <w:rsid w:val="00885B03"/>
    <w:rsid w:val="0088783C"/>
    <w:rsid w:val="00887923"/>
    <w:rsid w:val="00892275"/>
    <w:rsid w:val="00892F4A"/>
    <w:rsid w:val="008A33DA"/>
    <w:rsid w:val="008A5BBD"/>
    <w:rsid w:val="008B07DD"/>
    <w:rsid w:val="008B2986"/>
    <w:rsid w:val="008B4542"/>
    <w:rsid w:val="008B73E4"/>
    <w:rsid w:val="008C2A52"/>
    <w:rsid w:val="008E0911"/>
    <w:rsid w:val="008E4F56"/>
    <w:rsid w:val="008F05ED"/>
    <w:rsid w:val="008F3619"/>
    <w:rsid w:val="008F450B"/>
    <w:rsid w:val="008F5726"/>
    <w:rsid w:val="00903363"/>
    <w:rsid w:val="00903DF2"/>
    <w:rsid w:val="0091253B"/>
    <w:rsid w:val="00915256"/>
    <w:rsid w:val="009341F4"/>
    <w:rsid w:val="00935615"/>
    <w:rsid w:val="00936935"/>
    <w:rsid w:val="00936DCA"/>
    <w:rsid w:val="009420ED"/>
    <w:rsid w:val="00943807"/>
    <w:rsid w:val="009479CB"/>
    <w:rsid w:val="00947E92"/>
    <w:rsid w:val="0095082A"/>
    <w:rsid w:val="00952B8E"/>
    <w:rsid w:val="00961B98"/>
    <w:rsid w:val="0096221D"/>
    <w:rsid w:val="0096278F"/>
    <w:rsid w:val="00972BAB"/>
    <w:rsid w:val="00973338"/>
    <w:rsid w:val="00973C15"/>
    <w:rsid w:val="00977913"/>
    <w:rsid w:val="00985BD9"/>
    <w:rsid w:val="00987FE3"/>
    <w:rsid w:val="009915A4"/>
    <w:rsid w:val="00995B95"/>
    <w:rsid w:val="009A0016"/>
    <w:rsid w:val="009B3295"/>
    <w:rsid w:val="009B36E2"/>
    <w:rsid w:val="009C3044"/>
    <w:rsid w:val="009C4CAF"/>
    <w:rsid w:val="009C754F"/>
    <w:rsid w:val="009D2FED"/>
    <w:rsid w:val="009E78C4"/>
    <w:rsid w:val="009F0A43"/>
    <w:rsid w:val="009F4E69"/>
    <w:rsid w:val="009F5328"/>
    <w:rsid w:val="00A07354"/>
    <w:rsid w:val="00A12AE9"/>
    <w:rsid w:val="00A168A7"/>
    <w:rsid w:val="00A173F2"/>
    <w:rsid w:val="00A22706"/>
    <w:rsid w:val="00A34FC9"/>
    <w:rsid w:val="00A44E67"/>
    <w:rsid w:val="00A469DB"/>
    <w:rsid w:val="00A51461"/>
    <w:rsid w:val="00A52866"/>
    <w:rsid w:val="00A574E4"/>
    <w:rsid w:val="00A6141B"/>
    <w:rsid w:val="00A61BD6"/>
    <w:rsid w:val="00A61C10"/>
    <w:rsid w:val="00A6428F"/>
    <w:rsid w:val="00A65CE3"/>
    <w:rsid w:val="00A6616A"/>
    <w:rsid w:val="00A66C44"/>
    <w:rsid w:val="00A672ED"/>
    <w:rsid w:val="00A70F07"/>
    <w:rsid w:val="00A7477A"/>
    <w:rsid w:val="00A87EEC"/>
    <w:rsid w:val="00A91073"/>
    <w:rsid w:val="00AA098E"/>
    <w:rsid w:val="00AA6E80"/>
    <w:rsid w:val="00AA7160"/>
    <w:rsid w:val="00AA751C"/>
    <w:rsid w:val="00AC262C"/>
    <w:rsid w:val="00AC2BF4"/>
    <w:rsid w:val="00AC755F"/>
    <w:rsid w:val="00AD14D9"/>
    <w:rsid w:val="00AD65A4"/>
    <w:rsid w:val="00AE39A2"/>
    <w:rsid w:val="00AE6E43"/>
    <w:rsid w:val="00AF7493"/>
    <w:rsid w:val="00B0004C"/>
    <w:rsid w:val="00B023C1"/>
    <w:rsid w:val="00B141AE"/>
    <w:rsid w:val="00B2011C"/>
    <w:rsid w:val="00B21FF0"/>
    <w:rsid w:val="00B23B2F"/>
    <w:rsid w:val="00B264AC"/>
    <w:rsid w:val="00B30E02"/>
    <w:rsid w:val="00B31CF0"/>
    <w:rsid w:val="00B36C93"/>
    <w:rsid w:val="00B53A48"/>
    <w:rsid w:val="00B55F17"/>
    <w:rsid w:val="00B60752"/>
    <w:rsid w:val="00B65C61"/>
    <w:rsid w:val="00B70B05"/>
    <w:rsid w:val="00B773B3"/>
    <w:rsid w:val="00B876F7"/>
    <w:rsid w:val="00B96A36"/>
    <w:rsid w:val="00BA0362"/>
    <w:rsid w:val="00BA11DA"/>
    <w:rsid w:val="00BB3E92"/>
    <w:rsid w:val="00BB4A88"/>
    <w:rsid w:val="00BC12D7"/>
    <w:rsid w:val="00BD2BF2"/>
    <w:rsid w:val="00BE460A"/>
    <w:rsid w:val="00BE6FF0"/>
    <w:rsid w:val="00BF4521"/>
    <w:rsid w:val="00BF735C"/>
    <w:rsid w:val="00C07A04"/>
    <w:rsid w:val="00C1094D"/>
    <w:rsid w:val="00C111DD"/>
    <w:rsid w:val="00C118E2"/>
    <w:rsid w:val="00C20D98"/>
    <w:rsid w:val="00C26D93"/>
    <w:rsid w:val="00C350B0"/>
    <w:rsid w:val="00C360DF"/>
    <w:rsid w:val="00C3620F"/>
    <w:rsid w:val="00C40EA0"/>
    <w:rsid w:val="00C41D48"/>
    <w:rsid w:val="00C4288E"/>
    <w:rsid w:val="00C51C91"/>
    <w:rsid w:val="00C5296A"/>
    <w:rsid w:val="00C560FE"/>
    <w:rsid w:val="00C61B7D"/>
    <w:rsid w:val="00C65CD9"/>
    <w:rsid w:val="00C80986"/>
    <w:rsid w:val="00C82386"/>
    <w:rsid w:val="00C9083C"/>
    <w:rsid w:val="00C950D8"/>
    <w:rsid w:val="00CA3528"/>
    <w:rsid w:val="00CB20A8"/>
    <w:rsid w:val="00CC21C2"/>
    <w:rsid w:val="00CC430B"/>
    <w:rsid w:val="00CD667F"/>
    <w:rsid w:val="00CE0028"/>
    <w:rsid w:val="00CE3F52"/>
    <w:rsid w:val="00CE51B4"/>
    <w:rsid w:val="00CE67E4"/>
    <w:rsid w:val="00CF15D9"/>
    <w:rsid w:val="00CF695D"/>
    <w:rsid w:val="00D043A7"/>
    <w:rsid w:val="00D14CB2"/>
    <w:rsid w:val="00D16B88"/>
    <w:rsid w:val="00D353B3"/>
    <w:rsid w:val="00D43416"/>
    <w:rsid w:val="00D61657"/>
    <w:rsid w:val="00D61A51"/>
    <w:rsid w:val="00D67631"/>
    <w:rsid w:val="00D73C7F"/>
    <w:rsid w:val="00D73E39"/>
    <w:rsid w:val="00D74F33"/>
    <w:rsid w:val="00D777DE"/>
    <w:rsid w:val="00D8676C"/>
    <w:rsid w:val="00D87308"/>
    <w:rsid w:val="00D87935"/>
    <w:rsid w:val="00D95F5B"/>
    <w:rsid w:val="00D96345"/>
    <w:rsid w:val="00DA4B27"/>
    <w:rsid w:val="00DA7BB0"/>
    <w:rsid w:val="00DB217F"/>
    <w:rsid w:val="00DB4E56"/>
    <w:rsid w:val="00DC51E3"/>
    <w:rsid w:val="00DC699E"/>
    <w:rsid w:val="00DC7FD8"/>
    <w:rsid w:val="00DE11A3"/>
    <w:rsid w:val="00DE60EB"/>
    <w:rsid w:val="00DF2EC2"/>
    <w:rsid w:val="00DF530F"/>
    <w:rsid w:val="00E00E35"/>
    <w:rsid w:val="00E022F2"/>
    <w:rsid w:val="00E02AEF"/>
    <w:rsid w:val="00E032DB"/>
    <w:rsid w:val="00E05555"/>
    <w:rsid w:val="00E105A9"/>
    <w:rsid w:val="00E113BE"/>
    <w:rsid w:val="00E1253F"/>
    <w:rsid w:val="00E15609"/>
    <w:rsid w:val="00E21291"/>
    <w:rsid w:val="00E2573D"/>
    <w:rsid w:val="00E26DE0"/>
    <w:rsid w:val="00E31980"/>
    <w:rsid w:val="00E33815"/>
    <w:rsid w:val="00E33E95"/>
    <w:rsid w:val="00E356DA"/>
    <w:rsid w:val="00E4425C"/>
    <w:rsid w:val="00E459B2"/>
    <w:rsid w:val="00E46BFF"/>
    <w:rsid w:val="00E47496"/>
    <w:rsid w:val="00E5172E"/>
    <w:rsid w:val="00E52C6E"/>
    <w:rsid w:val="00E5517A"/>
    <w:rsid w:val="00E55A2E"/>
    <w:rsid w:val="00E5772F"/>
    <w:rsid w:val="00E65E36"/>
    <w:rsid w:val="00E70BAC"/>
    <w:rsid w:val="00E7754A"/>
    <w:rsid w:val="00E777D0"/>
    <w:rsid w:val="00E81E34"/>
    <w:rsid w:val="00E90584"/>
    <w:rsid w:val="00E93E6D"/>
    <w:rsid w:val="00E94D6D"/>
    <w:rsid w:val="00E94FA7"/>
    <w:rsid w:val="00E97385"/>
    <w:rsid w:val="00EA7AFC"/>
    <w:rsid w:val="00EB4DF3"/>
    <w:rsid w:val="00EB6450"/>
    <w:rsid w:val="00EC0538"/>
    <w:rsid w:val="00EC1DF9"/>
    <w:rsid w:val="00EC2D9B"/>
    <w:rsid w:val="00ED6DCC"/>
    <w:rsid w:val="00EE022C"/>
    <w:rsid w:val="00EE04CA"/>
    <w:rsid w:val="00EE04EB"/>
    <w:rsid w:val="00EE0D97"/>
    <w:rsid w:val="00F10907"/>
    <w:rsid w:val="00F15A5A"/>
    <w:rsid w:val="00F210A5"/>
    <w:rsid w:val="00F27446"/>
    <w:rsid w:val="00F35AD6"/>
    <w:rsid w:val="00F41E38"/>
    <w:rsid w:val="00F42EC6"/>
    <w:rsid w:val="00F46E54"/>
    <w:rsid w:val="00F4705E"/>
    <w:rsid w:val="00F50786"/>
    <w:rsid w:val="00F7068D"/>
    <w:rsid w:val="00F77C7C"/>
    <w:rsid w:val="00F812BB"/>
    <w:rsid w:val="00F83F19"/>
    <w:rsid w:val="00FA1B99"/>
    <w:rsid w:val="00FA38A1"/>
    <w:rsid w:val="00FB24C4"/>
    <w:rsid w:val="00FB35E3"/>
    <w:rsid w:val="00FC1B7A"/>
    <w:rsid w:val="00FC296E"/>
    <w:rsid w:val="00FC358E"/>
    <w:rsid w:val="00FD0858"/>
    <w:rsid w:val="00FD2814"/>
    <w:rsid w:val="00FD37B8"/>
    <w:rsid w:val="00FD69B6"/>
    <w:rsid w:val="00FE520E"/>
    <w:rsid w:val="00FE75CF"/>
    <w:rsid w:val="00FF79DD"/>
    <w:rsid w:val="01E0AC3A"/>
    <w:rsid w:val="05E6D63F"/>
    <w:rsid w:val="0C5CD048"/>
    <w:rsid w:val="0FD1E015"/>
    <w:rsid w:val="1043DCBB"/>
    <w:rsid w:val="124C74ED"/>
    <w:rsid w:val="1EFBF73E"/>
    <w:rsid w:val="21823F69"/>
    <w:rsid w:val="3384296D"/>
    <w:rsid w:val="34A0991D"/>
    <w:rsid w:val="3585FA0F"/>
    <w:rsid w:val="3B405CDA"/>
    <w:rsid w:val="48DBAC21"/>
    <w:rsid w:val="62CB72A5"/>
    <w:rsid w:val="650F1D28"/>
    <w:rsid w:val="65FAF295"/>
    <w:rsid w:val="6EC54207"/>
    <w:rsid w:val="7D32B1F6"/>
    <w:rsid w:val="7F803FDA"/>
    <w:rsid w:val="7FA6B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CFDF8"/>
  <w15:chartTrackingRefBased/>
  <w15:docId w15:val="{20C8CE48-FD8B-4CD0-BE76-E5830050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A58"/>
  </w:style>
  <w:style w:type="paragraph" w:styleId="Titre1">
    <w:name w:val="heading 1"/>
    <w:basedOn w:val="Normal"/>
    <w:next w:val="Normal"/>
    <w:link w:val="Titre1Car"/>
    <w:uiPriority w:val="9"/>
    <w:qFormat/>
    <w:rsid w:val="001C3228"/>
    <w:pPr>
      <w:numPr>
        <w:numId w:val="2"/>
      </w:numPr>
      <w:spacing w:before="240" w:after="240"/>
      <w:ind w:left="357" w:hanging="357"/>
      <w:jc w:val="both"/>
      <w:outlineLvl w:val="0"/>
    </w:pPr>
    <w:rPr>
      <w:rFonts w:ascii="Josefin Sans" w:hAnsi="Josefin Sans" w:cs="Tahoma"/>
      <w:b/>
      <w:sz w:val="40"/>
      <w:szCs w:val="40"/>
      <w:lang w:val="en-GB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C3228"/>
    <w:pPr>
      <w:numPr>
        <w:ilvl w:val="1"/>
      </w:numPr>
      <w:outlineLvl w:val="1"/>
    </w:pPr>
    <w:rPr>
      <w:sz w:val="32"/>
      <w:szCs w:val="32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A52EF"/>
    <w:pPr>
      <w:ind w:left="142"/>
      <w:outlineLvl w:val="2"/>
    </w:pPr>
    <w:rPr>
      <w:b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3EBF"/>
  </w:style>
  <w:style w:type="paragraph" w:styleId="Pieddepage">
    <w:name w:val="footer"/>
    <w:basedOn w:val="Normal"/>
    <w:link w:val="PieddepageCar"/>
    <w:uiPriority w:val="99"/>
    <w:unhideWhenUsed/>
    <w:rsid w:val="002A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3EBF"/>
  </w:style>
  <w:style w:type="paragraph" w:styleId="Textedebulles">
    <w:name w:val="Balloon Text"/>
    <w:basedOn w:val="Normal"/>
    <w:link w:val="TextedebullesCar"/>
    <w:uiPriority w:val="99"/>
    <w:semiHidden/>
    <w:unhideWhenUsed/>
    <w:rsid w:val="002A3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EB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50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Normal4Table">
    <w:name w:val="Normal 4 Table"/>
    <w:basedOn w:val="Normal"/>
    <w:qFormat/>
    <w:rsid w:val="00012981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spacing w:after="0" w:line="300" w:lineRule="atLeast"/>
      <w:textAlignment w:val="baseline"/>
    </w:pPr>
    <w:rPr>
      <w:rFonts w:ascii="Arial" w:eastAsia="MS Mincho" w:hAnsi="Arial" w:cs="ArialMT"/>
      <w:color w:val="000000"/>
      <w:sz w:val="21"/>
      <w:szCs w:val="21"/>
      <w:lang w:val="en-GB"/>
    </w:rPr>
  </w:style>
  <w:style w:type="paragraph" w:customStyle="1" w:styleId="carerstyle">
    <w:name w:val="_carer style"/>
    <w:basedOn w:val="Normal"/>
    <w:qFormat/>
    <w:rsid w:val="00012981"/>
    <w:pPr>
      <w:spacing w:after="200" w:line="300" w:lineRule="exact"/>
      <w:jc w:val="both"/>
    </w:pPr>
    <w:rPr>
      <w:rFonts w:ascii="Arial" w:eastAsia="MS Mincho" w:hAnsi="Arial" w:cs="Times New Roman"/>
      <w:sz w:val="20"/>
      <w:szCs w:val="20"/>
      <w:lang w:val="en-GB" w:eastAsia="ja-JP"/>
    </w:rPr>
  </w:style>
  <w:style w:type="table" w:styleId="Grilledutableau">
    <w:name w:val="Table Grid"/>
    <w:basedOn w:val="TableauNormal"/>
    <w:uiPriority w:val="59"/>
    <w:rsid w:val="001D3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C3228"/>
    <w:rPr>
      <w:rFonts w:ascii="Josefin Sans" w:hAnsi="Josefin Sans" w:cs="Tahoma"/>
      <w:b/>
      <w:sz w:val="40"/>
      <w:szCs w:val="40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1C3228"/>
    <w:rPr>
      <w:rFonts w:ascii="Josefin Sans" w:hAnsi="Josefin Sans" w:cs="Tahoma"/>
      <w:b/>
      <w:sz w:val="32"/>
      <w:szCs w:val="32"/>
      <w:lang w:val="en-GB"/>
    </w:rPr>
  </w:style>
  <w:style w:type="paragraph" w:styleId="Paragraphedeliste">
    <w:name w:val="List Paragraph"/>
    <w:basedOn w:val="Normal"/>
    <w:uiPriority w:val="34"/>
    <w:qFormat/>
    <w:rsid w:val="001813D1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813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1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E648F"/>
    <w:pPr>
      <w:keepNext/>
      <w:keepLines/>
      <w:spacing w:after="0"/>
      <w:outlineLvl w:val="9"/>
    </w:pPr>
    <w:rPr>
      <w:rFonts w:asciiTheme="majorHAnsi" w:hAnsiTheme="majorHAnsi"/>
      <w:smallCaps/>
      <w:color w:val="2F5496" w:themeColor="accent1" w:themeShade="BF"/>
      <w:sz w:val="32"/>
      <w:szCs w:val="32"/>
      <w:lang w:eastAsia="en-GB"/>
    </w:rPr>
  </w:style>
  <w:style w:type="paragraph" w:styleId="TM1">
    <w:name w:val="toc 1"/>
    <w:basedOn w:val="Normal"/>
    <w:next w:val="Normal"/>
    <w:autoRedefine/>
    <w:uiPriority w:val="39"/>
    <w:unhideWhenUsed/>
    <w:rsid w:val="0042629B"/>
    <w:pPr>
      <w:tabs>
        <w:tab w:val="right" w:leader="dot" w:pos="9060"/>
      </w:tabs>
      <w:spacing w:after="100"/>
      <w:ind w:left="284" w:hanging="142"/>
    </w:pPr>
  </w:style>
  <w:style w:type="paragraph" w:styleId="TM2">
    <w:name w:val="toc 2"/>
    <w:basedOn w:val="Normal"/>
    <w:next w:val="Normal"/>
    <w:autoRedefine/>
    <w:uiPriority w:val="39"/>
    <w:unhideWhenUsed/>
    <w:rsid w:val="007E648F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7E648F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A52EF"/>
    <w:rPr>
      <w:rFonts w:ascii="Josefin Sans" w:hAnsi="Josefin Sans" w:cs="Tahoma"/>
      <w:sz w:val="20"/>
      <w:szCs w:val="20"/>
      <w:lang w:val="en-GB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3E12"/>
    <w:pPr>
      <w:spacing w:after="0" w:line="240" w:lineRule="auto"/>
    </w:pPr>
    <w:rPr>
      <w:rFonts w:ascii="Cambria" w:hAnsi="Cambria" w:cs="Times New Roman"/>
      <w:sz w:val="20"/>
      <w:szCs w:val="20"/>
      <w:lang w:val="de-D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3E12"/>
    <w:rPr>
      <w:rFonts w:ascii="Cambria" w:hAnsi="Cambria" w:cs="Times New Roman"/>
      <w:sz w:val="20"/>
      <w:szCs w:val="20"/>
      <w:lang w:val="de-DE" w:eastAsia="x-none"/>
    </w:rPr>
  </w:style>
  <w:style w:type="character" w:styleId="Appelnotedebasdep">
    <w:name w:val="footnote reference"/>
    <w:uiPriority w:val="99"/>
    <w:semiHidden/>
    <w:unhideWhenUsed/>
    <w:rsid w:val="005B3E12"/>
    <w:rPr>
      <w:vertAlign w:val="superscript"/>
    </w:rPr>
  </w:style>
  <w:style w:type="paragraph" w:styleId="Sansinterligne">
    <w:name w:val="No Spacing"/>
    <w:uiPriority w:val="1"/>
    <w:qFormat/>
    <w:rsid w:val="005B3E12"/>
    <w:pPr>
      <w:spacing w:after="0" w:line="240" w:lineRule="auto"/>
    </w:pPr>
    <w:rPr>
      <w:rFonts w:asciiTheme="majorHAnsi" w:eastAsiaTheme="majorEastAsia" w:hAnsiTheme="majorHAnsi" w:cstheme="majorBidi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529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E0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Policepardfaut"/>
    <w:rsid w:val="008E0911"/>
  </w:style>
  <w:style w:type="character" w:customStyle="1" w:styleId="eop">
    <w:name w:val="eop"/>
    <w:basedOn w:val="Policepardfaut"/>
    <w:rsid w:val="008E0911"/>
  </w:style>
  <w:style w:type="paragraph" w:styleId="Rvision">
    <w:name w:val="Revision"/>
    <w:hidden/>
    <w:uiPriority w:val="99"/>
    <w:semiHidden/>
    <w:rsid w:val="00936DCA"/>
    <w:pPr>
      <w:spacing w:after="0" w:line="240" w:lineRule="auto"/>
    </w:pPr>
  </w:style>
  <w:style w:type="character" w:customStyle="1" w:styleId="ui-provider">
    <w:name w:val="ui-provider"/>
    <w:basedOn w:val="Policepardfaut"/>
    <w:rsid w:val="00943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9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558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70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815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240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94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29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775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s://iperia.assessmentq.com/?userAccessCode=66D03684-0BBB-4124-9768-EA08D6C18BD5&amp;treeStructureAccessCode=a6638db5-c466-40a3-b020-19d1b3a8dc8e&amp;language=fr&amp;log=1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icareproject.eu/strumenti-di-autovalutazione/?lang=i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svgsilh.com/es/00bcd4/image/1967796.html" TargetMode="External"/><Relationship Id="rId25" Type="http://schemas.openxmlformats.org/officeDocument/2006/relationships/hyperlink" Target="mailto:internacional@cesurformacion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hyperlink" Target="https://iperia.assessmentq.com/?userAccessCode=66D03684-0BBB-4124-9768-EA08D6C18BD5&amp;treeStructureAccessCode=a6638db5-c466-40a3-b020-19d1b3a8dc8e&amp;language=fr&amp;log=1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ampusmicareproject.cesurformacion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mailto:internacional@cesurformacion.com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micareproject.eu/strumenti-di-autovalutazione/?lang=it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migration.org/analisi/donne-migranti-in-libano-viaggio-tra-le-lavoratrici-domestiche/" TargetMode="External"/><Relationship Id="rId22" Type="http://schemas.openxmlformats.org/officeDocument/2006/relationships/hyperlink" Target="https://campusmicareproject.cesurformacion.com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ria.ortiz\OneDrive%20-%20IPERIA\MiCare\A3%20Dissemination%20and%20exploitation\Templates\MiCare%20template%20for%20report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ACE72234D19E4FB5553D9DC2A4EF3C" ma:contentTypeVersion="17" ma:contentTypeDescription="Create a new document." ma:contentTypeScope="" ma:versionID="f7566f86e9e9ccc89a951f4d4b23aa9b">
  <xsd:schema xmlns:xsd="http://www.w3.org/2001/XMLSchema" xmlns:xs="http://www.w3.org/2001/XMLSchema" xmlns:p="http://schemas.microsoft.com/office/2006/metadata/properties" xmlns:ns2="ef3c8dab-e517-4312-afd0-3c064e37eba1" xmlns:ns3="700c0175-7b5a-4164-aaac-be66448c33b8" targetNamespace="http://schemas.microsoft.com/office/2006/metadata/properties" ma:root="true" ma:fieldsID="8df33b4db60a4f42e47665da19202acc" ns2:_="" ns3:_="">
    <xsd:import namespace="ef3c8dab-e517-4312-afd0-3c064e37eba1"/>
    <xsd:import namespace="700c0175-7b5a-4164-aaac-be66448c33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8dab-e517-4312-afd0-3c064e37e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0f2769-2e3d-4822-8341-a80f747eb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c0175-7b5a-4164-aaac-be66448c3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0738b8-ada4-4e7e-bde4-b7018382ed77}" ma:internalName="TaxCatchAll" ma:showField="CatchAllData" ma:web="700c0175-7b5a-4164-aaac-be66448c33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c8dab-e517-4312-afd0-3c064e37eba1">
      <Terms xmlns="http://schemas.microsoft.com/office/infopath/2007/PartnerControls"/>
    </lcf76f155ced4ddcb4097134ff3c332f>
    <TaxCatchAll xmlns="700c0175-7b5a-4164-aaac-be66448c33b8" xsi:nil="true"/>
  </documentManagement>
</p:properties>
</file>

<file path=customXml/itemProps1.xml><?xml version="1.0" encoding="utf-8"?>
<ds:datastoreItem xmlns:ds="http://schemas.openxmlformats.org/officeDocument/2006/customXml" ds:itemID="{DABC5917-7989-4FCB-9C44-875863FFCDB5}"/>
</file>

<file path=customXml/itemProps2.xml><?xml version="1.0" encoding="utf-8"?>
<ds:datastoreItem xmlns:ds="http://schemas.openxmlformats.org/officeDocument/2006/customXml" ds:itemID="{CDA8616B-23AF-41BE-BB0F-007E212B9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BC7AE-F627-491D-8BE6-0B0ABCD2E1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4BA084-6EBF-49BE-86E7-92F75D9D8189}">
  <ds:schemaRefs>
    <ds:schemaRef ds:uri="http://schemas.microsoft.com/office/2006/metadata/properties"/>
    <ds:schemaRef ds:uri="http://schemas.microsoft.com/office/infopath/2007/PartnerControls"/>
    <ds:schemaRef ds:uri="6bca71bb-2ca0-4080-ba1c-9ad252028c94"/>
    <ds:schemaRef ds:uri="3d60a96b-c0c3-4505-b7bf-f2bbf94fe3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MiCare template for reports</Template>
  <TotalTime>0</TotalTime>
  <Pages>61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MiCare for reports</vt:lpstr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MiCare for reports</dc:title>
  <dc:subject/>
  <dc:creator>Gloria ORTIZ</dc:creator>
  <cp:keywords/>
  <dc:description/>
  <cp:lastModifiedBy>Marion MARTY</cp:lastModifiedBy>
  <cp:revision>3</cp:revision>
  <cp:lastPrinted>2017-07-10T06:57:00Z</cp:lastPrinted>
  <dcterms:created xsi:type="dcterms:W3CDTF">2023-08-01T17:21:00Z</dcterms:created>
  <dcterms:modified xsi:type="dcterms:W3CDTF">2023-08-01T17:21:00Z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0x010100D4ACE72234D19E4FB5553D9DC2A4EF3C</vt:lpwstr>
  </property>
  <property fmtid="{D5CDD505-2E9C-101B-9397-08002B2CF9AE}" pid="3" name="MediaServiceImageTags">
    <vt:lpwstr/>
  </property>
</Properties>
</file>